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FC" w:rsidRDefault="00F678FC" w:rsidP="00923E4B">
      <w:pPr>
        <w:spacing w:line="20" w:lineRule="exact"/>
      </w:pPr>
    </w:p>
    <w:p w:rsidR="00923E4B" w:rsidRDefault="004C600D" w:rsidP="00923E4B">
      <w:pPr>
        <w:spacing w:line="2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85.1pt;margin-top:35.5pt;width:4.4pt;height:14.7pt;z-index:-251646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style="position:absolute;margin-left:55.5pt;margin-top:17.25pt;width:522.75pt;height:809.25pt;z-index:-251645952;mso-position-horizontal-relative:page;mso-position-vertical-relative:page" coordorigin="1958,609" coordsize="18442,28549" path="m1958,29157r18442,l20400,609r-18442,l1958,29157xe" filled="f" fillcolor="black" strokeweight="1.5pt">
            <v:stroke joinstyle="miter" endcap="round"/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4.45pt;margin-top:23.5pt;width:65.35pt;height:85.45pt;z-index:251660288;mso-position-horizontal-relative:page;mso-position-vertical-relative:page">
            <v:imagedata r:id="rId6" o:title="F37F47A5C46D42CEBCB142996A5EDDFB"/>
            <w10:wrap anchorx="page" anchory="page"/>
          </v:shape>
        </w:pict>
      </w:r>
      <w:r>
        <w:pict>
          <v:shape id="_x0000_s1027" type="#_x0000_t202" style="position:absolute;margin-left:85.1pt;margin-top:125.25pt;width:4.4pt;height:14.7pt;z-index:25166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85.1pt;margin-top:304.65pt;width:4.4pt;height:28.5pt;z-index:25166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330.85pt;margin-top:350.85pt;width:5.9pt;height:42.4pt;z-index:25166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1"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AA7298" w:rsidRDefault="00AA7298">
                  <w:pPr>
                    <w:spacing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30.85pt;margin-top:410.6pt;width:5.9pt;height:42.4pt;z-index:25166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1"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AA7298" w:rsidRDefault="00AA7298">
                  <w:pPr>
                    <w:spacing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30.85pt;margin-top:452.05pt;width:5.4pt;height:74.55pt;z-index:25166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1" w:line="358" w:lineRule="exact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8" w:line="358" w:lineRule="exact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8" w:line="358" w:lineRule="exact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line="358" w:lineRule="exact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85.1pt;margin-top:525.5pt;width:4.4pt;height:194.2pt;z-index:25166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4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85.1pt;margin-top:718.65pt;width:4.95pt;height:65.55pt;z-index:25166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9"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A7298" w:rsidRDefault="00AA7298">
                  <w:pPr>
                    <w:spacing w:after="6"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A7298" w:rsidRDefault="00AA7298">
                  <w:pPr>
                    <w:spacing w:after="6"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A7298" w:rsidRDefault="00AA7298">
                  <w:pPr>
                    <w:spacing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316.8pt;margin-top:783.05pt;width:32.9pt;height:33.25pt;z-index:25166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2012 </w:t>
                  </w:r>
                </w:p>
                <w:p w:rsidR="00AA7298" w:rsidRDefault="00AA7298">
                  <w:pPr>
                    <w:tabs>
                      <w:tab w:val="left" w:pos="281"/>
                    </w:tabs>
                    <w:spacing w:line="315" w:lineRule="exact"/>
                  </w:pPr>
                  <w:r>
                    <w:tab/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358" w:lineRule="exact"/>
        <w:ind w:right="-113"/>
      </w:pPr>
      <w:r>
        <w:rPr>
          <w:b/>
          <w:bCs/>
          <w:color w:val="000000"/>
          <w:sz w:val="32"/>
          <w:szCs w:val="32"/>
        </w:rPr>
        <w:t xml:space="preserve">ОТКРЫТОЕ АКЦИОНЕРНОЕ ОБЩЕСТВО </w:t>
      </w:r>
    </w:p>
    <w:p w:rsidR="00923E4B" w:rsidRDefault="00923E4B">
      <w:pPr>
        <w:spacing w:line="20" w:lineRule="exact"/>
        <w:sectPr w:rsidR="00923E4B" w:rsidSect="00F678FC">
          <w:pgSz w:w="11906" w:h="16838"/>
          <w:pgMar w:top="969" w:right="1503" w:bottom="0" w:left="1701" w:header="720" w:footer="720" w:gutter="0"/>
          <w:cols w:space="720"/>
        </w:sectPr>
      </w:pPr>
    </w:p>
    <w:p w:rsidR="00923E4B" w:rsidRDefault="00923E4B">
      <w:pPr>
        <w:spacing w:before="203" w:line="628" w:lineRule="exact"/>
        <w:ind w:right="-113"/>
      </w:pPr>
      <w:r>
        <w:rPr>
          <w:b/>
          <w:bCs/>
          <w:color w:val="000000"/>
          <w:sz w:val="56"/>
          <w:szCs w:val="56"/>
        </w:rPr>
        <w:lastRenderedPageBreak/>
        <w:t xml:space="preserve">ИРКУТСКГИПРОДОРНИИ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1090" w:bottom="0" w:left="3413" w:header="720" w:footer="720" w:gutter="0"/>
          <w:cols w:space="720"/>
        </w:sectPr>
      </w:pPr>
    </w:p>
    <w:p w:rsidR="00923E4B" w:rsidRDefault="00923E4B">
      <w:pPr>
        <w:tabs>
          <w:tab w:val="left" w:pos="197"/>
        </w:tabs>
        <w:spacing w:before="606" w:after="10" w:line="408" w:lineRule="exact"/>
        <w:ind w:right="-113"/>
      </w:pPr>
      <w:r>
        <w:lastRenderedPageBreak/>
        <w:tab/>
      </w:r>
      <w:r>
        <w:rPr>
          <w:b/>
          <w:bCs/>
          <w:color w:val="000000"/>
          <w:sz w:val="36"/>
          <w:szCs w:val="36"/>
        </w:rPr>
        <w:t xml:space="preserve">ПРАВИЛА ЗЕМЛЕПОЛЬЗОВАНИЯ И ЗАСТРОЙКИ </w:t>
      </w:r>
      <w:r>
        <w:rPr>
          <w:b/>
          <w:bCs/>
          <w:color w:val="000000"/>
          <w:spacing w:val="18186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 xml:space="preserve">ТРОИЦКОГО МУНИЦИПАЛЬНОГО ОБРАЗОВАНИЯ </w:t>
      </w:r>
    </w:p>
    <w:p w:rsidR="00923E4B" w:rsidRDefault="00923E4B">
      <w:pPr>
        <w:tabs>
          <w:tab w:val="left" w:pos="33"/>
        </w:tabs>
        <w:spacing w:after="8" w:line="404" w:lineRule="exact"/>
        <w:ind w:right="-113"/>
      </w:pPr>
      <w:r>
        <w:tab/>
      </w:r>
      <w:r>
        <w:rPr>
          <w:b/>
          <w:bCs/>
          <w:color w:val="000000"/>
          <w:sz w:val="36"/>
          <w:szCs w:val="36"/>
        </w:rPr>
        <w:t xml:space="preserve">ЗАЛАРИНСКОГО РАЙОНА ИРКУТСКОЙ ОБЛАСТИ </w:t>
      </w:r>
    </w:p>
    <w:p w:rsidR="00923E4B" w:rsidRDefault="00923E4B">
      <w:pPr>
        <w:tabs>
          <w:tab w:val="left" w:pos="4704"/>
        </w:tabs>
        <w:spacing w:after="11" w:line="404" w:lineRule="exact"/>
        <w:ind w:right="-113"/>
      </w:pPr>
      <w:r>
        <w:tab/>
      </w:r>
      <w:r>
        <w:rPr>
          <w:b/>
          <w:bCs/>
          <w:color w:val="000000"/>
          <w:sz w:val="36"/>
          <w:szCs w:val="36"/>
        </w:rPr>
        <w:t xml:space="preserve"> </w:t>
      </w:r>
    </w:p>
    <w:p w:rsidR="00923E4B" w:rsidRDefault="00923E4B">
      <w:pPr>
        <w:tabs>
          <w:tab w:val="left" w:pos="4704"/>
        </w:tabs>
        <w:spacing w:line="404" w:lineRule="exact"/>
        <w:ind w:right="-113"/>
      </w:pPr>
      <w:r>
        <w:tab/>
      </w:r>
      <w:r>
        <w:rPr>
          <w:b/>
          <w:bCs/>
          <w:color w:val="000000"/>
          <w:sz w:val="36"/>
          <w:szCs w:val="36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51" w:bottom="0" w:left="1903" w:header="720" w:footer="720" w:gutter="0"/>
          <w:cols w:space="720"/>
        </w:sectPr>
      </w:pPr>
    </w:p>
    <w:p w:rsidR="00923E4B" w:rsidRDefault="00923E4B">
      <w:pPr>
        <w:spacing w:before="414" w:line="406" w:lineRule="exact"/>
        <w:ind w:right="-113"/>
      </w:pPr>
      <w:r>
        <w:rPr>
          <w:i/>
          <w:iCs/>
          <w:color w:val="000000"/>
          <w:sz w:val="36"/>
          <w:szCs w:val="36"/>
        </w:rPr>
        <w:lastRenderedPageBreak/>
        <w:t xml:space="preserve">     ПРОЕКТНАЯ ДОКУМЕНТАЦИЯ</w:t>
      </w:r>
      <w:r>
        <w:rPr>
          <w:b/>
          <w:bCs/>
          <w:i/>
          <w:iCs/>
          <w:color w:val="000000"/>
          <w:sz w:val="36"/>
          <w:szCs w:val="36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2603" w:bottom="0" w:left="3626" w:header="720" w:footer="720" w:gutter="0"/>
          <w:cols w:space="720"/>
        </w:sectPr>
      </w:pPr>
    </w:p>
    <w:p w:rsidR="00923E4B" w:rsidRDefault="00923E4B">
      <w:pPr>
        <w:spacing w:before="984" w:line="358" w:lineRule="exact"/>
        <w:ind w:right="-113"/>
      </w:pPr>
      <w:r>
        <w:rPr>
          <w:b/>
          <w:bCs/>
          <w:color w:val="000000"/>
          <w:sz w:val="32"/>
          <w:szCs w:val="32"/>
        </w:rPr>
        <w:lastRenderedPageBreak/>
        <w:t xml:space="preserve">Текстовые материалы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3567" w:bottom="0" w:left="4980" w:header="720" w:footer="720" w:gutter="0"/>
          <w:cols w:space="720"/>
        </w:sectPr>
      </w:pPr>
    </w:p>
    <w:p w:rsidR="00923E4B" w:rsidRDefault="00923E4B">
      <w:pPr>
        <w:spacing w:before="836" w:line="358" w:lineRule="exact"/>
        <w:ind w:right="-113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091-12-11-ПЗЗ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191" w:bottom="0" w:left="560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69" type="#_x0000_t202" style="position:absolute;margin-left:22.55pt;margin-top:15.6pt;width:559.3pt;height:801.9pt;z-index:-25161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57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26"/>
                    <w:gridCol w:w="60"/>
                    <w:gridCol w:w="192"/>
                    <w:gridCol w:w="26"/>
                    <w:gridCol w:w="26"/>
                    <w:gridCol w:w="26"/>
                    <w:gridCol w:w="10144"/>
                    <w:gridCol w:w="2125"/>
                    <w:gridCol w:w="2124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9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76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2601" w:type="dxa"/>
                          <w:right w:w="1168" w:type="dxa"/>
                        </w:tcMar>
                      </w:tcPr>
                      <w:p w:rsidR="00AA7298" w:rsidRDefault="00AA7298">
                        <w:pPr>
                          <w:spacing w:before="634" w:line="35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ОТКРЫТОЕ АКЦИОНЕРНОЕ ОБЩЕСТВО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55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2248" w:type="dxa"/>
                          <w:right w:w="755" w:type="dxa"/>
                        </w:tcMar>
                      </w:tcPr>
                      <w:p w:rsidR="00AA7298" w:rsidRDefault="00AA7298">
                        <w:pPr>
                          <w:spacing w:before="120" w:line="62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  <w:t xml:space="preserve">ИРКУТСКГИПРОДОРНИИ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147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705" w:type="dxa"/>
                          <w:right w:w="45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97"/>
                          </w:tabs>
                          <w:spacing w:before="299" w:after="10" w:line="40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ПРАВИЛА ЗЕМЛЕПОЛЬЗОВАНИЯ И ЗАСТРОЙКИ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ТРОИЦКОГО МУНИЦИПАЛЬНОГО ОБРАЗОВАНИЯ </w:t>
                        </w:r>
                      </w:p>
                      <w:p w:rsidR="00AA7298" w:rsidRDefault="00AA7298">
                        <w:pPr>
                          <w:tabs>
                            <w:tab w:val="left" w:pos="33"/>
                          </w:tabs>
                          <w:spacing w:line="404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ЗАЛАРИНСКОГО РАЙОНА ИРКУТСКОЙ ОБЛАСТИ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22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2730" w:type="dxa"/>
                          <w:right w:w="2453" w:type="dxa"/>
                        </w:tcMar>
                      </w:tcPr>
                      <w:p w:rsidR="00AA7298" w:rsidRDefault="00AA7298">
                        <w:pPr>
                          <w:spacing w:before="626" w:line="406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ПРОЕКТНАЯ ДОКУМЕНТАЦИЯ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66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3815" w:type="dxa"/>
                          <w:right w:w="3232" w:type="dxa"/>
                        </w:tcMar>
                      </w:tcPr>
                      <w:p w:rsidR="00AA7298" w:rsidRDefault="00AA7298">
                        <w:pPr>
                          <w:spacing w:before="494" w:line="35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Текстовые материалы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3369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tcMar>
                          <w:left w:w="4439" w:type="dxa"/>
                          <w:right w:w="3857" w:type="dxa"/>
                        </w:tcMar>
                      </w:tcPr>
                      <w:p w:rsidR="00AA7298" w:rsidRDefault="00AA7298">
                        <w:pPr>
                          <w:spacing w:before="422" w:line="35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091-12-11-ПЗЗ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80"/>
                    </w:trPr>
                    <w:tc>
                      <w:tcPr>
                        <w:tcW w:w="669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310" w:type="dxa"/>
                        <w:vMerge w:val="restart"/>
                        <w:tcMar>
                          <w:left w:w="537" w:type="dxa"/>
                          <w:right w:w="2237" w:type="dxa"/>
                        </w:tcMar>
                      </w:tcPr>
                      <w:p w:rsidR="00AA7298" w:rsidRDefault="00AA7298">
                        <w:pPr>
                          <w:spacing w:before="1848" w:line="353" w:lineRule="exact"/>
                          <w:ind w:right="-113"/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 xml:space="preserve">Главный инженер </w:t>
                        </w:r>
                      </w:p>
                    </w:tc>
                    <w:tc>
                      <w:tcPr>
                        <w:tcW w:w="5091" w:type="dxa"/>
                        <w:gridSpan w:val="2"/>
                        <w:vMerge w:val="restart"/>
                        <w:tcMar>
                          <w:left w:w="2317" w:type="dxa"/>
                          <w:right w:w="570" w:type="dxa"/>
                        </w:tcMar>
                      </w:tcPr>
                      <w:p w:rsidR="00AA7298" w:rsidRDefault="00AA7298">
                        <w:pPr>
                          <w:spacing w:before="1848" w:line="353" w:lineRule="exact"/>
                          <w:ind w:right="-113"/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 xml:space="preserve">Г.А. Белинский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8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31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09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1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F626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9F626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 w:rsidP="00AA7298"/>
                    </w:tc>
                    <w:tc>
                      <w:tcPr>
                        <w:tcW w:w="531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091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54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310" w:type="dxa"/>
                        <w:vMerge w:val="restart"/>
                        <w:tcMar>
                          <w:left w:w="537" w:type="dxa"/>
                          <w:right w:w="2499" w:type="dxa"/>
                        </w:tcMar>
                      </w:tcPr>
                      <w:p w:rsidR="00AA7298" w:rsidRDefault="00AA7298">
                        <w:pPr>
                          <w:spacing w:before="194" w:line="353" w:lineRule="exact"/>
                          <w:ind w:right="-113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>Главный инженер                               Г.А. Белинский</w:t>
                        </w:r>
                      </w:p>
                      <w:p w:rsidR="00AA7298" w:rsidRDefault="00AA7298">
                        <w:pPr>
                          <w:spacing w:before="194" w:line="353" w:lineRule="exact"/>
                          <w:ind w:right="-113"/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>НаНаНанааааа</w:t>
                        </w:r>
                      </w:p>
                    </w:tc>
                    <w:tc>
                      <w:tcPr>
                        <w:tcW w:w="5091" w:type="dxa"/>
                        <w:gridSpan w:val="2"/>
                        <w:vMerge w:val="restart"/>
                        <w:tcMar>
                          <w:left w:w="2317" w:type="dxa"/>
                          <w:right w:w="901" w:type="dxa"/>
                        </w:tcMar>
                      </w:tcPr>
                      <w:p w:rsidR="00AA7298" w:rsidRDefault="00AA7298">
                        <w:pPr>
                          <w:spacing w:before="194" w:line="353" w:lineRule="exact"/>
                          <w:ind w:right="-113"/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 xml:space="preserve">Р.А. Хотулев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8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31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09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27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F626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31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091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8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vMerge w:val="restart"/>
                        <w:tcMar>
                          <w:left w:w="5086" w:type="dxa"/>
                          <w:right w:w="4678" w:type="dxa"/>
                        </w:tcMar>
                      </w:tcPr>
                      <w:p w:rsidR="00AA7298" w:rsidRDefault="00AA7298">
                        <w:pPr>
                          <w:spacing w:before="1526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2012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 w:rsidTr="00AA7298">
                    <w:trPr>
                      <w:trHeight w:hRule="exact" w:val="8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7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F626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9F626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4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39.6pt;margin-top:779.05pt;width:14.7pt;height:4.4pt;z-index:-251619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25.55pt;margin-top:750.85pt;width:12.45pt;height:3.9pt;z-index:-251618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39.6pt;margin-top:685.55pt;width:14.7pt;height:4.4pt;z-index:-251617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5.55pt;margin-top:659.05pt;width:12.45pt;height:3.9pt;z-index:-251616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39.6pt;margin-top:598.2pt;width:14.7pt;height:4.4pt;z-index:-251615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5.55pt;margin-top:570.5pt;width:12.45pt;height:3.9pt;z-index:-251614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336.95pt;margin-top:408.95pt;width:4.95pt;height:16.95pt;z-index:-25161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40.3pt;margin-top:18.1pt;width:4.95pt;height:16.95pt;z-index:-25161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23.65pt;margin-top:826.05pt;width:4.4pt;height:14.7pt;z-index:25167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85.1pt;margin-top:35.5pt;width:4.4pt;height:14.7pt;z-index:25167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75" style="position:absolute;margin-left:64.45pt;margin-top:23.5pt;width:65.35pt;height:85.45pt;z-index:251674624;mso-position-horizontal-relative:page;mso-position-vertical-relative:page">
            <v:imagedata r:id="rId6" o:title="0285360E64FE44EF82340CEBEF4461B0"/>
            <w10:wrap anchorx="page" anchory="page"/>
          </v:shape>
        </w:pict>
      </w:r>
      <w:r>
        <w:pict>
          <v:shape id="_x0000_s1040" type="#_x0000_t202" style="position:absolute;margin-left:85.1pt;margin-top:125.25pt;width:4.4pt;height:14.7pt;z-index:25167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541.55pt;margin-top:139.3pt;width:10.35pt;height:21.65pt;z-index:25167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28.65pt;margin-top:201.35pt;width:5.95pt;height:42.4pt;z-index:25167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1"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AA7298" w:rsidRDefault="00AA7298">
                  <w:pPr>
                    <w:spacing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85.1pt;margin-top:304.65pt;width:4.4pt;height:28.5pt;z-index:25167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30.85pt;margin-top:350.85pt;width:5.9pt;height:42.4pt;z-index:25167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1"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AA7298" w:rsidRDefault="00AA7298">
                  <w:pPr>
                    <w:spacing w:line="404" w:lineRule="exact"/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381.5pt;margin-top:392.3pt;width:9.5pt;height:19.35pt;z-index:25168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8" w:lineRule="exact"/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85.1pt;margin-top:410.6pt;width:5.4pt;height:184.65pt;z-index:25168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6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6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6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after="14"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226.9pt;margin-top:594.65pt;width:5.4pt;height:19.1pt;z-index:25168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62.3pt;margin-top:594.65pt;width:5.4pt;height:19.1pt;z-index:25168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297.7pt;margin-top:594.65pt;width:5.4pt;height:19.1pt;z-index:25168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333.25pt;margin-top:594.65pt;width:5.4pt;height:19.1pt;z-index:25168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368.65pt;margin-top:594.65pt;width:5.4pt;height:19.1pt;z-index:25168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404.15pt;margin-top:594.65pt;width:5.4pt;height:19.1pt;z-index:25168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85.1pt;margin-top:613pt;width:5.4pt;height:19.1pt;z-index:25168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226.9pt;margin-top:631.35pt;width:5.4pt;height:19.1pt;z-index:25168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262.3pt;margin-top:631.35pt;width:5.4pt;height:19.1pt;z-index:25169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297.7pt;margin-top:631.35pt;width:5.4pt;height:19.1pt;z-index:25169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33.25pt;margin-top:631.35pt;width:5.4pt;height:19.1pt;z-index:25169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368.65pt;margin-top:631.35pt;width:5.4pt;height:19.1pt;z-index:25169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404.15pt;margin-top:631.35pt;width:5.4pt;height:19.1pt;z-index:25169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85.1pt;margin-top:649.8pt;width:5.4pt;height:19.1pt;z-index:25169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53" w:lineRule="exact"/>
                  </w:pP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403" w:lineRule="exact"/>
        <w:ind w:right="-113"/>
      </w:pPr>
      <w:r>
        <w:rPr>
          <w:i/>
          <w:iCs/>
          <w:color w:val="000000"/>
          <w:sz w:val="36"/>
          <w:szCs w:val="36"/>
        </w:rPr>
        <w:t xml:space="preserve">        </w:t>
      </w:r>
    </w:p>
    <w:p w:rsidR="00923E4B" w:rsidRDefault="00923E4B">
      <w:pPr>
        <w:spacing w:line="20" w:lineRule="exact"/>
        <w:sectPr w:rsidR="00923E4B">
          <w:pgSz w:w="11906" w:h="16838"/>
          <w:pgMar w:top="5243" w:right="8005" w:bottom="0" w:left="3173" w:header="720" w:footer="720" w:gutter="0"/>
          <w:cols w:space="720"/>
        </w:sectPr>
      </w:pPr>
    </w:p>
    <w:p w:rsidR="00923E4B" w:rsidRDefault="00923E4B">
      <w:pPr>
        <w:spacing w:before="7694" w:after="6" w:line="269" w:lineRule="exact"/>
        <w:ind w:right="-113"/>
      </w:pPr>
      <w:r>
        <w:rPr>
          <w:b/>
          <w:bCs/>
          <w:color w:val="000000"/>
          <w:sz w:val="24"/>
          <w:szCs w:val="24"/>
        </w:rPr>
        <w:lastRenderedPageBreak/>
        <w:t xml:space="preserve"> </w:t>
      </w:r>
      <w:r w:rsidR="00AA7298">
        <w:rPr>
          <w:b/>
          <w:bCs/>
          <w:color w:val="000000"/>
          <w:sz w:val="24"/>
          <w:szCs w:val="24"/>
        </w:rPr>
        <w:t>Начальник ДГП                            Р.А Хотулев</w:t>
      </w:r>
    </w:p>
    <w:p w:rsidR="00923E4B" w:rsidRDefault="00923E4B">
      <w:pPr>
        <w:spacing w:after="6"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923E4B" w:rsidRDefault="00923E4B">
      <w:pPr>
        <w:spacing w:after="6"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923E4B" w:rsidRDefault="00923E4B">
      <w:pPr>
        <w:spacing w:after="6" w:line="269" w:lineRule="exact"/>
        <w:ind w:right="-113"/>
      </w:pPr>
      <w:r>
        <w:rPr>
          <w:b/>
          <w:bCs/>
          <w:color w:val="FF0000"/>
          <w:sz w:val="24"/>
          <w:szCs w:val="24"/>
        </w:rPr>
        <w:t xml:space="preserve">                                                                                </w: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FF0000"/>
          <w:sz w:val="24"/>
          <w:szCs w:val="24"/>
        </w:rPr>
        <w:t xml:space="preserve">                                                                         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5399" w:bottom="0" w:left="1702" w:header="720" w:footer="720" w:gutter="0"/>
          <w:cols w:space="720"/>
        </w:sectPr>
      </w:pPr>
    </w:p>
    <w:p w:rsidR="00923E4B" w:rsidRDefault="00923E4B">
      <w:pPr>
        <w:spacing w:before="8" w:after="6" w:line="315" w:lineRule="exact"/>
        <w:ind w:right="-113"/>
      </w:pPr>
      <w:r>
        <w:rPr>
          <w:b/>
          <w:bCs/>
          <w:color w:val="000000"/>
          <w:sz w:val="28"/>
          <w:szCs w:val="28"/>
        </w:rPr>
        <w:lastRenderedPageBreak/>
        <w:t xml:space="preserve">              </w:t>
      </w:r>
    </w:p>
    <w:p w:rsidR="00923E4B" w:rsidRDefault="00923E4B">
      <w:pPr>
        <w:spacing w:after="6" w:line="315" w:lineRule="exact"/>
        <w:ind w:right="-113"/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923E4B" w:rsidRDefault="00923E4B">
      <w:pPr>
        <w:spacing w:after="6" w:line="315" w:lineRule="exact"/>
        <w:ind w:right="-113"/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923E4B" w:rsidRDefault="00923E4B">
      <w:pPr>
        <w:spacing w:after="6" w:line="315" w:lineRule="exact"/>
        <w:ind w:right="-113"/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923E4B" w:rsidRDefault="00923E4B">
      <w:pPr>
        <w:spacing w:line="315" w:lineRule="exact"/>
        <w:ind w:right="-11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5650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183" type="#_x0000_t202" style="position:absolute;margin-left:6.7pt;margin-top:16.3pt;width:572.4pt;height:795.4pt;z-index:25182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419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73"/>
                    <w:gridCol w:w="63"/>
                    <w:gridCol w:w="83"/>
                    <w:gridCol w:w="33"/>
                    <w:gridCol w:w="47"/>
                    <w:gridCol w:w="144"/>
                    <w:gridCol w:w="57"/>
                    <w:gridCol w:w="114"/>
                    <w:gridCol w:w="33"/>
                    <w:gridCol w:w="11"/>
                    <w:gridCol w:w="23"/>
                    <w:gridCol w:w="12"/>
                    <w:gridCol w:w="113"/>
                    <w:gridCol w:w="33"/>
                    <w:gridCol w:w="14"/>
                    <w:gridCol w:w="43"/>
                    <w:gridCol w:w="506"/>
                    <w:gridCol w:w="43"/>
                    <w:gridCol w:w="548"/>
                    <w:gridCol w:w="43"/>
                    <w:gridCol w:w="496"/>
                    <w:gridCol w:w="43"/>
                    <w:gridCol w:w="506"/>
                    <w:gridCol w:w="43"/>
                    <w:gridCol w:w="613"/>
                    <w:gridCol w:w="43"/>
                    <w:gridCol w:w="547"/>
                    <w:gridCol w:w="43"/>
                    <w:gridCol w:w="3547"/>
                    <w:gridCol w:w="43"/>
                    <w:gridCol w:w="957"/>
                    <w:gridCol w:w="43"/>
                    <w:gridCol w:w="692"/>
                    <w:gridCol w:w="43"/>
                    <w:gridCol w:w="1591"/>
                    <w:gridCol w:w="3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1096" w:type="dxa"/>
                        <w:gridSpan w:val="1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1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85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1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81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tcMar>
                          <w:left w:w="719" w:type="dxa"/>
                          <w:right w:w="657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Обозначение </w:t>
                        </w:r>
                      </w:p>
                    </w:tc>
                    <w:tc>
                      <w:tcPr>
                        <w:tcW w:w="5656" w:type="dxa"/>
                        <w:gridSpan w:val="8"/>
                        <w:tcMar>
                          <w:left w:w="2030" w:type="dxa"/>
                          <w:right w:w="1960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Наименование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191" w:type="dxa"/>
                          <w:right w:w="115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Примечание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tcMar>
                          <w:left w:w="311" w:type="dxa"/>
                          <w:right w:w="233" w:type="dxa"/>
                        </w:tcMar>
                      </w:tcPr>
                      <w:p w:rsidR="00AA7298" w:rsidRDefault="00AA7298">
                        <w:pPr>
                          <w:spacing w:before="14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091-12-11-ПЗЗ-СП </w:t>
                        </w:r>
                      </w:p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649" w:type="dxa"/>
                        </w:tcMar>
                      </w:tcPr>
                      <w:p w:rsidR="00AA7298" w:rsidRDefault="00AA7298">
                        <w:pPr>
                          <w:spacing w:before="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СОСТАВ ПРОЕКТНОЙ ДОКУМЕНТАЦИИ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tcMar>
                          <w:left w:w="311" w:type="dxa"/>
                          <w:right w:w="236" w:type="dxa"/>
                        </w:tcMar>
                      </w:tcPr>
                      <w:p w:rsidR="00AA7298" w:rsidRDefault="00AA7298">
                        <w:pPr>
                          <w:spacing w:before="14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091-12-11-ПЗЗ-АК </w:t>
                        </w:r>
                      </w:p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950" w:type="dxa"/>
                        </w:tcMar>
                      </w:tcPr>
                      <w:p w:rsidR="00AA7298" w:rsidRDefault="00AA7298">
                        <w:pPr>
                          <w:spacing w:before="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СОСТАВ АВТОРСКОГО КОЛЛЕКТИВА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5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tcMar>
                          <w:left w:w="295" w:type="dxa"/>
                          <w:right w:w="222" w:type="dxa"/>
                        </w:tcMar>
                      </w:tcPr>
                      <w:p w:rsidR="00AA7298" w:rsidRDefault="00AA7298">
                        <w:pPr>
                          <w:spacing w:before="14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3407" w:type="dxa"/>
                        </w:tcMar>
                      </w:tcPr>
                      <w:p w:rsidR="00AA7298" w:rsidRDefault="00AA7298">
                        <w:pPr>
                          <w:spacing w:before="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ОБЩИЕ ДАННЫЕ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4192" w:type="dxa"/>
                        </w:tcMar>
                      </w:tcPr>
                      <w:p w:rsidR="00AA7298" w:rsidRDefault="00AA7298">
                        <w:pPr>
                          <w:spacing w:before="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ВВЕДЕНИЕ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1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104" w:type="dxa"/>
                        </w:tcMar>
                      </w:tcPr>
                      <w:p w:rsidR="00AA7298" w:rsidRDefault="00AA7298">
                        <w:pPr>
                          <w:spacing w:before="12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Часть I. Порядок применения правил землепользова-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и застройки и внесения в них изменений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2467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 1.1. Общие положения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815" w:type="dxa"/>
                          <w:right w:w="73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3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64" w:type="dxa"/>
                        </w:tcMar>
                      </w:tcPr>
                      <w:p w:rsidR="00AA7298" w:rsidRDefault="00AA7298">
                        <w:pPr>
                          <w:spacing w:before="14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 1.2. Порядок применения правил и внесения 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них изменений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11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1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23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2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1.2.1 Общие положения о порядке применения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 и внесения в них изменения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11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7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38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2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1.2.2. Положение о регулировании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землепользования и застройки органами местного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самоуправления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96"/>
                    </w:trPr>
                    <w:tc>
                      <w:tcPr>
                        <w:tcW w:w="1096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3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2"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1.2.3 Положение об изменении видов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использования земельных участков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капитального строительства физическими и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юридическими лицами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16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16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04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165" w:type="dxa"/>
                        <w:gridSpan w:val="2"/>
                        <w:vMerge w:val="restart"/>
                        <w:tcMar>
                          <w:left w:w="0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</w:pPr>
                        <w:r w:rsidRPr="00D3440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Согласовано</w:t>
                        </w:r>
                        <w:r w:rsidRPr="00D34407">
                          <w:rPr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9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29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  <w:tab w:val="left" w:pos="3775"/>
                          </w:tabs>
                          <w:spacing w:before="12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1.2.4. Положение о подготовке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планировке территории органами местного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самоуправления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18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96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52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13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2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1.2.5. Положение о проведении публичных слу-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шаний по вопросам землепользования и застройки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27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3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1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11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2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1.2.6 Положение о порядке внесения изменений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настоящие правила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27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08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14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97"/>
                          </w:tabs>
                          <w:spacing w:before="14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1.2.7. Положение о регулировании иных вопро-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сов землепользования и застройки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30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0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578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Часть 2. Карта градостроительного зонирования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37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1362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Часть 3. Градостроительные регламенты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39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4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5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7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85" w:type="dxa"/>
                        </w:tcMar>
                      </w:tcPr>
                      <w:p w:rsidR="00AA7298" w:rsidRDefault="00AA7298">
                        <w:pPr>
                          <w:spacing w:before="12"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 3.1. Использование земельных участков и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мель, на которые действие градостроительных ре-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гламентов не распространяется или для которых гра-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достроительные регламенты не устанавливаются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39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16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1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76"/>
                    </w:trPr>
                    <w:tc>
                      <w:tcPr>
                        <w:tcW w:w="369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Взам. инв.№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29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 w:val="restart"/>
                        <w:tcMar>
                          <w:left w:w="62" w:type="dxa"/>
                          <w:right w:w="7" w:type="dxa"/>
                        </w:tcMar>
                      </w:tcPr>
                      <w:p w:rsidR="00AA7298" w:rsidRDefault="00AA7298">
                        <w:pPr>
                          <w:spacing w:before="14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 3.2. Градостроительные регламенты установ-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ленные применительно к зонам с особыми условиями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территорий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vMerge w:val="restart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40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7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17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1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3" w:type="dxa"/>
                        <w:gridSpan w:val="11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8"/>
                        <w:tcMar>
                          <w:left w:w="62" w:type="dxa"/>
                          <w:right w:w="144" w:type="dxa"/>
                        </w:tcMar>
                      </w:tcPr>
                      <w:p w:rsidR="00AA7298" w:rsidRDefault="00AA7298">
                        <w:pPr>
                          <w:spacing w:before="12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 3.3. Градостроительные регламенты установ-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ленные применительно к территориальным зонам </w:t>
                        </w:r>
                      </w:p>
                    </w:tc>
                    <w:tc>
                      <w:tcPr>
                        <w:tcW w:w="1735" w:type="dxa"/>
                        <w:gridSpan w:val="2"/>
                        <w:tcMar>
                          <w:left w:w="755" w:type="dxa"/>
                          <w:right w:w="679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44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66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1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7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0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8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616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vMerge w:val="restart"/>
                        <w:tcMar>
                          <w:left w:w="2200" w:type="dxa"/>
                          <w:right w:w="2143" w:type="dxa"/>
                        </w:tcMar>
                      </w:tcPr>
                      <w:p w:rsidR="00AA7298" w:rsidRDefault="00AA7298">
                        <w:pPr>
                          <w:spacing w:before="307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091-12-11-ПЗЗ-С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1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1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7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0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tcMar>
                          <w:left w:w="71" w:type="dxa"/>
                          <w:right w:w="41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Изм.</w:t>
                        </w:r>
                        <w:r w:rsidRPr="00D34407">
                          <w:rPr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gridSpan w:val="2"/>
                        <w:tcMar>
                          <w:left w:w="21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30"/>
                        </w:pPr>
                        <w:r w:rsidRPr="00D34407">
                          <w:rPr>
                            <w:color w:val="000000"/>
                            <w:w w:val="83"/>
                            <w:sz w:val="19"/>
                            <w:szCs w:val="19"/>
                          </w:rPr>
                          <w:t>Кол. уч.</w:t>
                        </w:r>
                        <w:r w:rsidRPr="00D34407">
                          <w:rPr>
                            <w:color w:val="000000"/>
                            <w:spacing w:val="6"/>
                            <w:w w:val="8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Mar>
                          <w:left w:w="76" w:type="dxa"/>
                          <w:right w:w="16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D3440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16" w:type="dxa"/>
                        <w:gridSpan w:val="2"/>
                        <w:tcMar>
                          <w:left w:w="36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26"/>
                        </w:pPr>
                        <w:r w:rsidRPr="00D34407">
                          <w:rPr>
                            <w:color w:val="000000"/>
                            <w:w w:val="97"/>
                            <w:sz w:val="19"/>
                            <w:szCs w:val="19"/>
                          </w:rPr>
                          <w:t>№ док.</w:t>
                        </w:r>
                        <w:r w:rsidRPr="00D34407">
                          <w:rPr>
                            <w:color w:val="000000"/>
                            <w:spacing w:val="3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51" w:type="dxa"/>
                        <w:gridSpan w:val="2"/>
                        <w:tcMar>
                          <w:left w:w="127" w:type="dxa"/>
                          <w:right w:w="75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683" w:type="dxa"/>
                        <w:gridSpan w:val="2"/>
                        <w:tcMar>
                          <w:left w:w="153" w:type="dxa"/>
                          <w:right w:w="81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Дата</w:t>
                        </w:r>
                        <w:r w:rsidRPr="00D3440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27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7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0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Инв. № подл.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tcMar>
                          <w:left w:w="47" w:type="dxa"/>
                          <w:right w:w="608" w:type="dxa"/>
                        </w:tcMar>
                      </w:tcPr>
                      <w:p w:rsidR="00AA7298" w:rsidRDefault="00AA7298">
                        <w:pPr>
                          <w:spacing w:before="19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ГАП </w:t>
                        </w:r>
                      </w:p>
                    </w:tc>
                    <w:tc>
                      <w:tcPr>
                        <w:tcW w:w="1176" w:type="dxa"/>
                        <w:gridSpan w:val="4"/>
                        <w:tcMar>
                          <w:left w:w="79" w:type="dxa"/>
                          <w:right w:w="220" w:type="dxa"/>
                        </w:tcMar>
                      </w:tcPr>
                      <w:p w:rsidR="00AA7298" w:rsidRDefault="00AA7298">
                        <w:pPr>
                          <w:spacing w:before="31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Хазыкова</w:t>
                        </w:r>
                        <w:r w:rsidRPr="00D34407">
                          <w:rPr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51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tcMar>
                          <w:left w:w="108" w:type="dxa"/>
                          <w:right w:w="24" w:type="dxa"/>
                        </w:tcMar>
                      </w:tcPr>
                      <w:p w:rsidR="00AA7298" w:rsidRDefault="00AA7298">
                        <w:pPr>
                          <w:spacing w:before="19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11.12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 w:val="restart"/>
                        <w:tcMar>
                          <w:left w:w="1140" w:type="dxa"/>
                          <w:right w:w="1082" w:type="dxa"/>
                        </w:tcMar>
                      </w:tcPr>
                      <w:p w:rsidR="00AA7298" w:rsidRDefault="00AA7298">
                        <w:pPr>
                          <w:spacing w:before="501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Содержание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tcMar>
                          <w:left w:w="103" w:type="dxa"/>
                          <w:right w:w="58" w:type="dxa"/>
                        </w:tcMar>
                      </w:tcPr>
                      <w:p w:rsidR="00AA7298" w:rsidRDefault="00AA7298">
                        <w:pPr>
                          <w:spacing w:before="9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Стадия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tcMar>
                          <w:left w:w="76" w:type="dxa"/>
                          <w:right w:w="197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76" w:type="dxa"/>
                          <w:right w:w="171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Листов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 w:val="restart"/>
                        <w:tcMar>
                          <w:left w:w="45" w:type="dxa"/>
                          <w:right w:w="656" w:type="dxa"/>
                        </w:tcMar>
                      </w:tcPr>
                      <w:p w:rsidR="00AA7298" w:rsidRDefault="00AA7298">
                        <w:pPr>
                          <w:spacing w:before="70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7"/>
                            <w:sz w:val="19"/>
                            <w:szCs w:val="19"/>
                          </w:rPr>
                          <w:t>ГИП</w:t>
                        </w:r>
                        <w:r w:rsidRPr="00D3440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76" w:type="dxa"/>
                        <w:gridSpan w:val="4"/>
                        <w:vMerge w:val="restart"/>
                        <w:tcMar>
                          <w:left w:w="76" w:type="dxa"/>
                          <w:right w:w="51" w:type="dxa"/>
                        </w:tcMar>
                      </w:tcPr>
                      <w:p w:rsidR="00AA7298" w:rsidRDefault="00AA7298">
                        <w:pPr>
                          <w:spacing w:before="70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Алексеенко</w:t>
                        </w:r>
                        <w:r w:rsidRPr="00D34407">
                          <w:rPr>
                            <w:color w:val="000000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51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 w:val="restart"/>
                        <w:tcMar>
                          <w:left w:w="105" w:type="dxa"/>
                          <w:right w:w="26" w:type="dxa"/>
                        </w:tcMar>
                      </w:tcPr>
                      <w:p w:rsidR="00AA7298" w:rsidRDefault="00AA7298">
                        <w:pPr>
                          <w:spacing w:before="6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11.12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8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tcMar>
                          <w:left w:w="362" w:type="dxa"/>
                          <w:right w:w="292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475" w:type="dxa"/>
                          <w:right w:w="388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 w:val="restart"/>
                        <w:tcMar>
                          <w:left w:w="45" w:type="dxa"/>
                          <w:right w:w="413" w:type="dxa"/>
                        </w:tcMar>
                      </w:tcPr>
                      <w:p w:rsidR="00AA7298" w:rsidRDefault="00AA7298">
                        <w:pPr>
                          <w:spacing w:before="58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>Н. РИО</w:t>
                        </w:r>
                        <w:r w:rsidRPr="00D3440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76" w:type="dxa"/>
                        <w:gridSpan w:val="4"/>
                        <w:vMerge w:val="restart"/>
                        <w:tcMar>
                          <w:left w:w="79" w:type="dxa"/>
                          <w:right w:w="352" w:type="dxa"/>
                        </w:tcMar>
                      </w:tcPr>
                      <w:p w:rsidR="00AA7298" w:rsidRDefault="00AA7298">
                        <w:pPr>
                          <w:spacing w:before="58" w:line="220" w:lineRule="exact"/>
                          <w:ind w:right="-113"/>
                        </w:pPr>
                        <w:r w:rsidRPr="00D3440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 xml:space="preserve">Горячев </w:t>
                        </w:r>
                      </w:p>
                    </w:tc>
                    <w:tc>
                      <w:tcPr>
                        <w:tcW w:w="751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 w:val="restart"/>
                        <w:tcMar>
                          <w:left w:w="108" w:type="dxa"/>
                          <w:right w:w="24" w:type="dxa"/>
                        </w:tcMar>
                      </w:tcPr>
                      <w:p w:rsidR="00AA7298" w:rsidRDefault="00AA7298">
                        <w:pPr>
                          <w:spacing w:before="4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11.12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54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 w:val="restart"/>
                        <w:tcMar>
                          <w:left w:w="45" w:type="dxa"/>
                          <w:right w:w="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11"/>
                          </w:tabs>
                          <w:spacing w:before="175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ОАО </w:t>
                        </w:r>
                        <w:r>
                          <w:br/>
                        </w:r>
                        <w:r w:rsidRPr="00D34407">
                          <w:rPr>
                            <w:color w:val="000000"/>
                            <w:w w:val="94"/>
                            <w:sz w:val="24"/>
                            <w:szCs w:val="24"/>
                          </w:rPr>
                          <w:t>ИРКУТСКГИПРОДОРНИИ</w:t>
                        </w:r>
                        <w:r w:rsidRPr="00D34407">
                          <w:rPr>
                            <w:color w:val="000000"/>
                            <w:spacing w:val="23"/>
                            <w:w w:val="9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6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6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117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75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8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6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35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3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0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4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18.6pt;margin-top:821.6pt;width:4.4pt;height:14.7pt;z-index:25170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85.1pt;margin-top:34.05pt;width:4.4pt;height:14.7pt;z-index:25170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85.1pt;margin-top:794.25pt;width:4.4pt;height:14.7pt;z-index:25170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319.45pt;margin-top:18.8pt;width:4.95pt;height:16.95pt;z-index:25171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.95pt;margin-top:498.7pt;width:16.95pt;height:4.95pt;z-index:251711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47.9pt;margin-top:601.7pt;width:13.65pt;height:4.2pt;z-index:251712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47.9pt;margin-top:690.5pt;width:13.65pt;height:4.2pt;z-index:251713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77.4pt;margin-top:693.7pt;width:4.4pt;height:14.7pt;z-index:25171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107.05pt;margin-top:693.7pt;width:4.4pt;height:14.7pt;z-index:25171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135.7pt;margin-top:693.7pt;width:4.4pt;height:14.7pt;z-index:25171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165.1pt;margin-top:693.7pt;width:4.4pt;height:14.7pt;z-index:25171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199.2pt;margin-top:693.7pt;width:4.4pt;height:14.7pt;z-index:25171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235.55pt;margin-top:693.7pt;width:4.4pt;height:14.7pt;z-index:25171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77.4pt;margin-top:709.7pt;width:4.4pt;height:14.9pt;z-index:25172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107.05pt;margin-top:709.7pt;width:4.4pt;height:14.9pt;z-index:25172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35.7pt;margin-top:709.65pt;width:4.4pt;height:14.7pt;z-index:25172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165.1pt;margin-top:709.65pt;width:4.4pt;height:14.7pt;z-index:25172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199.2pt;margin-top:709.65pt;width:4.4pt;height:14.7pt;z-index:25172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235.55pt;margin-top:709.65pt;width:4.4pt;height:14.7pt;z-index:25172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87.35pt;margin-top:727.1pt;width:3.9pt;height:12.45pt;z-index:25172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120.85pt;margin-top:727.1pt;width:3.9pt;height:12.45pt;z-index:25172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146.3pt;margin-top:726.9pt;width:3.9pt;height:12.6pt;z-index:25172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3" w:lineRule="exact"/>
                  </w:pPr>
                  <w:r>
                    <w:rPr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178.9pt;margin-top:727.1pt;width:3.9pt;height:12.45pt;z-index:25172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211.8pt;margin-top:727.1pt;width:3.9pt;height:12.45pt;z-index:25173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245.5pt;margin-top:727.1pt;width:3.9pt;height:12.45pt;z-index:25173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47.9pt;margin-top:777.95pt;width:13.65pt;height:4.2pt;z-index:2517329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88.3pt;margin-top:742.9pt;width:4.2pt;height:13.65pt;z-index:25173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166.8pt;margin-top:743.5pt;width:3.9pt;height:12.45pt;z-index:25173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199.2pt;margin-top:742.9pt;width:4.2pt;height:13.65pt;z-index:25173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247.9pt;margin-top:742.9pt;width:4.2pt;height:13.65pt;z-index:25173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342.7pt;margin-top:780.8pt;width:4.4pt;height:14.7pt;z-index:25173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475.45pt;margin-top:742.4pt;width:4.4pt;height:14.7pt;z-index:25173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510.5pt;margin-top:742.2pt;width:4.4pt;height:14.7pt;z-index:25174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564pt;margin-top:742.2pt;width:4.4pt;height:14.7pt;z-index:25174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86.3pt;margin-top:759.7pt;width:3.9pt;height:12.45pt;z-index:25174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175.3pt;margin-top:759.7pt;width:3.9pt;height:12.45pt;z-index:25174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199.3pt;margin-top:759.25pt;width:4.2pt;height:13.65pt;z-index:25174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247.8pt;margin-top:759.25pt;width:4.2pt;height:13.65pt;z-index:25174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457.2pt;margin-top:758.6pt;width:4.4pt;height:14.7pt;z-index:25174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505.7pt;margin-top:758.6pt;width:4.4pt;height:14.7pt;z-index:25174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553.1pt;margin-top:758.6pt;width:4.4pt;height:14.7pt;z-index:25174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75.7pt;margin-top:775.2pt;width:3.9pt;height:12.45pt;z-index:25174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98.3pt;margin-top:775.2pt;width:3.9pt;height:12.45pt;z-index:25175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159.95pt;margin-top:775.2pt;width:3.9pt;height:12.45pt;z-index:25175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199.2pt;margin-top:774.7pt;width:4.2pt;height:13.65pt;z-index:25175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247.9pt;margin-top:774.7pt;width:4.2pt;height:13.65pt;z-index:25175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573.1pt;margin-top:797pt;width:4.4pt;height:14.7pt;z-index:25175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66pt;margin-top:789.6pt;width:4.4pt;height:14.9pt;z-index:25175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125.4pt;margin-top:790.2pt;width:4.2pt;height:13.65pt;z-index:25175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199.2pt;margin-top:789.6pt;width:4.4pt;height:14.7pt;z-index:25175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235.55pt;margin-top:789.6pt;width:4.4pt;height:14.7pt;z-index:25175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66pt;margin-top:805.55pt;width:4.4pt;height:14.7pt;z-index:25175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125.4pt;margin-top:805.55pt;width:4.4pt;height:14.7pt;z-index:25176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199.2pt;margin-top:805.55pt;width:4.4pt;height:14.7pt;z-index:25176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235.55pt;margin-top:805.55pt;width:4.4pt;height:14.7pt;z-index:25176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190.55pt;margin-top:84.35pt;width:4.4pt;height:14.7pt;z-index:25176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453.5pt;margin-top:82.45pt;width:4.4pt;height:14.9pt;z-index:25176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535.55pt;margin-top:82.45pt;width:4.4pt;height:14.7pt;z-index:25176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190.55pt;margin-top:107.5pt;width:4.4pt;height:14.7pt;z-index:25176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438pt;margin-top:105.85pt;width:4.4pt;height:14.7pt;z-index:25176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535.55pt;margin-top:105.6pt;width:4.4pt;height:14.7pt;z-index:25176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191.3pt;margin-top:130.65pt;width:4.4pt;height:14.7pt;z-index:25176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315.25pt;margin-top:128.8pt;width:4.4pt;height:14.9pt;z-index:25177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535.55pt;margin-top:128.75pt;width:4.4pt;height:14.7pt;z-index:25177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134.9pt;margin-top:152.05pt;width:4.4pt;height:14.7pt;z-index:25177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276pt;margin-top:152.05pt;width:4.4pt;height:14.9pt;z-index:25177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535.55pt;margin-top:152.05pt;width:4.4pt;height:14.7pt;z-index:25177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134.9pt;margin-top:175.2pt;width:4.4pt;height:14.7pt;z-index:25177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438.6pt;margin-top:189pt;width:4.4pt;height:14.7pt;z-index:25177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535.55pt;margin-top:175.2pt;width:4.4pt;height:14.7pt;z-index:25177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134.9pt;margin-top:203.25pt;width:4.4pt;height:14.7pt;z-index:25177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362.4pt;margin-top:203.25pt;width:4.4pt;height:14.7pt;z-index:25178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535.55pt;margin-top:203.25pt;width:4.4pt;height:14.7pt;z-index:25178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134.9pt;margin-top:226.55pt;width:4.4pt;height:14.7pt;z-index:25178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285.95pt;margin-top:240.35pt;width:4.4pt;height:14.7pt;z-index:25178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538.55pt;margin-top:226.55pt;width:4.4pt;height:14.7pt;z-index:25178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134.9pt;margin-top:254.65pt;width:4.4pt;height:14.7pt;z-index:25178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391.45pt;margin-top:268.45pt;width:4.4pt;height:14.7pt;z-index:25178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538.55pt;margin-top:254.65pt;width:4.4pt;height:14.7pt;z-index:25178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134.9pt;margin-top:282.7pt;width:4.4pt;height:14.7pt;z-index:25178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292.45pt;margin-top:310.3pt;width:4.4pt;height:14.7pt;z-index:25178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538.55pt;margin-top:282.7pt;width:4.4pt;height:14.7pt;z-index:25179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34.9pt;margin-top:324.6pt;width:4.4pt;height:14.7pt;z-index:25179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327.1pt;margin-top:366pt;width:4.4pt;height:14.7pt;z-index:25179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538.55pt;margin-top:324.6pt;width:4.4pt;height:14.7pt;z-index:25179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134.9pt;margin-top:380.25pt;width:4.4pt;height:14.7pt;z-index:25179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394.8pt;margin-top:380.25pt;width:4.4pt;height:14.7pt;z-index:25179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292.45pt;margin-top:407.85pt;width:4.4pt;height:14.7pt;z-index:25179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538.55pt;margin-top:380.25pt;width:4.4pt;height:14.7pt;z-index:25179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134.9pt;margin-top:422.15pt;width:4.4pt;height:14.7pt;z-index:25179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469.3pt;margin-top:435.95pt;width:4.4pt;height:14.7pt;z-index:25179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538.55pt;margin-top:422.15pt;width:4.4pt;height:14.7pt;z-index:25180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134.9pt;margin-top:450.25pt;width:4.4pt;height:14.7pt;z-index:25180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316.7pt;margin-top:464.05pt;width:4.4pt;height:14.7pt;z-index:25180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538.55pt;margin-top:450.25pt;width:4.4pt;height:14.7pt;z-index:25180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134.9pt;margin-top:478.45pt;width:4.4pt;height:14.7pt;z-index:25180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385.8pt;margin-top:492.25pt;width:4.4pt;height:14.7pt;z-index:25180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538.55pt;margin-top:478.45pt;width:4.4pt;height:14.7pt;z-index:25180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134.9pt;margin-top:506.5pt;width:4.4pt;height:14.7pt;z-index:25180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456.85pt;margin-top:506.5pt;width:4.4pt;height:14.7pt;z-index:25180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538.55pt;margin-top:506.5pt;width:4.4pt;height:14.7pt;z-index:25180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134.9pt;margin-top:529.65pt;width:4.4pt;height:14.7pt;z-index:25181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417.7pt;margin-top:529.65pt;width:4.4pt;height:14.7pt;z-index:25181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538.55pt;margin-top:529.65pt;width:4.4pt;height:14.7pt;z-index:25181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134.9pt;margin-top:552.85pt;width:4.4pt;height:14.7pt;z-index:25181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460.7pt;margin-top:594.25pt;width:4.4pt;height:14.7pt;z-index:25181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538.55pt;margin-top:552.85pt;width:4.4pt;height:14.7pt;z-index:25181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134.9pt;margin-top:608.65pt;width:4.4pt;height:14.7pt;z-index:25181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346.8pt;margin-top:636.25pt;width:4.4pt;height:14.7pt;z-index:25181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538.55pt;margin-top:608.65pt;width:4.4pt;height:14.7pt;z-index:25181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134.9pt;margin-top:650.5pt;width:4.4pt;height:14.7pt;z-index:25182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465.1pt;margin-top:664.3pt;width:4.4pt;height:14.7pt;z-index:25182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538.55pt;margin-top:650.5pt;width:4.4pt;height:14.7pt;z-index:25182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184" type="#_x0000_t202" style="position:absolute;margin-left:24.35pt;margin-top:820.7pt;width:3.9pt;height:12.45pt;z-index:25182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40.2pt;margin-top:17.35pt;width:4.95pt;height:16.95pt;z-index:25182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335.9pt;margin-top:380.95pt;width:4.95pt;height:16.95pt;z-index:25182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" type="#_x0000_t202" style="position:absolute;margin-left:26.05pt;margin-top:575.75pt;width:13.65pt;height:4.2pt;z-index:2518282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8" type="#_x0000_t202" style="position:absolute;margin-left:43.45pt;margin-top:606.85pt;width:13.65pt;height:4.2pt;z-index:2518292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9" type="#_x0000_t202" style="position:absolute;margin-left:26.05pt;margin-top:658.1pt;width:13.65pt;height:4.2pt;z-index:2518302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43.45pt;margin-top:694.2pt;width:13.65pt;height:4.2pt;z-index:2518312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margin-left:26.05pt;margin-top:749.15pt;width:13.65pt;height:4.2pt;z-index:2518323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43.45pt;margin-top:780.6pt;width:13.65pt;height:4.2pt;z-index:2518333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71.65pt;margin-top:772.3pt;width:3.9pt;height:12.45pt;z-index:25183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99.95pt;margin-top:772.3pt;width:3.9pt;height:12.45pt;z-index:25183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128.15pt;margin-top:772.3pt;width:3.9pt;height:12.45pt;z-index:25183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156.35pt;margin-top:772.3pt;width:3.9pt;height:12.45pt;z-index:25183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191.15pt;margin-top:772.3pt;width:3.9pt;height:12.45pt;z-index:25183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226.05pt;margin-top:772.3pt;width:3.9pt;height:12.45pt;z-index:25183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571.1pt;margin-top:771pt;width:4.4pt;height:14.7pt;z-index:25184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71.65pt;margin-top:788.75pt;width:3.9pt;height:12.45pt;z-index:25184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99.95pt;margin-top:788.75pt;width:3.9pt;height:12.45pt;z-index:25184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128.15pt;margin-top:788.75pt;width:3.9pt;height:12.45pt;z-index:25184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156.35pt;margin-top:788.75pt;width:3.9pt;height:12.45pt;z-index:25184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191.15pt;margin-top:788.75pt;width:3.9pt;height:12.45pt;z-index:25184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26.1pt;margin-top:788.75pt;width:3.9pt;height:12.45pt;z-index:25184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81.7pt;margin-top:805.2pt;width:34.05pt;height:12.45pt;z-index:25184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 w:rsidRPr="00207A66">
                    <w:rPr>
                      <w:color w:val="000000"/>
                      <w:w w:val="93"/>
                      <w:sz w:val="19"/>
                      <w:szCs w:val="19"/>
                    </w:rPr>
                    <w:t xml:space="preserve"> Кол. уч</w:t>
                  </w:r>
                  <w:r w:rsidRPr="00207A66">
                    <w:rPr>
                      <w:color w:val="000000"/>
                      <w:spacing w:val="4"/>
                      <w:w w:val="93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138.6pt;margin-top:805.2pt;width:35.1pt;height:12.45pt;z-index:25184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 w:rsidRPr="00207A66">
                    <w:rPr>
                      <w:color w:val="000000"/>
                      <w:spacing w:val="11"/>
                      <w:sz w:val="19"/>
                      <w:szCs w:val="19"/>
                    </w:rPr>
                    <w:t xml:space="preserve"> № док</w:t>
                  </w:r>
                  <w:r w:rsidRPr="00207A66">
                    <w:rPr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203.75pt;margin-top:805.2pt;width:3.9pt;height:12.45pt;z-index:25184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236.05pt;margin-top:805.2pt;width:3.9pt;height:12.45pt;z-index:25185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85.1pt;margin-top:34.05pt;width:4.4pt;height:28.5pt;z-index:25185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134.9pt;margin-top:97.65pt;width:4.4pt;height:14.7pt;z-index:25185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283.1pt;margin-top:96.45pt;width:4.4pt;height:14.7pt;z-index:25185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532.55pt;margin-top:96.25pt;width:4.4pt;height:14.7pt;z-index:25185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134.9pt;margin-top:2in;width:4.4pt;height:14.7pt;z-index:25185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482.3pt;margin-top:174.6pt;width:4.4pt;height:14.7pt;z-index:25185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538.55pt;margin-top:119.4pt;width:4.4pt;height:14.7pt;z-index:25185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21.85pt;margin-top:14.9pt;width:557.4pt;height:806.75pt;z-index:25185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19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43"/>
                    <w:gridCol w:w="278"/>
                    <w:gridCol w:w="43"/>
                    <w:gridCol w:w="286"/>
                    <w:gridCol w:w="43"/>
                    <w:gridCol w:w="95"/>
                    <w:gridCol w:w="425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691"/>
                    <w:gridCol w:w="96"/>
                    <w:gridCol w:w="43"/>
                    <w:gridCol w:w="520"/>
                    <w:gridCol w:w="43"/>
                    <w:gridCol w:w="4954"/>
                    <w:gridCol w:w="1005"/>
                    <w:gridCol w:w="43"/>
                    <w:gridCol w:w="692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93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39" w:type="dxa"/>
                        <w:gridSpan w:val="1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0"/>
                    </w:trPr>
                    <w:tc>
                      <w:tcPr>
                        <w:tcW w:w="69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81"/>
                    </w:trPr>
                    <w:tc>
                      <w:tcPr>
                        <w:tcW w:w="69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2848" w:type="dxa"/>
                        <w:gridSpan w:val="9"/>
                        <w:tcMar>
                          <w:left w:w="724" w:type="dxa"/>
                          <w:right w:w="657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Обозначение </w:t>
                        </w:r>
                      </w:p>
                    </w:tc>
                    <w:tc>
                      <w:tcPr>
                        <w:tcW w:w="5656" w:type="dxa"/>
                        <w:gridSpan w:val="5"/>
                        <w:tcMar>
                          <w:left w:w="2030" w:type="dxa"/>
                          <w:right w:w="1960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Наименование </w:t>
                        </w:r>
                      </w:p>
                    </w:tc>
                    <w:tc>
                      <w:tcPr>
                        <w:tcW w:w="1737" w:type="dxa"/>
                        <w:gridSpan w:val="3"/>
                        <w:tcMar>
                          <w:left w:w="191" w:type="dxa"/>
                          <w:right w:w="117" w:type="dxa"/>
                        </w:tcMar>
                      </w:tcPr>
                      <w:p w:rsidR="00AA7298" w:rsidRDefault="00AA7298">
                        <w:pPr>
                          <w:spacing w:before="2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Примечание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3"/>
                    </w:trPr>
                    <w:tc>
                      <w:tcPr>
                        <w:tcW w:w="69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2848" w:type="dxa"/>
                        <w:gridSpan w:val="9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5"/>
                        <w:tcMar>
                          <w:left w:w="62" w:type="dxa"/>
                          <w:right w:w="4053" w:type="dxa"/>
                        </w:tcMar>
                      </w:tcPr>
                      <w:p w:rsidR="00AA7298" w:rsidRDefault="00AA7298">
                        <w:pPr>
                          <w:spacing w:before="1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Приложения: </w:t>
                        </w:r>
                      </w:p>
                    </w:tc>
                    <w:tc>
                      <w:tcPr>
                        <w:tcW w:w="1737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89"/>
                    </w:trPr>
                    <w:tc>
                      <w:tcPr>
                        <w:tcW w:w="69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2848" w:type="dxa"/>
                        <w:gridSpan w:val="9"/>
                      </w:tcPr>
                      <w:p w:rsidR="00AA7298" w:rsidRDefault="00AA7298"/>
                    </w:tc>
                    <w:tc>
                      <w:tcPr>
                        <w:tcW w:w="5656" w:type="dxa"/>
                        <w:gridSpan w:val="5"/>
                        <w:tcMar>
                          <w:left w:w="62" w:type="dxa"/>
                          <w:right w:w="64" w:type="dxa"/>
                        </w:tcMar>
                      </w:tcPr>
                      <w:p w:rsidR="00AA7298" w:rsidRDefault="00AA7298">
                        <w:pPr>
                          <w:spacing w:before="12"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Приложение №1 к муниципальному контракту 28-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ОК/12 от 14.05.2012г.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Задание на разработку проекта «Правила землеполь-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зования и застройки Троицкого муниципального 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разования Заларинского района Иркутской области » </w:t>
                        </w:r>
                      </w:p>
                    </w:tc>
                    <w:tc>
                      <w:tcPr>
                        <w:tcW w:w="1737" w:type="dxa"/>
                        <w:gridSpan w:val="3"/>
                        <w:tcMar>
                          <w:left w:w="755" w:type="dxa"/>
                          <w:right w:w="681" w:type="dxa"/>
                        </w:tcMar>
                      </w:tcPr>
                      <w:p w:rsidR="00AA7298" w:rsidRDefault="00AA7298">
                        <w:pPr>
                          <w:spacing w:before="1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75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670"/>
                    </w:trPr>
                    <w:tc>
                      <w:tcPr>
                        <w:tcW w:w="69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tcMar>
                          <w:left w:w="40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Взам. инв. №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tcMar>
                          <w:left w:w="40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Подпись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 w:val="restart"/>
                        <w:tcMar>
                          <w:left w:w="40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44" w:lineRule="exact"/>
                          <w:jc w:val="center"/>
                        </w:pPr>
                        <w:r>
                          <w:rPr>
                            <w:color w:val="000000"/>
                          </w:rPr>
                          <w:t xml:space="preserve">Инв. № подл.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10243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vMerge w:val="restart"/>
                        <w:tcMar>
                          <w:left w:w="1968" w:type="dxa"/>
                          <w:right w:w="1898" w:type="dxa"/>
                        </w:tcMar>
                      </w:tcPr>
                      <w:p w:rsidR="00AA7298" w:rsidRDefault="00AA7298">
                        <w:pPr>
                          <w:spacing w:before="23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091-12-11-ПЗЗ-С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tcMar>
                          <w:left w:w="93" w:type="dxa"/>
                          <w:right w:w="31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vMerge w:val="restart"/>
                        <w:tcMar>
                          <w:left w:w="273" w:type="dxa"/>
                          <w:right w:w="203" w:type="dxa"/>
                        </w:tcMar>
                      </w:tcPr>
                      <w:p w:rsidR="00AA7298" w:rsidRDefault="00AA7298">
                        <w:pPr>
                          <w:spacing w:before="151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59" w:type="dxa"/>
                          <w:right w:w="10" w:type="dxa"/>
                        </w:tcMar>
                      </w:tcPr>
                      <w:p w:rsidR="00AA7298" w:rsidRDefault="00AA7298">
                        <w:pPr>
                          <w:spacing w:before="74" w:line="220" w:lineRule="exact"/>
                          <w:ind w:right="-113"/>
                        </w:pPr>
                        <w:r w:rsidRPr="00207A6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Изм.</w:t>
                        </w:r>
                        <w:r w:rsidRPr="00207A66">
                          <w:rPr>
                            <w:color w:val="000000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50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74" w:line="220" w:lineRule="exact"/>
                          <w:ind w:right="-113"/>
                        </w:pPr>
                        <w:r w:rsidRPr="00207A6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207A6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41" w:type="dxa"/>
                          <w:right w:w="96" w:type="dxa"/>
                        </w:tcMar>
                      </w:tcPr>
                      <w:p w:rsidR="00AA7298" w:rsidRDefault="00AA7298">
                        <w:pPr>
                          <w:spacing w:before="74" w:line="220" w:lineRule="exact"/>
                          <w:ind w:right="-113"/>
                        </w:pPr>
                        <w:r w:rsidRPr="00207A6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59" w:type="dxa"/>
                          <w:right w:w="11" w:type="dxa"/>
                        </w:tcMar>
                      </w:tcPr>
                      <w:p w:rsidR="00AA7298" w:rsidRDefault="00AA7298">
                        <w:pPr>
                          <w:spacing w:before="74" w:line="220" w:lineRule="exact"/>
                          <w:ind w:right="-113"/>
                        </w:pPr>
                        <w:r w:rsidRPr="00207A6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Дата</w:t>
                        </w:r>
                        <w:r w:rsidRPr="00207A6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21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5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8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85.1pt;margin-top:188.75pt;width:1.95pt;height:5.95pt;z-index:25185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45" w:lineRule="exact"/>
                  </w:pPr>
                  <w:r>
                    <w:rPr>
                      <w:color w:val="000000"/>
                      <w:sz w:val="4"/>
                      <w:szCs w:val="4"/>
                    </w:rPr>
                    <w:t xml:space="preserve"> </w:t>
                  </w:r>
                </w:p>
                <w:p w:rsidR="00AA7298" w:rsidRDefault="00AA7298">
                  <w:pPr>
                    <w:spacing w:line="45" w:lineRule="exact"/>
                  </w:pPr>
                  <w:r>
                    <w:rPr>
                      <w:color w:val="000000"/>
                      <w:sz w:val="4"/>
                      <w:szCs w:val="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219" type="#_x0000_t202" style="position:absolute;margin-left:15.1pt;margin-top:818.85pt;width:4.4pt;height:14.7pt;z-index:25186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85.1pt;margin-top:14.25pt;width:4.4pt;height:14.7pt;z-index:25186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85.1pt;margin-top:814.05pt;width:4.4pt;height:14.7pt;z-index:25186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345.25pt;margin-top:19.55pt;width:4.95pt;height:16.95pt;z-index:25186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107.5pt;margin-top:43.65pt;width:4.95pt;height:16.95pt;z-index:25186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4.75pt;margin-top:501.7pt;width:16.95pt;height:4.95pt;z-index:2518671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35.4pt;margin-top:573.25pt;width:12.45pt;height:3.9pt;z-index:2518681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50.75pt;margin-top:600.15pt;width:12.45pt;height:3.9pt;z-index:2518691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35.4pt;margin-top:657.85pt;width:12.45pt;height:3.9pt;z-index:251870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50.75pt;margin-top:684.75pt;width:12.45pt;height:3.9pt;z-index:251871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70.55pt;margin-top:687.35pt;width:4.4pt;height:14.7pt;z-index:25187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100.2pt;margin-top:687.35pt;width:4.4pt;height:14.7pt;z-index:25187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129.85pt;margin-top:687.35pt;width:4.4pt;height:14.7pt;z-index:25187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157.8pt;margin-top:687.35pt;width:4.4pt;height:14.7pt;z-index:25187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185.65pt;margin-top:687.35pt;width:4.4pt;height:14.7pt;z-index:25187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227.4pt;margin-top:687.35pt;width:4.4pt;height:14.7pt;z-index:25187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70.55pt;margin-top:703.8pt;width:4.4pt;height:14.9pt;z-index:25187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100.2pt;margin-top:703.8pt;width:4.4pt;height:14.9pt;z-index:25187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129.85pt;margin-top:703.8pt;width:4.4pt;height:14.7pt;z-index:25188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157.8pt;margin-top:703.8pt;width:4.4pt;height:14.7pt;z-index:25188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185.65pt;margin-top:703.8pt;width:4.4pt;height:14.7pt;z-index:25188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227.4pt;margin-top:703.8pt;width:4.4pt;height:14.7pt;z-index:25188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95.4pt;margin-top:722.55pt;width:5.5pt;height:10.3pt;z-index:25188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124.8pt;margin-top:722.55pt;width:3.45pt;height:10.3pt;z-index:25188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181.3pt;margin-top:722.55pt;width:3.45pt;height:10.3pt;z-index:25188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35.4pt;margin-top:745.25pt;width:12.45pt;height:3.9pt;z-index:2518876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51.5pt;margin-top:773.9pt;width:12.45pt;height:3.9pt;z-index:2518886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70.55pt;margin-top:737.9pt;width:3.9pt;height:12.45pt;z-index:25188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129.85pt;margin-top:736.8pt;width:4.4pt;height:14.7pt;z-index:25189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185.65pt;margin-top:736.55pt;width:4.2pt;height:13.65pt;z-index:25189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237.85pt;margin-top:736.55pt;width:4.2pt;height:13.65pt;z-index:25189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477.25pt;margin-top:736.55pt;width:4.4pt;height:14.7pt;z-index:25189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515.05pt;margin-top:736.55pt;width:4.4pt;height:14.7pt;z-index:25189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568.55pt;margin-top:736.55pt;width:4.4pt;height:14.7pt;z-index:25189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69.95pt;margin-top:754.3pt;width:3.9pt;height:12.45pt;z-index:25189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129.1pt;margin-top:753.1pt;width:4.4pt;height:14.7pt;z-index:25189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margin-left:184.9pt;margin-top:753pt;width:4.2pt;height:13.65pt;z-index:25189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margin-left:237.85pt;margin-top:753pt;width:4.2pt;height:13.65pt;z-index:25189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461.75pt;margin-top:753.1pt;width:4.4pt;height:14.7pt;z-index:25190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510.25pt;margin-top:753.1pt;width:4.4pt;height:14.7pt;z-index:25190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9" type="#_x0000_t202" style="position:absolute;margin-left:557.65pt;margin-top:753.1pt;width:4.4pt;height:14.7pt;z-index:25190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0" type="#_x0000_t202" style="position:absolute;margin-left:69.95pt;margin-top:770.65pt;width:3.9pt;height:12.45pt;z-index:25190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129.85pt;margin-top:769.55pt;width:4.4pt;height:14.7pt;z-index:25190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185.65pt;margin-top:769.3pt;width:4.2pt;height:13.65pt;z-index:25190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237.85pt;margin-top:769.3pt;width:4.2pt;height:13.65pt;z-index:25190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577.2pt;margin-top:792.8pt;width:4.4pt;height:14.7pt;z-index:25190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69.95pt;margin-top:786pt;width:4.4pt;height:14.7pt;z-index:25190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129.85pt;margin-top:785.75pt;width:4.1pt;height:14.7pt;z-index:25191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185.65pt;margin-top:785.75pt;width:4.4pt;height:14.7pt;z-index:25191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237.85pt;margin-top:785.75pt;width:4.2pt;height:13.65pt;z-index:25191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69.95pt;margin-top:802.2pt;width:4.4pt;height:14.7pt;z-index:25191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129.85pt;margin-top:802.2pt;width:4.4pt;height:14.7pt;z-index:25191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185.65pt;margin-top:802.2pt;width:4.4pt;height:14.7pt;z-index:25191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227.4pt;margin-top:802.2pt;width:4.4pt;height:14.7pt;z-index:251916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5.05pt;margin-top:17.05pt;width:578.5pt;height:802.8pt;z-index:25191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541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03"/>
                    <w:gridCol w:w="42"/>
                    <w:gridCol w:w="182"/>
                    <w:gridCol w:w="43"/>
                    <w:gridCol w:w="95"/>
                    <w:gridCol w:w="186"/>
                    <w:gridCol w:w="43"/>
                    <w:gridCol w:w="79"/>
                    <w:gridCol w:w="261"/>
                    <w:gridCol w:w="43"/>
                    <w:gridCol w:w="563"/>
                    <w:gridCol w:w="43"/>
                    <w:gridCol w:w="546"/>
                    <w:gridCol w:w="43"/>
                    <w:gridCol w:w="513"/>
                    <w:gridCol w:w="43"/>
                    <w:gridCol w:w="517"/>
                    <w:gridCol w:w="43"/>
                    <w:gridCol w:w="788"/>
                    <w:gridCol w:w="43"/>
                    <w:gridCol w:w="497"/>
                    <w:gridCol w:w="43"/>
                    <w:gridCol w:w="3664"/>
                    <w:gridCol w:w="43"/>
                    <w:gridCol w:w="959"/>
                    <w:gridCol w:w="23"/>
                    <w:gridCol w:w="20"/>
                    <w:gridCol w:w="789"/>
                    <w:gridCol w:w="43"/>
                    <w:gridCol w:w="99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1219" w:type="dxa"/>
                        <w:gridSpan w:val="9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0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88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0"/>
                        <w:tcMar>
                          <w:left w:w="2481" w:type="dxa"/>
                          <w:right w:w="2332" w:type="dxa"/>
                        </w:tcMar>
                      </w:tcPr>
                      <w:p w:rsidR="00AA7298" w:rsidRDefault="00AA7298">
                        <w:pPr>
                          <w:spacing w:before="410" w:line="315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СОСТАВ ПРОЕКТНОЙ ДОКУМЕНТАЦИИ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42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20"/>
                        <w:tcMar>
                          <w:left w:w="338" w:type="dxa"/>
                          <w:right w:w="20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5" w:line="270" w:lineRule="exact"/>
                          <w:ind w:right="-113"/>
                        </w:pPr>
                        <w:r>
                          <w:tab/>
                        </w:r>
                        <w:r w:rsidRPr="0094124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«Правила землепользования и застройки Троицкого муниципального образования За-</w:t>
                        </w:r>
                        <w:r w:rsidRPr="0094124C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ларинского района Иркутской области»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1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tcMar>
                          <w:left w:w="213" w:type="dxa"/>
                          <w:right w:w="215" w:type="dxa"/>
                        </w:tcMar>
                      </w:tcPr>
                      <w:p w:rsidR="00AA7298" w:rsidRDefault="00AA7298">
                        <w:pPr>
                          <w:spacing w:before="18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Номер </w:t>
                        </w:r>
                      </w:p>
                    </w:tc>
                    <w:tc>
                      <w:tcPr>
                        <w:tcW w:w="1951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83" w:type="dxa"/>
                          <w:right w:w="271" w:type="dxa"/>
                        </w:tcMar>
                      </w:tcPr>
                      <w:p w:rsidR="00AA7298" w:rsidRDefault="00AA7298">
                        <w:pPr>
                          <w:spacing w:before="233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Обозначение </w:t>
                        </w:r>
                      </w:p>
                    </w:tc>
                    <w:tc>
                      <w:tcPr>
                        <w:tcW w:w="424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936" w:type="dxa"/>
                          <w:right w:w="753" w:type="dxa"/>
                        </w:tcMar>
                      </w:tcPr>
                      <w:p w:rsidR="00AA7298" w:rsidRDefault="00AA7298">
                        <w:pPr>
                          <w:spacing w:before="233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Наименование </w:t>
                        </w:r>
                      </w:p>
                    </w:tc>
                    <w:tc>
                      <w:tcPr>
                        <w:tcW w:w="2879" w:type="dxa"/>
                        <w:gridSpan w:val="7"/>
                        <w:tcMar>
                          <w:left w:w="1274" w:type="dxa"/>
                          <w:right w:w="273" w:type="dxa"/>
                        </w:tcMar>
                      </w:tcPr>
                      <w:p w:rsidR="00AA7298" w:rsidRDefault="00AA7298">
                        <w:pPr>
                          <w:spacing w:before="233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Примечание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02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46" w:type="dxa"/>
                        <w:gridSpan w:val="10"/>
                        <w:vMerge w:val="restart"/>
                        <w:tcMar>
                          <w:left w:w="1154" w:type="dxa"/>
                          <w:right w:w="74" w:type="dxa"/>
                        </w:tcMar>
                      </w:tcPr>
                      <w:p w:rsidR="00AA7298" w:rsidRDefault="00AA7298">
                        <w:pPr>
                          <w:spacing w:before="302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091-12-11-ПЗЗ, кн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before="947" w:line="270" w:lineRule="exact"/>
                          <w:ind w:right="25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091-12-11-ПЗЗ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0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34" w:type="dxa"/>
                          <w:right w:w="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86"/>
                          </w:tabs>
                          <w:spacing w:before="49" w:after="10" w:line="270" w:lineRule="exact"/>
                          <w:ind w:right="-119"/>
                        </w:pPr>
                        <w:r w:rsidRPr="0094124C">
                          <w:rPr>
                            <w:color w:val="000000"/>
                            <w:sz w:val="24"/>
                            <w:szCs w:val="24"/>
                          </w:rPr>
                          <w:t>Часть 1 Порядок применения правил</w:t>
                        </w:r>
                        <w:r w:rsidRPr="0094124C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землепользования и застройки </w:t>
                        </w:r>
                      </w:p>
                      <w:p w:rsidR="00AA7298" w:rsidRDefault="00AA7298">
                        <w:pPr>
                          <w:tabs>
                            <w:tab w:val="left" w:pos="886"/>
                          </w:tabs>
                          <w:spacing w:line="265" w:lineRule="exact"/>
                          <w:ind w:right="-11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внесения в них изменений </w:t>
                        </w:r>
                      </w:p>
                    </w:tc>
                    <w:tc>
                      <w:tcPr>
                        <w:tcW w:w="102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4" w:type="dxa"/>
                          <w:right w:w="829" w:type="dxa"/>
                        </w:tcMar>
                      </w:tcPr>
                      <w:p w:rsidR="00AA7298" w:rsidRDefault="00AA7298">
                        <w:pPr>
                          <w:spacing w:before="32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</w:p>
                    </w:tc>
                    <w:tc>
                      <w:tcPr>
                        <w:tcW w:w="1855" w:type="dxa"/>
                        <w:gridSpan w:val="4"/>
                        <w:vMerge w:val="restart"/>
                        <w:tcMar>
                          <w:left w:w="143" w:type="dxa"/>
                          <w:right w:w="479" w:type="dxa"/>
                        </w:tcMar>
                      </w:tcPr>
                      <w:p w:rsidR="00AA7298" w:rsidRDefault="00AA7298">
                        <w:pPr>
                          <w:spacing w:before="891" w:after="49" w:line="291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1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формат А3, </w:t>
                        </w:r>
                      </w:p>
                      <w:p w:rsidR="00AA7298" w:rsidRDefault="00AA7298">
                        <w:pPr>
                          <w:spacing w:after="51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2 </w:t>
                        </w:r>
                      </w:p>
                      <w:p w:rsidR="00AA7298" w:rsidRDefault="00AA7298">
                        <w:pPr>
                          <w:spacing w:line="291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 1:25000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 1:5000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70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46" w:type="dxa"/>
                        <w:gridSpan w:val="10"/>
                        <w:vMerge/>
                      </w:tcPr>
                      <w:p w:rsidR="00AA7298" w:rsidRDefault="00AA7298"/>
                    </w:tc>
                    <w:tc>
                      <w:tcPr>
                        <w:tcW w:w="5234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34" w:type="dxa"/>
                          <w:right w:w="83" w:type="dxa"/>
                        </w:tcMar>
                      </w:tcPr>
                      <w:p w:rsidR="00AA7298" w:rsidRDefault="00AA7298">
                        <w:pPr>
                          <w:spacing w:before="34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Часть 2  Карта градостроительного зонирования </w:t>
                        </w:r>
                      </w:p>
                    </w:tc>
                    <w:tc>
                      <w:tcPr>
                        <w:tcW w:w="185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503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 w:val="restart"/>
                        <w:tcMar>
                          <w:left w:w="1154" w:type="dxa"/>
                          <w:right w:w="37" w:type="dxa"/>
                        </w:tcMar>
                      </w:tcPr>
                      <w:p w:rsidR="00AA7298" w:rsidRDefault="00AA7298">
                        <w:pPr>
                          <w:spacing w:before="5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091-12-11-ПЗЗ, кн </w:t>
                        </w:r>
                      </w:p>
                    </w:tc>
                    <w:tc>
                      <w:tcPr>
                        <w:tcW w:w="7127" w:type="dxa"/>
                        <w:gridSpan w:val="11"/>
                        <w:vMerge w:val="restart"/>
                        <w:tcMar>
                          <w:left w:w="172" w:type="dxa"/>
                          <w:right w:w="2723" w:type="dxa"/>
                        </w:tcMar>
                      </w:tcPr>
                      <w:p w:rsidR="00AA7298" w:rsidRDefault="00AA7298">
                        <w:pPr>
                          <w:spacing w:before="5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Часть 3  Градостроительные регламенты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2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8"/>
                    </w:trPr>
                    <w:tc>
                      <w:tcPr>
                        <w:tcW w:w="287" w:type="dxa"/>
                        <w:vMerge w:val="restart"/>
                        <w:tcMar>
                          <w:left w:w="67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</w:pPr>
                        <w:r w:rsidRPr="0094124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Согласовано</w:t>
                        </w:r>
                        <w:r w:rsidRPr="0094124C">
                          <w:rPr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9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2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2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18"/>
                    </w:trPr>
                    <w:tc>
                      <w:tcPr>
                        <w:tcW w:w="518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24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Взам. инв.№</w:t>
                        </w:r>
                        <w:r w:rsidRPr="0094124C">
                          <w:rPr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24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Подп. и дата</w:t>
                        </w:r>
                        <w:r w:rsidRPr="0094124C">
                          <w:rPr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07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7127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</w:tcPr>
                      <w:p w:rsidR="00AA7298" w:rsidRDefault="00AA7298"/>
                    </w:tc>
                    <w:tc>
                      <w:tcPr>
                        <w:tcW w:w="592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vMerge w:val="restart"/>
                        <w:tcMar>
                          <w:left w:w="2155" w:type="dxa"/>
                          <w:right w:w="2090" w:type="dxa"/>
                        </w:tcMar>
                      </w:tcPr>
                      <w:p w:rsidR="00AA7298" w:rsidRDefault="00AA7298">
                        <w:pPr>
                          <w:spacing w:before="316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091-12-11-ПЗЗ-СП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92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9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tcMar>
                          <w:left w:w="148" w:type="dxa"/>
                          <w:right w:w="55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592" w:type="dxa"/>
                        <w:gridSpan w:val="2"/>
                        <w:tcMar>
                          <w:left w:w="62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22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Mar>
                          <w:left w:w="151" w:type="dxa"/>
                          <w:right w:w="29" w:type="dxa"/>
                        </w:tcMar>
                      </w:tcPr>
                      <w:p w:rsidR="00AA7298" w:rsidRDefault="00AA7298">
                        <w:pPr>
                          <w:spacing w:before="48" w:line="180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Лист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Mar>
                          <w:left w:w="76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44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док.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tcMar>
                          <w:left w:w="256" w:type="dxa"/>
                          <w:right w:w="134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544" w:type="dxa"/>
                        <w:gridSpan w:val="2"/>
                        <w:tcMar>
                          <w:left w:w="160" w:type="dxa"/>
                          <w:right w:w="22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24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94124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 w:val="restart"/>
                        <w:tcMar>
                          <w:left w:w="904" w:type="dxa"/>
                          <w:right w:w="84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92"/>
                          </w:tabs>
                          <w:spacing w:before="525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Состав проектной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tcMar>
                          <w:left w:w="50" w:type="dxa"/>
                          <w:right w:w="113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Стадия </w:t>
                        </w:r>
                      </w:p>
                    </w:tc>
                    <w:tc>
                      <w:tcPr>
                        <w:tcW w:w="832" w:type="dxa"/>
                        <w:gridSpan w:val="3"/>
                        <w:tcMar>
                          <w:left w:w="76" w:type="dxa"/>
                          <w:right w:w="194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79" w:type="dxa"/>
                          <w:right w:w="169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Листов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</w:tcPr>
                      <w:p w:rsidR="00AA7298" w:rsidRDefault="00AA7298"/>
                    </w:tc>
                    <w:tc>
                      <w:tcPr>
                        <w:tcW w:w="832" w:type="dxa"/>
                        <w:gridSpan w:val="3"/>
                        <w:tcMar>
                          <w:left w:w="362" w:type="dxa"/>
                          <w:right w:w="290" w:type="dxa"/>
                        </w:tcMar>
                      </w:tcPr>
                      <w:p w:rsidR="00AA7298" w:rsidRDefault="00AA7298">
                        <w:pPr>
                          <w:spacing w:before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477" w:type="dxa"/>
                          <w:right w:w="386" w:type="dxa"/>
                        </w:tcMar>
                      </w:tcPr>
                      <w:p w:rsidR="00AA7298" w:rsidRDefault="00AA7298">
                        <w:pPr>
                          <w:spacing w:before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vMerge w:val="restart"/>
                        <w:tcMar>
                          <w:left w:w="38" w:type="dxa"/>
                          <w:right w:w="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11"/>
                          </w:tabs>
                          <w:spacing w:before="197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ОАО  </w:t>
                        </w:r>
                        <w:r>
                          <w:br/>
                        </w:r>
                        <w:r w:rsidRPr="0094124C">
                          <w:rPr>
                            <w:color w:val="000000"/>
                            <w:w w:val="94"/>
                            <w:sz w:val="24"/>
                            <w:szCs w:val="24"/>
                          </w:rPr>
                          <w:t>ИРКУТСКГИПРОДОРНИИ</w:t>
                        </w:r>
                        <w:r w:rsidRPr="0094124C">
                          <w:rPr>
                            <w:color w:val="000000"/>
                            <w:spacing w:val="23"/>
                            <w:w w:val="9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6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95.65pt;margin-top:138.1pt;width:4.4pt;height:14.7pt;z-index:251918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433.2pt;margin-top:139.05pt;width:4.4pt;height:14.7pt;z-index:25191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494.4pt;margin-top:138.1pt;width:4.4pt;height:14.7pt;z-index:25192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95.65pt;margin-top:198.95pt;width:4.4pt;height:14.7pt;z-index:25192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95.65pt;margin-top:249.25pt;width:4.4pt;height:14.7pt;z-index:25192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218.75pt;margin-top:249.25pt;width:4.4pt;height:14.7pt;z-index:25192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440.9pt;margin-top:249.25pt;width:4.4pt;height:14.7pt;z-index:25192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494.4pt;margin-top:249.25pt;width:4.4pt;height:14.7pt;z-index:25192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76.2pt;margin-top:446.15pt;width:4.4pt;height:14.7pt;z-index:25192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125.9pt;margin-top:446.2pt;width:4.4pt;height:14.9pt;z-index:25192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494.4pt;margin-top:446.15pt;width:4.4pt;height:14.7pt;z-index:25192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112.45pt;margin-top:104.75pt;width:4.4pt;height:14.7pt;z-index:25192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style="position:absolute;margin-left:70.2pt;margin-top:103.2pt;width:1.45pt;height:1.55pt;z-index:251930624;mso-position-horizontal-relative:page;mso-position-vertical-relative:page" coordorigin="2477,3641" coordsize="51,55" path="m2477,3696r51,l2528,3641r-51,l2477,3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7" style="position:absolute;margin-left:70.2pt;margin-top:103.2pt;width:1.45pt;height:1.45pt;z-index:251931648;mso-position-horizontal-relative:page;mso-position-vertical-relative:page" coordorigin="2477,3641" coordsize="51,51" path="m2477,3692r51,l2528,3641r-51,l2477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8" style="position:absolute;margin-left:71.65pt;margin-top:103.2pt;width:48.5pt;height:1.45pt;z-index:251932672;mso-position-horizontal-relative:page;mso-position-vertical-relative:page" coordorigin="2528,3641" coordsize="1711,51" path="m2528,3692r1710,l4238,3641r-1710,l2528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89" style="position:absolute;margin-left:120.1pt;margin-top:104.65pt;width:.7pt;height:.1pt;z-index:251933696;mso-position-horizontal-relative:page;mso-position-vertical-relative:page" coordorigin="4238,3692" coordsize="26,5" path="m4238,3696r26,l4264,3692r-26,l4238,3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0" style="position:absolute;margin-left:120.1pt;margin-top:103.2pt;width:1.45pt;height:1.45pt;z-index:251934720;mso-position-horizontal-relative:page;mso-position-vertical-relative:page" coordorigin="4238,3641" coordsize="51,51" path="m4238,3692r51,l4289,3641r-51,l4238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1" style="position:absolute;margin-left:121.55pt;margin-top:103.2pt;width:104.9pt;height:1.45pt;z-index:251935744;mso-position-horizontal-relative:page;mso-position-vertical-relative:page" coordorigin="4289,3641" coordsize="3700,51" path="m4289,3692r3700,l7989,3641r-3700,l4289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2" style="position:absolute;margin-left:226.45pt;margin-top:104.65pt;width:.7pt;height:.1pt;z-index:251936768;mso-position-horizontal-relative:page;mso-position-vertical-relative:page" coordorigin="7989,3692" coordsize="26,5" path="m7989,3696r25,l8014,3692r-25,l7989,3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3" style="position:absolute;margin-left:226.45pt;margin-top:103.2pt;width:1.45pt;height:1.45pt;z-index:251937792;mso-position-horizontal-relative:page;mso-position-vertical-relative:page" coordorigin="7989,3641" coordsize="51,51" path="m7989,3692r51,l8040,3641r-51,l7989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4" type="#_x0000_t202" style="position:absolute;margin-left:326.05pt;margin-top:89.55pt;width:4.4pt;height:14.9pt;z-index:25193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5" style="position:absolute;margin-left:227.9pt;margin-top:103.2pt;width:260.9pt;height:1.45pt;z-index:251939840;mso-position-horizontal-relative:page;mso-position-vertical-relative:page" coordorigin="8040,3641" coordsize="9204,51" path="m8040,3692r9203,l17243,3641r-9203,l8040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6" style="position:absolute;margin-left:226.45pt;margin-top:104.75pt;width:.7pt;height:18.85pt;z-index:251940864;mso-position-horizontal-relative:page;mso-position-vertical-relative:page" coordorigin="7989,3696" coordsize="26,665" path="m7989,4361r25,l8014,3696r-25,l7989,43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7" style="position:absolute;margin-left:488.75pt;margin-top:104.65pt;width:.7pt;height:.1pt;z-index:251941888;mso-position-horizontal-relative:page;mso-position-vertical-relative:page" coordorigin="17243,3692" coordsize="26,5" path="m17243,3696r25,l17268,3692r-25,l17243,3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8" style="position:absolute;margin-left:488.75pt;margin-top:103.2pt;width:1.45pt;height:1.45pt;z-index:251942912;mso-position-horizontal-relative:page;mso-position-vertical-relative:page" coordorigin="17243,3641" coordsize="51,51" path="m17243,3692r51,l17294,3641r-51,l17243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299" style="position:absolute;margin-left:490.2pt;margin-top:103.2pt;width:83.15pt;height:1.45pt;z-index:251943936;mso-position-horizontal-relative:page;mso-position-vertical-relative:page" coordorigin="17294,3641" coordsize="2934,51" path="m17294,3692r2933,l20227,3641r-2933,l17294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0" style="position:absolute;margin-left:488.75pt;margin-top:104.75pt;width:.7pt;height:18.85pt;z-index:251944960;mso-position-horizontal-relative:page;mso-position-vertical-relative:page" coordorigin="17243,3696" coordsize="26,665" path="m17243,4361r25,l17268,3696r-25,l17243,43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1" type="#_x0000_t202" style="position:absolute;margin-left:270.35pt;margin-top:123.45pt;width:4.95pt;height:16.95pt;z-index:25194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2" style="position:absolute;margin-left:120.1pt;margin-top:104.75pt;width:.7pt;height:18.85pt;z-index:251947008;mso-position-horizontal-relative:page;mso-position-vertical-relative:page" coordorigin="4238,3696" coordsize="26,665" path="m4238,4361r26,l4264,3696r-26,l4238,43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3" style="position:absolute;margin-left:70.2pt;margin-top:104.75pt;width:1.45pt;height:18.85pt;z-index:251948032;mso-position-horizontal-relative:page;mso-position-vertical-relative:page" coordorigin="2477,3696" coordsize="51,665" path="m2477,4361r51,l2528,3696r-51,l2477,43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4" style="position:absolute;margin-left:70.2pt;margin-top:123.6pt;width:1.45pt;height:1.55pt;z-index:251949056;mso-position-horizontal-relative:page;mso-position-vertical-relative:page" coordorigin="2477,4361" coordsize="51,56" path="m2477,4416r51,l2528,4361r-51,l2477,44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5" style="position:absolute;margin-left:71.65pt;margin-top:123.6pt;width:48.5pt;height:1.45pt;z-index:251950080;mso-position-horizontal-relative:page;mso-position-vertical-relative:page" coordorigin="2528,4361" coordsize="1711,51" path="m2528,4412r1710,l4238,4361r-1710,l2528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6" style="position:absolute;margin-left:120.1pt;margin-top:125.05pt;width:.7pt;height:.1pt;z-index:251951104;mso-position-horizontal-relative:page;mso-position-vertical-relative:page" coordorigin="4238,4412" coordsize="26,5" path="m4238,4416r26,l4264,4412r-26,l4238,44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7" style="position:absolute;margin-left:120.1pt;margin-top:123.6pt;width:1.45pt;height:1.45pt;z-index:251952128;mso-position-horizontal-relative:page;mso-position-vertical-relative:page" coordorigin="4238,4361" coordsize="51,51" path="m4238,4412r51,l4289,4361r-51,l4238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8" style="position:absolute;margin-left:121.55pt;margin-top:123.6pt;width:104.9pt;height:1.45pt;z-index:251953152;mso-position-horizontal-relative:page;mso-position-vertical-relative:page" coordorigin="4289,4361" coordsize="3700,51" path="m4289,4412r3700,l7989,4361r-3700,l4289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09" style="position:absolute;margin-left:226.45pt;margin-top:125.05pt;width:.7pt;height:.1pt;z-index:251954176;mso-position-horizontal-relative:page;mso-position-vertical-relative:page" coordorigin="7989,4412" coordsize="26,5" path="m7989,4416r25,l8014,4412r-25,l7989,44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0" style="position:absolute;margin-left:226.45pt;margin-top:123.6pt;width:1.45pt;height:1.45pt;z-index:251955200;mso-position-horizontal-relative:page;mso-position-vertical-relative:page" coordorigin="7989,4361" coordsize="51,51" path="m7989,4412r51,l8040,4361r-51,l7989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1" style="position:absolute;margin-left:227.9pt;margin-top:123.6pt;width:260.9pt;height:1.45pt;z-index:251956224;mso-position-horizontal-relative:page;mso-position-vertical-relative:page" coordorigin="8040,4361" coordsize="9204,51" path="m8040,4412r9203,l17243,4361r-9203,l8040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2" style="position:absolute;margin-left:488.75pt;margin-top:125.05pt;width:.7pt;height:.1pt;z-index:251957248;mso-position-horizontal-relative:page;mso-position-vertical-relative:page" coordorigin="17243,4412" coordsize="26,5" path="m17243,4416r25,l17268,4412r-25,l17243,44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3" style="position:absolute;margin-left:488.75pt;margin-top:123.6pt;width:1.45pt;height:1.45pt;z-index:251958272;mso-position-horizontal-relative:page;mso-position-vertical-relative:page" coordorigin="17243,4361" coordsize="51,51" path="m17243,4412r51,l17294,4361r-51,l17243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4" style="position:absolute;margin-left:573.35pt;margin-top:103.2pt;width:1.45pt;height:1.55pt;z-index:251959296;mso-position-horizontal-relative:page;mso-position-vertical-relative:page" coordorigin="20227,3641" coordsize="51,55" path="m20227,3696r51,l20278,3641r-51,l20227,3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5" style="position:absolute;margin-left:573.35pt;margin-top:103.2pt;width:1.45pt;height:1.45pt;z-index:251960320;mso-position-horizontal-relative:page;mso-position-vertical-relative:page" coordorigin="20227,3641" coordsize="51,51" path="m20227,3692r51,l20278,3641r-51,l20227,36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6" style="position:absolute;margin-left:573.35pt;margin-top:104.75pt;width:1.45pt;height:18.85pt;z-index:251961344;mso-position-horizontal-relative:page;mso-position-vertical-relative:page" coordorigin="20227,3696" coordsize="51,665" path="m20227,4361r51,l20278,3696r-51,l20227,43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7" style="position:absolute;margin-left:490.2pt;margin-top:123.6pt;width:83.15pt;height:1.45pt;z-index:251962368;mso-position-horizontal-relative:page;mso-position-vertical-relative:page" coordorigin="17294,4361" coordsize="2934,51" path="m17294,4412r2933,l20227,4361r-2933,l17294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8" style="position:absolute;margin-left:488.75pt;margin-top:125.15pt;width:.7pt;height:41.4pt;z-index:251963392;mso-position-horizontal-relative:page;mso-position-vertical-relative:page" coordorigin="17243,4416" coordsize="26,1461" path="m17243,5876r25,l17268,4416r-25,l17243,58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19" type="#_x0000_t202" style="position:absolute;margin-left:411.5pt;margin-top:151.05pt;width:4.95pt;height:16.95pt;z-index:25196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style="position:absolute;margin-left:226.45pt;margin-top:125.15pt;width:.7pt;height:41.4pt;z-index:251965440;mso-position-horizontal-relative:page;mso-position-vertical-relative:page" coordorigin="7989,4416" coordsize="26,1461" path="m7989,5876r25,l8014,4416r-25,l7989,58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1" style="position:absolute;margin-left:120.1pt;margin-top:125.15pt;width:.7pt;height:41.4pt;z-index:251966464;mso-position-horizontal-relative:page;mso-position-vertical-relative:page" coordorigin="4238,4416" coordsize="26,1461" path="m4238,5876r26,l4264,4416r-26,l4238,58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2" style="position:absolute;margin-left:70.2pt;margin-top:125.15pt;width:1.45pt;height:41.4pt;z-index:251967488;mso-position-horizontal-relative:page;mso-position-vertical-relative:page" coordorigin="2477,4416" coordsize="51,1461" path="m2477,5876r51,l2528,4416r-51,l2477,58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3" style="position:absolute;margin-left:70.2pt;margin-top:166.55pt;width:1.45pt;height:.7pt;z-index:251968512;mso-position-horizontal-relative:page;mso-position-vertical-relative:page" coordorigin="2477,5876" coordsize="51,26" path="m2477,5902r51,l2528,5876r-51,l2477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4" style="position:absolute;margin-left:71.65pt;margin-top:166.55pt;width:48.5pt;height:.7pt;z-index:251969536;mso-position-horizontal-relative:page;mso-position-vertical-relative:page" coordorigin="2528,5876" coordsize="1711,26" path="m2528,5902r1710,l4238,5876r-1710,l2528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5" style="position:absolute;margin-left:120.1pt;margin-top:166.55pt;width:.7pt;height:.7pt;z-index:251970560;mso-position-horizontal-relative:page;mso-position-vertical-relative:page" coordorigin="4238,5876" coordsize="26,26" path="m4238,5902r26,l4264,5876r-26,l4238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6" style="position:absolute;margin-left:120.85pt;margin-top:166.55pt;width:105.6pt;height:.7pt;z-index:251971584;mso-position-horizontal-relative:page;mso-position-vertical-relative:page" coordorigin="4264,5876" coordsize="3726,26" path="m4264,5902r3725,l7989,5876r-3725,l4264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7" style="position:absolute;margin-left:226.45pt;margin-top:166.55pt;width:.7pt;height:.7pt;z-index:251972608;mso-position-horizontal-relative:page;mso-position-vertical-relative:page" coordorigin="7989,5876" coordsize="26,26" path="m7989,5902r25,l8014,5876r-25,l7989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8" style="position:absolute;margin-left:227.15pt;margin-top:166.55pt;width:261.6pt;height:.7pt;z-index:251973632;mso-position-horizontal-relative:page;mso-position-vertical-relative:page" coordorigin="8014,5876" coordsize="9229,26" path="m8014,5902r9229,l17243,5876r-9229,l8014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29" style="position:absolute;margin-left:488.75pt;margin-top:166.55pt;width:.7pt;height:.7pt;z-index:251974656;mso-position-horizontal-relative:page;mso-position-vertical-relative:page" coordorigin="17243,5876" coordsize="26,26" path="m17243,5902r25,l17268,5876r-25,l17243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0" style="position:absolute;margin-left:573.35pt;margin-top:123.6pt;width:1.45pt;height:1.55pt;z-index:251975680;mso-position-horizontal-relative:page;mso-position-vertical-relative:page" coordorigin="20227,4361" coordsize="51,56" path="m20227,4416r51,l20278,4361r-51,l20227,44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1" style="position:absolute;margin-left:573.35pt;margin-top:125.15pt;width:1.45pt;height:41.4pt;z-index:251976704;mso-position-horizontal-relative:page;mso-position-vertical-relative:page" coordorigin="20227,4416" coordsize="51,1461" path="m20227,5876r51,l20278,4416r-51,l20227,58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2" type="#_x0000_t202" style="position:absolute;margin-left:531.5pt;margin-top:167.4pt;width:4.4pt;height:14.7pt;z-index:25197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style="position:absolute;margin-left:489.5pt;margin-top:166.55pt;width:83.9pt;height:.7pt;z-index:251978752;mso-position-horizontal-relative:page;mso-position-vertical-relative:page" coordorigin="17268,5876" coordsize="2960,26" path="m17268,5902r2959,l20227,5876r-2959,l17268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4" style="position:absolute;margin-left:488.75pt;margin-top:167.3pt;width:.7pt;height:78.95pt;z-index:251979776;mso-position-horizontal-relative:page;mso-position-vertical-relative:page" coordorigin="17243,5902" coordsize="26,2786" path="m17243,8687r25,l17268,5902r-25,l17243,8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5" style="position:absolute;margin-left:226.45pt;margin-top:167.3pt;width:.7pt;height:78.95pt;z-index:251980800;mso-position-horizontal-relative:page;mso-position-vertical-relative:page" coordorigin="7989,5902" coordsize="26,2786" path="m7989,8687r25,l8014,5902r-25,l7989,8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6" style="position:absolute;margin-left:120.1pt;margin-top:167.3pt;width:.7pt;height:78.95pt;z-index:251981824;mso-position-horizontal-relative:page;mso-position-vertical-relative:page" coordorigin="4238,5902" coordsize="26,2786" path="m4238,8687r26,l4264,5902r-26,l4238,8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7" style="position:absolute;margin-left:70.2pt;margin-top:167.3pt;width:1.45pt;height:78.95pt;z-index:251982848;mso-position-horizontal-relative:page;mso-position-vertical-relative:page" coordorigin="2477,5902" coordsize="51,2786" path="m2477,8687r51,l2528,5902r-51,l2477,8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8" style="position:absolute;margin-left:70.2pt;margin-top:246.25pt;width:1.45pt;height:.7pt;z-index:251983872;mso-position-horizontal-relative:page;mso-position-vertical-relative:page" coordorigin="2477,8687" coordsize="51,26" path="m2477,8713r51,l2528,8687r-51,l2477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39" style="position:absolute;margin-left:71.65pt;margin-top:246.25pt;width:48.5pt;height:.7pt;z-index:251984896;mso-position-horizontal-relative:page;mso-position-vertical-relative:page" coordorigin="2528,8687" coordsize="1711,26" path="m2528,8713r1710,l4238,8687r-1710,l2528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0" style="position:absolute;margin-left:120.1pt;margin-top:246.25pt;width:.7pt;height:.7pt;z-index:251985920;mso-position-horizontal-relative:page;mso-position-vertical-relative:page" coordorigin="4238,8687" coordsize="26,26" path="m4238,8713r26,l4264,8687r-26,l4238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1" style="position:absolute;margin-left:120.85pt;margin-top:246.25pt;width:105.6pt;height:.7pt;z-index:251986944;mso-position-horizontal-relative:page;mso-position-vertical-relative:page" coordorigin="4264,8687" coordsize="3726,26" path="m4264,8713r3725,l7989,8687r-3725,l4264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2" style="position:absolute;margin-left:226.45pt;margin-top:246.25pt;width:.7pt;height:.7pt;z-index:251987968;mso-position-horizontal-relative:page;mso-position-vertical-relative:page" coordorigin="7989,8687" coordsize="26,26" path="m7989,8713r25,l8014,8687r-25,l7989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3" style="position:absolute;margin-left:227.15pt;margin-top:246.25pt;width:261.6pt;height:.7pt;z-index:251988992;mso-position-horizontal-relative:page;mso-position-vertical-relative:page" coordorigin="8014,8687" coordsize="9229,26" path="m8014,8713r9229,l17243,8687r-9229,l8014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4" style="position:absolute;margin-left:488.75pt;margin-top:246.25pt;width:.7pt;height:.7pt;z-index:251990016;mso-position-horizontal-relative:page;mso-position-vertical-relative:page" coordorigin="17243,8687" coordsize="26,26" path="m17243,8713r25,l17268,8687r-25,l17243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5" style="position:absolute;margin-left:573.35pt;margin-top:166.55pt;width:1.45pt;height:.7pt;z-index:251991040;mso-position-horizontal-relative:page;mso-position-vertical-relative:page" coordorigin="20227,5876" coordsize="51,26" path="m20227,5902r51,l20278,5876r-51,l20227,59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6" style="position:absolute;margin-left:573.35pt;margin-top:167.3pt;width:1.45pt;height:78.95pt;z-index:251992064;mso-position-horizontal-relative:page;mso-position-vertical-relative:page" coordorigin="20227,5902" coordsize="51,2786" path="m20227,8687r51,l20278,5902r-51,l20227,8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7" style="position:absolute;margin-left:489.5pt;margin-top:246.25pt;width:83.9pt;height:.7pt;z-index:251993088;mso-position-horizontal-relative:page;mso-position-vertical-relative:page" coordorigin="17268,8687" coordsize="2960,26" path="m17268,8713r2959,l20227,8687r-2959,l17268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8" style="position:absolute;margin-left:488.75pt;margin-top:246.95pt;width:.7pt;height:19.9pt;z-index:251994112;mso-position-horizontal-relative:page;mso-position-vertical-relative:page" coordorigin="17243,8713" coordsize="26,703" path="m17243,9415r25,l17268,8713r-25,l17243,94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49" style="position:absolute;margin-left:226.45pt;margin-top:246.95pt;width:.7pt;height:19.9pt;z-index:251995136;mso-position-horizontal-relative:page;mso-position-vertical-relative:page" coordorigin="7989,8713" coordsize="26,703" path="m7989,9415r25,l8014,8713r-25,l7989,94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0" type="#_x0000_t202" style="position:absolute;margin-left:278.75pt;margin-top:267.7pt;width:4.4pt;height:373.5pt;z-index:25199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style="position:absolute;margin-left:120.1pt;margin-top:246.95pt;width:.7pt;height:19.9pt;z-index:251997184;mso-position-horizontal-relative:page;mso-position-vertical-relative:page" coordorigin="4238,8713" coordsize="26,703" path="m4238,9415r26,l4264,8713r-26,l4238,94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2" style="position:absolute;margin-left:70.2pt;margin-top:246.95pt;width:1.45pt;height:19.9pt;z-index:251998208;mso-position-horizontal-relative:page;mso-position-vertical-relative:page" coordorigin="2477,8713" coordsize="51,703" path="m2477,9415r51,l2528,8713r-51,l2477,94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3" style="position:absolute;margin-left:70.2pt;margin-top:266.9pt;width:1.45pt;height:.7pt;z-index:251999232;mso-position-horizontal-relative:page;mso-position-vertical-relative:page" coordorigin="2477,9415" coordsize="51,26" path="m2477,9441r51,l2528,9415r-51,l2477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4" style="position:absolute;margin-left:71.65pt;margin-top:266.9pt;width:48.5pt;height:.7pt;z-index:252000256;mso-position-horizontal-relative:page;mso-position-vertical-relative:page" coordorigin="2528,9415" coordsize="1711,26" path="m2528,9441r1710,l4238,9415r-1710,l2528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5" style="position:absolute;margin-left:120.1pt;margin-top:266.9pt;width:.7pt;height:.7pt;z-index:252001280;mso-position-horizontal-relative:page;mso-position-vertical-relative:page" coordorigin="4238,9415" coordsize="26,26" path="m4238,9441r26,l4264,9415r-26,l4238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6" style="position:absolute;margin-left:120.85pt;margin-top:266.9pt;width:105.6pt;height:.7pt;z-index:252002304;mso-position-horizontal-relative:page;mso-position-vertical-relative:page" coordorigin="4264,9415" coordsize="3726,26" path="m4264,9441r3725,l7989,9415r-3725,l4264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7" style="position:absolute;margin-left:226.45pt;margin-top:266.9pt;width:.7pt;height:.7pt;z-index:252003328;mso-position-horizontal-relative:page;mso-position-vertical-relative:page" coordorigin="7989,9415" coordsize="26,26" path="m7989,9441r25,l8014,9415r-25,l7989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8" style="position:absolute;margin-left:227.15pt;margin-top:266.9pt;width:261.6pt;height:.7pt;z-index:252004352;mso-position-horizontal-relative:page;mso-position-vertical-relative:page" coordorigin="8014,9415" coordsize="9229,26" path="m8014,9441r9229,l17243,9415r-9229,l8014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59" style="position:absolute;margin-left:488.75pt;margin-top:266.9pt;width:.7pt;height:.7pt;z-index:252005376;mso-position-horizontal-relative:page;mso-position-vertical-relative:page" coordorigin="17243,9415" coordsize="26,26" path="m17243,9441r25,l17268,9415r-25,l17243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0" style="position:absolute;margin-left:573.35pt;margin-top:246.25pt;width:1.45pt;height:.7pt;z-index:252006400;mso-position-horizontal-relative:page;mso-position-vertical-relative:page" coordorigin="20227,8687" coordsize="51,26" path="m20227,8713r51,l20278,8687r-51,l20227,8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1" style="position:absolute;margin-left:573.35pt;margin-top:246.95pt;width:1.45pt;height:19.9pt;z-index:252007424;mso-position-horizontal-relative:page;mso-position-vertical-relative:page" coordorigin="20227,8713" coordsize="51,703" path="m20227,9415r51,l20278,8713r-51,l20227,94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2" style="position:absolute;margin-left:489.5pt;margin-top:266.9pt;width:83.9pt;height:.7pt;z-index:252008448;mso-position-horizontal-relative:page;mso-position-vertical-relative:page" coordorigin="17268,9415" coordsize="2960,26" path="m17268,9441r2959,l20227,9415r-2959,l17268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3" style="position:absolute;margin-left:70.2pt;margin-top:267.6pt;width:1.45pt;height:372.6pt;z-index:252009472;mso-position-horizontal-relative:page;mso-position-vertical-relative:page" coordorigin="2477,9441" coordsize="51,13145" path="m2477,22585r51,l2528,9441r-51,l2477,225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4" style="position:absolute;margin-left:70.2pt;margin-top:640.2pt;width:1.45pt;height:1.45pt;z-index:252010496;mso-position-horizontal-relative:page;mso-position-vertical-relative:page" coordorigin="2477,22585" coordsize="51,51" path="m2477,22636r51,l2528,22585r-51,l2477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5" style="position:absolute;margin-left:70.2pt;margin-top:640.2pt;width:1.45pt;height:1.45pt;z-index:252011520;mso-position-horizontal-relative:page;mso-position-vertical-relative:page" coordorigin="2477,22585" coordsize="51,51" path="m2477,22636r51,l2528,22585r-51,l2477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6" style="position:absolute;margin-left:71.65pt;margin-top:640.2pt;width:48.5pt;height:1.45pt;z-index:252012544;mso-position-horizontal-relative:page;mso-position-vertical-relative:page" coordorigin="2528,22585" coordsize="1711,51" path="m2528,22636r1710,l4238,22585r-1710,l2528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7" style="position:absolute;margin-left:120.1pt;margin-top:267.6pt;width:.7pt;height:372.6pt;z-index:252013568;mso-position-horizontal-relative:page;mso-position-vertical-relative:page" coordorigin="4238,9441" coordsize="26,13145" path="m4238,22585r26,l4264,9441r-26,l4238,225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8" style="position:absolute;margin-left:120.1pt;margin-top:640.2pt;width:1.45pt;height:1.45pt;z-index:252014592;mso-position-horizontal-relative:page;mso-position-vertical-relative:page" coordorigin="4238,22585" coordsize="51,51" path="m4238,22636r51,l4289,22585r-51,l4238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69" style="position:absolute;margin-left:121.55pt;margin-top:640.2pt;width:104.9pt;height:1.45pt;z-index:252015616;mso-position-horizontal-relative:page;mso-position-vertical-relative:page" coordorigin="4289,22585" coordsize="3700,51" path="m4289,22636r3700,l7989,22585r-3700,l4289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0" style="position:absolute;margin-left:226.45pt;margin-top:267.6pt;width:.7pt;height:372.6pt;z-index:252016640;mso-position-horizontal-relative:page;mso-position-vertical-relative:page" coordorigin="7989,9441" coordsize="26,13145" path="m7989,22585r25,l8014,9441r-25,l7989,225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1" style="position:absolute;margin-left:226.45pt;margin-top:640.2pt;width:1.45pt;height:1.45pt;z-index:252017664;mso-position-horizontal-relative:page;mso-position-vertical-relative:page" coordorigin="7989,22585" coordsize="51,51" path="m7989,22636r51,l8040,22585r-51,l7989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2" style="position:absolute;margin-left:227.9pt;margin-top:640.2pt;width:260.9pt;height:1.45pt;z-index:252018688;mso-position-horizontal-relative:page;mso-position-vertical-relative:page" coordorigin="8040,22585" coordsize="9204,51" path="m8040,22636r9203,l17243,22585r-9203,l8040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3" style="position:absolute;margin-left:488.75pt;margin-top:267.6pt;width:.7pt;height:372.6pt;z-index:252019712;mso-position-horizontal-relative:page;mso-position-vertical-relative:page" coordorigin="17243,9441" coordsize="26,13145" path="m17243,22585r25,l17268,9441r-25,l17243,225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4" style="position:absolute;margin-left:488.75pt;margin-top:640.2pt;width:1.45pt;height:1.45pt;z-index:252020736;mso-position-horizontal-relative:page;mso-position-vertical-relative:page" coordorigin="17243,22585" coordsize="51,51" path="m17243,22636r51,l17294,22585r-51,l17243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5" style="position:absolute;margin-left:490.2pt;margin-top:640.2pt;width:83.15pt;height:1.45pt;z-index:252021760;mso-position-horizontal-relative:page;mso-position-vertical-relative:page" coordorigin="17294,22585" coordsize="2934,51" path="m17294,22636r2933,l20227,22585r-2933,l17294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6" style="position:absolute;margin-left:573.35pt;margin-top:266.9pt;width:1.45pt;height:.7pt;z-index:252022784;mso-position-horizontal-relative:page;mso-position-vertical-relative:page" coordorigin="20227,9415" coordsize="51,26" path="m20227,9441r51,l20278,9415r-51,l20227,94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7" style="position:absolute;margin-left:573.35pt;margin-top:267.6pt;width:1.45pt;height:372.6pt;z-index:252023808;mso-position-horizontal-relative:page;mso-position-vertical-relative:page" coordorigin="20227,9441" coordsize="51,13145" path="m20227,22585r51,l20278,9441r-51,l20227,225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8" style="position:absolute;margin-left:573.35pt;margin-top:640.2pt;width:1.45pt;height:1.45pt;z-index:252024832;mso-position-horizontal-relative:page;mso-position-vertical-relative:page" coordorigin="20227,22585" coordsize="51,51" path="m20227,22636r51,l20278,22585r-51,l20227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79" style="position:absolute;margin-left:573.35pt;margin-top:640.2pt;width:1.45pt;height:1.45pt;z-index:252025856;mso-position-horizontal-relative:page;mso-position-vertical-relative:page" coordorigin="20227,22585" coordsize="51,51" path="m20227,22636r51,l20278,22585r-51,l20227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380" type="#_x0000_t202" style="position:absolute;margin-left:85.1pt;margin-top:641.85pt;width:4.4pt;height:14.7pt;z-index:25202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449" type="#_x0000_t202" style="position:absolute;margin-left:223.7pt;margin-top:802.65pt;width:4.4pt;height:14.7pt;z-index:-25121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0" type="#_x0000_t202" style="position:absolute;margin-left:181.9pt;margin-top:802.65pt;width:4.4pt;height:14.7pt;z-index:-25121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1" type="#_x0000_t202" style="position:absolute;margin-left:126.1pt;margin-top:802.65pt;width:4.4pt;height:14.7pt;z-index:-25121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2" type="#_x0000_t202" style="position:absolute;margin-left:66.85pt;margin-top:802.65pt;width:4.4pt;height:14.7pt;z-index:-25121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3" type="#_x0000_t202" style="position:absolute;margin-left:223.7pt;margin-top:786.2pt;width:4.4pt;height:14.7pt;z-index:-25121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181.9pt;margin-top:786.2pt;width:4.4pt;height:14.7pt;z-index:-25121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126.1pt;margin-top:786.15pt;width:3.45pt;height:10.3pt;z-index:-25121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6" type="#_x0000_t202" style="position:absolute;margin-left:66.85pt;margin-top:786.45pt;width:4.4pt;height:14.7pt;z-index:-25121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7" type="#_x0000_t202" style="position:absolute;margin-left:505.2pt;margin-top:800.9pt;width:3.65pt;height:11.4pt;z-index:-25120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99" w:lineRule="exact"/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504.7pt;margin-top:769.95pt;width:3.65pt;height:21.7pt;z-index:-25120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7" w:line="199" w:lineRule="exact"/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AA7298" w:rsidRDefault="00AA7298">
                  <w:pPr>
                    <w:spacing w:line="199" w:lineRule="exact"/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223.7pt;margin-top:769.9pt;width:4.2pt;height:13.65pt;z-index:-25120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181.9pt;margin-top:769.9pt;width:4.2pt;height:13.65pt;z-index:-25120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126.1pt;margin-top:771.75pt;width:3.65pt;height:11.4pt;z-index:-25120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99" w:lineRule="exact"/>
                  </w:pPr>
                  <w:r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66.85pt;margin-top:771.25pt;width:3.9pt;height:12.45pt;z-index:-25120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553.9pt;margin-top:753.6pt;width:4.4pt;height:14.7pt;z-index:-25120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506.5pt;margin-top:753.6pt;width:4.4pt;height:14.7pt;z-index:-25120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457.9pt;margin-top:753.6pt;width:4.4pt;height:14.7pt;z-index:-25120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223.7pt;margin-top:753.5pt;width:4.2pt;height:13.65pt;z-index:-25120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181.8pt;margin-top:753.5pt;width:4.2pt;height:13.65pt;z-index:-25119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126pt;margin-top:754.8pt;width:3.9pt;height:12.45pt;z-index:-25119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66.85pt;margin-top:754.8pt;width:3.9pt;height:12.45pt;z-index:-25119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564.85pt;margin-top:737pt;width:4.4pt;height:14.7pt;z-index:-25119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511.3pt;margin-top:737pt;width:4.4pt;height:14.7pt;z-index:-25119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473.4pt;margin-top:737pt;width:4.4pt;height:14.7pt;z-index:-25119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223.7pt;margin-top:737.05pt;width:4.2pt;height:13.65pt;z-index:-25119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181.9pt;margin-top:737.05pt;width:4.2pt;height:13.65pt;z-index:-25119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126.1pt;margin-top:738.35pt;width:3.9pt;height:12.45pt;z-index:-25119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66.85pt;margin-top:738.35pt;width:3.9pt;height:12.45pt;z-index:-25119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47.75pt;margin-top:774.4pt;width:12.45pt;height:3.9pt;z-index:-2511892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32.3pt;margin-top:745.7pt;width:12.45pt;height:3.9pt;z-index:-2511882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176.4pt;margin-top:723.05pt;width:3.45pt;height:10.3pt;z-index:-25118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148.8pt;margin-top:723.05pt;width:5.5pt;height:10.3pt;z-index:-25118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121.1pt;margin-top:723.05pt;width:3.45pt;height:10.3pt;z-index:-25118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91.7pt;margin-top:723.05pt;width:5.5pt;height:10.3pt;z-index:-25118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223.7pt;margin-top:704.25pt;width:4.4pt;height:14.7pt;z-index:-25118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181.9pt;margin-top:704.25pt;width:4.4pt;height:14.7pt;z-index:-25118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153.95pt;margin-top:704.25pt;width:4.4pt;height:14.7pt;z-index:-25118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126.1pt;margin-top:704.25pt;width:4.4pt;height:14.7pt;z-index:-25118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96.5pt;margin-top:704.3pt;width:4.4pt;height:14.9pt;z-index:-25117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66.85pt;margin-top:704.3pt;width:4.4pt;height:14.9pt;z-index:-25117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223.7pt;margin-top:687.85pt;width:4.4pt;height:14.7pt;z-index:-25117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181.9pt;margin-top:687.85pt;width:4.4pt;height:14.7pt;z-index:-25117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153.95pt;margin-top:687.85pt;width:4.4pt;height:14.7pt;z-index:-25117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126.1pt;margin-top:687.85pt;width:4.4pt;height:14.7pt;z-index:-25117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96.5pt;margin-top:687.85pt;width:4.4pt;height:14.7pt;z-index:-25117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66.85pt;margin-top:687.85pt;width:4.4pt;height:14.7pt;z-index:-25117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47.65pt;margin-top:685.25pt;width:12.45pt;height:3.9pt;z-index:-251170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32.3pt;margin-top:658.35pt;width:12.45pt;height:3.9pt;z-index:-2511697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47.65pt;margin-top:600.65pt;width:12.45pt;height:3.9pt;z-index:-2511687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32.3pt;margin-top:573.75pt;width:12.45pt;height:3.9pt;z-index:-2511677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1.65pt;margin-top:502.15pt;width:16.95pt;height:4.95pt;z-index:-2511667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0" type="#_x0000_t202" style="position:absolute;margin-left:104.4pt;margin-top:44.35pt;width:4.95pt;height:16.95pt;z-index:-25116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1" type="#_x0000_t202" style="position:absolute;margin-left:123.6pt;margin-top:20.25pt;width:4.95pt;height:16.95pt;z-index:-25116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85.1pt;margin-top:814.05pt;width:4.4pt;height:14.7pt;z-index:-25116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85.1pt;margin-top:14.25pt;width:4.4pt;height:14.7pt;z-index:-25116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7.45pt;margin-top:17.75pt;width:572.4pt;height:802.65pt;z-index:-25116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419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73"/>
                    <w:gridCol w:w="63"/>
                    <w:gridCol w:w="33"/>
                    <w:gridCol w:w="69"/>
                    <w:gridCol w:w="34"/>
                    <w:gridCol w:w="54"/>
                    <w:gridCol w:w="48"/>
                    <w:gridCol w:w="52"/>
                    <w:gridCol w:w="140"/>
                    <w:gridCol w:w="34"/>
                    <w:gridCol w:w="33"/>
                    <w:gridCol w:w="34"/>
                    <w:gridCol w:w="34"/>
                    <w:gridCol w:w="106"/>
                    <w:gridCol w:w="34"/>
                    <w:gridCol w:w="48"/>
                    <w:gridCol w:w="484"/>
                    <w:gridCol w:w="48"/>
                    <w:gridCol w:w="513"/>
                    <w:gridCol w:w="48"/>
                    <w:gridCol w:w="481"/>
                    <w:gridCol w:w="48"/>
                    <w:gridCol w:w="473"/>
                    <w:gridCol w:w="48"/>
                    <w:gridCol w:w="748"/>
                    <w:gridCol w:w="49"/>
                    <w:gridCol w:w="146"/>
                    <w:gridCol w:w="111"/>
                    <w:gridCol w:w="87"/>
                    <w:gridCol w:w="49"/>
                    <w:gridCol w:w="4163"/>
                    <w:gridCol w:w="49"/>
                    <w:gridCol w:w="1089"/>
                    <w:gridCol w:w="51"/>
                    <w:gridCol w:w="757"/>
                    <w:gridCol w:w="51"/>
                    <w:gridCol w:w="903"/>
                    <w:gridCol w:w="34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1096" w:type="dxa"/>
                        <w:gridSpan w:val="1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687" w:type="dxa"/>
                        <w:gridSpan w:val="21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76"/>
                    </w:trPr>
                    <w:tc>
                      <w:tcPr>
                        <w:tcW w:w="109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687" w:type="dxa"/>
                        <w:gridSpan w:val="21"/>
                      </w:tcPr>
                      <w:p w:rsidR="00AA7298" w:rsidRDefault="00AA7298"/>
                    </w:tc>
                    <w:tc>
                      <w:tcPr>
                        <w:tcW w:w="548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69"/>
                    </w:trPr>
                    <w:tc>
                      <w:tcPr>
                        <w:tcW w:w="109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687" w:type="dxa"/>
                        <w:gridSpan w:val="21"/>
                        <w:tcMar>
                          <w:left w:w="412" w:type="dxa"/>
                          <w:right w:w="14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391" w:line="270" w:lineRule="exact"/>
                          <w:ind w:right="-113"/>
                        </w:pPr>
                        <w:r>
                          <w:tab/>
                        </w:r>
                        <w:r w:rsidRPr="008A0449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разработке проекта «Правила землепользования и застройки Троицкого муни-</w:t>
                        </w:r>
                        <w:r w:rsidRPr="008A0449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ципального образования Заларинского района Иркутской области»:</w:t>
                        </w: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принимали участие:</w:t>
                        </w: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05"/>
                    </w:trPr>
                    <w:tc>
                      <w:tcPr>
                        <w:tcW w:w="109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687" w:type="dxa"/>
                        <w:gridSpan w:val="21"/>
                        <w:tcMar>
                          <w:left w:w="295" w:type="dxa"/>
                          <w:right w:w="4024" w:type="dxa"/>
                        </w:tcMar>
                      </w:tcPr>
                      <w:p w:rsidR="00AA7298" w:rsidRDefault="00AA7298">
                        <w:pPr>
                          <w:spacing w:before="180" w:after="5" w:line="24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ОАО «ИРКУТСКГИПРОДОРНИИ» </w:t>
                        </w:r>
                      </w:p>
                      <w:p w:rsidR="00AA7298" w:rsidRDefault="00AA7298">
                        <w:pPr>
                          <w:spacing w:line="258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Департамент градостроительного проектирования </w:t>
                        </w:r>
                      </w:p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92"/>
                    </w:trPr>
                    <w:tc>
                      <w:tcPr>
                        <w:tcW w:w="109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 w:val="restart"/>
                        <w:tcMar>
                          <w:left w:w="295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19" w:line="255" w:lineRule="exact"/>
                          <w:ind w:right="-160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Главный архитектор проекта </w:t>
                        </w:r>
                      </w:p>
                    </w:tc>
                    <w:tc>
                      <w:tcPr>
                        <w:tcW w:w="6535" w:type="dxa"/>
                        <w:gridSpan w:val="10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4598" w:type="dxa"/>
                          <w:right w:w="447" w:type="dxa"/>
                        </w:tcMar>
                      </w:tcPr>
                      <w:p w:rsidR="00AA7298" w:rsidRDefault="00AA7298">
                        <w:pPr>
                          <w:spacing w:before="319" w:line="255" w:lineRule="exact"/>
                          <w:ind w:right="-113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Е.П. Хазыкова </w:t>
                        </w:r>
                      </w:p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16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8"/>
                    </w:trPr>
                    <w:tc>
                      <w:tcPr>
                        <w:tcW w:w="165" w:type="dxa"/>
                        <w:gridSpan w:val="2"/>
                        <w:vMerge w:val="restart"/>
                        <w:tcMar>
                          <w:left w:w="0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</w:pPr>
                        <w:r w:rsidRPr="008A044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Согласовано</w:t>
                        </w:r>
                        <w:r w:rsidRPr="008A0449">
                          <w:rPr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2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51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2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2"/>
                    </w:trPr>
                    <w:tc>
                      <w:tcPr>
                        <w:tcW w:w="165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8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16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4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18"/>
                    </w:trPr>
                    <w:tc>
                      <w:tcPr>
                        <w:tcW w:w="395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tcMar>
                          <w:left w:w="57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A0449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Взам. инв.№</w:t>
                        </w:r>
                        <w:r w:rsidRPr="008A0449">
                          <w:rPr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2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9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7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 w:val="restart"/>
                        <w:tcMar>
                          <w:left w:w="57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A044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Подп. и дата</w:t>
                        </w:r>
                        <w:r w:rsidRPr="008A0449">
                          <w:rPr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151" w:type="dxa"/>
                        <w:gridSpan w:val="12"/>
                        <w:vMerge/>
                      </w:tcPr>
                      <w:p w:rsidR="00AA7298" w:rsidRDefault="00AA7298"/>
                    </w:tc>
                    <w:tc>
                      <w:tcPr>
                        <w:tcW w:w="6535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54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 w:val="restart"/>
                        <w:tcMar>
                          <w:left w:w="2155" w:type="dxa"/>
                          <w:right w:w="2020" w:type="dxa"/>
                        </w:tcMar>
                      </w:tcPr>
                      <w:p w:rsidR="00AA7298" w:rsidRDefault="00AA7298">
                        <w:pPr>
                          <w:spacing w:before="314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091-12-11-ПЗЗ-АК 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9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tcMar>
                          <w:left w:w="148" w:type="dxa"/>
                          <w:right w:w="55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590" w:type="dxa"/>
                        <w:gridSpan w:val="2"/>
                        <w:tcMar>
                          <w:left w:w="62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24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Mar>
                          <w:left w:w="153" w:type="dxa"/>
                          <w:right w:w="29" w:type="dxa"/>
                        </w:tcMar>
                      </w:tcPr>
                      <w:p w:rsidR="00AA7298" w:rsidRDefault="00AA7298">
                        <w:pPr>
                          <w:spacing w:before="48" w:line="180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Лист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Mar>
                          <w:left w:w="55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7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док. </w:t>
                        </w:r>
                      </w:p>
                    </w:tc>
                    <w:tc>
                      <w:tcPr>
                        <w:tcW w:w="837" w:type="dxa"/>
                        <w:gridSpan w:val="2"/>
                        <w:tcMar>
                          <w:left w:w="259" w:type="dxa"/>
                          <w:right w:w="135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544" w:type="dxa"/>
                        <w:gridSpan w:val="4"/>
                        <w:tcMar>
                          <w:left w:w="160" w:type="dxa"/>
                          <w:right w:w="22" w:type="dxa"/>
                        </w:tcMar>
                      </w:tcPr>
                      <w:p w:rsidR="00AA7298" w:rsidRDefault="00AA7298">
                        <w:pPr>
                          <w:spacing w:before="51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4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 w:val="restart"/>
                        <w:tcMar>
                          <w:left w:w="57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A044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8A0449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 w:val="restart"/>
                        <w:tcMar>
                          <w:left w:w="273" w:type="dxa"/>
                          <w:right w:w="215" w:type="dxa"/>
                        </w:tcMar>
                      </w:tcPr>
                      <w:p w:rsidR="00AA7298" w:rsidRDefault="00AA7298">
                        <w:pPr>
                          <w:spacing w:before="66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Состав авторского коллектива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tcMar>
                          <w:left w:w="47" w:type="dxa"/>
                          <w:right w:w="113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Стадия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tcMar>
                          <w:left w:w="79" w:type="dxa"/>
                          <w:right w:w="194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79" w:type="dxa"/>
                          <w:right w:w="169" w:type="dxa"/>
                        </w:tcMar>
                      </w:tcPr>
                      <w:p w:rsidR="00AA7298" w:rsidRDefault="00AA7298">
                        <w:pPr>
                          <w:spacing w:before="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Листов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tcMar>
                          <w:left w:w="364" w:type="dxa"/>
                          <w:right w:w="290" w:type="dxa"/>
                        </w:tcMar>
                      </w:tcPr>
                      <w:p w:rsidR="00AA7298" w:rsidRDefault="00AA7298">
                        <w:pPr>
                          <w:spacing w:before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477" w:type="dxa"/>
                          <w:right w:w="386" w:type="dxa"/>
                        </w:tcMar>
                      </w:tcPr>
                      <w:p w:rsidR="00AA7298" w:rsidRDefault="00AA7298">
                        <w:pPr>
                          <w:spacing w:before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 w:val="restart"/>
                        <w:tcMar>
                          <w:left w:w="108" w:type="dxa"/>
                          <w:right w:w="84" w:type="dxa"/>
                        </w:tcMar>
                      </w:tcPr>
                      <w:p w:rsidR="00AA7298" w:rsidRDefault="00AA7298">
                        <w:pPr>
                          <w:spacing w:before="418" w:line="199" w:lineRule="exact"/>
                          <w:ind w:right="-113"/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 xml:space="preserve">ОАО ИРКУТСКГИПРОДОРНИИ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111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395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50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54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19.3pt;margin-top:819.6pt;width:4.4pt;height:14.7pt;z-index:25202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margin-left:557.05pt;margin-top:23.65pt;width:4.4pt;height:14.7pt;z-index:25202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3" style="position:absolute;margin-left:73.2pt;margin-top:99.6pt;width:1.45pt;height:1.55pt;z-index:252030976;mso-position-horizontal-relative:page;mso-position-vertical-relative:page" coordorigin="2583,3514" coordsize="51,56" path="m2583,3569r51,l2634,3514r-51,l2583,3569xe" fillcolor="black" stroked="f" strokeweight="2pt">
            <v:stroke joinstyle="miter" endcap="round"/>
            <w10:wrap anchorx="page" anchory="page"/>
          </v:shape>
        </w:pict>
      </w:r>
      <w:r>
        <w:pict>
          <v:shape id="_x0000_s1384" style="position:absolute;margin-left:73.2pt;margin-top:99.6pt;width:1.45pt;height:1.45pt;z-index:252032000;mso-position-horizontal-relative:page;mso-position-vertical-relative:page" coordorigin="2583,3514" coordsize="51,51" path="m2583,3565r51,l2634,3514r-51,l2583,3565xe" fillcolor="black" stroked="f" strokeweight="2pt">
            <v:stroke joinstyle="miter" endcap="round"/>
            <w10:wrap anchorx="page" anchory="page"/>
          </v:shape>
        </w:pict>
      </w:r>
      <w:r>
        <w:pict>
          <v:shape id="_x0000_s1385" type="#_x0000_t202" style="position:absolute;margin-left:121.1pt;margin-top:85.9pt;width:4.4pt;height:14.7pt;z-index:25203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margin-left:260.5pt;margin-top:100.75pt;width:7.05pt;height:14.35pt;z-index:25203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8" w:lineRule="exact"/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7" style="position:absolute;margin-left:74.65pt;margin-top:99.6pt;width:486.7pt;height:1.45pt;z-index:252035072;mso-position-horizontal-relative:page;mso-position-vertical-relative:page" coordorigin="2634,3514" coordsize="17171,51" path="m2634,3565r17170,l19804,3514r-17170,l2634,3565xe" fillcolor="black" stroked="f" strokeweight="2pt">
            <v:stroke joinstyle="miter" endcap="round"/>
            <w10:wrap anchorx="page" anchory="page"/>
          </v:shape>
        </w:pict>
      </w:r>
      <w:r>
        <w:pict>
          <v:shape id="_x0000_s1388" style="position:absolute;margin-left:73.2pt;margin-top:101.15pt;width:1.45pt;height:25.8pt;z-index:252036096;mso-position-horizontal-relative:page;mso-position-vertical-relative:page" coordorigin="2583,3569" coordsize="51,911" path="m2583,4479r51,l2634,3569r-51,l2583,4479xe" fillcolor="black" stroked="f" strokeweight="2pt">
            <v:stroke joinstyle="miter" endcap="round"/>
            <w10:wrap anchorx="page" anchory="page"/>
          </v:shape>
        </w:pict>
      </w:r>
      <w:r>
        <w:pict>
          <v:shape id="_x0000_s1389" style="position:absolute;margin-left:73.2pt;margin-top:126.95pt;width:1.45pt;height:1.55pt;z-index:252037120;mso-position-horizontal-relative:page;mso-position-vertical-relative:page" coordorigin="2583,4479" coordsize="51,55" path="m2583,4534r51,l2634,4479r-51,l2583,4534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0" type="#_x0000_t202" style="position:absolute;margin-left:344.75pt;margin-top:113.85pt;width:4.3pt;height:14.35pt;z-index:25203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8" w:lineRule="exact"/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1" style="position:absolute;margin-left:561.35pt;margin-top:99.6pt;width:1.45pt;height:1.55pt;z-index:252039168;mso-position-horizontal-relative:page;mso-position-vertical-relative:page" coordorigin="19804,3514" coordsize="51,56" path="m19804,3569r51,l19855,3514r-51,l19804,3569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2" style="position:absolute;margin-left:561.35pt;margin-top:99.6pt;width:1.45pt;height:1.45pt;z-index:252040192;mso-position-horizontal-relative:page;mso-position-vertical-relative:page" coordorigin="19804,3514" coordsize="51,51" path="m19804,3565r51,l19855,3514r-51,l19804,3565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3" style="position:absolute;margin-left:561.35pt;margin-top:101.15pt;width:1.45pt;height:25.8pt;z-index:252041216;mso-position-horizontal-relative:page;mso-position-vertical-relative:page" coordorigin="19804,3569" coordsize="51,911" path="m19804,4479r51,l19855,3569r-51,l19804,4479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4" type="#_x0000_t202" style="position:absolute;margin-left:79.2pt;margin-top:128.55pt;width:4.3pt;height:14.15pt;z-index:25204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5" style="position:absolute;margin-left:74.65pt;margin-top:126.95pt;width:486.7pt;height:1.45pt;z-index:252043264;mso-position-horizontal-relative:page;mso-position-vertical-relative:page" coordorigin="2634,4479" coordsize="17171,51" path="m2634,4530r17170,l19804,4479r-17170,l2634,4530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6" style="position:absolute;margin-left:73.2pt;margin-top:128.5pt;width:1.45pt;height:14.05pt;z-index:252044288;mso-position-horizontal-relative:page;mso-position-vertical-relative:page" coordorigin="2583,4534" coordsize="51,496" path="m2583,5030r51,l2634,4534r-51,l2583,5030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7" style="position:absolute;margin-left:73.2pt;margin-top:142.55pt;width:1.45pt;height:.7pt;z-index:252045312;mso-position-horizontal-relative:page;mso-position-vertical-relative:page" coordorigin="2583,5030" coordsize="51,26" path="m2583,5055r51,l2634,5030r-51,l2583,5055xe" fillcolor="black" stroked="f" strokeweight="2pt">
            <v:stroke joinstyle="miter" endcap="round"/>
            <w10:wrap anchorx="page" anchory="page"/>
          </v:shape>
        </w:pict>
      </w:r>
      <w:r>
        <w:pict>
          <v:shape id="_x0000_s1398" type="#_x0000_t202" style="position:absolute;margin-left:158.05pt;margin-top:143.55pt;width:4.3pt;height:14.15pt;z-index:25204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style="position:absolute;margin-left:74.65pt;margin-top:142.55pt;width:371.65pt;height:.7pt;z-index:252047360;mso-position-horizontal-relative:page;mso-position-vertical-relative:page" coordorigin="2634,5030" coordsize="13111,26" path="m2634,5055r13110,l15744,5030r-13110,l2634,5055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0" style="position:absolute;margin-left:73.2pt;margin-top:143.3pt;width:1.45pt;height:14.3pt;z-index:252048384;mso-position-horizontal-relative:page;mso-position-vertical-relative:page" coordorigin="2583,5055" coordsize="51,504" path="m2583,5559r51,l2634,5055r-51,l2583,555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1" style="position:absolute;margin-left:73.2pt;margin-top:157.55pt;width:1.45pt;height:.7pt;z-index:252049408;mso-position-horizontal-relative:page;mso-position-vertical-relative:page" coordorigin="2583,5559" coordsize="51,26" path="m2583,5584r51,l2634,5559r-51,l2583,558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2" style="position:absolute;margin-left:446.3pt;margin-top:142.55pt;width:.7pt;height:.7pt;z-index:252050432;mso-position-horizontal-relative:page;mso-position-vertical-relative:page" coordorigin="15744,5030" coordsize="26,26" path="m15744,5055r26,l15770,5030r-26,l15744,5055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3" style="position:absolute;margin-left:561.35pt;margin-top:126.95pt;width:1.45pt;height:1.55pt;z-index:252051456;mso-position-horizontal-relative:page;mso-position-vertical-relative:page" coordorigin="19804,4479" coordsize="51,55" path="m19804,4534r51,l19855,4479r-51,l19804,453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4" style="position:absolute;margin-left:561.35pt;margin-top:128.5pt;width:1.45pt;height:14.05pt;z-index:252052480;mso-position-horizontal-relative:page;mso-position-vertical-relative:page" coordorigin="19804,4534" coordsize="51,496" path="m19804,5030r51,l19855,4534r-51,l19804,5030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5" type="#_x0000_t202" style="position:absolute;margin-left:472.3pt;margin-top:143.55pt;width:4.3pt;height:14.15pt;z-index:25205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6" type="#_x0000_t202" style="position:absolute;margin-left:516.35pt;margin-top:143.55pt;width:4.3pt;height:14.15pt;z-index:25205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7" style="position:absolute;margin-left:447pt;margin-top:142.55pt;width:114.35pt;height:.7pt;z-index:252055552;mso-position-horizontal-relative:page;mso-position-vertical-relative:page" coordorigin="15770,5030" coordsize="4035,26" path="m15770,5055r4034,l19804,5030r-4034,l15770,5055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8" style="position:absolute;margin-left:446.3pt;margin-top:143.3pt;width:.7pt;height:14.3pt;z-index:252056576;mso-position-horizontal-relative:page;mso-position-vertical-relative:page" coordorigin="15744,5055" coordsize="26,504" path="m15744,5559r26,l15770,5055r-26,l15744,555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09" type="#_x0000_t202" style="position:absolute;margin-left:221.4pt;margin-top:158.45pt;width:4.3pt;height:14.15pt;z-index:25205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0" style="position:absolute;margin-left:74.65pt;margin-top:157.55pt;width:371.65pt;height:.7pt;z-index:252058624;mso-position-horizontal-relative:page;mso-position-vertical-relative:page" coordorigin="2634,5559" coordsize="13111,26" path="m2634,5584r13110,l15744,5559r-13110,l2634,558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1" style="position:absolute;margin-left:73.2pt;margin-top:158.3pt;width:1.45pt;height:14.3pt;z-index:252059648;mso-position-horizontal-relative:page;mso-position-vertical-relative:page" coordorigin="2583,5584" coordsize="51,504" path="m2583,6088r51,l2634,5584r-51,l2583,608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2" style="position:absolute;margin-left:73.2pt;margin-top:172.55pt;width:1.45pt;height:.7pt;z-index:252060672;mso-position-horizontal-relative:page;mso-position-vertical-relative:page" coordorigin="2583,6088" coordsize="51,26" path="m2583,6113r51,l2634,6088r-51,l2583,61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3" style="position:absolute;margin-left:446.3pt;margin-top:157.55pt;width:.7pt;height:.7pt;z-index:252061696;mso-position-horizontal-relative:page;mso-position-vertical-relative:page" coordorigin="15744,5559" coordsize="26,26" path="m15744,5584r26,l15770,5559r-26,l15744,558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4" style="position:absolute;margin-left:561.35pt;margin-top:142.55pt;width:1.45pt;height:.7pt;z-index:252062720;mso-position-horizontal-relative:page;mso-position-vertical-relative:page" coordorigin="19804,5030" coordsize="51,26" path="m19804,5055r51,l19855,5030r-51,l19804,5055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5" style="position:absolute;margin-left:561.35pt;margin-top:143.3pt;width:1.45pt;height:14.3pt;z-index:252063744;mso-position-horizontal-relative:page;mso-position-vertical-relative:page" coordorigin="19804,5055" coordsize="51,504" path="m19804,5559r51,l19855,5055r-51,l19804,555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6" type="#_x0000_t202" style="position:absolute;margin-left:523.45pt;margin-top:158.45pt;width:4.3pt;height:14.15pt;z-index:25206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style="position:absolute;margin-left:447pt;margin-top:157.55pt;width:114.35pt;height:.7pt;z-index:252065792;mso-position-horizontal-relative:page;mso-position-vertical-relative:page" coordorigin="15770,5559" coordsize="4035,26" path="m15770,5584r4034,l19804,5559r-4034,l15770,558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8" style="position:absolute;margin-left:446.3pt;margin-top:158.3pt;width:.7pt;height:14.3pt;z-index:252066816;mso-position-horizontal-relative:page;mso-position-vertical-relative:page" coordorigin="15744,5584" coordsize="26,504" path="m15744,6088r26,l15770,5584r-26,l15744,608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19" type="#_x0000_t202" style="position:absolute;margin-left:187.2pt;margin-top:173.8pt;width:4.3pt;height:14.15pt;z-index:25206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0" style="position:absolute;margin-left:74.65pt;margin-top:172.55pt;width:371.65pt;height:.7pt;z-index:252068864;mso-position-horizontal-relative:page;mso-position-vertical-relative:page" coordorigin="2634,6088" coordsize="13111,26" path="m2634,6113r13110,l15744,6088r-13110,l2634,61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1" style="position:absolute;margin-left:73.2pt;margin-top:173.3pt;width:1.45pt;height:14.15pt;z-index:252069888;mso-position-horizontal-relative:page;mso-position-vertical-relative:page" coordorigin="2583,6113" coordsize="51,500" path="m2583,6613r51,l2634,6113r-51,l2583,66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2" style="position:absolute;margin-left:73.2pt;margin-top:187.45pt;width:1.45pt;height:.7pt;z-index:252070912;mso-position-horizontal-relative:page;mso-position-vertical-relative:page" coordorigin="2583,6613" coordsize="51,26" path="m2583,6638r51,l2634,6613r-51,l2583,66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3" style="position:absolute;margin-left:446.3pt;margin-top:172.55pt;width:.7pt;height:.7pt;z-index:252071936;mso-position-horizontal-relative:page;mso-position-vertical-relative:page" coordorigin="15744,6088" coordsize="26,26" path="m15744,6113r26,l15770,6088r-26,l15744,61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4" style="position:absolute;margin-left:561.35pt;margin-top:157.55pt;width:1.45pt;height:.7pt;z-index:252072960;mso-position-horizontal-relative:page;mso-position-vertical-relative:page" coordorigin="19804,5559" coordsize="51,26" path="m19804,5584r51,l19855,5559r-51,l19804,5584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5" style="position:absolute;margin-left:561.35pt;margin-top:158.3pt;width:1.45pt;height:14.3pt;z-index:252073984;mso-position-horizontal-relative:page;mso-position-vertical-relative:page" coordorigin="19804,5584" coordsize="51,504" path="m19804,6088r51,l19855,5584r-51,l19804,608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6" type="#_x0000_t202" style="position:absolute;margin-left:527.3pt;margin-top:173.45pt;width:4.3pt;height:14.15pt;z-index:25207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style="position:absolute;margin-left:447pt;margin-top:172.55pt;width:114.35pt;height:.7pt;z-index:252076032;mso-position-horizontal-relative:page;mso-position-vertical-relative:page" coordorigin="15770,6088" coordsize="4035,26" path="m15770,6113r4034,l19804,6088r-4034,l15770,61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8" style="position:absolute;margin-left:446.3pt;margin-top:173.3pt;width:.7pt;height:14.15pt;z-index:252077056;mso-position-horizontal-relative:page;mso-position-vertical-relative:page" coordorigin="15744,6113" coordsize="26,500" path="m15744,6613r26,l15770,6113r-26,l15744,66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29" type="#_x0000_t202" style="position:absolute;margin-left:115.9pt;margin-top:188.35pt;width:4.3pt;height:14.15pt;z-index:25207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0" style="position:absolute;margin-left:74.65pt;margin-top:187.45pt;width:371.65pt;height:.7pt;z-index:252079104;mso-position-horizontal-relative:page;mso-position-vertical-relative:page" coordorigin="2634,6613" coordsize="13111,26" path="m2634,6638r13110,l15744,6613r-13110,l2634,66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1" style="position:absolute;margin-left:73.2pt;margin-top:188.15pt;width:1.45pt;height:14.15pt;z-index:252080128;mso-position-horizontal-relative:page;mso-position-vertical-relative:page" coordorigin="2583,6638" coordsize="51,500" path="m2583,7138r51,l2634,6638r-51,l2583,71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2" style="position:absolute;margin-left:73.2pt;margin-top:202.3pt;width:1.45pt;height:1.45pt;z-index:252081152;mso-position-horizontal-relative:page;mso-position-vertical-relative:page" coordorigin="2583,7138" coordsize="51,51" path="m2583,7189r51,l2634,7138r-51,l2583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3" style="position:absolute;margin-left:73.2pt;margin-top:202.3pt;width:1.45pt;height:1.45pt;z-index:252082176;mso-position-horizontal-relative:page;mso-position-vertical-relative:page" coordorigin="2583,7138" coordsize="51,51" path="m2583,7189r51,l2634,7138r-51,l2583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4" style="position:absolute;margin-left:74.65pt;margin-top:202.3pt;width:371.65pt;height:1.45pt;z-index:252083200;mso-position-horizontal-relative:page;mso-position-vertical-relative:page" coordorigin="2634,7138" coordsize="13111,51" path="m2634,7189r13110,l15744,7138r-13110,l2634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5" style="position:absolute;margin-left:446.3pt;margin-top:187.45pt;width:.7pt;height:.7pt;z-index:252084224;mso-position-horizontal-relative:page;mso-position-vertical-relative:page" coordorigin="15744,6613" coordsize="26,26" path="m15744,6638r26,l15770,6613r-26,l15744,66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6" style="position:absolute;margin-left:561.35pt;margin-top:172.55pt;width:1.45pt;height:.7pt;z-index:252085248;mso-position-horizontal-relative:page;mso-position-vertical-relative:page" coordorigin="19804,6088" coordsize="51,26" path="m19804,6113r51,l19855,6088r-51,l19804,61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7" style="position:absolute;margin-left:561.35pt;margin-top:173.3pt;width:1.45pt;height:14.15pt;z-index:252086272;mso-position-horizontal-relative:page;mso-position-vertical-relative:page" coordorigin="19804,6113" coordsize="51,500" path="m19804,6613r51,l19855,6113r-51,l19804,6613xe" fillcolor="black" stroked="f" strokeweight="2pt">
            <v:stroke joinstyle="miter" endcap="round"/>
            <w10:wrap anchorx="page" anchory="page"/>
          </v:shape>
        </w:pict>
      </w:r>
      <w:r>
        <w:pict>
          <v:shape id="_x0000_s1438" type="#_x0000_t202" style="position:absolute;margin-left:470.75pt;margin-top:188.35pt;width:4.3pt;height:14.15pt;z-index:25208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9" type="#_x0000_t202" style="position:absolute;margin-left:531.5pt;margin-top:188.35pt;width:4.3pt;height:14.15pt;z-index:25208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0" style="position:absolute;margin-left:447pt;margin-top:187.45pt;width:114.35pt;height:.7pt;z-index:252089344;mso-position-horizontal-relative:page;mso-position-vertical-relative:page" coordorigin="15770,6613" coordsize="4035,26" path="m15770,6638r4034,l19804,6613r-4034,l15770,66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1" style="position:absolute;margin-left:446.3pt;margin-top:188.15pt;width:.7pt;height:14.15pt;z-index:252090368;mso-position-horizontal-relative:page;mso-position-vertical-relative:page" coordorigin="15744,6638" coordsize="26,500" path="m15744,7138r26,l15770,6638r-26,l15744,71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2" style="position:absolute;margin-left:446.3pt;margin-top:202.3pt;width:1.45pt;height:1.45pt;z-index:252091392;mso-position-horizontal-relative:page;mso-position-vertical-relative:page" coordorigin="15744,7138" coordsize="51,51" path="m15744,7189r51,l15795,7138r-51,l15744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3" style="position:absolute;margin-left:447.7pt;margin-top:202.3pt;width:113.65pt;height:1.45pt;z-index:252092416;mso-position-horizontal-relative:page;mso-position-vertical-relative:page" coordorigin="15795,7138" coordsize="4009,51" path="m15795,7189r4009,l19804,7138r-4009,l15795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4" style="position:absolute;margin-left:561.35pt;margin-top:187.45pt;width:1.45pt;height:.7pt;z-index:252093440;mso-position-horizontal-relative:page;mso-position-vertical-relative:page" coordorigin="19804,6613" coordsize="51,26" path="m19804,6638r51,l19855,6613r-51,l19804,66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5" style="position:absolute;margin-left:561.35pt;margin-top:188.15pt;width:1.45pt;height:14.15pt;z-index:252094464;mso-position-horizontal-relative:page;mso-position-vertical-relative:page" coordorigin="19804,6638" coordsize="51,500" path="m19804,7138r51,l19855,6638r-51,l19804,7138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6" style="position:absolute;margin-left:561.35pt;margin-top:202.3pt;width:1.45pt;height:1.45pt;z-index:252095488;mso-position-horizontal-relative:page;mso-position-vertical-relative:page" coordorigin="19804,7138" coordsize="51,51" path="m19804,7189r51,l19855,7138r-51,l19804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7" style="position:absolute;margin-left:561.35pt;margin-top:202.3pt;width:1.45pt;height:1.45pt;z-index:252096512;mso-position-horizontal-relative:page;mso-position-vertical-relative:page" coordorigin="19804,7138" coordsize="51,51" path="m19804,7189r51,l19855,7138r-51,l19804,7189xe" fillcolor="black" stroked="f" strokeweight="2pt">
            <v:stroke joinstyle="miter" endcap="round"/>
            <w10:wrap anchorx="page" anchory="page"/>
          </v:shape>
        </w:pict>
      </w:r>
      <w:r>
        <w:pict>
          <v:shape id="_x0000_s1448" type="#_x0000_t202" style="position:absolute;margin-left:290.3pt;margin-top:816.2pt;width:4.4pt;height:14.7pt;z-index:25209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311" w:lineRule="exact"/>
        <w:ind w:right="-113"/>
      </w:pPr>
      <w:r>
        <w:rPr>
          <w:color w:val="000000"/>
          <w:sz w:val="28"/>
          <w:szCs w:val="28"/>
        </w:rPr>
        <w:t xml:space="preserve">СОСТАВ АВТОРСКОГО КОЛЛЕКТИВА </w:t>
      </w:r>
    </w:p>
    <w:p w:rsidR="00923E4B" w:rsidRDefault="00923E4B">
      <w:pPr>
        <w:spacing w:line="20" w:lineRule="exact"/>
        <w:sectPr w:rsidR="00923E4B">
          <w:pgSz w:w="11906" w:h="16838"/>
          <w:pgMar w:top="663" w:right="2887" w:bottom="0" w:left="3919" w:header="720" w:footer="720" w:gutter="0"/>
          <w:cols w:space="720"/>
        </w:sectPr>
      </w:pPr>
    </w:p>
    <w:p w:rsidR="00923E4B" w:rsidRDefault="00923E4B">
      <w:pPr>
        <w:spacing w:before="1877" w:line="255" w:lineRule="exact"/>
        <w:ind w:right="-113"/>
      </w:pPr>
      <w:r>
        <w:rPr>
          <w:color w:val="000000"/>
          <w:sz w:val="23"/>
          <w:szCs w:val="23"/>
        </w:rPr>
        <w:lastRenderedPageBreak/>
        <w:t xml:space="preserve">Начальник ДГП </w:t>
      </w:r>
    </w:p>
    <w:p w:rsidR="00923E4B" w:rsidRDefault="00923E4B">
      <w:pPr>
        <w:spacing w:before="1877" w:line="255" w:lineRule="exact"/>
        <w:ind w:right="-113"/>
      </w:pPr>
      <w:r>
        <w:br w:type="column"/>
      </w:r>
      <w:r w:rsidRPr="008A0449">
        <w:rPr>
          <w:color w:val="000000"/>
          <w:w w:val="99"/>
          <w:sz w:val="23"/>
          <w:szCs w:val="23"/>
        </w:rPr>
        <w:lastRenderedPageBreak/>
        <w:t>Р.А. Хотулев</w:t>
      </w:r>
      <w:r w:rsidRPr="008A0449">
        <w:rPr>
          <w:color w:val="000000"/>
          <w:spacing w:val="3"/>
          <w:w w:val="99"/>
          <w:sz w:val="23"/>
          <w:szCs w:val="23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584" w:header="720" w:footer="720" w:gutter="0"/>
          <w:cols w:num="2" w:space="720" w:equalWidth="0">
            <w:col w:w="1645" w:space="5815"/>
            <w:col w:w="1341"/>
          </w:cols>
        </w:sectPr>
      </w:pPr>
    </w:p>
    <w:p w:rsidR="00923E4B" w:rsidRDefault="00923E4B">
      <w:pPr>
        <w:spacing w:before="341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Руководитель АПГ-2 </w:t>
      </w:r>
    </w:p>
    <w:p w:rsidR="00923E4B" w:rsidRDefault="00923E4B">
      <w:pPr>
        <w:spacing w:before="342" w:line="255" w:lineRule="exact"/>
        <w:ind w:right="-113"/>
      </w:pPr>
      <w:r>
        <w:br w:type="column"/>
      </w:r>
      <w:r>
        <w:rPr>
          <w:color w:val="000000"/>
          <w:sz w:val="23"/>
          <w:szCs w:val="23"/>
        </w:rPr>
        <w:lastRenderedPageBreak/>
        <w:t xml:space="preserve">О.Ю. Куцакова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584" w:header="720" w:footer="720" w:gutter="0"/>
          <w:cols w:num="2" w:space="720" w:equalWidth="0">
            <w:col w:w="2223" w:space="5237"/>
            <w:col w:w="1570"/>
          </w:cols>
        </w:sectPr>
      </w:pPr>
    </w:p>
    <w:p w:rsidR="00923E4B" w:rsidRDefault="00923E4B">
      <w:pPr>
        <w:spacing w:before="33" w:line="255" w:lineRule="exact"/>
        <w:ind w:right="-113"/>
      </w:pPr>
      <w:r>
        <w:rPr>
          <w:color w:val="000000"/>
          <w:sz w:val="23"/>
          <w:szCs w:val="23"/>
        </w:rPr>
        <w:lastRenderedPageBreak/>
        <w:t xml:space="preserve">Юрист </w:t>
      </w:r>
    </w:p>
    <w:p w:rsidR="00923E4B" w:rsidRDefault="00923E4B">
      <w:pPr>
        <w:spacing w:before="33" w:line="255" w:lineRule="exact"/>
        <w:ind w:right="-113"/>
        <w:rPr>
          <w:color w:val="000000"/>
          <w:sz w:val="23"/>
          <w:szCs w:val="23"/>
        </w:rPr>
      </w:pPr>
      <w:r>
        <w:br w:type="column"/>
      </w:r>
      <w:r>
        <w:rPr>
          <w:color w:val="000000"/>
          <w:sz w:val="23"/>
          <w:szCs w:val="23"/>
        </w:rPr>
        <w:lastRenderedPageBreak/>
        <w:t xml:space="preserve">А.В Бондаренко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1584" w:header="720" w:footer="720" w:gutter="0"/>
          <w:cols w:num="2" w:space="720" w:equalWidth="0">
            <w:col w:w="741" w:space="6719"/>
            <w:col w:w="1659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505" type="#_x0000_t202" style="position:absolute;margin-left:15.1pt;margin-top:822.8pt;width:4.4pt;height:14.7pt;z-index:25215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85.1pt;margin-top:14.25pt;width:4.4pt;height:14.7pt;z-index:25215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85.1pt;margin-top:814.05pt;width:4.4pt;height:14.7pt;z-index:25215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345.25pt;margin-top:19.55pt;width:4.95pt;height:16.95pt;z-index:25216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107.5pt;margin-top:43.65pt;width:4.95pt;height:16.95pt;z-index:25216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4.75pt;margin-top:501.7pt;width:16.95pt;height:4.95pt;z-index:2521620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1" type="#_x0000_t202" style="position:absolute;margin-left:35.4pt;margin-top:573.25pt;width:12.45pt;height:3.9pt;z-index:252163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2" type="#_x0000_t202" style="position:absolute;margin-left:50.75pt;margin-top:600.15pt;width:12.45pt;height:3.9pt;z-index:252164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3" type="#_x0000_t202" style="position:absolute;margin-left:35.4pt;margin-top:660.05pt;width:12.45pt;height:3.9pt;z-index:252165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4" type="#_x0000_t202" style="position:absolute;margin-left:50.75pt;margin-top:686.9pt;width:12.45pt;height:3.9pt;z-index:252166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5" type="#_x0000_t202" style="position:absolute;margin-left:70.55pt;margin-top:687.35pt;width:4.4pt;height:14.7pt;z-index:25216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6" type="#_x0000_t202" style="position:absolute;margin-left:100.2pt;margin-top:687.35pt;width:4.4pt;height:14.7pt;z-index:25216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7" type="#_x0000_t202" style="position:absolute;margin-left:125.05pt;margin-top:687.35pt;width:4.4pt;height:14.7pt;z-index:25216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157.8pt;margin-top:687.35pt;width:4.4pt;height:14.7pt;z-index:25217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185.65pt;margin-top:687.35pt;width:4.4pt;height:14.7pt;z-index:25217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227.4pt;margin-top:687.35pt;width:4.4pt;height:14.7pt;z-index:25217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1" type="#_x0000_t202" style="position:absolute;margin-left:70.55pt;margin-top:703.8pt;width:4.4pt;height:14.9pt;z-index:25217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2" type="#_x0000_t202" style="position:absolute;margin-left:100.2pt;margin-top:703.8pt;width:4.4pt;height:14.9pt;z-index:25217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125.05pt;margin-top:703.8pt;width:4.4pt;height:14.7pt;z-index:25217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4" type="#_x0000_t202" style="position:absolute;margin-left:157.8pt;margin-top:703.8pt;width:4.4pt;height:14.7pt;z-index:25217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5" type="#_x0000_t202" style="position:absolute;margin-left:185.65pt;margin-top:703.8pt;width:4.4pt;height:14.7pt;z-index:25217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227.4pt;margin-top:703.8pt;width:4.4pt;height:14.7pt;z-index:25217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94.9pt;margin-top:720.05pt;width:18.65pt;height:19.55pt;z-index:25217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55"/>
                    </w:tabs>
                    <w:spacing w:line="181" w:lineRule="exact"/>
                  </w:pPr>
                  <w:r>
                    <w:tab/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000000"/>
                      <w:spacing w:val="56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Кол.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120.25pt;margin-top:729.25pt;width:3.45pt;height:10.3pt;z-index:25218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181.3pt;margin-top:724.7pt;width:3.45pt;height:10.3pt;z-index:25218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35.4pt;margin-top:749.45pt;width:12.45pt;height:3.9pt;z-index:252182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51.5pt;margin-top:778.1pt;width:12.45pt;height:3.9pt;z-index:252183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89.4pt;margin-top:741.6pt;width:4.2pt;height:13.65pt;z-index:25218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3" type="#_x0000_t202" style="position:absolute;margin-left:114pt;margin-top:741.6pt;width:4.2pt;height:13.65pt;z-index:25218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4" type="#_x0000_t202" style="position:absolute;margin-left:164.4pt;margin-top:741.6pt;width:4.2pt;height:13.65pt;z-index:25218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185.65pt;margin-top:740.75pt;width:4.2pt;height:13.65pt;z-index:25218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249.25pt;margin-top:740.75pt;width:4.2pt;height:13.65pt;z-index:25218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477.25pt;margin-top:740.75pt;width:4.4pt;height:14.7pt;z-index:25218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515.05pt;margin-top:740.75pt;width:4.4pt;height:14.7pt;z-index:25219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568.55pt;margin-top:740.75pt;width:4.4pt;height:14.7pt;z-index:25219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92.65pt;margin-top:757.9pt;width:4.2pt;height:13.65pt;z-index:25219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169.9pt;margin-top:757.9pt;width:6.8pt;height:13.65pt;z-index:25219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184.9pt;margin-top:757.2pt;width:4.2pt;height:13.65pt;z-index:25219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249.25pt;margin-top:757.2pt;width:4.2pt;height:13.65pt;z-index:25219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461.75pt;margin-top:757.45pt;width:4.4pt;height:14.9pt;z-index:25219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510.25pt;margin-top:757.4pt;width:4.4pt;height:14.7pt;z-index:25219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560.15pt;margin-top:756.85pt;width:4.4pt;height:14.9pt;z-index:25219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92.65pt;margin-top:774.35pt;width:4.2pt;height:13.65pt;z-index:25219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176.05pt;margin-top:773.65pt;width:4.2pt;height:13.65pt;z-index:25220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185.65pt;margin-top:773.65pt;width:4.2pt;height:13.65pt;z-index:25220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249.25pt;margin-top:773.65pt;width:4.2pt;height:13.65pt;z-index:25220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577.2pt;margin-top:789.6pt;width:4.4pt;height:14.7pt;z-index:25220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110.4pt;margin-top:790.8pt;width:4.2pt;height:13.65pt;z-index:25220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178.3pt;margin-top:789.95pt;width:11.75pt;height:14.7pt;z-index:25220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46"/>
                    </w:tabs>
                    <w:spacing w:line="265" w:lineRule="exact"/>
                  </w:pPr>
                  <w:r>
                    <w:rPr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249.25pt;margin-top:789.95pt;width:4.2pt;height:13.65pt;z-index:25220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5" type="#_x0000_t202" style="position:absolute;margin-left:69.95pt;margin-top:806.4pt;width:4.4pt;height:14.7pt;z-index:25220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6" type="#_x0000_t202" style="position:absolute;margin-left:125.05pt;margin-top:806.4pt;width:4.4pt;height:14.7pt;z-index:25220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7" type="#_x0000_t202" style="position:absolute;margin-left:185.65pt;margin-top:806.4pt;width:4.4pt;height:14.7pt;z-index:25221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227.4pt;margin-top:806.4pt;width:4.4pt;height:14.7pt;z-index:25221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9" type="#_x0000_t202" style="position:absolute;margin-left:5.05pt;margin-top:17.05pt;width:578.5pt;height:807.1pt;z-index:25221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541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03"/>
                    <w:gridCol w:w="43"/>
                    <w:gridCol w:w="185"/>
                    <w:gridCol w:w="43"/>
                    <w:gridCol w:w="95"/>
                    <w:gridCol w:w="186"/>
                    <w:gridCol w:w="43"/>
                    <w:gridCol w:w="80"/>
                    <w:gridCol w:w="264"/>
                    <w:gridCol w:w="43"/>
                    <w:gridCol w:w="563"/>
                    <w:gridCol w:w="43"/>
                    <w:gridCol w:w="449"/>
                    <w:gridCol w:w="43"/>
                    <w:gridCol w:w="612"/>
                    <w:gridCol w:w="43"/>
                    <w:gridCol w:w="513"/>
                    <w:gridCol w:w="43"/>
                    <w:gridCol w:w="789"/>
                    <w:gridCol w:w="43"/>
                    <w:gridCol w:w="498"/>
                    <w:gridCol w:w="43"/>
                    <w:gridCol w:w="3654"/>
                    <w:gridCol w:w="43"/>
                    <w:gridCol w:w="959"/>
                    <w:gridCol w:w="43"/>
                    <w:gridCol w:w="786"/>
                    <w:gridCol w:w="43"/>
                    <w:gridCol w:w="1003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1219" w:type="dxa"/>
                        <w:gridSpan w:val="9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048"/>
                    </w:trPr>
                    <w:tc>
                      <w:tcPr>
                        <w:tcW w:w="12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 w:val="restart"/>
                        <w:tcMar>
                          <w:left w:w="278" w:type="dxa"/>
                          <w:right w:w="186" w:type="dxa"/>
                        </w:tcMar>
                      </w:tcPr>
                      <w:p w:rsidR="00AA7298" w:rsidRDefault="00AA7298">
                        <w:pPr>
                          <w:spacing w:before="414" w:line="315" w:lineRule="exact"/>
                          <w:ind w:left="4452" w:right="-879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ВВЕДЕНИЕ </w:t>
                        </w:r>
                      </w:p>
                      <w:p w:rsidR="00AA7298" w:rsidRDefault="00AA7298">
                        <w:pPr>
                          <w:tabs>
                            <w:tab w:val="left" w:pos="60"/>
                            <w:tab w:val="left" w:pos="780"/>
                          </w:tabs>
                          <w:spacing w:before="244" w:after="10" w:line="270" w:lineRule="exact"/>
                          <w:ind w:right="-109"/>
                        </w:pPr>
                        <w:r>
                          <w:tab/>
                        </w:r>
                        <w:r>
                          <w:tab/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>Правила землепользования и застройки Троицкого сельского поселения Заларинского</w:t>
                        </w:r>
                        <w:r w:rsidRPr="00FB5C3C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>района Иркутской области (далее - Правила) являются нормативным правовым актом Троиц-</w:t>
                        </w:r>
                        <w:r w:rsidRPr="00FB5C3C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0"/>
                          </w:tabs>
                          <w:spacing w:after="10" w:line="270" w:lineRule="exact"/>
                          <w:ind w:right="-109"/>
                        </w:pPr>
                        <w:r>
                          <w:tab/>
                        </w:r>
                        <w:r w:rsidRPr="00FB5C3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кого сельского поселения, принятым в соответствии с Градостроительным кодексом Россий- </w:t>
                        </w:r>
                        <w:r>
                          <w:br/>
                        </w:r>
                        <w:r>
                          <w:tab/>
                        </w:r>
                        <w:r w:rsidRPr="00FB5C3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ской Федерации, Земельным кодексом Российской Федерации, Федеральным законом «Об</w:t>
                        </w:r>
                        <w:r w:rsidRPr="00FB5C3C">
                          <w:rPr>
                            <w:color w:val="00000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0"/>
                            <w:tab w:val="left" w:pos="1123"/>
                            <w:tab w:val="left" w:pos="1361"/>
                            <w:tab w:val="left" w:pos="3014"/>
                            <w:tab w:val="left" w:pos="4267"/>
                            <w:tab w:val="left" w:pos="5093"/>
                            <w:tab w:val="left" w:pos="6398"/>
                            <w:tab w:val="left" w:pos="7702"/>
                            <w:tab w:val="left" w:pos="8765"/>
                            <w:tab w:val="left" w:pos="9002"/>
                          </w:tabs>
                          <w:spacing w:after="10" w:line="272" w:lineRule="exact"/>
                          <w:ind w:right="-109"/>
                        </w:pPr>
                        <w:r>
                          <w:tab/>
                        </w:r>
                        <w:r w:rsidRPr="00FB5C3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общих принципах организации местного самоуправления в Российской Федерации», иными</w:t>
                        </w:r>
                        <w:r w:rsidRPr="00FB5C3C">
                          <w:rPr>
                            <w:color w:val="00000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иными </w:t>
                        </w:r>
                        <w:r>
                          <w:br/>
                        </w:r>
                        <w:r>
                          <w:tab/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нормативными правовыми актами Иркутской области, Уставом Троицкого сельского посе-</w:t>
                        </w:r>
                        <w:r w:rsidRPr="00FB5C3C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252"/>
                            <w:tab w:val="left" w:pos="2426"/>
                            <w:tab w:val="left" w:pos="3458"/>
                            <w:tab w:val="left" w:pos="4678"/>
                            <w:tab w:val="left" w:pos="5801"/>
                            <w:tab w:val="left" w:pos="7039"/>
                            <w:tab w:val="left" w:pos="7918"/>
                            <w:tab w:val="left" w:pos="8362"/>
                          </w:tabs>
                          <w:spacing w:after="10" w:line="272" w:lineRule="exact"/>
                          <w:ind w:right="-109"/>
                          <w:jc w:val="right"/>
                        </w:pPr>
                        <w:r w:rsidRPr="00FB5C3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ления, генеральным планом Троицкого сельского поселения, а также с учетом положений</w:t>
                        </w:r>
                        <w:r w:rsidRPr="00FB5C3C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иных актов и документов, определяющих основные направления социально-экономического</w:t>
                        </w:r>
                        <w:r w:rsidRPr="00FB5C3C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развития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охраны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культурного </w:t>
                        </w:r>
                      </w:p>
                      <w:p w:rsidR="00AA7298" w:rsidRDefault="00AA7298">
                        <w:pPr>
                          <w:tabs>
                            <w:tab w:val="left" w:pos="60"/>
                          </w:tabs>
                          <w:spacing w:line="265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наследия, окружающей среды и рационального использования природных ресурсов. </w:t>
                        </w:r>
                      </w:p>
                      <w:p w:rsidR="00AA7298" w:rsidRDefault="00AA7298">
                        <w:pPr>
                          <w:tabs>
                            <w:tab w:val="left" w:pos="780"/>
                          </w:tabs>
                          <w:spacing w:before="288" w:line="318" w:lineRule="exact"/>
                          <w:ind w:left="60" w:right="-113"/>
                        </w:pP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pacing w:val="1"/>
                            <w:sz w:val="28"/>
                            <w:szCs w:val="28"/>
                          </w:rPr>
                          <w:t>Часть 1. Порядок применения правил землепользования и застройки</w:t>
                        </w:r>
                        <w:r w:rsidRPr="00FB5C3C">
                          <w:rPr>
                            <w:b/>
                            <w:bCs/>
                            <w:color w:val="000000"/>
                            <w:spacing w:val="2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 внесения в них изменений </w:t>
                        </w:r>
                      </w:p>
                      <w:p w:rsidR="00AA7298" w:rsidRDefault="00AA7298">
                        <w:pPr>
                          <w:spacing w:before="245" w:line="269" w:lineRule="exact"/>
                          <w:ind w:left="768" w:right="484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Раздел 1.1. Общие положения </w:t>
                        </w:r>
                      </w:p>
                      <w:p w:rsidR="00AA7298" w:rsidRDefault="00AA7298">
                        <w:pPr>
                          <w:spacing w:before="242" w:line="269" w:lineRule="exact"/>
                          <w:ind w:left="768" w:right="-171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1. Основные понятия и термины, используемые в настоящих Правилах </w:t>
                        </w:r>
                      </w:p>
                      <w:p w:rsidR="00AA7298" w:rsidRDefault="00AA7298">
                        <w:pPr>
                          <w:tabs>
                            <w:tab w:val="left" w:pos="780"/>
                          </w:tabs>
                          <w:spacing w:before="130" w:after="10" w:line="270" w:lineRule="exact"/>
                          <w:ind w:left="60" w:right="-107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Понятия, используемые в настоящих Правилах, применяются в следующем значении: </w:t>
                        </w:r>
                        <w:r>
                          <w:br/>
                        </w: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береговая полоса</w:t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полоса земли вдоль береговой линии (границы) водного объекта</w:t>
                        </w:r>
                        <w:r w:rsidRPr="00FB5C3C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24"/>
                            <w:tab w:val="left" w:pos="2378"/>
                            <w:tab w:val="left" w:pos="3322"/>
                            <w:tab w:val="left" w:pos="4082"/>
                            <w:tab w:val="left" w:pos="5537"/>
                            <w:tab w:val="left" w:pos="6451"/>
                            <w:tab w:val="left" w:pos="7671"/>
                            <w:tab w:val="left" w:pos="8186"/>
                          </w:tabs>
                          <w:spacing w:after="10" w:line="272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общего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может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пользоваться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каждый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гражданин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(без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>механических транспортных средств) для передвижения и пребывания около такого объекта,</w:t>
                        </w:r>
                        <w:r w:rsidRPr="00FB5C3C">
                          <w:rPr>
                            <w:color w:val="000000"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том числе для осуществления любительского и спортивного рыболовства и причаливания</w:t>
                        </w:r>
                        <w:r w:rsidRPr="00FB5C3C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плавучих средств. </w:t>
                        </w:r>
                      </w:p>
                      <w:p w:rsidR="00AA7298" w:rsidRDefault="00AA7298">
                        <w:pPr>
                          <w:tabs>
                            <w:tab w:val="left" w:pos="768"/>
                          </w:tabs>
                          <w:spacing w:after="10" w:line="273" w:lineRule="exact"/>
                          <w:ind w:left="60" w:right="-107"/>
                        </w:pP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благоустройство территорий </w:t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комплекс мероприятий, направленных на обеспече-</w:t>
                        </w:r>
                        <w:r w:rsidRPr="00FB5C3C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ние и повышение комфортности условий проживания граждан, поддержание и улучшение</w:t>
                        </w:r>
                        <w:r w:rsidRPr="00FB5C3C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450"/>
                            <w:tab w:val="left" w:pos="1699"/>
                            <w:tab w:val="left" w:pos="3259"/>
                            <w:tab w:val="left" w:pos="4416"/>
                            <w:tab w:val="left" w:pos="5779"/>
                            <w:tab w:val="left" w:pos="7253"/>
                            <w:tab w:val="left" w:pos="8986"/>
                          </w:tabs>
                          <w:spacing w:after="6" w:line="270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эстетического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состояния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поддержание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архитектурного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облика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территории и иные мероприятия, предусмотренные правилами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80"/>
                          </w:tabs>
                          <w:spacing w:after="10" w:line="273" w:lineRule="exact"/>
                          <w:ind w:left="60" w:right="-107"/>
                        </w:pP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виды разрешенного использования земельных участков</w:t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 xml:space="preserve"> - поименованные в градо-</w:t>
                        </w:r>
                        <w:r w:rsidRPr="00FB5C3C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строительном регламенте основные виды разрешенного использования, условно разрешен-</w:t>
                        </w:r>
                        <w:r w:rsidRPr="00FB5C3C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69"/>
                            <w:tab w:val="left" w:pos="1208"/>
                            <w:tab w:val="left" w:pos="2895"/>
                            <w:tab w:val="left" w:pos="4788"/>
                            <w:tab w:val="left" w:pos="5427"/>
                            <w:tab w:val="left" w:pos="6974"/>
                            <w:tab w:val="left" w:pos="8601"/>
                          </w:tabs>
                          <w:spacing w:after="6" w:line="270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вспомогательные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участков</w:t>
                        </w:r>
                        <w:r>
                          <w:rPr>
                            <w:color w:val="000000"/>
                          </w:rPr>
                          <w:t xml:space="preserve">; </w:t>
                        </w:r>
                      </w:p>
                      <w:p w:rsidR="00AA7298" w:rsidRDefault="00AA7298">
                        <w:pPr>
                          <w:tabs>
                            <w:tab w:val="left" w:pos="780"/>
                          </w:tabs>
                          <w:spacing w:after="10" w:line="273" w:lineRule="exact"/>
                          <w:ind w:left="60" w:right="-107"/>
                        </w:pP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вспомогательные виды разрешенного использования</w:t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 xml:space="preserve"> - виды использования, допу-</w:t>
                        </w:r>
                        <w:r w:rsidRPr="00FB5C3C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стимые только в качестве дополнительных по отношению к основным и условно разрешен-</w:t>
                        </w:r>
                        <w:r w:rsidRPr="00FB5C3C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ным видам использования, и осуществляемые совместно с ними; </w:t>
                        </w:r>
                      </w:p>
                      <w:p w:rsidR="00AA7298" w:rsidRDefault="00AA7298">
                        <w:pPr>
                          <w:tabs>
                            <w:tab w:val="left" w:pos="780"/>
                            <w:tab w:val="left" w:pos="2443"/>
                            <w:tab w:val="left" w:pos="3094"/>
                            <w:tab w:val="left" w:pos="3283"/>
                            <w:tab w:val="left" w:pos="4637"/>
                            <w:tab w:val="left" w:pos="5594"/>
                            <w:tab w:val="left" w:pos="6902"/>
                            <w:tab w:val="left" w:pos="7128"/>
                            <w:tab w:val="left" w:pos="8270"/>
                            <w:tab w:val="left" w:pos="9015"/>
                          </w:tabs>
                          <w:spacing w:after="10" w:line="273" w:lineRule="exact"/>
                          <w:ind w:left="60" w:right="-107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водоохранные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зоны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примыкают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береговой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морей,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z w:val="24"/>
                            <w:szCs w:val="24"/>
                          </w:rPr>
                          <w:t>рек, ручьев, каналов, озер, водохранилищ и на которых устанавливается специальный режим</w:t>
                        </w:r>
                        <w:r w:rsidRPr="00FB5C3C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726"/>
                            <w:tab w:val="left" w:pos="3351"/>
                            <w:tab w:val="left" w:pos="3588"/>
                            <w:tab w:val="left" w:pos="4205"/>
                            <w:tab w:val="left" w:pos="5686"/>
                            <w:tab w:val="left" w:pos="5909"/>
                            <w:tab w:val="left" w:pos="6605"/>
                            <w:tab w:val="left" w:pos="8414"/>
                          </w:tabs>
                          <w:spacing w:after="10" w:line="272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хозяйственной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деятельности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целях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предотвращения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загрязнения,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засорения, заиления указанных водных объектов и истощения их вод, а также сохранения</w:t>
                        </w:r>
                        <w:r w:rsidRPr="00FB5C3C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среды обитания водных биологических ресурсов и других объектов животного и раститель-</w:t>
                        </w:r>
                        <w:r w:rsidRPr="00FB5C3C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ного мира. </w:t>
                        </w:r>
                      </w:p>
                      <w:p w:rsidR="00AA7298" w:rsidRDefault="00AA7298">
                        <w:pPr>
                          <w:tabs>
                            <w:tab w:val="left" w:pos="768"/>
                          </w:tabs>
                          <w:spacing w:after="10" w:line="273" w:lineRule="exact"/>
                          <w:ind w:left="60" w:right="-107"/>
                        </w:pPr>
                        <w:r>
                          <w:tab/>
                        </w:r>
                        <w:r w:rsidRPr="00FB5C3C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временный объект</w:t>
                        </w:r>
                        <w:r w:rsidRPr="00FB5C3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объект, эксплуатация которого носит временный характер, ко-</w:t>
                        </w:r>
                        <w:r w:rsidRPr="00FB5C3C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B5C3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торый не является объектом капитального строительства и права на который не подлежат</w:t>
                        </w:r>
                        <w:r w:rsidRPr="00FB5C3C">
                          <w:rPr>
                            <w:color w:val="000000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left="60"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государственной регистрации, устанавливаемый на определенной территории с учетом воз-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2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8"/>
                    </w:trPr>
                    <w:tc>
                      <w:tcPr>
                        <w:tcW w:w="287" w:type="dxa"/>
                        <w:vMerge w:val="restart"/>
                        <w:tcMar>
                          <w:left w:w="67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</w:pPr>
                        <w:r w:rsidRPr="00FB5C3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Согласовано</w:t>
                        </w:r>
                        <w:r w:rsidRPr="00FB5C3C">
                          <w:rPr>
                            <w:color w:val="000000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9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2"/>
                    </w:trPr>
                    <w:tc>
                      <w:tcPr>
                        <w:tcW w:w="2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2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8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18"/>
                    </w:trPr>
                    <w:tc>
                      <w:tcPr>
                        <w:tcW w:w="518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B5C3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Взам. инв.№</w:t>
                        </w:r>
                        <w:r w:rsidRPr="00FB5C3C">
                          <w:rPr>
                            <w:color w:val="000000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B5C3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Подп. и дата</w:t>
                        </w:r>
                        <w:r w:rsidRPr="00FB5C3C">
                          <w:rPr>
                            <w:color w:val="000000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236" w:type="dxa"/>
                        <w:gridSpan w:val="19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1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</w:tcPr>
                      <w:p w:rsidR="00AA7298" w:rsidRDefault="00AA7298"/>
                    </w:tc>
                    <w:tc>
                      <w:tcPr>
                        <w:tcW w:w="494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655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 w:val="restart"/>
                        <w:tcMar>
                          <w:left w:w="2140" w:type="dxa"/>
                          <w:right w:w="2073" w:type="dxa"/>
                        </w:tcMar>
                      </w:tcPr>
                      <w:p w:rsidR="00AA7298" w:rsidRDefault="00AA7298">
                        <w:pPr>
                          <w:spacing w:before="357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9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65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9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65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1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69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tcMar>
                          <w:left w:w="148" w:type="dxa"/>
                          <w:right w:w="55" w:type="dxa"/>
                        </w:tcMar>
                      </w:tcPr>
                      <w:p w:rsidR="00AA7298" w:rsidRDefault="00AA7298">
                        <w:pPr>
                          <w:spacing w:before="94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94" w:type="dxa"/>
                        <w:gridSpan w:val="2"/>
                        <w:tcMar>
                          <w:left w:w="278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186" w:line="178" w:lineRule="exact"/>
                          <w:ind w:right="-129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уч. </w:t>
                        </w:r>
                      </w:p>
                    </w:tc>
                    <w:tc>
                      <w:tcPr>
                        <w:tcW w:w="655" w:type="dxa"/>
                        <w:gridSpan w:val="2"/>
                        <w:tcMar>
                          <w:left w:w="204" w:type="dxa"/>
                          <w:right w:w="74" w:type="dxa"/>
                        </w:tcMar>
                      </w:tcPr>
                      <w:p w:rsidR="00AA7298" w:rsidRDefault="00AA7298">
                        <w:pPr>
                          <w:spacing w:before="92" w:line="180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Лист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Mar>
                          <w:left w:w="76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94" w:line="178" w:lineRule="exact"/>
                          <w:ind w:right="-144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док.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tcMar>
                          <w:left w:w="256" w:type="dxa"/>
                          <w:right w:w="134" w:type="dxa"/>
                        </w:tcMar>
                      </w:tcPr>
                      <w:p w:rsidR="00AA7298" w:rsidRDefault="00AA7298">
                        <w:pPr>
                          <w:spacing w:before="94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544" w:type="dxa"/>
                        <w:gridSpan w:val="2"/>
                        <w:tcMar>
                          <w:left w:w="160" w:type="dxa"/>
                          <w:right w:w="22" w:type="dxa"/>
                        </w:tcMar>
                      </w:tcPr>
                      <w:p w:rsidR="00AA7298" w:rsidRDefault="00AA7298">
                        <w:pPr>
                          <w:spacing w:before="94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539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6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1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1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 w:val="restart"/>
                        <w:tcMar>
                          <w:left w:w="45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B5C3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B5C3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tcMar>
                          <w:left w:w="57" w:type="dxa"/>
                          <w:right w:w="86" w:type="dxa"/>
                        </w:tcMar>
                      </w:tcPr>
                      <w:p w:rsidR="00AA7298" w:rsidRDefault="00AA7298">
                        <w:pPr>
                          <w:spacing w:before="19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Нач ДГП </w:t>
                        </w:r>
                      </w:p>
                    </w:tc>
                    <w:tc>
                      <w:tcPr>
                        <w:tcW w:w="1214" w:type="dxa"/>
                        <w:gridSpan w:val="4"/>
                        <w:tcMar>
                          <w:left w:w="79" w:type="dxa"/>
                          <w:right w:w="296" w:type="dxa"/>
                        </w:tcMar>
                      </w:tcPr>
                      <w:p w:rsidR="00AA7298" w:rsidRDefault="00AA7298">
                        <w:pPr>
                          <w:spacing w:before="19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Хотулев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tcMar>
                          <w:left w:w="57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2" w:line="244" w:lineRule="exact"/>
                          <w:ind w:right="-139"/>
                        </w:pPr>
                        <w:r w:rsidRPr="00FB5C3C">
                          <w:rPr>
                            <w:color w:val="000000"/>
                            <w:w w:val="93"/>
                          </w:rPr>
                          <w:t>11.12</w:t>
                        </w:r>
                        <w:r w:rsidRPr="00FB5C3C">
                          <w:rPr>
                            <w:color w:val="000000"/>
                            <w:spacing w:val="1"/>
                            <w:w w:val="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 w:val="restart"/>
                        <w:tcMar>
                          <w:left w:w="703" w:type="dxa"/>
                          <w:right w:w="647" w:type="dxa"/>
                        </w:tcMar>
                      </w:tcPr>
                      <w:p w:rsidR="00AA7298" w:rsidRDefault="00AA7298">
                        <w:pPr>
                          <w:spacing w:before="66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Текстовые материалы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tcMar>
                          <w:left w:w="50" w:type="dxa"/>
                          <w:right w:w="113" w:type="dxa"/>
                        </w:tcMar>
                      </w:tcPr>
                      <w:p w:rsidR="00AA7298" w:rsidRDefault="00AA7298">
                        <w:pPr>
                          <w:spacing w:before="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Стадия </w:t>
                        </w:r>
                      </w:p>
                    </w:tc>
                    <w:tc>
                      <w:tcPr>
                        <w:tcW w:w="832" w:type="dxa"/>
                        <w:gridSpan w:val="2"/>
                        <w:tcMar>
                          <w:left w:w="76" w:type="dxa"/>
                          <w:right w:w="194" w:type="dxa"/>
                        </w:tcMar>
                      </w:tcPr>
                      <w:p w:rsidR="00AA7298" w:rsidRDefault="00AA7298">
                        <w:pPr>
                          <w:spacing w:before="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79" w:type="dxa"/>
                          <w:right w:w="169" w:type="dxa"/>
                        </w:tcMar>
                      </w:tcPr>
                      <w:p w:rsidR="00AA7298" w:rsidRDefault="00AA7298">
                        <w:pPr>
                          <w:spacing w:before="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Листов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 w:val="restart"/>
                        <w:tcMar>
                          <w:left w:w="45" w:type="dxa"/>
                          <w:right w:w="514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ГАП </w:t>
                        </w:r>
                      </w:p>
                    </w:tc>
                    <w:tc>
                      <w:tcPr>
                        <w:tcW w:w="1214" w:type="dxa"/>
                        <w:gridSpan w:val="4"/>
                        <w:vMerge w:val="restart"/>
                        <w:tcMar>
                          <w:left w:w="64" w:type="dxa"/>
                          <w:right w:w="186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Хазыкова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  <w:tcMar>
                          <w:left w:w="57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8" w:line="244" w:lineRule="exact"/>
                          <w:ind w:right="-139"/>
                        </w:pPr>
                        <w:r w:rsidRPr="00FB5C3C">
                          <w:rPr>
                            <w:color w:val="000000"/>
                            <w:w w:val="93"/>
                          </w:rPr>
                          <w:t>11.12</w:t>
                        </w:r>
                        <w:r w:rsidRPr="00FB5C3C">
                          <w:rPr>
                            <w:color w:val="000000"/>
                            <w:spacing w:val="1"/>
                            <w:w w:val="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21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</w:tcPr>
                      <w:p w:rsidR="00AA7298" w:rsidRDefault="00AA7298"/>
                    </w:tc>
                    <w:tc>
                      <w:tcPr>
                        <w:tcW w:w="832" w:type="dxa"/>
                        <w:gridSpan w:val="2"/>
                        <w:tcMar>
                          <w:left w:w="362" w:type="dxa"/>
                          <w:right w:w="290" w:type="dxa"/>
                        </w:tcMar>
                      </w:tcPr>
                      <w:p w:rsidR="00AA7298" w:rsidRDefault="00AA7298">
                        <w:pPr>
                          <w:spacing w:before="9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1044" w:type="dxa"/>
                        <w:gridSpan w:val="2"/>
                        <w:tcMar>
                          <w:left w:w="427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19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77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 w:val="restart"/>
                        <w:tcMar>
                          <w:left w:w="45" w:type="dxa"/>
                          <w:right w:w="514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ГИП </w:t>
                        </w:r>
                      </w:p>
                    </w:tc>
                    <w:tc>
                      <w:tcPr>
                        <w:tcW w:w="1214" w:type="dxa"/>
                        <w:gridSpan w:val="4"/>
                        <w:vMerge w:val="restart"/>
                        <w:tcMar>
                          <w:left w:w="79" w:type="dxa"/>
                          <w:right w:w="67" w:type="dxa"/>
                        </w:tcMar>
                      </w:tcPr>
                      <w:p w:rsidR="00AA7298" w:rsidRDefault="00AA7298">
                        <w:pPr>
                          <w:spacing w:before="48" w:line="244" w:lineRule="exact"/>
                          <w:ind w:right="-113"/>
                        </w:pPr>
                        <w:r w:rsidRPr="00FB5C3C">
                          <w:rPr>
                            <w:color w:val="000000"/>
                            <w:w w:val="92"/>
                          </w:rPr>
                          <w:t>Алексеенко</w:t>
                        </w:r>
                        <w:r w:rsidRPr="00FB5C3C">
                          <w:rPr>
                            <w:color w:val="000000"/>
                            <w:spacing w:val="4"/>
                            <w:w w:val="9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  <w:tcMar>
                          <w:left w:w="57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8" w:line="244" w:lineRule="exact"/>
                          <w:ind w:right="-139"/>
                        </w:pPr>
                        <w:r w:rsidRPr="00FB5C3C">
                          <w:rPr>
                            <w:color w:val="000000"/>
                            <w:w w:val="93"/>
                          </w:rPr>
                          <w:t>11.12</w:t>
                        </w:r>
                        <w:r w:rsidRPr="00FB5C3C">
                          <w:rPr>
                            <w:color w:val="000000"/>
                            <w:spacing w:val="1"/>
                            <w:w w:val="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0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21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 w:val="restart"/>
                        <w:tcMar>
                          <w:left w:w="36" w:type="dxa"/>
                          <w:right w:w="12" w:type="dxa"/>
                        </w:tcMar>
                      </w:tcPr>
                      <w:p w:rsidR="00AA7298" w:rsidRDefault="00AA7298">
                        <w:pPr>
                          <w:spacing w:before="360" w:line="220" w:lineRule="exact"/>
                          <w:ind w:right="-113"/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ОАО ИРКУТСКГИПРОДОРНИИ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 w:val="restart"/>
                        <w:tcMar>
                          <w:left w:w="35" w:type="dxa"/>
                          <w:right w:w="15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Н.контр. </w:t>
                        </w:r>
                      </w:p>
                    </w:tc>
                    <w:tc>
                      <w:tcPr>
                        <w:tcW w:w="1214" w:type="dxa"/>
                        <w:gridSpan w:val="4"/>
                        <w:vMerge w:val="restart"/>
                        <w:tcMar>
                          <w:left w:w="79" w:type="dxa"/>
                          <w:right w:w="13" w:type="dxa"/>
                        </w:tcMar>
                      </w:tcPr>
                      <w:p w:rsidR="00AA7298" w:rsidRDefault="00AA7298">
                        <w:pPr>
                          <w:spacing w:before="46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Филиппова </w:t>
                        </w:r>
                      </w:p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  <w:tcMar>
                          <w:left w:w="57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244" w:lineRule="exact"/>
                          <w:ind w:right="-139"/>
                        </w:pPr>
                        <w:r w:rsidRPr="00FB5C3C">
                          <w:rPr>
                            <w:color w:val="000000"/>
                            <w:w w:val="93"/>
                          </w:rPr>
                          <w:t>11.12</w:t>
                        </w:r>
                        <w:r w:rsidRPr="00FB5C3C">
                          <w:rPr>
                            <w:color w:val="000000"/>
                            <w:spacing w:val="1"/>
                            <w:w w:val="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0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21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1214" w:type="dxa"/>
                        <w:gridSpan w:val="4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21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8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44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5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66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58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171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1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65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6" w:type="dxa"/>
                        <w:gridSpan w:val="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560" type="#_x0000_t202" style="position:absolute;margin-left:121.1pt;margin-top:219.7pt;width:4.4pt;height:14.7pt;z-index:25221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1" type="#_x0000_t202" style="position:absolute;margin-left:567pt;margin-top:233.6pt;width:4.95pt;height:17.2pt;z-index:25221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5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564" type="#_x0000_t202" style="position:absolute;margin-left:238.3pt;margin-top:804.85pt;width:3.45pt;height:10.3pt;z-index:-25109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5" type="#_x0000_t202" style="position:absolute;margin-left:203.4pt;margin-top:804.85pt;width:3.45pt;height:10.3pt;z-index:-25109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6" type="#_x0000_t202" style="position:absolute;margin-left:169.3pt;margin-top:804.85pt;width:3.45pt;height:10.3pt;z-index:-25109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7" type="#_x0000_t202" style="position:absolute;margin-left:138.7pt;margin-top:804.85pt;width:3.45pt;height:10.3pt;z-index:-25109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8" type="#_x0000_t202" style="position:absolute;margin-left:114.7pt;margin-top:804.85pt;width:3.45pt;height:10.3pt;z-index:-25109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9" type="#_x0000_t202" style="position:absolute;margin-left:81.95pt;margin-top:804.85pt;width:3.45pt;height:10.3pt;z-index:-25109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0" type="#_x0000_t202" style="position:absolute;margin-left:230.3pt;margin-top:790.85pt;width:2.9pt;height:8.05pt;z-index:-25109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1" type="#_x0000_t202" style="position:absolute;margin-left:193.3pt;margin-top:790.85pt;width:2.9pt;height:8.05pt;z-index:-25109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2" type="#_x0000_t202" style="position:absolute;margin-left:158.5pt;margin-top:790.85pt;width:2.9pt;height:8.05pt;z-index:-25108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3" type="#_x0000_t202" style="position:absolute;margin-left:130.3pt;margin-top:790.85pt;width:2.9pt;height:8.05pt;z-index:-25108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" type="#_x0000_t202" style="position:absolute;margin-left:102.1pt;margin-top:790.85pt;width:2.9pt;height:8.05pt;z-index:-25108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" type="#_x0000_t202" style="position:absolute;margin-left:73.9pt;margin-top:790.85pt;width:2.9pt;height:8.05pt;z-index:-25108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6" type="#_x0000_t202" style="position:absolute;margin-left:575.9pt;margin-top:776.05pt;width:3.9pt;height:12.45pt;z-index:-25108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7" type="#_x0000_t202" style="position:absolute;margin-left:230.3pt;margin-top:774.9pt;width:2.9pt;height:8.05pt;z-index:-25108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8" type="#_x0000_t202" style="position:absolute;margin-left:193.3pt;margin-top:774.9pt;width:2.9pt;height:8.05pt;z-index:-25108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9" type="#_x0000_t202" style="position:absolute;margin-left:158.5pt;margin-top:774.9pt;width:2.9pt;height:8.05pt;z-index:-25108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0" type="#_x0000_t202" style="position:absolute;margin-left:130.3pt;margin-top:774.9pt;width:2.9pt;height:8.05pt;z-index:-25108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1" type="#_x0000_t202" style="position:absolute;margin-left:102.1pt;margin-top:774.9pt;width:2.9pt;height:8.05pt;z-index:-25108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2" type="#_x0000_t202" style="position:absolute;margin-left:73.9pt;margin-top:774.9pt;width:2.9pt;height:8.05pt;z-index:-25107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3" type="#_x0000_t202" style="position:absolute;margin-left:42.6pt;margin-top:782.9pt;width:14.7pt;height:4.4pt;z-index:-251078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4" type="#_x0000_t202" style="position:absolute;margin-left:28.55pt;margin-top:754.85pt;width:12.45pt;height:3.9pt;z-index:-251077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5" type="#_x0000_t202" style="position:absolute;margin-left:42.6pt;margin-top:698.05pt;width:14.7pt;height:4.4pt;z-index:-251076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6" type="#_x0000_t202" style="position:absolute;margin-left:28.55pt;margin-top:671.55pt;width:12.45pt;height:3.9pt;z-index:-251075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7" type="#_x0000_t202" style="position:absolute;margin-left:42.6pt;margin-top:610.7pt;width:14.7pt;height:4.4pt;z-index:-251074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8" type="#_x0000_t202" style="position:absolute;margin-left:28.55pt;margin-top:583pt;width:12.45pt;height:3.9pt;z-index:-251073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9" type="#_x0000_t202" style="position:absolute;margin-left:338.4pt;margin-top:383.5pt;width:4.95pt;height:16.95pt;z-index:-25107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0" type="#_x0000_t202" style="position:absolute;margin-left:43.3pt;margin-top:18.35pt;width:4.95pt;height:16.95pt;z-index:-25107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1" type="#_x0000_t202" style="position:absolute;margin-left:25.55pt;margin-top:15.85pt;width:556.4pt;height:806.85pt;z-index:-25107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6" w:line="270" w:lineRule="exact"/>
                          <w:ind w:right="-113"/>
                        </w:pPr>
                        <w:r w:rsidRPr="0001794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можности быстрого изменения характера использования данной территории без несоразмер-</w:t>
                        </w:r>
                        <w:r w:rsidRPr="00017940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ного ущерба назначению объекта при его перемещении.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градостроительное зонирование</w:t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зонирование территории поселения в целях опре-</w:t>
                        </w:r>
                        <w:r w:rsidRPr="00017940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деления территориальных зон и установления градостроительных регламентов.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2940"/>
                            <w:tab w:val="left" w:pos="4517"/>
                            <w:tab w:val="left" w:pos="4719"/>
                            <w:tab w:val="left" w:pos="6192"/>
                            <w:tab w:val="left" w:pos="6564"/>
                            <w:tab w:val="left" w:pos="7663"/>
                            <w:tab w:val="left" w:pos="9029"/>
                            <w:tab w:val="left" w:pos="9264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градостроительная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деятельность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деятельность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развитию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числе городов и иных поселений, осуществляемая в виде: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территориального планирования,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градостроительного зонирования,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планировки территории,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архитектурно-строительного проектирования,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строительства,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капитального ремонта,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реконструкции объектов капитального 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градостроительная документация поселения –</w:t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генеральный план, настоящие Пра-</w:t>
                        </w:r>
                        <w:r w:rsidRPr="00017940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вила и документация по планировке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градостроительный регламент –</w:t>
                        </w:r>
                        <w:r w:rsidRPr="0001794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устанавливаемые настоящими Правилами в преде-</w:t>
                        </w:r>
                        <w:r w:rsidRPr="00017940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лах границ соответствующей территориальной зоны виды разрешенного использования зе-</w:t>
                        </w:r>
                        <w:r w:rsidRPr="00017940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017940">
                          <w:rPr>
                            <w:color w:val="000000"/>
                            <w:sz w:val="24"/>
                            <w:szCs w:val="24"/>
                          </w:rPr>
                          <w:t>мельных участков, равно как всего, что находится над и под поверхностью земельных участ-</w:t>
                        </w:r>
                        <w:r w:rsidRPr="00017940">
                          <w:rPr>
                            <w:color w:val="000000"/>
                            <w:spacing w:val="7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ков и используется в процессе их застройки и последующей эксплуатации объектов капи-</w:t>
                        </w:r>
                        <w:r w:rsidRPr="00017940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тального строительства, предельные (минимальные и (или) максимальные) размеры земель-</w:t>
                        </w:r>
                        <w:r w:rsidRPr="00017940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ных участков и предельные параметры разрешенного строительства, реконструкции объек-</w:t>
                        </w:r>
                        <w:r w:rsidRPr="00017940">
                          <w:rPr>
                            <w:color w:val="000000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тов капитального строительства, а также ограничения использования земельных участков и</w:t>
                        </w:r>
                        <w:r w:rsidRPr="00017940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>градостроительный план земельного участка –</w:t>
                        </w:r>
                        <w:r w:rsidRPr="00017940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вид документации по планировке</w:t>
                        </w:r>
                        <w:r w:rsidRPr="00017940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территории, подготавливаемый в составе проекта межевания территории или в виде отдель-</w:t>
                        </w:r>
                        <w:r w:rsidRPr="00017940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98"/>
                            <w:tab w:val="left" w:pos="1802"/>
                            <w:tab w:val="left" w:pos="2061"/>
                            <w:tab w:val="left" w:pos="3485"/>
                            <w:tab w:val="left" w:pos="4824"/>
                            <w:tab w:val="left" w:pos="5306"/>
                            <w:tab w:val="left" w:pos="6610"/>
                            <w:tab w:val="left" w:pos="7815"/>
                            <w:tab w:val="left" w:pos="9405"/>
                          </w:tabs>
                          <w:spacing w:after="6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являющийся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основанием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строительство, реконструкцию и капитальный ремонт объекта капитального строительства,</w:t>
                        </w:r>
                        <w:r w:rsidRPr="00017940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выдачи разрешения на строительство и разрешения на ввод объекта в эксплуатацию;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документация по планировке территории</w:t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проекты планировки территории; про-</w:t>
                        </w:r>
                        <w:r w:rsidRPr="00017940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екты межевания территории; градостроительные планы земельных участков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017940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жилое помещение</w:t>
                        </w:r>
                        <w:r w:rsidRPr="0001794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часть жилого дома, квартиры, предназначенное для постоянного</w:t>
                        </w:r>
                        <w:r w:rsidRPr="00017940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17940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или временного проживания людей и соответствующее нормам жилищного законодатель-</w:t>
                        </w:r>
                        <w:r w:rsidRPr="00017940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ства;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1794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017940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1794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1794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017940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017940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017940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92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562" type="#_x0000_t202" style="position:absolute;margin-left:19.55pt;margin-top:821.4pt;width:4.4pt;height:14.7pt;z-index:25221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3" type="#_x0000_t202" style="position:absolute;margin-left:85.1pt;margin-top:14.25pt;width:4.4pt;height:14.7pt;z-index:25221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432"/>
          <w:tab w:val="left" w:pos="720"/>
          <w:tab w:val="left" w:pos="1778"/>
          <w:tab w:val="left" w:pos="3792"/>
          <w:tab w:val="left" w:pos="5527"/>
          <w:tab w:val="left" w:pos="7495"/>
          <w:tab w:val="left" w:pos="8011"/>
        </w:tabs>
        <w:spacing w:after="8" w:line="273" w:lineRule="exact"/>
        <w:ind w:right="-113"/>
      </w:pPr>
      <w:r>
        <w:tab/>
      </w:r>
      <w:r>
        <w:tab/>
      </w:r>
      <w:r w:rsidRPr="00017940">
        <w:rPr>
          <w:b/>
          <w:bCs/>
          <w:color w:val="000000"/>
          <w:spacing w:val="2"/>
          <w:sz w:val="24"/>
          <w:szCs w:val="24"/>
        </w:rPr>
        <w:t xml:space="preserve">жилой дом </w:t>
      </w:r>
      <w:r w:rsidRPr="00017940">
        <w:rPr>
          <w:color w:val="000000"/>
          <w:spacing w:val="2"/>
          <w:sz w:val="24"/>
          <w:szCs w:val="24"/>
        </w:rPr>
        <w:t>- индивидуально-определенное здание, которое состоит из комнат, а так-</w:t>
      </w:r>
      <w:r w:rsidRPr="00017940"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92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же </w:t>
      </w:r>
      <w:r>
        <w:tab/>
      </w:r>
      <w:r>
        <w:rPr>
          <w:color w:val="000000"/>
          <w:sz w:val="24"/>
          <w:szCs w:val="24"/>
        </w:rPr>
        <w:t xml:space="preserve">помещений </w:t>
      </w:r>
      <w:r>
        <w:tab/>
      </w:r>
      <w:r>
        <w:rPr>
          <w:color w:val="000000"/>
          <w:sz w:val="24"/>
          <w:szCs w:val="24"/>
        </w:rPr>
        <w:t xml:space="preserve">вспомогательного </w:t>
      </w:r>
      <w:r>
        <w:tab/>
      </w:r>
      <w:r>
        <w:rPr>
          <w:color w:val="000000"/>
          <w:sz w:val="24"/>
          <w:szCs w:val="24"/>
        </w:rPr>
        <w:t xml:space="preserve">использования, </w:t>
      </w:r>
      <w:r>
        <w:tab/>
      </w:r>
      <w:r>
        <w:rPr>
          <w:color w:val="000000"/>
          <w:sz w:val="24"/>
          <w:szCs w:val="24"/>
        </w:rPr>
        <w:t xml:space="preserve">предназначенных </w:t>
      </w:r>
      <w:r>
        <w:tab/>
      </w:r>
      <w:r>
        <w:rPr>
          <w:color w:val="000000"/>
          <w:sz w:val="24"/>
          <w:szCs w:val="24"/>
        </w:rPr>
        <w:t xml:space="preserve">для </w:t>
      </w:r>
      <w:r>
        <w:tab/>
      </w:r>
      <w:r>
        <w:rPr>
          <w:color w:val="000000"/>
          <w:sz w:val="24"/>
          <w:szCs w:val="24"/>
        </w:rPr>
        <w:t xml:space="preserve">удовлетворения </w:t>
      </w:r>
    </w:p>
    <w:p w:rsidR="00923E4B" w:rsidRDefault="00923E4B">
      <w:pPr>
        <w:spacing w:after="6" w:line="265" w:lineRule="exact"/>
        <w:ind w:right="-113"/>
      </w:pPr>
      <w:r>
        <w:rPr>
          <w:color w:val="000000"/>
          <w:sz w:val="24"/>
          <w:szCs w:val="24"/>
        </w:rPr>
        <w:t xml:space="preserve">гражданами бытовых и иных нужд, связанных с их проживанием в таком здании; </w:t>
      </w:r>
    </w:p>
    <w:p w:rsidR="00923E4B" w:rsidRDefault="00923E4B">
      <w:pPr>
        <w:tabs>
          <w:tab w:val="left" w:pos="720"/>
          <w:tab w:val="left" w:pos="1133"/>
          <w:tab w:val="left" w:pos="2215"/>
          <w:tab w:val="left" w:pos="2400"/>
          <w:tab w:val="left" w:pos="2777"/>
          <w:tab w:val="left" w:pos="3029"/>
          <w:tab w:val="left" w:pos="3691"/>
          <w:tab w:val="left" w:pos="4694"/>
          <w:tab w:val="left" w:pos="5429"/>
          <w:tab w:val="left" w:pos="6029"/>
          <w:tab w:val="left" w:pos="6631"/>
          <w:tab w:val="left" w:pos="7690"/>
          <w:tab w:val="left" w:pos="8078"/>
          <w:tab w:val="left" w:pos="8201"/>
        </w:tabs>
        <w:spacing w:after="10" w:line="273" w:lineRule="exact"/>
        <w:ind w:right="-113"/>
      </w:pPr>
      <w:r>
        <w:tab/>
      </w:r>
      <w:r w:rsidRPr="00017940">
        <w:rPr>
          <w:b/>
          <w:bCs/>
          <w:color w:val="000000"/>
          <w:spacing w:val="4"/>
          <w:sz w:val="24"/>
          <w:szCs w:val="24"/>
        </w:rPr>
        <w:t>жилые зоны</w:t>
      </w:r>
      <w:r w:rsidRPr="00017940">
        <w:rPr>
          <w:color w:val="000000"/>
          <w:spacing w:val="4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- </w:t>
      </w:r>
      <w:r>
        <w:tab/>
      </w:r>
      <w:r>
        <w:rPr>
          <w:color w:val="000000"/>
          <w:sz w:val="24"/>
          <w:szCs w:val="24"/>
        </w:rPr>
        <w:t xml:space="preserve">территории </w:t>
      </w:r>
      <w:r>
        <w:tab/>
      </w:r>
      <w:r>
        <w:rPr>
          <w:color w:val="000000"/>
          <w:sz w:val="24"/>
          <w:szCs w:val="24"/>
        </w:rPr>
        <w:t xml:space="preserve">специализированного </w:t>
      </w:r>
      <w:r>
        <w:tab/>
      </w:r>
      <w:r w:rsidRPr="00017940">
        <w:rPr>
          <w:color w:val="000000"/>
          <w:spacing w:val="2"/>
          <w:sz w:val="24"/>
          <w:szCs w:val="24"/>
        </w:rPr>
        <w:t>использования гав</w:t>
      </w:r>
      <w:r w:rsidRPr="00017940">
        <w:rPr>
          <w:color w:val="000000"/>
          <w:spacing w:val="12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установленных </w:t>
      </w:r>
      <w:r>
        <w:rPr>
          <w:color w:val="000000"/>
          <w:spacing w:val="192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границах, </w:t>
      </w:r>
      <w:r>
        <w:tab/>
      </w:r>
      <w:r>
        <w:rPr>
          <w:color w:val="000000"/>
          <w:sz w:val="24"/>
          <w:szCs w:val="24"/>
        </w:rPr>
        <w:t xml:space="preserve">примыкающие </w:t>
      </w:r>
      <w:r>
        <w:tab/>
      </w:r>
      <w:r>
        <w:rPr>
          <w:color w:val="000000"/>
          <w:sz w:val="24"/>
          <w:szCs w:val="24"/>
        </w:rPr>
        <w:t xml:space="preserve">к </w:t>
      </w:r>
      <w:r>
        <w:tab/>
      </w:r>
      <w:r>
        <w:rPr>
          <w:color w:val="000000"/>
          <w:sz w:val="24"/>
          <w:szCs w:val="24"/>
        </w:rPr>
        <w:t xml:space="preserve">магистральной </w:t>
      </w:r>
      <w:r>
        <w:tab/>
      </w:r>
      <w:r>
        <w:rPr>
          <w:color w:val="000000"/>
          <w:sz w:val="24"/>
          <w:szCs w:val="24"/>
        </w:rPr>
        <w:t xml:space="preserve">улице </w:t>
      </w:r>
      <w:r>
        <w:tab/>
      </w:r>
      <w:r>
        <w:rPr>
          <w:color w:val="000000"/>
          <w:sz w:val="24"/>
          <w:szCs w:val="24"/>
        </w:rPr>
        <w:t xml:space="preserve">районного </w:t>
      </w:r>
      <w:r>
        <w:tab/>
      </w:r>
      <w:r>
        <w:rPr>
          <w:color w:val="000000"/>
          <w:sz w:val="24"/>
          <w:szCs w:val="24"/>
        </w:rPr>
        <w:t xml:space="preserve">значения </w:t>
      </w:r>
      <w:r>
        <w:tab/>
      </w:r>
      <w:r>
        <w:rPr>
          <w:color w:val="000000"/>
          <w:sz w:val="24"/>
          <w:szCs w:val="24"/>
        </w:rPr>
        <w:t xml:space="preserve">или </w:t>
      </w:r>
      <w:r>
        <w:tab/>
      </w:r>
      <w:r>
        <w:rPr>
          <w:color w:val="000000"/>
          <w:sz w:val="24"/>
          <w:szCs w:val="24"/>
        </w:rPr>
        <w:t xml:space="preserve">формируемые </w:t>
      </w:r>
    </w:p>
    <w:p w:rsidR="00923E4B" w:rsidRDefault="00923E4B">
      <w:pPr>
        <w:spacing w:after="44" w:line="265" w:lineRule="exact"/>
        <w:ind w:right="-113"/>
      </w:pPr>
      <w:r>
        <w:rPr>
          <w:color w:val="000000"/>
          <w:sz w:val="24"/>
          <w:szCs w:val="24"/>
        </w:rPr>
        <w:t xml:space="preserve">участками жилой застройки </w:t>
      </w:r>
    </w:p>
    <w:p w:rsidR="00923E4B" w:rsidRDefault="00923E4B">
      <w:pPr>
        <w:tabs>
          <w:tab w:val="left" w:pos="708"/>
        </w:tabs>
        <w:spacing w:after="8" w:line="294" w:lineRule="exact"/>
        <w:ind w:right="-113"/>
      </w:pPr>
      <w:r>
        <w:tab/>
      </w:r>
      <w:r w:rsidRPr="00017940">
        <w:rPr>
          <w:b/>
          <w:bCs/>
          <w:color w:val="000000"/>
          <w:spacing w:val="3"/>
          <w:sz w:val="24"/>
          <w:szCs w:val="24"/>
        </w:rPr>
        <w:t xml:space="preserve">индивидуальный жилой дом </w:t>
      </w:r>
      <w:r w:rsidRPr="00017940">
        <w:rPr>
          <w:color w:val="000000"/>
          <w:spacing w:val="3"/>
          <w:sz w:val="24"/>
          <w:szCs w:val="24"/>
        </w:rPr>
        <w:t>- отдельно стоящий жилой дом с количеством этажей</w:t>
      </w:r>
      <w:r w:rsidRPr="00017940"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не более чем три, предназначенный для проживания одной семьи; </w:t>
      </w:r>
    </w:p>
    <w:p w:rsidR="00923E4B" w:rsidRDefault="00923E4B">
      <w:pPr>
        <w:tabs>
          <w:tab w:val="left" w:pos="720"/>
        </w:tabs>
        <w:spacing w:after="10" w:line="273" w:lineRule="exact"/>
        <w:ind w:right="-113"/>
      </w:pPr>
      <w:r>
        <w:tab/>
      </w:r>
      <w:r w:rsidRPr="00017940">
        <w:rPr>
          <w:b/>
          <w:bCs/>
          <w:color w:val="000000"/>
          <w:sz w:val="24"/>
          <w:szCs w:val="24"/>
        </w:rPr>
        <w:t>инженерная, транспортная и социальная инфраструктуры</w:t>
      </w:r>
      <w:r w:rsidRPr="00017940">
        <w:rPr>
          <w:color w:val="000000"/>
          <w:sz w:val="24"/>
          <w:szCs w:val="24"/>
        </w:rPr>
        <w:t xml:space="preserve"> - комплекс сооружений</w:t>
      </w:r>
      <w:r w:rsidRPr="00017940"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 w:rsidRPr="00017940">
        <w:rPr>
          <w:color w:val="000000"/>
          <w:sz w:val="24"/>
          <w:szCs w:val="24"/>
        </w:rPr>
        <w:t>и коммуникаций транспорта, связи, инженерной инфраструктуры, а также объектов социаль-</w:t>
      </w:r>
      <w:r w:rsidRPr="00017940">
        <w:rPr>
          <w:color w:val="000000"/>
          <w:spacing w:val="64"/>
          <w:sz w:val="24"/>
          <w:szCs w:val="24"/>
        </w:rPr>
        <w:t xml:space="preserve"> </w:t>
      </w:r>
    </w:p>
    <w:p w:rsidR="00923E4B" w:rsidRDefault="00923E4B">
      <w:pPr>
        <w:spacing w:after="6" w:line="270" w:lineRule="exact"/>
        <w:ind w:right="-113"/>
      </w:pPr>
      <w:r w:rsidRPr="00017940">
        <w:rPr>
          <w:color w:val="000000"/>
          <w:spacing w:val="1"/>
          <w:sz w:val="24"/>
          <w:szCs w:val="24"/>
        </w:rPr>
        <w:t>ного и культурно-бытового обслуживания населения, обеспечивающий устойчивое развитие</w:t>
      </w:r>
      <w:r w:rsidRPr="00017940"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функционирование территории; </w:t>
      </w:r>
    </w:p>
    <w:p w:rsidR="00923E4B" w:rsidRDefault="00923E4B">
      <w:pPr>
        <w:tabs>
          <w:tab w:val="left" w:pos="720"/>
        </w:tabs>
        <w:spacing w:after="10" w:line="273" w:lineRule="exact"/>
        <w:ind w:right="-113"/>
      </w:pPr>
      <w:r>
        <w:tab/>
      </w:r>
      <w:r w:rsidRPr="00017940">
        <w:rPr>
          <w:b/>
          <w:bCs/>
          <w:color w:val="000000"/>
          <w:spacing w:val="2"/>
          <w:sz w:val="24"/>
          <w:szCs w:val="24"/>
        </w:rPr>
        <w:t xml:space="preserve">заказчик </w:t>
      </w:r>
      <w:r w:rsidRPr="00017940">
        <w:rPr>
          <w:color w:val="000000"/>
          <w:spacing w:val="2"/>
          <w:sz w:val="24"/>
          <w:szCs w:val="24"/>
        </w:rPr>
        <w:t>- физическое или юридическое лицо, которое уполномочено застройщиком</w:t>
      </w:r>
      <w:r w:rsidRPr="00017940">
        <w:rPr>
          <w:color w:val="000000"/>
          <w:spacing w:val="-26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 w:rsidRPr="00017940">
        <w:rPr>
          <w:color w:val="000000"/>
          <w:spacing w:val="1"/>
          <w:sz w:val="24"/>
          <w:szCs w:val="24"/>
        </w:rPr>
        <w:t>представлять интересы застройщика при подготовке и осуществлении строительства, рекон-</w:t>
      </w:r>
      <w:r w:rsidRPr="00017940">
        <w:rPr>
          <w:color w:val="000000"/>
          <w:spacing w:val="26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017940">
        <w:rPr>
          <w:color w:val="000000"/>
          <w:spacing w:val="4"/>
          <w:sz w:val="24"/>
          <w:szCs w:val="24"/>
        </w:rPr>
        <w:t>струкции, в том числе обеспечивающее от имени застройщика заключение договоров с ис-</w:t>
      </w:r>
      <w:r w:rsidRPr="00017940">
        <w:rPr>
          <w:color w:val="000000"/>
          <w:spacing w:val="-37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 w:rsidRPr="00017940">
        <w:rPr>
          <w:color w:val="000000"/>
          <w:spacing w:val="2"/>
          <w:sz w:val="24"/>
          <w:szCs w:val="24"/>
        </w:rPr>
        <w:t>полнителями, подрядчиками, осуществление контроля на стадии выполнения и приемки ра-</w:t>
      </w:r>
      <w:r w:rsidRPr="00017940">
        <w:rPr>
          <w:color w:val="000000"/>
          <w:spacing w:val="-3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бот; </w:t>
      </w:r>
    </w:p>
    <w:p w:rsidR="00923E4B" w:rsidRDefault="00923E4B">
      <w:pPr>
        <w:spacing w:line="20" w:lineRule="exact"/>
        <w:sectPr w:rsidR="00923E4B">
          <w:pgSz w:w="11906" w:h="16838"/>
          <w:pgMar w:top="9880" w:right="493" w:bottom="0" w:left="1702" w:header="720" w:footer="720" w:gutter="0"/>
          <w:cols w:space="720"/>
        </w:sectPr>
      </w:pPr>
    </w:p>
    <w:p w:rsidR="00923E4B" w:rsidRDefault="00923E4B">
      <w:pPr>
        <w:tabs>
          <w:tab w:val="left" w:pos="720"/>
        </w:tabs>
        <w:spacing w:before="6" w:line="273" w:lineRule="exact"/>
        <w:ind w:right="-113"/>
        <w:rPr>
          <w:color w:val="000000"/>
          <w:spacing w:val="37"/>
          <w:sz w:val="24"/>
          <w:szCs w:val="24"/>
        </w:rPr>
      </w:pPr>
      <w:r>
        <w:lastRenderedPageBreak/>
        <w:tab/>
      </w:r>
      <w:r w:rsidRPr="00017940">
        <w:rPr>
          <w:b/>
          <w:bCs/>
          <w:color w:val="000000"/>
          <w:spacing w:val="3"/>
          <w:sz w:val="24"/>
          <w:szCs w:val="24"/>
        </w:rPr>
        <w:t xml:space="preserve">застройщик </w:t>
      </w:r>
      <w:r w:rsidRPr="00017940">
        <w:rPr>
          <w:color w:val="000000"/>
          <w:spacing w:val="3"/>
          <w:sz w:val="24"/>
          <w:szCs w:val="24"/>
        </w:rPr>
        <w:t>- физическое или юридическое лицо, обеспечивающее на принадлежа-</w:t>
      </w:r>
      <w:r w:rsidRPr="00017940"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9288"/>
          <w:sz w:val="24"/>
          <w:szCs w:val="24"/>
        </w:rPr>
        <w:t xml:space="preserve"> </w:t>
      </w:r>
      <w:r w:rsidRPr="00017940">
        <w:rPr>
          <w:color w:val="000000"/>
          <w:spacing w:val="3"/>
          <w:sz w:val="24"/>
          <w:szCs w:val="24"/>
        </w:rPr>
        <w:t>щем ему земельном участке строительство, реконструкцию, капитальный ремонт объектов</w:t>
      </w:r>
      <w:r w:rsidRPr="00017940">
        <w:rPr>
          <w:color w:val="000000"/>
          <w:spacing w:val="37"/>
          <w:sz w:val="24"/>
          <w:szCs w:val="24"/>
        </w:rPr>
        <w:t xml:space="preserve"> </w:t>
      </w:r>
    </w:p>
    <w:p w:rsidR="00923E4B" w:rsidRDefault="00923E4B" w:rsidP="00923E4B">
      <w:pPr>
        <w:tabs>
          <w:tab w:val="left" w:pos="720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499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595" type="#_x0000_t202" style="position:absolute;margin-left:238.3pt;margin-top:804.85pt;width:3.45pt;height:10.3pt;z-index:-25106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203.4pt;margin-top:804.85pt;width:3.45pt;height:10.3pt;z-index:-25106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169.3pt;margin-top:804.85pt;width:3.45pt;height:10.3pt;z-index:-25106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138.7pt;margin-top:804.85pt;width:3.45pt;height:10.3pt;z-index:-25106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114.7pt;margin-top:804.85pt;width:3.45pt;height:10.3pt;z-index:-25106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81.95pt;margin-top:804.85pt;width:3.45pt;height:10.3pt;z-index:-25106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margin-left:230.3pt;margin-top:790.85pt;width:2.9pt;height:8.05pt;z-index:-25105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193.3pt;margin-top:790.85pt;width:2.9pt;height:8.05pt;z-index:-25105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3" type="#_x0000_t202" style="position:absolute;margin-left:158.5pt;margin-top:790.85pt;width:2.9pt;height:8.05pt;z-index:-25105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4" type="#_x0000_t202" style="position:absolute;margin-left:130.3pt;margin-top:790.85pt;width:2.9pt;height:8.05pt;z-index:-25105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5" type="#_x0000_t202" style="position:absolute;margin-left:102.1pt;margin-top:790.85pt;width:2.9pt;height:8.05pt;z-index:-25105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6" type="#_x0000_t202" style="position:absolute;margin-left:73.9pt;margin-top:790.85pt;width:2.9pt;height:8.05pt;z-index:-25105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style="position:absolute;margin-left:575.9pt;margin-top:776.05pt;width:3.9pt;height:12.45pt;z-index:-25105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style="position:absolute;margin-left:230.3pt;margin-top:774.9pt;width:2.9pt;height:8.05pt;z-index:-25105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193.3pt;margin-top:774.9pt;width:2.9pt;height:8.05pt;z-index:-25105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158.5pt;margin-top:774.9pt;width:2.9pt;height:8.05pt;z-index:-25104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130.3pt;margin-top:774.9pt;width:2.9pt;height:8.05pt;z-index:-25104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102.1pt;margin-top:774.9pt;width:2.9pt;height:8.05pt;z-index:-25104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3" type="#_x0000_t202" style="position:absolute;margin-left:73.9pt;margin-top:774.9pt;width:2.9pt;height:8.05pt;z-index:-25104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4" type="#_x0000_t202" style="position:absolute;margin-left:42.6pt;margin-top:782.9pt;width:14.7pt;height:4.4pt;z-index:-2510458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5" type="#_x0000_t202" style="position:absolute;margin-left:28.55pt;margin-top:754.85pt;width:12.45pt;height:3.9pt;z-index:-2510448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6" type="#_x0000_t202" style="position:absolute;margin-left:42.6pt;margin-top:698.05pt;width:14.7pt;height:4.4pt;z-index:-2510438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margin-left:28.55pt;margin-top:671.55pt;width:12.45pt;height:3.9pt;z-index:-251042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8" type="#_x0000_t202" style="position:absolute;margin-left:42.6pt;margin-top:610.7pt;width:14.7pt;height:4.4pt;z-index:-2510417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9" type="#_x0000_t202" style="position:absolute;margin-left:28.55pt;margin-top:583pt;width:12.45pt;height:3.9pt;z-index:-2510407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0" type="#_x0000_t202" style="position:absolute;margin-left:338.4pt;margin-top:383.5pt;width:4.95pt;height:16.95pt;z-index:-25103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1" type="#_x0000_t202" style="position:absolute;margin-left:43.3pt;margin-top:18.35pt;width:4.95pt;height:16.95pt;z-index:-25103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2" type="#_x0000_t202" style="position:absolute;margin-left:25.55pt;margin-top:15.85pt;width:556.4pt;height:806.85pt;z-index:-25103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6" w:line="270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капитального строительства, а также выполнение инженерных изысканий, подготовку про-</w:t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ектной документации для их строительства, реконструкции, капитального ремонта;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3C1163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земельный участок –</w:t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часть поверхности земли (в т.ч. почвенный слой), границы ко-</w:t>
                        </w:r>
                        <w:r w:rsidRPr="003C116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торой описаны и удостоверены в установленном порядке;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332"/>
                            <w:tab w:val="left" w:pos="2741"/>
                            <w:tab w:val="left" w:pos="3694"/>
                            <w:tab w:val="left" w:pos="5098"/>
                            <w:tab w:val="left" w:pos="6259"/>
                            <w:tab w:val="left" w:pos="6523"/>
                            <w:tab w:val="left" w:pos="9084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санитарной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охраны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(источников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питьевого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хозяйственно-бытового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водо-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снабжения) - территория и акватория, на которых устанавливается особый санитарно - эпи-</w:t>
                        </w:r>
                        <w:r w:rsidRPr="003C1163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2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демиологический режим для предотвращения ухудшения качества воды источников центра-</w:t>
                        </w:r>
                        <w:r w:rsidRPr="003C1163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лизованного питьевого и хозяйственно - бытового водоснабжения и охраны водопроводных</w:t>
                        </w:r>
                        <w:r w:rsidRPr="003C1163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сооружений.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3C1163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зоны охраны объекта культурного наследия</w:t>
                        </w:r>
                        <w:r w:rsidRPr="003C1163">
                          <w:rPr>
                            <w:color w:val="000000"/>
                            <w:sz w:val="24"/>
                            <w:szCs w:val="24"/>
                          </w:rPr>
                          <w:t xml:space="preserve"> - зоны, устанавливаемые в целях обес-</w:t>
                        </w:r>
                        <w:r w:rsidRPr="003C1163">
                          <w:rPr>
                            <w:color w:val="000000"/>
                            <w:spacing w:val="6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печения сохранности объекта культурного наследия в его исторической среде на сопряжен-</w:t>
                        </w:r>
                        <w:r w:rsidRPr="003C1163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ной с ним территории: охранная зона, зона регулирования застройки и хозяйственной дея-</w:t>
                        </w:r>
                        <w:r w:rsidRPr="003C1163">
                          <w:rPr>
                            <w:color w:val="000000"/>
                            <w:spacing w:val="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тельности, зона охраняемого природного ландшафта.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382"/>
                            <w:tab w:val="left" w:pos="1608"/>
                            <w:tab w:val="left" w:pos="2683"/>
                            <w:tab w:val="left" w:pos="3987"/>
                            <w:tab w:val="left" w:pos="5741"/>
                            <w:tab w:val="left" w:pos="7140"/>
                            <w:tab w:val="left" w:pos="7339"/>
                            <w:tab w:val="left" w:pos="850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особыми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условиями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охранные,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защитные зоны, зоны охраны объектов культурного наследия (памятников истории и куль-</w:t>
                        </w:r>
                        <w:r w:rsidRPr="003C1163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2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туры) народов Российской Федерации, водоохранные зоны, зоны санитарной охраны источ-</w:t>
                        </w:r>
                        <w:r w:rsidRPr="003C1163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z w:val="24"/>
                            <w:szCs w:val="24"/>
                          </w:rPr>
                          <w:t>ников питьевого и хозяйственно-бытового водоснабжения, зоны охраняемых объектов, иные</w:t>
                        </w:r>
                        <w:r w:rsidRPr="003C1163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зоны, устанавливаемые в соответствии с законодательством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18"/>
                            <w:tab w:val="left" w:pos="720"/>
                            <w:tab w:val="left" w:pos="1435"/>
                            <w:tab w:val="left" w:pos="2856"/>
                            <w:tab w:val="left" w:pos="3864"/>
                            <w:tab w:val="left" w:pos="5179"/>
                            <w:tab w:val="left" w:pos="6062"/>
                            <w:tab w:val="left" w:pos="7533"/>
                            <w:tab w:val="left" w:pos="8539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3C1163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красные линии –</w:t>
                        </w:r>
                        <w:r w:rsidRPr="003C1163">
                          <w:rPr>
                            <w:color w:val="000000"/>
                            <w:sz w:val="24"/>
                            <w:szCs w:val="24"/>
                          </w:rPr>
                          <w:t xml:space="preserve"> линии, которые обозначают существующие, планируемые (изменя-</w:t>
                        </w:r>
                        <w:r w:rsidRPr="003C1163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емые,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вновь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образуемые)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общего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C1163">
                          <w:rPr>
                            <w:color w:val="000000"/>
                            <w:sz w:val="24"/>
                            <w:szCs w:val="24"/>
                          </w:rPr>
                          <w:t>участков, на которых расположены линии электропередачи, линии связи (в том числе линей-</w:t>
                        </w:r>
                        <w:r w:rsidRPr="003C1163">
                          <w:rPr>
                            <w:color w:val="000000"/>
                            <w:spacing w:val="8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но-кабельные сооружения), трубопроводы, автомобильные дороги, железнодорожные линии</w:t>
                        </w:r>
                        <w:r w:rsidRPr="003C116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другие подобные сооружения (далее - линейные объекты);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культовые объекты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- объекты для проведения религиозных обрядов;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922"/>
                            <w:tab w:val="left" w:pos="2964"/>
                            <w:tab w:val="left" w:pos="3154"/>
                            <w:tab w:val="left" w:pos="3902"/>
                            <w:tab w:val="left" w:pos="5803"/>
                            <w:tab w:val="left" w:pos="6550"/>
                            <w:tab w:val="left" w:pos="7214"/>
                            <w:tab w:val="left" w:pos="7519"/>
                            <w:tab w:val="left" w:pos="8006"/>
                            <w:tab w:val="left" w:pos="870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линейные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объекты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электропередачи,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связи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числе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линейно-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кабельные сооружения), трубопроводы, автомобильные дороги, железнодорожные линии и</w:t>
                        </w:r>
                        <w:r w:rsidRPr="003C1163">
                          <w:rPr>
                            <w:color w:val="000000"/>
                            <w:spacing w:val="6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другие подобные сооружения;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3C1163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линии отступа от красных линий –</w:t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линии, которые обозначают границы места, до-</w:t>
                        </w:r>
                        <w:r w:rsidRPr="003C116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пустимого для размещения объекта капитального строительства (далее – линии регулирова-</w:t>
                        </w:r>
                        <w:r w:rsidRPr="003C1163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застройки);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3C1163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малые архитектурные формы</w:t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элементы монументально-декоративного оформле-</w:t>
                        </w:r>
                        <w:r w:rsidRPr="003C1163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ния, устройства для оформления мобильного и вертикального озеленения, водные устрой-</w:t>
                        </w:r>
                        <w:r w:rsidRPr="003C1163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ства, коммунально-бытовое и техническое оборудование на территории поселения, а также</w:t>
                        </w:r>
                        <w:r w:rsidRPr="003C1163">
                          <w:rPr>
                            <w:color w:val="00000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11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игровое, спортивное, осветительное оборудование, средства наружной рекламы и информа-</w:t>
                        </w:r>
                        <w:r w:rsidRPr="003C1163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ции;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11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C1163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11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11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C1163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C1163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C1163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92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592" type="#_x0000_t202" style="position:absolute;margin-left:19.55pt;margin-top:821.4pt;width:4.4pt;height:14.7pt;z-index:25224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85.1pt;margin-top:14.25pt;width:4.4pt;height:14.7pt;z-index:25224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553.2pt;margin-top:536.5pt;width:4.4pt;height:14.7pt;z-index:25225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20"/>
          <w:tab w:val="left" w:pos="2875"/>
          <w:tab w:val="left" w:pos="3708"/>
          <w:tab w:val="left" w:pos="4241"/>
          <w:tab w:val="left" w:pos="4447"/>
          <w:tab w:val="left" w:pos="5237"/>
          <w:tab w:val="left" w:pos="5815"/>
          <w:tab w:val="left" w:pos="6624"/>
          <w:tab w:val="left" w:pos="7464"/>
          <w:tab w:val="left" w:pos="8722"/>
        </w:tabs>
        <w:spacing w:after="44" w:line="273" w:lineRule="exact"/>
        <w:ind w:right="-113"/>
      </w:pPr>
      <w:r>
        <w:tab/>
      </w:r>
      <w:r>
        <w:rPr>
          <w:b/>
          <w:bCs/>
          <w:color w:val="000000"/>
          <w:sz w:val="24"/>
          <w:szCs w:val="24"/>
        </w:rPr>
        <w:t xml:space="preserve">многоквартирный </w:t>
      </w:r>
      <w:r>
        <w:tab/>
      </w:r>
      <w:r>
        <w:rPr>
          <w:b/>
          <w:bCs/>
          <w:color w:val="000000"/>
          <w:sz w:val="24"/>
          <w:szCs w:val="24"/>
        </w:rPr>
        <w:t xml:space="preserve">жилой </w:t>
      </w:r>
      <w:r>
        <w:tab/>
      </w:r>
      <w:r>
        <w:rPr>
          <w:b/>
          <w:bCs/>
          <w:color w:val="000000"/>
          <w:sz w:val="24"/>
          <w:szCs w:val="24"/>
        </w:rPr>
        <w:t xml:space="preserve">дом </w:t>
      </w:r>
      <w:r>
        <w:tab/>
      </w:r>
      <w:r>
        <w:rPr>
          <w:color w:val="000000"/>
          <w:sz w:val="24"/>
          <w:szCs w:val="24"/>
        </w:rPr>
        <w:t xml:space="preserve">- </w:t>
      </w:r>
      <w:r>
        <w:tab/>
      </w:r>
      <w:r>
        <w:rPr>
          <w:color w:val="000000"/>
          <w:sz w:val="24"/>
          <w:szCs w:val="24"/>
        </w:rPr>
        <w:t xml:space="preserve">жилой </w:t>
      </w:r>
      <w:r>
        <w:tab/>
      </w:r>
      <w:r>
        <w:rPr>
          <w:color w:val="000000"/>
          <w:sz w:val="24"/>
          <w:szCs w:val="24"/>
        </w:rPr>
        <w:t xml:space="preserve">дом, </w:t>
      </w:r>
      <w:r>
        <w:tab/>
      </w:r>
      <w:r>
        <w:rPr>
          <w:color w:val="000000"/>
          <w:sz w:val="24"/>
          <w:szCs w:val="24"/>
        </w:rPr>
        <w:t xml:space="preserve">жилые </w:t>
      </w:r>
      <w:r>
        <w:tab/>
      </w:r>
      <w:r>
        <w:rPr>
          <w:color w:val="000000"/>
          <w:sz w:val="24"/>
          <w:szCs w:val="24"/>
        </w:rPr>
        <w:t xml:space="preserve">ячейки </w:t>
      </w:r>
      <w:r>
        <w:tab/>
      </w:r>
      <w:r>
        <w:rPr>
          <w:color w:val="000000"/>
          <w:sz w:val="24"/>
          <w:szCs w:val="24"/>
        </w:rPr>
        <w:t xml:space="preserve">(квартиры) </w:t>
      </w:r>
      <w:r>
        <w:tab/>
      </w:r>
      <w:r>
        <w:rPr>
          <w:color w:val="000000"/>
          <w:sz w:val="24"/>
          <w:szCs w:val="24"/>
        </w:rPr>
        <w:t xml:space="preserve">которого </w:t>
      </w:r>
      <w:r>
        <w:rPr>
          <w:color w:val="000000"/>
          <w:spacing w:val="192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имеют выход на общие лестничные клетки и на общий для всего дома земельный участок; </w:t>
      </w:r>
    </w:p>
    <w:p w:rsidR="00923E4B" w:rsidRDefault="00923E4B">
      <w:pPr>
        <w:tabs>
          <w:tab w:val="left" w:pos="708"/>
        </w:tabs>
        <w:spacing w:after="51" w:line="294" w:lineRule="exact"/>
        <w:ind w:right="-113"/>
      </w:pPr>
      <w:r>
        <w:tab/>
      </w:r>
      <w:r w:rsidRPr="003C1163">
        <w:rPr>
          <w:b/>
          <w:bCs/>
          <w:color w:val="000000"/>
          <w:spacing w:val="1"/>
          <w:sz w:val="24"/>
          <w:szCs w:val="24"/>
        </w:rPr>
        <w:t>муниципальные территории</w:t>
      </w:r>
      <w:r w:rsidRPr="003C1163">
        <w:rPr>
          <w:color w:val="000000"/>
          <w:spacing w:val="1"/>
          <w:sz w:val="24"/>
          <w:szCs w:val="24"/>
        </w:rPr>
        <w:t xml:space="preserve"> - земли и природные ресурсы, включая территории об-</w:t>
      </w:r>
      <w:r w:rsidRPr="003C1163"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 w:rsidRPr="003C1163">
        <w:rPr>
          <w:color w:val="000000"/>
          <w:spacing w:val="1"/>
          <w:sz w:val="24"/>
          <w:szCs w:val="24"/>
        </w:rPr>
        <w:t>щего пользования, находящиеся в управлении и распоряжении органов местного самоуправ-</w:t>
      </w:r>
      <w:r w:rsidRPr="003C1163">
        <w:rPr>
          <w:color w:val="000000"/>
          <w:spacing w:val="16"/>
          <w:sz w:val="24"/>
          <w:szCs w:val="24"/>
        </w:rPr>
        <w:t xml:space="preserve"> </w:t>
      </w:r>
    </w:p>
    <w:p w:rsidR="00923E4B" w:rsidRDefault="00923E4B">
      <w:pPr>
        <w:tabs>
          <w:tab w:val="left" w:pos="895"/>
          <w:tab w:val="left" w:pos="2117"/>
          <w:tab w:val="left" w:pos="3761"/>
          <w:tab w:val="left" w:pos="5071"/>
          <w:tab w:val="left" w:pos="7178"/>
          <w:tab w:val="left" w:pos="8621"/>
        </w:tabs>
        <w:spacing w:after="51" w:line="291" w:lineRule="exact"/>
        <w:ind w:right="-113"/>
      </w:pPr>
      <w:r w:rsidRPr="003C1163">
        <w:rPr>
          <w:color w:val="000000"/>
          <w:spacing w:val="1"/>
          <w:sz w:val="24"/>
          <w:szCs w:val="24"/>
        </w:rPr>
        <w:t>ления (исключая земельные участки, находящиеся в собственности или пожизненном насле-</w:t>
      </w:r>
      <w:r w:rsidRPr="003C1163"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92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дуемом </w:t>
      </w:r>
      <w:r>
        <w:tab/>
      </w:r>
      <w:r>
        <w:rPr>
          <w:color w:val="000000"/>
          <w:sz w:val="24"/>
          <w:szCs w:val="24"/>
        </w:rPr>
        <w:t xml:space="preserve">владении), </w:t>
      </w:r>
      <w:r>
        <w:tab/>
      </w:r>
      <w:r>
        <w:rPr>
          <w:color w:val="000000"/>
          <w:sz w:val="24"/>
          <w:szCs w:val="24"/>
        </w:rPr>
        <w:t xml:space="preserve">незастроенные </w:t>
      </w:r>
      <w:r>
        <w:tab/>
      </w:r>
      <w:r>
        <w:rPr>
          <w:color w:val="000000"/>
          <w:sz w:val="24"/>
          <w:szCs w:val="24"/>
        </w:rPr>
        <w:t xml:space="preserve">территории </w:t>
      </w:r>
      <w:r>
        <w:tab/>
      </w:r>
      <w:r>
        <w:rPr>
          <w:color w:val="000000"/>
          <w:sz w:val="24"/>
          <w:szCs w:val="24"/>
        </w:rPr>
        <w:t xml:space="preserve">природоохранного, </w:t>
      </w:r>
      <w:r>
        <w:tab/>
      </w:r>
      <w:r>
        <w:rPr>
          <w:color w:val="000000"/>
          <w:sz w:val="24"/>
          <w:szCs w:val="24"/>
        </w:rPr>
        <w:t xml:space="preserve">заповедного, </w:t>
      </w:r>
      <w:r>
        <w:tab/>
      </w:r>
      <w:r>
        <w:rPr>
          <w:color w:val="000000"/>
          <w:sz w:val="24"/>
          <w:szCs w:val="24"/>
        </w:rPr>
        <w:t xml:space="preserve">оздорови- </w:t>
      </w:r>
    </w:p>
    <w:p w:rsidR="00923E4B" w:rsidRDefault="00923E4B">
      <w:pPr>
        <w:spacing w:after="51" w:line="291" w:lineRule="exact"/>
        <w:ind w:right="-113"/>
      </w:pPr>
      <w:r w:rsidRPr="003C1163">
        <w:rPr>
          <w:color w:val="000000"/>
          <w:spacing w:val="2"/>
          <w:sz w:val="24"/>
          <w:szCs w:val="24"/>
        </w:rPr>
        <w:t>тельного, рекреационного, историко-культурного назначения, находящиеся в ведении сель-</w:t>
      </w:r>
      <w:r w:rsidRPr="003C1163"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 w:rsidRPr="003C1163">
        <w:rPr>
          <w:color w:val="000000"/>
          <w:sz w:val="24"/>
          <w:szCs w:val="24"/>
        </w:rPr>
        <w:t>ского поселения в пределах городской черты, а также земли, переданные в ведение сельского</w:t>
      </w:r>
      <w:r w:rsidRPr="003C1163">
        <w:rPr>
          <w:color w:val="000000"/>
          <w:spacing w:val="20"/>
          <w:sz w:val="24"/>
          <w:szCs w:val="24"/>
        </w:rPr>
        <w:t xml:space="preserve"> </w:t>
      </w:r>
    </w:p>
    <w:p w:rsidR="00923E4B" w:rsidRDefault="00923E4B">
      <w:pPr>
        <w:spacing w:after="8" w:line="265" w:lineRule="exact"/>
        <w:ind w:right="-113"/>
      </w:pPr>
      <w:r>
        <w:rPr>
          <w:color w:val="000000"/>
          <w:sz w:val="24"/>
          <w:szCs w:val="24"/>
        </w:rPr>
        <w:t xml:space="preserve">поселения, за ее пределами; </w:t>
      </w:r>
    </w:p>
    <w:p w:rsidR="00923E4B" w:rsidRDefault="00923E4B">
      <w:pPr>
        <w:tabs>
          <w:tab w:val="left" w:pos="720"/>
        </w:tabs>
        <w:spacing w:after="10" w:line="273" w:lineRule="exact"/>
        <w:ind w:right="-113"/>
      </w:pPr>
      <w:r>
        <w:tab/>
      </w:r>
      <w:r w:rsidRPr="003C1163">
        <w:rPr>
          <w:b/>
          <w:bCs/>
          <w:color w:val="000000"/>
          <w:sz w:val="24"/>
          <w:szCs w:val="24"/>
        </w:rPr>
        <w:t>объект капитального строительства</w:t>
      </w:r>
      <w:r w:rsidRPr="003C1163">
        <w:rPr>
          <w:color w:val="000000"/>
          <w:sz w:val="24"/>
          <w:szCs w:val="24"/>
        </w:rPr>
        <w:t xml:space="preserve"> - здание, строение, сооружение, объекты, стро-</w:t>
      </w:r>
      <w:r w:rsidRPr="003C1163"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 w:rsidRPr="003C1163">
        <w:rPr>
          <w:color w:val="000000"/>
          <w:spacing w:val="3"/>
          <w:sz w:val="24"/>
          <w:szCs w:val="24"/>
        </w:rPr>
        <w:t>ительство которых не завершено, за исключением временных построек, киосков, навесов и</w:t>
      </w:r>
      <w:r w:rsidRPr="003C1163">
        <w:rPr>
          <w:color w:val="000000"/>
          <w:spacing w:val="11"/>
          <w:sz w:val="24"/>
          <w:szCs w:val="24"/>
        </w:rPr>
        <w:t xml:space="preserve"> </w:t>
      </w:r>
    </w:p>
    <w:p w:rsidR="00923E4B" w:rsidRDefault="00923E4B">
      <w:pPr>
        <w:spacing w:after="6" w:line="265" w:lineRule="exact"/>
        <w:ind w:right="-113"/>
      </w:pPr>
      <w:r>
        <w:rPr>
          <w:color w:val="000000"/>
          <w:sz w:val="24"/>
          <w:szCs w:val="24"/>
        </w:rPr>
        <w:t xml:space="preserve">других подобных построек; </w:t>
      </w:r>
    </w:p>
    <w:p w:rsidR="00923E4B" w:rsidRDefault="00923E4B">
      <w:pPr>
        <w:tabs>
          <w:tab w:val="left" w:pos="720"/>
        </w:tabs>
        <w:spacing w:after="10" w:line="273" w:lineRule="exact"/>
        <w:ind w:right="-113"/>
      </w:pPr>
      <w:r>
        <w:tab/>
      </w:r>
      <w:r w:rsidRPr="003C1163">
        <w:rPr>
          <w:b/>
          <w:bCs/>
          <w:color w:val="000000"/>
          <w:spacing w:val="2"/>
          <w:sz w:val="24"/>
          <w:szCs w:val="24"/>
        </w:rPr>
        <w:t>объекты бытового и коммунального обслуживания</w:t>
      </w:r>
      <w:r w:rsidRPr="003C1163">
        <w:rPr>
          <w:color w:val="000000"/>
          <w:spacing w:val="2"/>
          <w:sz w:val="24"/>
          <w:szCs w:val="24"/>
        </w:rPr>
        <w:t xml:space="preserve"> - жилищно-эксплуатационные</w:t>
      </w:r>
      <w:r w:rsidRPr="003C1163"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аварийные службы, мастерские мелкого бытового ремонта, парикмахерские, пошивочные и </w:t>
      </w:r>
    </w:p>
    <w:p w:rsidR="00923E4B" w:rsidRDefault="00923E4B">
      <w:pPr>
        <w:spacing w:line="265" w:lineRule="exact"/>
        <w:ind w:right="-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фото-ателье, пункты приема прачечных и химчисток, общественные туалеты и т.п.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0430" w:right="495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625" type="#_x0000_t202" style="position:absolute;margin-left:238.3pt;margin-top:804.85pt;width:3.45pt;height:10.3pt;z-index:-25103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6" type="#_x0000_t202" style="position:absolute;margin-left:203.4pt;margin-top:804.85pt;width:3.45pt;height:10.3pt;z-index:-25103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7" type="#_x0000_t202" style="position:absolute;margin-left:169.3pt;margin-top:804.85pt;width:3.45pt;height:10.3pt;z-index:-25103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8" type="#_x0000_t202" style="position:absolute;margin-left:138.7pt;margin-top:804.85pt;width:3.45pt;height:10.3pt;z-index:-25103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9" type="#_x0000_t202" style="position:absolute;margin-left:114.7pt;margin-top:804.85pt;width:3.45pt;height:10.3pt;z-index:-25102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0" type="#_x0000_t202" style="position:absolute;margin-left:81.95pt;margin-top:804.85pt;width:3.45pt;height:10.3pt;z-index:-25102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1" type="#_x0000_t202" style="position:absolute;margin-left:230.3pt;margin-top:790.85pt;width:2.9pt;height:8.05pt;z-index:-25102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2" type="#_x0000_t202" style="position:absolute;margin-left:193.3pt;margin-top:790.85pt;width:2.9pt;height:8.05pt;z-index:-25102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3" type="#_x0000_t202" style="position:absolute;margin-left:158.5pt;margin-top:790.85pt;width:2.9pt;height:8.05pt;z-index:-25102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4" type="#_x0000_t202" style="position:absolute;margin-left:130.3pt;margin-top:790.85pt;width:2.9pt;height:8.05pt;z-index:-25102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5" type="#_x0000_t202" style="position:absolute;margin-left:102.1pt;margin-top:790.85pt;width:2.9pt;height:8.05pt;z-index:-25102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6" type="#_x0000_t202" style="position:absolute;margin-left:73.9pt;margin-top:790.85pt;width:2.9pt;height:8.05pt;z-index:-25102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7" type="#_x0000_t202" style="position:absolute;margin-left:575.9pt;margin-top:776.05pt;width:3.9pt;height:12.45pt;z-index:-25102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8" type="#_x0000_t202" style="position:absolute;margin-left:230.3pt;margin-top:774.9pt;width:2.9pt;height:8.05pt;z-index:-25102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193.3pt;margin-top:774.9pt;width:2.9pt;height:8.05pt;z-index:-251019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0" type="#_x0000_t202" style="position:absolute;margin-left:158.5pt;margin-top:774.9pt;width:2.9pt;height:8.05pt;z-index:-251018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1" type="#_x0000_t202" style="position:absolute;margin-left:130.3pt;margin-top:774.9pt;width:2.9pt;height:8.05pt;z-index:-25101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2" type="#_x0000_t202" style="position:absolute;margin-left:102.1pt;margin-top:774.9pt;width:2.9pt;height:8.05pt;z-index:-25101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3" type="#_x0000_t202" style="position:absolute;margin-left:73.9pt;margin-top:774.9pt;width:2.9pt;height:8.05pt;z-index:-25101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4" type="#_x0000_t202" style="position:absolute;margin-left:42.6pt;margin-top:782.9pt;width:14.7pt;height:4.4pt;z-index:-251014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5" type="#_x0000_t202" style="position:absolute;margin-left:28.55pt;margin-top:754.85pt;width:12.45pt;height:3.9pt;z-index:-251013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6" type="#_x0000_t202" style="position:absolute;margin-left:42.6pt;margin-top:698.05pt;width:14.7pt;height:4.4pt;z-index:-251012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7" type="#_x0000_t202" style="position:absolute;margin-left:28.55pt;margin-top:671.55pt;width:12.45pt;height:3.9pt;z-index:-251011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8" type="#_x0000_t202" style="position:absolute;margin-left:42.6pt;margin-top:610.7pt;width:14.7pt;height:4.4pt;z-index:-2510100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9" type="#_x0000_t202" style="position:absolute;margin-left:28.55pt;margin-top:583pt;width:12.45pt;height:3.9pt;z-index:-2510090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0" type="#_x0000_t202" style="position:absolute;margin-left:338.4pt;margin-top:383.5pt;width:4.95pt;height:16.95pt;z-index:-251008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1" type="#_x0000_t202" style="position:absolute;margin-left:43.3pt;margin-top:18.35pt;width:4.95pt;height:16.95pt;z-index:-251006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2" type="#_x0000_t202" style="position:absolute;margin-left:25.55pt;margin-top:15.85pt;width:556.4pt;height:806.85pt;z-index:-251005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2"/>
                    <w:gridCol w:w="192"/>
                    <w:gridCol w:w="43"/>
                    <w:gridCol w:w="341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734"/>
                          </w:tabs>
                          <w:spacing w:before="3196" w:line="265" w:lineRule="exact"/>
                          <w:ind w:left="5990" w:right="-610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патологоанатомические,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судебно-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before="282" w:after="6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объекты здравоохранения первой необходимости</w:t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аптеки, оптики, травматологи-</w:t>
                        </w:r>
                        <w:r w:rsidRPr="00C807D6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ческие пункты, амбулаторно-поликлинические учреждения, кабинеты врачей общей практи-</w:t>
                        </w:r>
                        <w:r w:rsidRPr="00C807D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ки и иные подобные объекты, обслуживающие зону;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органы местного самоуправления поселения –</w:t>
                        </w:r>
                        <w:r w:rsidRPr="00C807D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Дума Троицкого сельского поселе-</w:t>
                        </w:r>
                        <w:r w:rsidRPr="00C807D6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ния, глава администрации Троицкого сельского поселения, администрация Троицкого сель-</w:t>
                        </w:r>
                        <w:r w:rsidRPr="00C807D6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объекты инженерной инфраструктуры -</w:t>
                        </w:r>
                        <w:r w:rsidRPr="00C807D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объекты, сооружения и коммуникации, в</w:t>
                        </w:r>
                        <w:r w:rsidRPr="00C807D6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том числе водоснабжения, канализации, санитарной очистки, тепло-, газо- и электроснабже-</w:t>
                        </w:r>
                        <w:r w:rsidRPr="00C807D6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ния, связи, радиовещания и телевидения.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объекты, связанные с содержанием и обслуживанием транспортных средств</w:t>
                        </w:r>
                        <w:r w:rsidRPr="00C807D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- ав-</w:t>
                        </w:r>
                        <w:r w:rsidRPr="00C807D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тостоянки легковых и грузовых автомобилей, такси и проката, автобусные и троллейбусные</w:t>
                        </w:r>
                        <w:r w:rsidRPr="00C807D6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C807D6">
                          <w:rPr>
                            <w:color w:val="000000"/>
                            <w:sz w:val="24"/>
                            <w:szCs w:val="24"/>
                          </w:rPr>
                          <w:t>парки, базы централизованного технического обслуживания и сезонного хранения автомоби-</w:t>
                        </w:r>
                        <w:r w:rsidRPr="00C807D6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лей, пункты проката автомобилей.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1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>объекты транспортной инфраструктуры</w:t>
                        </w:r>
                        <w:r w:rsidRPr="00C807D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- объекты, сооружения и коммуникации</w:t>
                        </w:r>
                        <w:r w:rsidRPr="00C807D6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автомобильного, железнодорожного, речного и воздушного транспорта.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объекты учреждений и организаций органов государственной власти и местного</w:t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самоуправления </w:t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объекты учреждений и организаций законодательной, исполнительной и</w:t>
                        </w:r>
                        <w:r w:rsidRPr="00C807D6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судебной власти всех уровней, органов местного самоуправления.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объекты физкультурно-оздоровительного назначения</w:t>
                        </w:r>
                        <w:r w:rsidRPr="00C807D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фитнес-клубы, тренажер-</w:t>
                        </w:r>
                        <w:r w:rsidRPr="00C807D6">
                          <w:rPr>
                            <w:color w:val="000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ные залы, мини-бассейны, сауны, спортивные площадки, ледовые катки, спортивные школы</w:t>
                        </w:r>
                        <w:r w:rsidRPr="00C807D6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1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иные подобные объекты.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8" w:line="270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>объекты культурного наследия (памятники истории и культуры) народов Рос-</w:t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сийской Федерации</w:t>
                        </w:r>
                        <w:r w:rsidRPr="00C807D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объекты недвижимого имущества со связанными с ними произведе-</w:t>
                        </w:r>
                        <w:r w:rsidRPr="00C807D6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3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ниями живописи, скульптуры, декоративно-прикладного искусства, объектами науки и тех-</w:t>
                        </w:r>
                        <w:r w:rsidRPr="00C807D6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ники и иными предметами материальной культуры, возникшие в результате исторических</w:t>
                        </w:r>
                        <w:r w:rsidRPr="00C807D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z w:val="24"/>
                            <w:szCs w:val="24"/>
                          </w:rPr>
                          <w:t>событий, представляющие собой ценность с точки зрения истории, археологии, архитектуры,</w:t>
                        </w:r>
                        <w:r w:rsidRPr="00C807D6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градостроительства, искусства, науки и техники, эстетики, этнологии или антропологии, со-</w:t>
                        </w:r>
                        <w:r w:rsidRPr="00C807D6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1" w:line="270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циальной культуры и являющиеся свидетельством эпох и цивилизаций, подлинными источ-</w:t>
                        </w:r>
                        <w:r w:rsidRPr="00C807D6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никами информации о зарождении и развитии культуры;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932"/>
                            <w:tab w:val="left" w:pos="2676"/>
                            <w:tab w:val="left" w:pos="4363"/>
                            <w:tab w:val="left" w:pos="6170"/>
                            <w:tab w:val="left" w:pos="8114"/>
                            <w:tab w:val="left" w:pos="841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основные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(применительно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земельным </w:t>
                        </w:r>
                        <w:r>
                          <w:br/>
                        </w:r>
                        <w:r w:rsidRPr="00C807D6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участкам и объектам капитального строительства в границах территориальной зоны)</w:t>
                        </w:r>
                        <w:r w:rsidRPr="00C807D6">
                          <w:rPr>
                            <w:color w:val="000000"/>
                            <w:sz w:val="24"/>
                            <w:szCs w:val="24"/>
                          </w:rPr>
                          <w:t xml:space="preserve"> -</w:t>
                        </w:r>
                        <w:r w:rsidRPr="00C807D6">
                          <w:rPr>
                            <w:color w:val="000000"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виды использования, указанные в градостроительном регламенте в качестве разрешенных к</w:t>
                        </w:r>
                        <w:r w:rsidRPr="00C807D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применению в границах территориальной зоны без согласований и дополнительных условий;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327"/>
                            <w:tab w:val="left" w:pos="1800"/>
                            <w:tab w:val="left" w:pos="3201"/>
                            <w:tab w:val="left" w:pos="4481"/>
                            <w:tab w:val="left" w:pos="5378"/>
                            <w:tab w:val="left" w:pos="6773"/>
                            <w:tab w:val="left" w:pos="7118"/>
                            <w:tab w:val="left" w:pos="8463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C807D6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отклонения от правил</w:t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санкционированное в порядке, установленном настоящими</w:t>
                        </w:r>
                        <w:r w:rsidRPr="00C807D6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конкретного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отступление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параметров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разрешенного строительства - высоты построек, процента застройки участка, отступов по-</w:t>
                        </w:r>
                        <w:r w:rsidRPr="00C807D6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807D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строек от границ участка и т.д., обусловленное невозможностью использовать участок в со-</w:t>
                        </w:r>
                        <w:r w:rsidRPr="00C807D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ответствии с настоящими Правилами по причине его малого размера, неудобной конфигура-</w:t>
                        </w:r>
                        <w:r w:rsidRPr="00C807D6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ции, неблагоприятных инженерно-геологических и иных характеристик;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560"/>
                            <w:tab w:val="left" w:pos="2481"/>
                            <w:tab w:val="left" w:pos="3883"/>
                            <w:tab w:val="left" w:pos="4320"/>
                            <w:tab w:val="left" w:pos="5402"/>
                            <w:tab w:val="left" w:pos="6456"/>
                            <w:tab w:val="left" w:pos="6653"/>
                            <w:tab w:val="left" w:pos="7908"/>
                            <w:tab w:val="left" w:pos="8690"/>
                          </w:tabs>
                          <w:spacing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отступ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здания,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сооружения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(от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участка)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расстояние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между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и стеной здания;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807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807D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807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807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807D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807D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807D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92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653" type="#_x0000_t202" style="position:absolute;margin-left:85.1pt;margin-top:177.8pt;width:26.8pt;height:14.7pt;z-index:-251004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тры,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293.4pt;margin-top:177.8pt;width:45.15pt;height:14.7pt;z-index:-251003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центры;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119.05pt;margin-top:177.8pt;width:167.1pt;height:14.7pt;z-index:-25100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информационно-аналитические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6" type="#_x0000_t202" style="position:absolute;margin-left:440.65pt;margin-top:81.25pt;width:42pt;height:14.7pt;z-index:-25100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общего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7" type="#_x0000_t202" style="position:absolute;margin-left:368.9pt;margin-top:81.25pt;width:65.75pt;height:14.7pt;z-index:-25100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учреждения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8" type="#_x0000_t202" style="position:absolute;margin-left:296.15pt;margin-top:81.25pt;width:66.6pt;height:14.7pt;z-index:-25099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больничные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9" type="#_x0000_t202" style="position:absolute;margin-left:121.1pt;margin-top:81pt;width:169.05pt;height:14.9pt;z-index:-25099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140"/>
                      <w:tab w:val="left" w:pos="3213"/>
                    </w:tabs>
                    <w:spacing w:line="270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объекты </w:t>
                  </w:r>
                  <w:r>
                    <w:tab/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здравоохранения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3" type="#_x0000_t202" style="position:absolute;margin-left:19.55pt;margin-top:821.4pt;width:4.4pt;height:14.7pt;z-index:25228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type="#_x0000_t202" style="position:absolute;margin-left:85.1pt;margin-top:14.25pt;width:4.4pt;height:14.7pt;z-index:25228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209"/>
          <w:tab w:val="left" w:pos="720"/>
          <w:tab w:val="left" w:pos="1773"/>
          <w:tab w:val="left" w:pos="3674"/>
          <w:tab w:val="left" w:pos="5139"/>
          <w:tab w:val="left" w:pos="7150"/>
          <w:tab w:val="left" w:pos="7982"/>
          <w:tab w:val="left" w:pos="8241"/>
          <w:tab w:val="left" w:pos="9139"/>
        </w:tabs>
        <w:spacing w:after="10" w:line="270" w:lineRule="exact"/>
        <w:ind w:right="-113"/>
      </w:pPr>
      <w:r>
        <w:tab/>
      </w:r>
      <w:r>
        <w:tab/>
      </w:r>
      <w:r w:rsidRPr="00C807D6">
        <w:rPr>
          <w:b/>
          <w:bCs/>
          <w:color w:val="000000"/>
          <w:sz w:val="24"/>
          <w:szCs w:val="24"/>
        </w:rPr>
        <w:t>объекты дополнительного образования и досугово-развлекательного назначения</w:t>
      </w:r>
      <w:r w:rsidRPr="00C807D6"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92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>
        <w:tab/>
      </w:r>
      <w:r>
        <w:rPr>
          <w:color w:val="000000"/>
          <w:sz w:val="24"/>
          <w:szCs w:val="24"/>
        </w:rPr>
        <w:t xml:space="preserve">музыкальные, </w:t>
      </w:r>
      <w:r>
        <w:tab/>
      </w:r>
      <w:r>
        <w:rPr>
          <w:color w:val="000000"/>
          <w:sz w:val="24"/>
          <w:szCs w:val="24"/>
        </w:rPr>
        <w:t xml:space="preserve">художественные, </w:t>
      </w:r>
      <w:r>
        <w:tab/>
      </w:r>
      <w:r>
        <w:rPr>
          <w:color w:val="000000"/>
          <w:sz w:val="24"/>
          <w:szCs w:val="24"/>
        </w:rPr>
        <w:t xml:space="preserve">театральные, </w:t>
      </w:r>
      <w:r>
        <w:tab/>
      </w:r>
      <w:r>
        <w:rPr>
          <w:color w:val="000000"/>
          <w:sz w:val="24"/>
          <w:szCs w:val="24"/>
        </w:rPr>
        <w:t xml:space="preserve">хореографические </w:t>
      </w:r>
      <w:r>
        <w:tab/>
      </w:r>
      <w:r>
        <w:rPr>
          <w:color w:val="000000"/>
          <w:sz w:val="24"/>
          <w:szCs w:val="24"/>
        </w:rPr>
        <w:t xml:space="preserve">школы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студии, </w:t>
      </w:r>
      <w:r>
        <w:tab/>
      </w:r>
      <w:r>
        <w:rPr>
          <w:color w:val="000000"/>
          <w:sz w:val="24"/>
          <w:szCs w:val="24"/>
        </w:rPr>
        <w:t xml:space="preserve">дома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творчества, музыкальные клубы, дискотеки и иные подобные объекты </w:t>
      </w:r>
    </w:p>
    <w:p w:rsidR="00923E4B" w:rsidRDefault="00923E4B">
      <w:pPr>
        <w:spacing w:line="20" w:lineRule="exact"/>
        <w:sectPr w:rsidR="00923E4B">
          <w:pgSz w:w="11906" w:h="16838"/>
          <w:pgMar w:top="777" w:right="500" w:bottom="0" w:left="1702" w:header="720" w:footer="720" w:gutter="0"/>
          <w:cols w:space="720"/>
        </w:sectPr>
      </w:pPr>
    </w:p>
    <w:p w:rsidR="00923E4B" w:rsidRDefault="00923E4B">
      <w:pPr>
        <w:tabs>
          <w:tab w:val="left" w:pos="1363"/>
          <w:tab w:val="left" w:pos="2155"/>
          <w:tab w:val="left" w:pos="3429"/>
          <w:tab w:val="left" w:pos="4874"/>
          <w:tab w:val="left" w:pos="7726"/>
          <w:tab w:val="left" w:pos="8071"/>
          <w:tab w:val="left" w:pos="8815"/>
        </w:tabs>
        <w:spacing w:before="10" w:after="10" w:line="270" w:lineRule="exact"/>
        <w:ind w:right="-113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  <w:sz w:val="24"/>
          <w:szCs w:val="24"/>
        </w:rPr>
        <w:t xml:space="preserve">типа: </w:t>
      </w:r>
      <w:r>
        <w:tab/>
      </w:r>
      <w:r>
        <w:rPr>
          <w:color w:val="000000"/>
          <w:sz w:val="24"/>
          <w:szCs w:val="24"/>
        </w:rPr>
        <w:t xml:space="preserve">медико-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санитарные </w:t>
      </w:r>
      <w:r>
        <w:tab/>
      </w:r>
      <w:r>
        <w:rPr>
          <w:color w:val="000000"/>
          <w:sz w:val="24"/>
          <w:szCs w:val="24"/>
        </w:rPr>
        <w:t xml:space="preserve">части, </w:t>
      </w:r>
      <w:r>
        <w:tab/>
      </w:r>
      <w:r>
        <w:rPr>
          <w:color w:val="000000"/>
          <w:sz w:val="24"/>
          <w:szCs w:val="24"/>
        </w:rPr>
        <w:t xml:space="preserve">госпитали; </w:t>
      </w:r>
      <w:r>
        <w:tab/>
      </w:r>
      <w:r>
        <w:rPr>
          <w:color w:val="000000"/>
          <w:sz w:val="24"/>
          <w:szCs w:val="24"/>
        </w:rPr>
        <w:t xml:space="preserve">диспансеры: </w:t>
      </w:r>
      <w:r>
        <w:tab/>
      </w:r>
      <w:r>
        <w:rPr>
          <w:color w:val="000000"/>
          <w:sz w:val="24"/>
          <w:szCs w:val="24"/>
        </w:rPr>
        <w:t xml:space="preserve">врачебно-физкультурный, </w:t>
      </w:r>
      <w:r>
        <w:tab/>
      </w:r>
      <w:r>
        <w:rPr>
          <w:color w:val="000000"/>
          <w:sz w:val="24"/>
          <w:szCs w:val="24"/>
        </w:rPr>
        <w:t xml:space="preserve">маммологический, </w:t>
      </w:r>
    </w:p>
    <w:p w:rsidR="00923E4B" w:rsidRDefault="00923E4B">
      <w:pPr>
        <w:spacing w:after="10" w:line="270" w:lineRule="exact"/>
        <w:ind w:right="-113"/>
      </w:pPr>
      <w:r w:rsidRPr="00C807D6">
        <w:rPr>
          <w:color w:val="000000"/>
          <w:sz w:val="24"/>
          <w:szCs w:val="24"/>
        </w:rPr>
        <w:t>наркологический, офтальмологический, кожно-венерологический, онкологический, противо-</w:t>
      </w:r>
      <w:r w:rsidRPr="00C807D6"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9291"/>
          <w:sz w:val="24"/>
          <w:szCs w:val="24"/>
        </w:rPr>
        <w:t xml:space="preserve"> </w:t>
      </w:r>
      <w:r w:rsidRPr="00C807D6">
        <w:rPr>
          <w:color w:val="000000"/>
          <w:spacing w:val="3"/>
          <w:sz w:val="24"/>
          <w:szCs w:val="24"/>
        </w:rPr>
        <w:t>туберкулезный, психоневрологический и др.; специализированные больницы, в т.ч. инфек-</w:t>
      </w:r>
      <w:r w:rsidRPr="00C807D6">
        <w:rPr>
          <w:color w:val="000000"/>
          <w:spacing w:val="26"/>
          <w:sz w:val="24"/>
          <w:szCs w:val="24"/>
        </w:rPr>
        <w:t xml:space="preserve"> </w:t>
      </w:r>
    </w:p>
    <w:p w:rsidR="00923E4B" w:rsidRDefault="00923E4B">
      <w:pPr>
        <w:tabs>
          <w:tab w:val="left" w:pos="2429"/>
          <w:tab w:val="left" w:pos="3974"/>
          <w:tab w:val="left" w:pos="4973"/>
          <w:tab w:val="left" w:pos="6309"/>
          <w:tab w:val="left" w:pos="7178"/>
          <w:tab w:val="left" w:pos="8566"/>
          <w:tab w:val="left" w:pos="8806"/>
        </w:tabs>
        <w:spacing w:after="10" w:line="270" w:lineRule="exact"/>
        <w:ind w:right="-113"/>
      </w:pPr>
      <w:r w:rsidRPr="00C807D6">
        <w:rPr>
          <w:color w:val="000000"/>
          <w:spacing w:val="1"/>
          <w:sz w:val="24"/>
          <w:szCs w:val="24"/>
        </w:rPr>
        <w:t>ционные; учреждения скорой медицинской помощи и учреждения переливания крови; науч-</w:t>
      </w:r>
      <w:r w:rsidRPr="00C807D6"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но-исследовательские, </w:t>
      </w:r>
      <w:r>
        <w:tab/>
      </w:r>
      <w:r>
        <w:rPr>
          <w:color w:val="000000"/>
          <w:sz w:val="24"/>
          <w:szCs w:val="24"/>
        </w:rPr>
        <w:t xml:space="preserve">лабораторные </w:t>
      </w:r>
      <w:r>
        <w:tab/>
      </w:r>
      <w:r>
        <w:rPr>
          <w:color w:val="000000"/>
          <w:sz w:val="24"/>
          <w:szCs w:val="24"/>
        </w:rPr>
        <w:t xml:space="preserve">корпуса; </w:t>
      </w:r>
      <w:r>
        <w:tab/>
      </w:r>
      <w:r>
        <w:rPr>
          <w:color w:val="000000"/>
          <w:sz w:val="24"/>
          <w:szCs w:val="24"/>
        </w:rPr>
        <w:t xml:space="preserve">учреждения </w:t>
      </w:r>
      <w:r>
        <w:tab/>
      </w:r>
      <w:r>
        <w:rPr>
          <w:color w:val="000000"/>
          <w:sz w:val="24"/>
          <w:szCs w:val="24"/>
        </w:rPr>
        <w:t xml:space="preserve">охраны </w:t>
      </w:r>
      <w:r>
        <w:tab/>
      </w:r>
      <w:r>
        <w:rPr>
          <w:color w:val="000000"/>
          <w:sz w:val="24"/>
          <w:szCs w:val="24"/>
        </w:rPr>
        <w:t xml:space="preserve">материнства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детства: </w:t>
      </w:r>
    </w:p>
    <w:p w:rsidR="00923E4B" w:rsidRDefault="00923E4B">
      <w:pPr>
        <w:spacing w:line="265" w:lineRule="exact"/>
        <w:ind w:right="-113"/>
      </w:pPr>
      <w:r w:rsidRPr="00C807D6">
        <w:rPr>
          <w:color w:val="000000"/>
          <w:spacing w:val="3"/>
          <w:sz w:val="24"/>
          <w:szCs w:val="24"/>
        </w:rPr>
        <w:t>родильный дом, дом ребенка; центры медицинской профилактики, реабилитационные цен-</w:t>
      </w:r>
      <w:r w:rsidRPr="00C807D6">
        <w:rPr>
          <w:color w:val="000000"/>
          <w:spacing w:val="21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93" w:bottom="0" w:left="1702" w:header="720" w:footer="720" w:gutter="0"/>
          <w:cols w:space="720"/>
        </w:sectPr>
      </w:pPr>
    </w:p>
    <w:p w:rsidR="00923E4B" w:rsidRDefault="00923E4B">
      <w:pPr>
        <w:tabs>
          <w:tab w:val="left" w:pos="5215"/>
        </w:tabs>
        <w:spacing w:before="10" w:line="270" w:lineRule="exact"/>
        <w:ind w:right="-113"/>
        <w:rPr>
          <w:color w:val="000000"/>
          <w:sz w:val="24"/>
          <w:szCs w:val="24"/>
        </w:rPr>
      </w:pPr>
      <w:r>
        <w:lastRenderedPageBreak/>
        <w:tab/>
      </w:r>
      <w:r>
        <w:rPr>
          <w:color w:val="000000"/>
          <w:sz w:val="24"/>
          <w:szCs w:val="24"/>
        </w:rPr>
        <w:t xml:space="preserve">бюро </w:t>
      </w:r>
      <w:r>
        <w:rPr>
          <w:color w:val="000000"/>
          <w:spacing w:val="115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медицинской экспертизы и иные подобные объекты; </w:t>
      </w:r>
    </w:p>
    <w:p w:rsidR="00923E4B" w:rsidRDefault="00923E4B" w:rsidP="00923E4B">
      <w:pPr>
        <w:tabs>
          <w:tab w:val="left" w:pos="5215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4382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660" type="#_x0000_t202" style="position:absolute;margin-left:19.55pt;margin-top:821.4pt;width:4.4pt;height:14.7pt;z-index:25231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1" type="#_x0000_t202" style="position:absolute;margin-left:43.3pt;margin-top:18.35pt;width:4.95pt;height:16.95pt;z-index:25232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2" type="#_x0000_t202" style="position:absolute;margin-left:338.4pt;margin-top:383.5pt;width:4.95pt;height:16.95pt;z-index:25232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3" type="#_x0000_t202" style="position:absolute;margin-left:28.55pt;margin-top:583pt;width:12.45pt;height:3.9pt;z-index:252322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4" type="#_x0000_t202" style="position:absolute;margin-left:42.6pt;margin-top:610.7pt;width:14.7pt;height:4.4pt;z-index:2523238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5" type="#_x0000_t202" style="position:absolute;margin-left:28.55pt;margin-top:671.55pt;width:12.45pt;height:3.9pt;z-index:2523248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6" type="#_x0000_t202" style="position:absolute;margin-left:42.6pt;margin-top:698.05pt;width:14.7pt;height:4.4pt;z-index:2523258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7" type="#_x0000_t202" style="position:absolute;margin-left:28.55pt;margin-top:754.85pt;width:12.45pt;height:3.9pt;z-index:2523269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8" type="#_x0000_t202" style="position:absolute;margin-left:42.6pt;margin-top:782.9pt;width:14.7pt;height:4.4pt;z-index:2523279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9" type="#_x0000_t202" style="position:absolute;margin-left:73.9pt;margin-top:774.9pt;width:2.9pt;height:8.05pt;z-index:25232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0" type="#_x0000_t202" style="position:absolute;margin-left:102.1pt;margin-top:774.9pt;width:2.9pt;height:8.05pt;z-index:25232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1" type="#_x0000_t202" style="position:absolute;margin-left:130.3pt;margin-top:774.9pt;width:2.9pt;height:8.05pt;z-index:25233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2" type="#_x0000_t202" style="position:absolute;margin-left:158.5pt;margin-top:774.9pt;width:2.9pt;height:8.05pt;z-index:25233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3" type="#_x0000_t202" style="position:absolute;margin-left:193.3pt;margin-top:774.9pt;width:2.9pt;height:8.05pt;z-index:25233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4" type="#_x0000_t202" style="position:absolute;margin-left:230.3pt;margin-top:774.9pt;width:2.9pt;height:8.05pt;z-index:25233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margin-left:575.9pt;margin-top:776.05pt;width:3.9pt;height:12.45pt;z-index:25233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margin-left:73.9pt;margin-top:790.85pt;width:2.9pt;height:8.05pt;z-index:25233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margin-left:102.1pt;margin-top:790.85pt;width:2.9pt;height:8.05pt;z-index:25233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8" type="#_x0000_t202" style="position:absolute;margin-left:130.3pt;margin-top:790.85pt;width:2.9pt;height:8.05pt;z-index:25233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9" type="#_x0000_t202" style="position:absolute;margin-left:158.5pt;margin-top:790.85pt;width:2.9pt;height:8.05pt;z-index:25233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0" type="#_x0000_t202" style="position:absolute;margin-left:193.3pt;margin-top:790.85pt;width:2.9pt;height:8.05pt;z-index:25234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1" type="#_x0000_t202" style="position:absolute;margin-left:230.3pt;margin-top:790.85pt;width:2.9pt;height:8.05pt;z-index:25234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2" type="#_x0000_t202" style="position:absolute;margin-left:81.95pt;margin-top:804.85pt;width:3.45pt;height:10.3pt;z-index:25234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3" type="#_x0000_t202" style="position:absolute;margin-left:114.7pt;margin-top:804.85pt;width:3.45pt;height:10.3pt;z-index:25234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4" type="#_x0000_t202" style="position:absolute;margin-left:138.7pt;margin-top:804.85pt;width:3.45pt;height:10.3pt;z-index:25234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5" type="#_x0000_t202" style="position:absolute;margin-left:169.3pt;margin-top:804.85pt;width:3.45pt;height:10.3pt;z-index:25234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6" type="#_x0000_t202" style="position:absolute;margin-left:203.4pt;margin-top:804.85pt;width:3.45pt;height:10.3pt;z-index:25234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7" type="#_x0000_t202" style="position:absolute;margin-left:238.3pt;margin-top:804.85pt;width:3.45pt;height:10.3pt;z-index:25234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8" type="#_x0000_t202" style="position:absolute;margin-left:25.55pt;margin-top:15.85pt;width:556.4pt;height:806.85pt;z-index:25234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71"/>
                            <w:tab w:val="left" w:pos="720"/>
                            <w:tab w:val="left" w:pos="1802"/>
                            <w:tab w:val="left" w:pos="1992"/>
                            <w:tab w:val="left" w:pos="3192"/>
                            <w:tab w:val="left" w:pos="4759"/>
                            <w:tab w:val="left" w:pos="6115"/>
                            <w:tab w:val="left" w:pos="7875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перевод жилого помещения в нежилое помещение и нежилого помещения в жи-</w:t>
                        </w:r>
                        <w:r w:rsidRPr="001A7FA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лое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помещение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наименования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помещений,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перепланировка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(переустройство)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или реконструкция жилых (нежилых) помещений с целью изменения назначения жилого по-</w:t>
                        </w:r>
                        <w:r w:rsidRPr="001A7FAE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мещения на нежилое или нежилого помещения на жилое на основании разрешения на пере-</w:t>
                        </w:r>
                        <w:r w:rsidRPr="001A7FAE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вод жилого помещения в нежилое помещение (или нежилого помещения в жилое помеще-</w:t>
                        </w:r>
                        <w:r w:rsidRPr="001A7FAE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ние), которое выдает глава Троицкого сельского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планировка территории</w:t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осуществление деятельности по развитию территорий по-</w:t>
                        </w:r>
                        <w:r w:rsidRPr="001A7FAE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средством разработки проектов планировки территории, проектов межевания территории и</w:t>
                        </w:r>
                        <w:r w:rsidRPr="001A7FAE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планов земельных участков;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правила землепользования и застройки</w:t>
                        </w:r>
                        <w:r w:rsidRPr="001A7FA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документ градостроительного зонирова-</w:t>
                        </w:r>
                        <w:r w:rsidRPr="001A7FAE">
                          <w:rPr>
                            <w:color w:val="000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ния, который утверждается нормативным правовым актом представительного органа и в ко-</w:t>
                        </w:r>
                        <w:r w:rsidRPr="001A7FAE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59"/>
                            <w:tab w:val="left" w:pos="2650"/>
                            <w:tab w:val="left" w:pos="4575"/>
                            <w:tab w:val="left" w:pos="5278"/>
                            <w:tab w:val="left" w:pos="7399"/>
                            <w:tab w:val="left" w:pos="8803"/>
                          </w:tabs>
                          <w:spacing w:after="11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тором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порядок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применения такого документа и порядок внесения в него изменений;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предельные размеры земельных участков и предельные параметры разрешенно-</w:t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го строительства, реконструкции объектов капитального строительства </w:t>
                        </w:r>
                        <w:r w:rsidRPr="001A7FA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- предельные</w:t>
                        </w:r>
                        <w:r w:rsidRPr="001A7FAE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325"/>
                            <w:tab w:val="left" w:pos="3074"/>
                            <w:tab w:val="left" w:pos="4308"/>
                            <w:tab w:val="left" w:pos="5345"/>
                            <w:tab w:val="left" w:pos="5606"/>
                            <w:tab w:val="left" w:pos="6667"/>
                            <w:tab w:val="left" w:pos="8189"/>
                          </w:tabs>
                          <w:spacing w:after="6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физические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характеристики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z w:val="24"/>
                            <w:szCs w:val="24"/>
                          </w:rPr>
                          <w:t>(зданий и сооружений), которые могут быть размещены на территории земельных участков в</w:t>
                        </w:r>
                        <w:r w:rsidRPr="001A7FAE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с градостроительным регламентом;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прибрежная защитная полоса</w:t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часть территории водоохраной зоны водного объек-</w:t>
                        </w:r>
                        <w:r w:rsidRPr="001A7FAE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та, которая непосредственно примыкает к акватории водного объекта (береговой линии) и в</w:t>
                        </w:r>
                        <w:r w:rsidRPr="001A7FAE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39"/>
                            <w:tab w:val="left" w:pos="1975"/>
                            <w:tab w:val="left" w:pos="3355"/>
                            <w:tab w:val="left" w:pos="5016"/>
                            <w:tab w:val="left" w:pos="7483"/>
                            <w:tab w:val="left" w:pos="9327"/>
                          </w:tabs>
                          <w:spacing w:after="6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пределах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запрещается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осуществление </w:t>
                        </w:r>
                        <w:r>
                          <w:tab/>
                        </w:r>
                        <w:r w:rsidRPr="001A7FA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хозяйственной и иной</w:t>
                        </w:r>
                        <w:r w:rsidRPr="001A7FAE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деятельности, за</w:t>
                        </w:r>
                        <w:r w:rsidRPr="001A7FAE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ключением случаев, предусмотренных водным законодательством;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прилегающая территория </w:t>
                        </w:r>
                        <w:r w:rsidRPr="001A7FA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часть территории общего пользования, прилегающая к</w:t>
                        </w:r>
                        <w:r w:rsidRPr="001A7FAE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земельному участку, находящемуся в собственности, землепользовании, землевладении или</w:t>
                        </w:r>
                        <w:r w:rsidRPr="001A7FAE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4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аренде граждан и юридических лиц;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47" w:line="29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приквартирный участок </w:t>
                        </w:r>
                        <w:r w:rsidRPr="001A7FA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- земельный участок, примыкающий к квартире (дому), с</w:t>
                        </w:r>
                        <w:r w:rsidRPr="001A7FAE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непосредственным выходом на него.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47" w:line="29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приусадебный участок</w:t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–индивидуальный земельный участок, примыкающий к дому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непосредственным выходом на него;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8" w:line="29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проезжая часть </w:t>
                        </w:r>
                        <w:r w:rsidRPr="001A7FAE">
                          <w:rPr>
                            <w:color w:val="000000"/>
                            <w:sz w:val="24"/>
                            <w:szCs w:val="24"/>
                          </w:rPr>
                          <w:t>- основной элемент дороги, предназначенный для непосредственного</w:t>
                        </w:r>
                        <w:r w:rsidRPr="001A7FAE">
                          <w:rPr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движения транспортных средств;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722"/>
                            <w:tab w:val="left" w:pos="2354"/>
                            <w:tab w:val="left" w:pos="4082"/>
                            <w:tab w:val="left" w:pos="5592"/>
                            <w:tab w:val="left" w:pos="6552"/>
                            <w:tab w:val="left" w:pos="7471"/>
                            <w:tab w:val="left" w:pos="8981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>разрешение на ввод объекта в эксплуатацию</w:t>
                        </w:r>
                        <w:r w:rsidRPr="001A7FA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- документ, удостоверяющий выпол-</w:t>
                        </w:r>
                        <w:r w:rsidRPr="001A7FAE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нение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реконструкции,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ремонта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строи- </w:t>
                        </w:r>
                      </w:p>
                      <w:p w:rsidR="00AA7298" w:rsidRDefault="00AA7298">
                        <w:pPr>
                          <w:spacing w:after="11" w:line="272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тельства в полном объеме в соответствии с разрешением на строительство, соответствие по-</w:t>
                        </w:r>
                        <w:r w:rsidRPr="001A7FAE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z w:val="24"/>
                            <w:szCs w:val="24"/>
                          </w:rPr>
                          <w:t>строенного, реконструированного, отремонтированного объекта капитального строительства</w:t>
                        </w:r>
                        <w:r w:rsidRPr="001A7FAE">
                          <w:rPr>
                            <w:color w:val="000000"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градостроительному плану земельного участка и проектной документации; </w:t>
                        </w:r>
                      </w:p>
                      <w:p w:rsidR="00AA7298" w:rsidRDefault="00AA7298">
                        <w:pPr>
                          <w:tabs>
                            <w:tab w:val="left" w:pos="675"/>
                            <w:tab w:val="left" w:pos="720"/>
                            <w:tab w:val="left" w:pos="2479"/>
                            <w:tab w:val="left" w:pos="3610"/>
                            <w:tab w:val="left" w:pos="5268"/>
                            <w:tab w:val="left" w:pos="6984"/>
                            <w:tab w:val="left" w:pos="7200"/>
                            <w:tab w:val="left" w:pos="8369"/>
                            <w:tab w:val="left" w:pos="935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разрешение на отклонение от предельных параметров разрешенного строитель-</w:t>
                        </w:r>
                        <w:r w:rsidRPr="001A7FAE">
                          <w:rPr>
                            <w:b/>
                            <w:bCs/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ства,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реконструкции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строительства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дающий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стройщику право осуществлять строительство, реконструкцию объектов капитального стро-</w:t>
                        </w:r>
                        <w:r w:rsidRPr="001A7FAE">
                          <w:rPr>
                            <w:color w:val="000000"/>
                            <w:spacing w:val="4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ительства, а также их капитальный ремонт, с отклонением от предельных параметров разре-</w:t>
                        </w:r>
                        <w:r w:rsidRPr="001A7FAE">
                          <w:rPr>
                            <w:color w:val="000000"/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шенного строительства, реконструкции объектов капитального строительства установленных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регламентом для соответствующей территориальной зоны;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591"/>
                            <w:tab w:val="left" w:pos="3031"/>
                            <w:tab w:val="left" w:pos="5213"/>
                            <w:tab w:val="left" w:pos="5931"/>
                            <w:tab w:val="left" w:pos="7217"/>
                            <w:tab w:val="left" w:pos="8122"/>
                            <w:tab w:val="left" w:pos="8379"/>
                            <w:tab w:val="left" w:pos="935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разрешение на строительство</w:t>
                        </w:r>
                        <w:r w:rsidRPr="001A7FAE">
                          <w:rPr>
                            <w:color w:val="000000"/>
                            <w:sz w:val="24"/>
                            <w:szCs w:val="24"/>
                          </w:rPr>
                          <w:t xml:space="preserve"> - документ, подтверждающий соответствие проектной</w:t>
                        </w:r>
                        <w:r w:rsidRPr="001A7FAE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требованиям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дающий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стройщику право осуществлять строительство, реконструкцию объектов капитального стро-</w:t>
                        </w:r>
                        <w:r w:rsidRPr="001A7FAE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ительства, а также их капитальный ремонт, за исключением случаев, предусмотренных фе-</w:t>
                        </w:r>
                        <w:r w:rsidRPr="001A7FA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деральным законодательством;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A7FAE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разрешение на условно разрешенный вид использования</w:t>
                        </w:r>
                        <w:r w:rsidRPr="001A7FAE">
                          <w:rPr>
                            <w:color w:val="000000"/>
                            <w:sz w:val="24"/>
                            <w:szCs w:val="24"/>
                          </w:rPr>
                          <w:t xml:space="preserve"> - документ, дающий пра-</w:t>
                        </w:r>
                        <w:r w:rsidRPr="001A7FAE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7FA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вообладателям земельных участков право выбора вида использования из числа условно раз-</w:t>
                        </w:r>
                        <w:r w:rsidRPr="001A7FAE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решенных настоящими Правилами для соответствующей территориальной зоны;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7FA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1A7FA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7FA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7FA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1A7FA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1A7FA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1A7FA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92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689" type="#_x0000_t202" style="position:absolute;margin-left:85.1pt;margin-top:14.25pt;width:4.4pt;height:14.7pt;z-index:25234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690" type="#_x0000_t202" style="position:absolute;margin-left:19.55pt;margin-top:821.4pt;width:4.4pt;height:14.7pt;z-index:25235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1" type="#_x0000_t202" style="position:absolute;margin-left:43.3pt;margin-top:18.35pt;width:4.95pt;height:16.95pt;z-index:25235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2" type="#_x0000_t202" style="position:absolute;margin-left:338.4pt;margin-top:383.5pt;width:4.95pt;height:16.95pt;z-index:25235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3" type="#_x0000_t202" style="position:absolute;margin-left:28.55pt;margin-top:583pt;width:12.45pt;height:3.9pt;z-index:252354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4" type="#_x0000_t202" style="position:absolute;margin-left:42.6pt;margin-top:610.7pt;width:14.7pt;height:4.4pt;z-index:252355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5" type="#_x0000_t202" style="position:absolute;margin-left:28.55pt;margin-top:671.55pt;width:12.45pt;height:3.9pt;z-index:252356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6" type="#_x0000_t202" style="position:absolute;margin-left:42.6pt;margin-top:698.05pt;width:14.7pt;height:4.4pt;z-index:252357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style="position:absolute;margin-left:28.55pt;margin-top:754.85pt;width:12.45pt;height:3.9pt;z-index:252358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8" type="#_x0000_t202" style="position:absolute;margin-left:42.6pt;margin-top:782.9pt;width:14.7pt;height:4.4pt;z-index:252359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9" type="#_x0000_t202" style="position:absolute;margin-left:73.9pt;margin-top:774.9pt;width:2.9pt;height:8.05pt;z-index:25236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0" type="#_x0000_t202" style="position:absolute;margin-left:102.1pt;margin-top:774.9pt;width:2.9pt;height:8.05pt;z-index:25236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1" type="#_x0000_t202" style="position:absolute;margin-left:130.3pt;margin-top:774.9pt;width:2.9pt;height:8.05pt;z-index:25236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2" type="#_x0000_t202" style="position:absolute;margin-left:158.5pt;margin-top:774.9pt;width:2.9pt;height:8.05pt;z-index:25236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3" type="#_x0000_t202" style="position:absolute;margin-left:193.3pt;margin-top:774.9pt;width:2.9pt;height:8.05pt;z-index:25236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4" type="#_x0000_t202" style="position:absolute;margin-left:230.3pt;margin-top:774.9pt;width:2.9pt;height:8.05pt;z-index:25236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5" type="#_x0000_t202" style="position:absolute;margin-left:575.9pt;margin-top:776.05pt;width:3.9pt;height:12.45pt;z-index:25236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6" type="#_x0000_t202" style="position:absolute;margin-left:73.9pt;margin-top:790.85pt;width:2.9pt;height:8.05pt;z-index:25236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7" type="#_x0000_t202" style="position:absolute;margin-left:102.1pt;margin-top:790.85pt;width:2.9pt;height:8.05pt;z-index:25236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8" type="#_x0000_t202" style="position:absolute;margin-left:130.3pt;margin-top:790.85pt;width:2.9pt;height:8.05pt;z-index:25236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9" type="#_x0000_t202" style="position:absolute;margin-left:158.5pt;margin-top:790.85pt;width:2.9pt;height:8.05pt;z-index:25237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0" type="#_x0000_t202" style="position:absolute;margin-left:193.3pt;margin-top:790.85pt;width:2.9pt;height:8.05pt;z-index:25237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1" type="#_x0000_t202" style="position:absolute;margin-left:230.3pt;margin-top:790.85pt;width:2.9pt;height:8.05pt;z-index:25237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2" type="#_x0000_t202" style="position:absolute;margin-left:81.95pt;margin-top:804.85pt;width:3.45pt;height:10.3pt;z-index:25237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3" type="#_x0000_t202" style="position:absolute;margin-left:114.7pt;margin-top:804.85pt;width:3.45pt;height:10.3pt;z-index:25237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4" type="#_x0000_t202" style="position:absolute;margin-left:138.7pt;margin-top:804.85pt;width:3.45pt;height:10.3pt;z-index:25237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5" type="#_x0000_t202" style="position:absolute;margin-left:169.3pt;margin-top:804.85pt;width:3.45pt;height:10.3pt;z-index:25237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6" type="#_x0000_t202" style="position:absolute;margin-left:203.4pt;margin-top:804.85pt;width:3.45pt;height:10.3pt;z-index:25237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7" type="#_x0000_t202" style="position:absolute;margin-left:238.3pt;margin-top:804.85pt;width:3.45pt;height:10.3pt;z-index:25237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8" type="#_x0000_t202" style="position:absolute;margin-left:25.55pt;margin-top:15.85pt;width:556.4pt;height:806.85pt;z-index:25238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20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разрешенное использование земельных участков и иных объектов недвижимости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- использование недвижимости в соответствии с градостроительным регламентом, а также</w:t>
                        </w:r>
                        <w:r w:rsidRPr="00682646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публичными сервитутами;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реконструкция </w:t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- изменение параметров объектов капитального строительства, их ча-</w:t>
                        </w:r>
                        <w:r w:rsidRPr="00682646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стей (высоты, количества этажей (далее - этажность), площади, показателей производствен-</w:t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ной мощности, объема) и качества инженерно-технического обеспечения;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сквер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- объект озеленения населенного пункта; участок на площади, перекрестке улиц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или на примыкающем к улице участке квартала; планировка сквера включает дорожки, пло-</w:t>
                        </w:r>
                        <w:r w:rsidRPr="00682646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2" w:lineRule="exact"/>
                          <w:ind w:right="-113"/>
                        </w:pP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щадки, газоны, цветники, отдельные группы деревьев и кустарников; скверы предназначают-</w:t>
                        </w:r>
                        <w:r w:rsidRPr="00682646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ся для кратковременного отдыха пешеходов и художественного оформления архитектурного</w:t>
                        </w:r>
                        <w:r w:rsidRPr="00682646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ансамбля;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>социально значимые объекты</w:t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- объекты здравоохранения, объекты здравоохране-</w:t>
                        </w:r>
                        <w:r w:rsidRPr="00682646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ния первой необходимости, учреждения и организации социального обеспечения, объекты</w:t>
                        </w:r>
                        <w:r w:rsidRPr="00682646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70" w:lineRule="exact"/>
                          <w:ind w:right="-113"/>
                        </w:pPr>
                        <w:r w:rsidRPr="00682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учреждений детского дошкольного воспитания, объекты учреждений начального и среднего</w:t>
                        </w:r>
                        <w:r w:rsidRPr="00682646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образовании.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157"/>
                            <w:tab w:val="left" w:pos="2299"/>
                            <w:tab w:val="left" w:pos="3610"/>
                            <w:tab w:val="left" w:pos="5266"/>
                            <w:tab w:val="left" w:pos="6845"/>
                            <w:tab w:val="left" w:pos="825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спортивные и спортивно-зрелищные сооружения и объекты</w:t>
                        </w:r>
                        <w:r w:rsidRPr="00682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- открытые и крытые</w:t>
                        </w:r>
                        <w:r w:rsidRPr="00682646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стадионы,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бассейны,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велодромы,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картингдромы,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роликодромы,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скейтдромы,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гольф-клубы, </w:t>
                        </w:r>
                      </w:p>
                      <w:p w:rsidR="00AA7298" w:rsidRDefault="00AA7298">
                        <w:pPr>
                          <w:spacing w:after="6" w:line="272" w:lineRule="exact"/>
                          <w:ind w:right="-113"/>
                        </w:pP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поля для минифутбола, крытые ледовые сооружения, горнолыжные спортивные сооружения,</w:t>
                        </w:r>
                        <w:r w:rsidRPr="00682646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лыжероллерные и лыжные трассы, трассы для иных летних и зимних видов спорта и иные</w:t>
                        </w:r>
                        <w:r w:rsidRPr="00682646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подобные объекты;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строительство </w:t>
                        </w:r>
                        <w:r w:rsidRPr="00682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создание зданий, строений, сооружений (в том числе на месте сно-</w:t>
                        </w:r>
                        <w:r w:rsidRPr="00682646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симых объектов капитального строительства);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территориальная зона – </w:t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зона, для которой в настоящих Правилах определены гра-</w:t>
                        </w:r>
                        <w:r w:rsidRPr="00682646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ницы и установлены градостроительные регламенты;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территории общего пользования – </w:t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территории, которыми беспрепятственно пользу-</w:t>
                        </w:r>
                        <w:r w:rsidRPr="00682646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ется неограниченный круг лиц (в том числе площади, улицы, проезды, набережные, скверы,</w:t>
                        </w:r>
                        <w:r w:rsidRPr="00682646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бульвары, водоемы и другие объекты);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6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товары первой необходимости</w:t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- товары, потребление которых не изменяется суще-</w:t>
                        </w:r>
                        <w:r w:rsidRPr="00682646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ственным образом при изменении дохода.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1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4"/>
                            <w:sz w:val="24"/>
                            <w:szCs w:val="24"/>
                          </w:rPr>
                          <w:t>товары повседневного спроса</w:t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- товары, регулярно, часто используемые в личном,</w:t>
                        </w:r>
                        <w:r w:rsidRPr="00682646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семейном потреблении;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условно разрешенные виды использования (применительно к земельным участ-</w:t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кам и объектам капитального строительства в границах территориальной зоны)</w:t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 xml:space="preserve"> - виды</w:t>
                        </w:r>
                        <w:r w:rsidRPr="00682646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70" w:lineRule="exact"/>
                          <w:ind w:right="-113"/>
                        </w:pPr>
                        <w:r w:rsidRPr="00682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использования, указанные в градостроительном регламенте в качестве разрешенных к при-</w:t>
                        </w:r>
                        <w:r w:rsidRPr="00682646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менению в границах территориальной зоны при условии получения разрешения на эти виды</w:t>
                        </w:r>
                        <w:r w:rsidRPr="00682646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использовании у главы Троицкого муниципального образования.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5"/>
                            <w:sz w:val="24"/>
                            <w:szCs w:val="24"/>
                          </w:rPr>
                          <w:t>учреждения и организации социального обеспечения</w:t>
                        </w:r>
                        <w:r w:rsidRPr="00682646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- дома-интернаты для пре-</w:t>
                        </w:r>
                        <w:r w:rsidRPr="00682646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старелых, инвалидов и детей, дома ребенка, приюты, ночлежные дома, центры социальной</w:t>
                        </w:r>
                        <w:r w:rsidRPr="00682646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помощи и иные подобные объекты;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line="273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иные понятия</w:t>
                        </w:r>
                        <w:r w:rsidRPr="00682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, употребляемые в настоящих Правилах, применяются в значениях, ис-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пользуемых в федеральном законодательстве. </w:t>
                        </w:r>
                      </w:p>
                      <w:p w:rsidR="00AA7298" w:rsidRDefault="00AA7298">
                        <w:pPr>
                          <w:spacing w:before="247" w:line="269" w:lineRule="exact"/>
                          <w:ind w:left="708" w:right="1889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2. Основания введения, назначение и состав Правил </w:t>
                        </w:r>
                      </w:p>
                      <w:p w:rsidR="00AA7298" w:rsidRDefault="00AA7298">
                        <w:pPr>
                          <w:tabs>
                            <w:tab w:val="left" w:pos="869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1. Настоящие Правила в соответствии с Градостроительным кодексом Российской</w:t>
                        </w:r>
                        <w:r w:rsidRPr="00682646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Федерации, Земельным кодексом Российской Федерации предусматривают в Троицком сель-</w:t>
                        </w:r>
                        <w:r w:rsidRPr="00682646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682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ском поселении  систему регулирования землепользования и застройки, которая основана на</w:t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градостроительном зонировании - делении всей территории в границах Троицкого муници-</w:t>
                        </w:r>
                        <w:r w:rsidRPr="00682646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682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пального образования сельского поселения на территориальные зоны с установлением для</w:t>
                        </w:r>
                        <w:r w:rsidRPr="00682646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682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каждой из них единого градостроительного регламента по видам и предельным параметрам</w:t>
                        </w:r>
                        <w:r w:rsidRPr="00682646">
                          <w:rPr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использования земельных участков в границах этих территориальных зон. </w:t>
                        </w:r>
                      </w:p>
                      <w:p w:rsidR="00AA7298" w:rsidRDefault="00AA7298">
                        <w:pPr>
                          <w:tabs>
                            <w:tab w:val="left" w:pos="845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682646">
                          <w:rPr>
                            <w:color w:val="000000"/>
                            <w:sz w:val="24"/>
                            <w:szCs w:val="24"/>
                          </w:rPr>
                          <w:t>2. Правила землепользования и застройки Троицкого сельского поселения вводятся в</w:t>
                        </w:r>
                        <w:r w:rsidRPr="00682646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следующих целях: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82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68264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82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82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68264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68264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68264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92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719" type="#_x0000_t202" style="position:absolute;margin-left:85.1pt;margin-top:14.25pt;width:4.4pt;height:14.7pt;z-index:25238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723" type="#_x0000_t202" style="position:absolute;margin-left:238.3pt;margin-top:804.85pt;width:3.45pt;height:10.3pt;z-index:-25093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4" type="#_x0000_t202" style="position:absolute;margin-left:203.4pt;margin-top:804.85pt;width:3.45pt;height:10.3pt;z-index:-25092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5" type="#_x0000_t202" style="position:absolute;margin-left:169.3pt;margin-top:804.85pt;width:3.45pt;height:10.3pt;z-index:-25092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6" type="#_x0000_t202" style="position:absolute;margin-left:138.7pt;margin-top:804.85pt;width:3.45pt;height:10.3pt;z-index:-25092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7" type="#_x0000_t202" style="position:absolute;margin-left:114.7pt;margin-top:804.85pt;width:3.45pt;height:10.3pt;z-index:-25092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8" type="#_x0000_t202" style="position:absolute;margin-left:81.95pt;margin-top:804.85pt;width:3.45pt;height:10.3pt;z-index:-25092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9" type="#_x0000_t202" style="position:absolute;margin-left:230.3pt;margin-top:790.85pt;width:2.9pt;height:8.05pt;z-index:-25092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0" type="#_x0000_t202" style="position:absolute;margin-left:193.3pt;margin-top:790.85pt;width:2.9pt;height:8.05pt;z-index:-25092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1" type="#_x0000_t202" style="position:absolute;margin-left:158.5pt;margin-top:790.85pt;width:2.9pt;height:8.05pt;z-index:-25092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130.3pt;margin-top:790.85pt;width:2.9pt;height:8.05pt;z-index:-25092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102.1pt;margin-top:790.85pt;width:2.9pt;height:8.05pt;z-index:-25091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73.9pt;margin-top:790.85pt;width:2.9pt;height:8.05pt;z-index:-25091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575.9pt;margin-top:776.05pt;width:3.9pt;height:12.45pt;z-index:-25091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230.3pt;margin-top:774.9pt;width:2.9pt;height:8.05pt;z-index:-25091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193.3pt;margin-top:774.9pt;width:2.9pt;height:8.05pt;z-index:-25091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158.5pt;margin-top:774.9pt;width:2.9pt;height:8.05pt;z-index:-25091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130.3pt;margin-top:774.9pt;width:2.9pt;height:8.05pt;z-index:-25091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0" type="#_x0000_t202" style="position:absolute;margin-left:102.1pt;margin-top:774.9pt;width:2.9pt;height:8.05pt;z-index:-25091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1" type="#_x0000_t202" style="position:absolute;margin-left:73.9pt;margin-top:774.9pt;width:2.9pt;height:8.05pt;z-index:-25091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2" type="#_x0000_t202" style="position:absolute;margin-left:42.6pt;margin-top:782.9pt;width:14.7pt;height:4.4pt;z-index:-2509107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3" type="#_x0000_t202" style="position:absolute;margin-left:28.55pt;margin-top:754.85pt;width:12.45pt;height:3.9pt;z-index:-2509096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4" type="#_x0000_t202" style="position:absolute;margin-left:42.6pt;margin-top:698.05pt;width:14.7pt;height:4.4pt;z-index:-2509086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5" type="#_x0000_t202" style="position:absolute;margin-left:28.55pt;margin-top:671.55pt;width:12.45pt;height:3.9pt;z-index:-2509076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6" type="#_x0000_t202" style="position:absolute;margin-left:42.6pt;margin-top:610.7pt;width:14.7pt;height:4.4pt;z-index:-2509066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7" type="#_x0000_t202" style="position:absolute;margin-left:28.55pt;margin-top:583pt;width:12.45pt;height:3.9pt;z-index:-2509056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8" type="#_x0000_t202" style="position:absolute;margin-left:338.4pt;margin-top:383.5pt;width:4.95pt;height:16.95pt;z-index:-25090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9" type="#_x0000_t202" style="position:absolute;margin-left:43.3pt;margin-top:18.35pt;width:4.95pt;height:16.95pt;z-index:-25090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0" type="#_x0000_t202" style="position:absolute;margin-left:25.55pt;margin-top:15.85pt;width:556.4pt;height:806.85pt;z-index:-25090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926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z w:val="24"/>
                            <w:szCs w:val="24"/>
                          </w:rPr>
                          <w:t>1) создание условий для устойчивого развития территории Троицкого сельского по-</w:t>
                        </w:r>
                        <w:r w:rsidRPr="00B12BE1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селения на основе Генерального плана Троицкого сельского поселения, развитие систем ин-</w:t>
                        </w:r>
                        <w:r w:rsidRPr="00B12BE1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260"/>
                            <w:tab w:val="left" w:pos="2870"/>
                            <w:tab w:val="left" w:pos="4260"/>
                            <w:tab w:val="left" w:pos="4495"/>
                            <w:tab w:val="left" w:pos="5887"/>
                            <w:tab w:val="left" w:pos="7521"/>
                            <w:tab w:val="left" w:pos="8757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женерного,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транспортного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социального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обслуживания,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улучшение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качества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окружающей среды и сохранение объектов культурного наследия;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  <w:tab w:val="left" w:pos="1498"/>
                            <w:tab w:val="left" w:pos="2374"/>
                            <w:tab w:val="left" w:pos="3595"/>
                            <w:tab w:val="left" w:pos="4719"/>
                            <w:tab w:val="left" w:pos="5894"/>
                            <w:tab w:val="left" w:pos="7001"/>
                            <w:tab w:val="left" w:pos="7956"/>
                            <w:tab w:val="left" w:pos="842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создание предусмотренных Градостроительным Кодексом Российской Федерации,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Генеральным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планировки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Троицкого муниципального образования;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854"/>
                            <w:tab w:val="left" w:pos="989"/>
                            <w:tab w:val="left" w:pos="2441"/>
                            <w:tab w:val="left" w:pos="2979"/>
                            <w:tab w:val="left" w:pos="3014"/>
                            <w:tab w:val="left" w:pos="3250"/>
                            <w:tab w:val="left" w:pos="4221"/>
                            <w:tab w:val="left" w:pos="5266"/>
                            <w:tab w:val="left" w:pos="5472"/>
                            <w:tab w:val="left" w:pos="5534"/>
                            <w:tab w:val="left" w:pos="6602"/>
                            <w:tab w:val="left" w:pos="8129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3)обеспечение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законных интересов</w:t>
                        </w:r>
                        <w:r w:rsidRPr="00B12BE1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>физических и юридических лиц, в том</w:t>
                        </w:r>
                        <w:r w:rsidRPr="00B12BE1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числе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правообладателей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включая обеспечение равенства прав физических и юридических лиц в процессе реализации</w:t>
                        </w:r>
                        <w:r w:rsidRPr="00B12BE1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z w:val="24"/>
                            <w:szCs w:val="24"/>
                          </w:rPr>
                          <w:t>отношений, возникающих по поводу землепользования и застройки, и обеспечение открыто-</w:t>
                        </w:r>
                        <w:r w:rsidRPr="00B12BE1">
                          <w:rPr>
                            <w:color w:val="000000"/>
                            <w:spacing w:val="8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сти информации о правилах и условиях использования земельных участков, осуществления</w:t>
                        </w:r>
                        <w:r w:rsidRPr="00B12BE1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них строительства и реконструкции;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4)создание благоприятных условий для привлечения инвестиций, в том числе путем</w:t>
                        </w:r>
                        <w:r w:rsidRPr="00B12BE1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предоставления возможности выбора наиболее эффективных видов разрешенного использо-</w:t>
                        </w:r>
                        <w:r w:rsidRPr="00B12BE1">
                          <w:rPr>
                            <w:color w:val="000000"/>
                            <w:spacing w:val="-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вания земельных участков и объектов капитального 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5)использования исключительно по целевому назначению земельных участков тер-</w:t>
                        </w:r>
                        <w:r w:rsidRPr="00B12BE1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риторий общего пользования, земельных участков, предназначенных для размещения объек-</w:t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тов социальной, транспортной, инженерной инфраструктур и иных объектов капитального</w:t>
                        </w:r>
                        <w:r w:rsidRPr="00B12BE1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федерального, регионального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3. Настоящие Правила обязательны для физических и юридических лиц, должност-</w:t>
                        </w:r>
                        <w:r w:rsidRPr="00B12BE1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z w:val="24"/>
                            <w:szCs w:val="24"/>
                          </w:rPr>
                          <w:t>ных лиц, осуществляющих и контролирующих градостроительную деятельность на террито-</w:t>
                        </w:r>
                        <w:r w:rsidRPr="00B12BE1">
                          <w:rPr>
                            <w:color w:val="000000"/>
                            <w:spacing w:val="7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рии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Настоящие Правила регламентируют деятельность по: </w:t>
                        </w:r>
                      </w:p>
                      <w:p w:rsidR="00AA7298" w:rsidRDefault="00AA7298">
                        <w:pPr>
                          <w:tabs>
                            <w:tab w:val="left" w:pos="869"/>
                            <w:tab w:val="left" w:pos="2460"/>
                            <w:tab w:val="left" w:pos="4651"/>
                            <w:tab w:val="left" w:pos="6086"/>
                            <w:tab w:val="left" w:pos="7406"/>
                            <w:tab w:val="left" w:pos="864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1)проведению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зонирования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поселения и установлению градостроительных регламентов по видам и предельным пара-</w:t>
                        </w:r>
                        <w:r w:rsidRPr="00B12BE1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метрам разрешенного использования земельных участков, иных объектов недвижимости;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2)разделению (межеванию) территории Троицкого сельского поселения на земель-</w:t>
                        </w:r>
                        <w:r w:rsidRPr="00B12BE1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>ные участки для закрепления ранее возникших, но неоформленных прав на них (включая</w:t>
                        </w:r>
                        <w:r w:rsidRPr="00B12BE1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B12BE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права на земельные участки многоквартирных домов), а также для упорядочения планиро-</w:t>
                        </w:r>
                        <w:r w:rsidRPr="00B12BE1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вочной организации территории сельского поселения, ее дальнейшего строительного освое-</w:t>
                        </w:r>
                        <w:r w:rsidRPr="00B12BE1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и преобразования;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  <w:tab w:val="left" w:pos="8777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3)предоставлению физическим и юридическим лицам прав на земельные</w:t>
                        </w:r>
                        <w:r w:rsidRPr="00B12BE1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подготовленные и сформированные из состава государственных, муниципальных земель;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B12BE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4)подготовке оснований для принятия решений о резервировании и изъятии земель-</w:t>
                        </w:r>
                        <w:r w:rsidRPr="00B12BE1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ных участков для реализации государственных и муниципальных нужд;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5)согласованию проектной документации;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6)контролю за использованием и строительными изменениями объектов недвижимо-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12BE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B12BE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12BE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12BE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B12BE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B12BE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B12BE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720" type="#_x0000_t202" style="position:absolute;margin-left:19.55pt;margin-top:821.4pt;width:4.4pt;height:14.7pt;z-index:25238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1" type="#_x0000_t202" style="position:absolute;margin-left:85.1pt;margin-top:14.25pt;width:4.4pt;height:14.7pt;z-index:25238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2" type="#_x0000_t202" style="position:absolute;margin-left:85.1pt;margin-top:564.1pt;width:24.7pt;height:14.7pt;z-index:25238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сти;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852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7)внесению изменений в настоящие Правила, включая изменение состава градостро- </w:t>
      </w:r>
      <w:r>
        <w:rPr>
          <w:color w:val="000000"/>
          <w:spacing w:val="192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ительных регламентов, в том числе путем его дополнения применительно к различным тер-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риториальным зонам. </w:t>
      </w:r>
    </w:p>
    <w:p w:rsidR="00923E4B" w:rsidRDefault="00923E4B">
      <w:pPr>
        <w:tabs>
          <w:tab w:val="left" w:pos="854"/>
        </w:tabs>
        <w:spacing w:after="10" w:line="265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5.Настоящие правила применяются при: </w: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 w:rsidRPr="00B12BE1">
        <w:rPr>
          <w:color w:val="000000"/>
          <w:spacing w:val="4"/>
          <w:sz w:val="24"/>
          <w:szCs w:val="24"/>
        </w:rPr>
        <w:t>1) разработке, согласовании и утверждении документации по планировке террито-</w:t>
      </w:r>
      <w:r w:rsidRPr="00B12BE1">
        <w:rPr>
          <w:color w:val="000000"/>
          <w:spacing w:val="-18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B12BE1">
        <w:rPr>
          <w:color w:val="000000"/>
          <w:spacing w:val="2"/>
          <w:sz w:val="24"/>
          <w:szCs w:val="24"/>
        </w:rPr>
        <w:t>рии, в том числе градостроительных планов земельных участков, выдаваемых правооблада-</w:t>
      </w:r>
      <w:r w:rsidRPr="00B12BE1">
        <w:rPr>
          <w:color w:val="000000"/>
          <w:spacing w:val="9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B12BE1">
        <w:rPr>
          <w:color w:val="000000"/>
          <w:spacing w:val="2"/>
          <w:sz w:val="24"/>
          <w:szCs w:val="24"/>
        </w:rPr>
        <w:t>телям земельных участков и объектов капитального строительства, градостроительных пла-</w:t>
      </w:r>
      <w:r w:rsidRPr="00B12BE1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нов земельных участков, права на которые представляются по итогам конкурсов, аукционов; </w: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 w:rsidRPr="00B12BE1">
        <w:rPr>
          <w:color w:val="000000"/>
          <w:spacing w:val="4"/>
          <w:sz w:val="24"/>
          <w:szCs w:val="24"/>
        </w:rPr>
        <w:t>2) принятии решений о выдаче или об отказе в выдаче разрешений на условно раз-</w:t>
      </w:r>
      <w:r w:rsidRPr="00B12BE1">
        <w:rPr>
          <w:color w:val="000000"/>
          <w:spacing w:val="-33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решенные виды использования земельных участков и объектов капитального строительства; </w:t>
      </w:r>
    </w:p>
    <w:p w:rsidR="00923E4B" w:rsidRDefault="00923E4B">
      <w:pPr>
        <w:tabs>
          <w:tab w:val="left" w:pos="854"/>
        </w:tabs>
        <w:spacing w:line="272" w:lineRule="exact"/>
        <w:ind w:right="-113"/>
        <w:rPr>
          <w:color w:val="000000"/>
          <w:sz w:val="24"/>
          <w:szCs w:val="24"/>
        </w:rPr>
      </w:pPr>
      <w:r>
        <w:tab/>
      </w:r>
      <w:r w:rsidRPr="00B12BE1">
        <w:rPr>
          <w:color w:val="000000"/>
          <w:spacing w:val="1"/>
          <w:sz w:val="24"/>
          <w:szCs w:val="24"/>
        </w:rPr>
        <w:t>3) принятии решений о выдаче или об отказе в выдаче разрешений на отклонение от</w:t>
      </w:r>
      <w:r w:rsidRPr="00B12BE1"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 w:rsidRPr="00B12BE1">
        <w:rPr>
          <w:color w:val="000000"/>
          <w:sz w:val="24"/>
          <w:szCs w:val="24"/>
        </w:rPr>
        <w:t>предельных параметров разрешенного строительства, реконструкции объектов капитального</w:t>
      </w:r>
      <w:r w:rsidRPr="00B12BE1">
        <w:rPr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spacing w:val="1929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строительства; </w:t>
      </w:r>
    </w:p>
    <w:p w:rsidR="00923E4B" w:rsidRDefault="00923E4B" w:rsidP="00923E4B">
      <w:pPr>
        <w:tabs>
          <w:tab w:val="left" w:pos="854"/>
        </w:tabs>
        <w:spacing w:line="20" w:lineRule="exact"/>
        <w:ind w:right="-113"/>
        <w:sectPr w:rsidR="00923E4B" w:rsidSect="00AA7298">
          <w:pgSz w:w="11906" w:h="16838"/>
          <w:pgMar w:top="11538" w:right="495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758" type="#_x0000_t202" style="position:absolute;margin-left:238.3pt;margin-top:804.85pt;width:3.45pt;height:10.3pt;z-index:-25089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9" type="#_x0000_t202" style="position:absolute;margin-left:203.4pt;margin-top:804.85pt;width:3.45pt;height:10.3pt;z-index:-25089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0" type="#_x0000_t202" style="position:absolute;margin-left:169.3pt;margin-top:804.85pt;width:3.45pt;height:10.3pt;z-index:-25089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1" type="#_x0000_t202" style="position:absolute;margin-left:138.7pt;margin-top:804.85pt;width:3.45pt;height:10.3pt;z-index:-25089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2" type="#_x0000_t202" style="position:absolute;margin-left:114.7pt;margin-top:804.85pt;width:3.45pt;height:10.3pt;z-index:-25088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3" type="#_x0000_t202" style="position:absolute;margin-left:81.95pt;margin-top:804.85pt;width:3.45pt;height:10.3pt;z-index:-25088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4" type="#_x0000_t202" style="position:absolute;margin-left:230.3pt;margin-top:790.85pt;width:2.9pt;height:8.05pt;z-index:-25088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5" type="#_x0000_t202" style="position:absolute;margin-left:193.3pt;margin-top:790.85pt;width:2.9pt;height:8.05pt;z-index:-25088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6" type="#_x0000_t202" style="position:absolute;margin-left:158.5pt;margin-top:790.85pt;width:2.9pt;height:8.05pt;z-index:-25088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7" type="#_x0000_t202" style="position:absolute;margin-left:130.3pt;margin-top:790.85pt;width:2.9pt;height:8.05pt;z-index:-25088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8" type="#_x0000_t202" style="position:absolute;margin-left:102.1pt;margin-top:790.85pt;width:2.9pt;height:8.05pt;z-index:-25088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9" type="#_x0000_t202" style="position:absolute;margin-left:73.9pt;margin-top:790.85pt;width:2.9pt;height:8.05pt;z-index:-25088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0" type="#_x0000_t202" style="position:absolute;margin-left:575.9pt;margin-top:776.05pt;width:3.9pt;height:12.45pt;z-index:-25088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1" type="#_x0000_t202" style="position:absolute;margin-left:230.3pt;margin-top:774.9pt;width:2.9pt;height:8.05pt;z-index:-25088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2" type="#_x0000_t202" style="position:absolute;margin-left:193.3pt;margin-top:774.9pt;width:2.9pt;height:8.05pt;z-index:-25087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3" type="#_x0000_t202" style="position:absolute;margin-left:158.5pt;margin-top:774.9pt;width:2.9pt;height:8.05pt;z-index:-25087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4" type="#_x0000_t202" style="position:absolute;margin-left:130.3pt;margin-top:774.9pt;width:2.9pt;height:8.05pt;z-index:-25087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5" type="#_x0000_t202" style="position:absolute;margin-left:102.1pt;margin-top:774.9pt;width:2.9pt;height:8.05pt;z-index:-25087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6" type="#_x0000_t202" style="position:absolute;margin-left:73.9pt;margin-top:774.9pt;width:2.9pt;height:8.05pt;z-index:-25087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7" type="#_x0000_t202" style="position:absolute;margin-left:42.6pt;margin-top:782.9pt;width:14.7pt;height:4.4pt;z-index:-2508738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8" type="#_x0000_t202" style="position:absolute;margin-left:28.55pt;margin-top:754.85pt;width:12.45pt;height:3.9pt;z-index:-2508728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9" type="#_x0000_t202" style="position:absolute;margin-left:42.6pt;margin-top:698.05pt;width:14.7pt;height:4.4pt;z-index:-2508718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0" type="#_x0000_t202" style="position:absolute;margin-left:28.55pt;margin-top:671.55pt;width:12.45pt;height:3.9pt;z-index:-2508707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1" type="#_x0000_t202" style="position:absolute;margin-left:42.6pt;margin-top:610.7pt;width:14.7pt;height:4.4pt;z-index:-2508697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2" type="#_x0000_t202" style="position:absolute;margin-left:28.55pt;margin-top:583pt;width:12.45pt;height:3.9pt;z-index:-2508687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3" type="#_x0000_t202" style="position:absolute;margin-left:338.4pt;margin-top:383.5pt;width:4.95pt;height:16.95pt;z-index:-25086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4" type="#_x0000_t202" style="position:absolute;margin-left:43.3pt;margin-top:18.35pt;width:4.95pt;height:16.95pt;z-index:-25086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5" type="#_x0000_t202" style="position:absolute;margin-left:25.55pt;margin-top:15.85pt;width:556.4pt;height:806.85pt;z-index:-25086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4"/>
                          </w:tabs>
                          <w:spacing w:before="437" w:after="10" w:line="270" w:lineRule="exact"/>
                          <w:ind w:right="-111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 рассмотрении в уполномоченных органах государственной власти и местного са-</w:t>
                        </w:r>
                        <w:r w:rsidRPr="00EC7897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C789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моуправления Троицкого сельского поселения, в суде вопросов о правомерности использо-</w:t>
                        </w:r>
                        <w:r w:rsidRPr="00EC7897">
                          <w:rPr>
                            <w:color w:val="000000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вания земельных участков и объектов 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5) осуществлении государственного контроля за использованием земель, объектов</w:t>
                        </w:r>
                        <w:r w:rsidRPr="00EC7897">
                          <w:rPr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2" w:lineRule="exact"/>
                          <w:ind w:right="-111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6) формировании земельных участков, подготовке документов для государственной</w:t>
                        </w:r>
                        <w:r w:rsidRPr="00EC7897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регистрации прав на земельные участки и объекты капитального строительства, подготовке</w:t>
                        </w:r>
                        <w:r w:rsidRPr="00EC7897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сведений, подлежащих внесению в государственный кадастр объектов недвижимости.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65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6.Настоящие Правила включают в себя: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1) порядок применения настоящих Правил и внесения в них изменений, в составе</w:t>
                        </w:r>
                        <w:r w:rsidRPr="00EC7897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Положений: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line="265" w:lineRule="exact"/>
                          <w:ind w:right="-111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- о регулировании землепользования и застройки органами местного самоуправле-</w:t>
                        </w:r>
                        <w:r w:rsidRPr="00EC7897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before="3011" w:line="269" w:lineRule="exact"/>
                          <w:ind w:left="1416" w:right="-828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Раздел 1.2. Порядок применения правил и внесения в них изменений </w:t>
                        </w:r>
                      </w:p>
                      <w:p w:rsidR="00AA7298" w:rsidRDefault="00AA7298">
                        <w:pPr>
                          <w:spacing w:before="245" w:line="271" w:lineRule="exact"/>
                          <w:ind w:left="720" w:right="-701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1.2.1 Общие положения о порядке применения правил и внесения в них изменения </w:t>
                        </w:r>
                      </w:p>
                      <w:p w:rsidR="00AA7298" w:rsidRDefault="00AA7298">
                        <w:pPr>
                          <w:spacing w:before="242" w:line="269" w:lineRule="exact"/>
                          <w:ind w:left="720" w:right="1320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3. Объекты и субъекты градостроительных отношений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  <w:tab w:val="left" w:pos="6711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1. Объектами градостроительных отношений являются</w:t>
                        </w:r>
                        <w:r w:rsidRPr="00EC789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территория Троицкого сель-</w:t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C789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ского поселения, а также земельные участки и объекты капитального строительства, распо-</w:t>
                        </w:r>
                        <w:r w:rsidRPr="00EC7897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ложенные на территории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2. Субъектами градостроительных отношений на территории Троицкого сельского</w:t>
                        </w:r>
                        <w:r w:rsidRPr="00EC7897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являются: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органы государственной власти и органы местного самоуправления;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физические и юридические лица. </w:t>
                        </w:r>
                      </w:p>
                      <w:p w:rsidR="00AA7298" w:rsidRDefault="00AA7298">
                        <w:pPr>
                          <w:spacing w:before="247" w:line="269" w:lineRule="exact"/>
                          <w:ind w:left="720" w:right="2991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4. Сфера применения настоящих Правил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before="130" w:after="8" w:line="270" w:lineRule="exact"/>
                          <w:ind w:right="-113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1. Настоящие Правила подлежат применению на всей территории Троицкого сельско-</w:t>
                        </w:r>
                        <w:r w:rsidRPr="00EC7897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008"/>
                            <w:tab w:val="left" w:pos="2256"/>
                            <w:tab w:val="left" w:pos="3235"/>
                            <w:tab w:val="left" w:pos="4630"/>
                            <w:tab w:val="left" w:pos="5090"/>
                            <w:tab w:val="left" w:pos="6406"/>
                            <w:tab w:val="left" w:pos="7118"/>
                            <w:tab w:val="left" w:pos="8414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обязательны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исполнения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всеми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субъектами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тельных отношений.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  <w:tab w:val="left" w:pos="1838"/>
                            <w:tab w:val="left" w:pos="2153"/>
                            <w:tab w:val="left" w:pos="3710"/>
                            <w:tab w:val="left" w:pos="3965"/>
                            <w:tab w:val="left" w:pos="5474"/>
                            <w:tab w:val="left" w:pos="6890"/>
                            <w:tab w:val="left" w:pos="7144"/>
                            <w:tab w:val="left" w:pos="9094"/>
                            <w:tab w:val="left" w:pos="9348"/>
                          </w:tabs>
                          <w:spacing w:before="247" w:line="272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Открытость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доступность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информации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землепользовании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за-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стройке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2" w:lineRule="exact"/>
                          <w:ind w:right="-112"/>
                        </w:pPr>
                        <w:r>
                          <w:tab/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Настоящие Правила, включая все входящие в их состав картографические и иные до-</w:t>
                        </w:r>
                        <w:r w:rsidRPr="00EC7897">
                          <w:rPr>
                            <w:color w:val="00000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кументы, являются открытыми для всех физических и юридических лиц, а также должност-</w:t>
                        </w:r>
                        <w:r w:rsidRPr="00EC7897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ных лиц.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458"/>
                            <w:tab w:val="left" w:pos="3665"/>
                            <w:tab w:val="left" w:pos="4779"/>
                            <w:tab w:val="left" w:pos="6005"/>
                            <w:tab w:val="left" w:pos="7020"/>
                            <w:tab w:val="left" w:pos="9276"/>
                          </w:tabs>
                          <w:spacing w:after="10" w:line="270" w:lineRule="exact"/>
                          <w:ind w:right="-112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Администрация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согласно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Градостроительному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Ко- </w:t>
                        </w:r>
                        <w:r>
                          <w:br/>
                        </w:r>
                        <w:r w:rsidRPr="00EC789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дексу Российской Федерации, обеспечивает возможность ознакомления с настоящими Пра-</w:t>
                        </w:r>
                        <w:r w:rsidRPr="00EC7897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0" w:lineRule="exact"/>
                          <w:ind w:right="-112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вилами всем желающим путем: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опубликования Правил;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9" w:lineRule="exact"/>
                          <w:ind w:right="-112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размещения Правил в информационно-телекоммуникационной сети «Интернет»;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789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C7897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789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789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C7897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C789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C789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751" type="#_x0000_t202" style="position:absolute;margin-left:19.55pt;margin-top:821.4pt;width:4.4pt;height:14.7pt;z-index:25241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2" type="#_x0000_t202" style="position:absolute;margin-left:85.1pt;margin-top:14.25pt;width:4.4pt;height:14.7pt;z-index:25241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3" type="#_x0000_t202" style="position:absolute;margin-left:85.1pt;margin-top:205.4pt;width:26.15pt;height:14.7pt;z-index:25241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ния;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4" type="#_x0000_t202" style="position:absolute;margin-left:505.9pt;margin-top:219.25pt;width:4.4pt;height:14.7pt;z-index:25241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5" type="#_x0000_t202" style="position:absolute;margin-left:120.5pt;margin-top:329.65pt;width:7.4pt;height:14.7pt;z-index:25242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6" type="#_x0000_t202" style="position:absolute;margin-left:416.9pt;margin-top:426.8pt;width:4.4pt;height:14.7pt;z-index:25242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7" type="#_x0000_t202" style="position:absolute;margin-left:194.15pt;margin-top:596.5pt;width:4.4pt;height:14.7pt;z-index:25242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 w:rsidRPr="00EC7897">
        <w:rPr>
          <w:color w:val="000000"/>
          <w:spacing w:val="3"/>
          <w:sz w:val="24"/>
          <w:szCs w:val="24"/>
        </w:rPr>
        <w:t>- об изменении видов разрешенного использования земельных участков и объектов</w:t>
      </w:r>
      <w:r w:rsidRPr="00EC7897">
        <w:rPr>
          <w:color w:val="000000"/>
          <w:spacing w:val="-20"/>
          <w:sz w:val="24"/>
          <w:szCs w:val="24"/>
        </w:rPr>
        <w:t xml:space="preserve"> </w:t>
      </w:r>
      <w:r>
        <w:rPr>
          <w:color w:val="000000"/>
          <w:spacing w:val="192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капитального строительства физическими и юридическими лицами; </w: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 w:rsidRPr="00EC7897">
        <w:rPr>
          <w:color w:val="000000"/>
          <w:spacing w:val="5"/>
          <w:sz w:val="24"/>
          <w:szCs w:val="24"/>
        </w:rPr>
        <w:t>- о подготовке документации по планировке территории органами местного само-</w:t>
      </w:r>
      <w:r w:rsidRPr="00EC7897">
        <w:rPr>
          <w:color w:val="000000"/>
          <w:spacing w:val="-30"/>
          <w:sz w:val="24"/>
          <w:szCs w:val="24"/>
        </w:rPr>
        <w:t xml:space="preserve"> </w:t>
      </w:r>
      <w:r>
        <w:rPr>
          <w:color w:val="000000"/>
          <w:spacing w:val="192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управления; </w: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- о проведении публичных слушаний по вопросам землепользования и застройки; </w:t>
      </w:r>
      <w:r>
        <w:rPr>
          <w:color w:val="000000"/>
          <w:spacing w:val="18911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- о внесении изменений в правила землепользования и застройки; </w:t>
      </w:r>
    </w:p>
    <w:p w:rsidR="00923E4B" w:rsidRDefault="00923E4B">
      <w:pPr>
        <w:tabs>
          <w:tab w:val="left" w:pos="854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- о регулировании иных вопросов землепользования и застройки; </w:t>
      </w:r>
      <w:r>
        <w:rPr>
          <w:color w:val="000000"/>
          <w:spacing w:val="17221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2) карту градостроительного зонирования. </w:t>
      </w:r>
    </w:p>
    <w:p w:rsidR="00923E4B" w:rsidRDefault="00923E4B">
      <w:pPr>
        <w:tabs>
          <w:tab w:val="left" w:pos="828"/>
        </w:tabs>
        <w:spacing w:line="265" w:lineRule="exact"/>
        <w:ind w:right="-113"/>
        <w:rPr>
          <w:color w:val="000000"/>
          <w:sz w:val="24"/>
          <w:szCs w:val="24"/>
        </w:rPr>
      </w:pPr>
      <w:r>
        <w:tab/>
      </w:r>
      <w:r>
        <w:rPr>
          <w:color w:val="000000"/>
          <w:sz w:val="24"/>
          <w:szCs w:val="24"/>
        </w:rPr>
        <w:t xml:space="preserve">3) градостроительные регламенты; </w:t>
      </w:r>
    </w:p>
    <w:p w:rsidR="00923E4B" w:rsidRDefault="00923E4B" w:rsidP="00923E4B">
      <w:pPr>
        <w:tabs>
          <w:tab w:val="left" w:pos="828"/>
        </w:tabs>
        <w:spacing w:line="20" w:lineRule="exact"/>
        <w:ind w:right="-113"/>
        <w:sectPr w:rsidR="00923E4B" w:rsidSect="00AA7298">
          <w:pgSz w:w="11906" w:h="16838"/>
          <w:pgMar w:top="4364" w:right="500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788" type="#_x0000_t202" style="position:absolute;margin-left:238.3pt;margin-top:804.85pt;width:3.45pt;height:10.3pt;z-index:-25086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9" type="#_x0000_t202" style="position:absolute;margin-left:203.4pt;margin-top:804.85pt;width:3.45pt;height:10.3pt;z-index:-25086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169.3pt;margin-top:804.85pt;width:3.45pt;height:10.3pt;z-index:-25085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138.7pt;margin-top:804.85pt;width:3.45pt;height:10.3pt;z-index:-25085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114.7pt;margin-top:804.85pt;width:3.45pt;height:10.3pt;z-index:-25085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81.95pt;margin-top:804.85pt;width:3.45pt;height:10.3pt;z-index:-25085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230.3pt;margin-top:790.85pt;width:2.9pt;height:8.05pt;z-index:-25085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193.3pt;margin-top:790.85pt;width:2.9pt;height:8.05pt;z-index:-25085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6" type="#_x0000_t202" style="position:absolute;margin-left:158.5pt;margin-top:790.85pt;width:2.9pt;height:8.05pt;z-index:-25085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7" type="#_x0000_t202" style="position:absolute;margin-left:130.3pt;margin-top:790.85pt;width:2.9pt;height:8.05pt;z-index:-25085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8" type="#_x0000_t202" style="position:absolute;margin-left:102.1pt;margin-top:790.85pt;width:2.9pt;height:8.05pt;z-index:-25085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9" type="#_x0000_t202" style="position:absolute;margin-left:73.9pt;margin-top:790.85pt;width:2.9pt;height:8.05pt;z-index:-25085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0" type="#_x0000_t202" style="position:absolute;margin-left:575.9pt;margin-top:776.05pt;width:3.9pt;height:12.45pt;z-index:-25084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1" type="#_x0000_t202" style="position:absolute;margin-left:230.3pt;margin-top:774.9pt;width:2.9pt;height:8.05pt;z-index:-25084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2" type="#_x0000_t202" style="position:absolute;margin-left:193.3pt;margin-top:774.9pt;width:2.9pt;height:8.05pt;z-index:-25084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3" type="#_x0000_t202" style="position:absolute;margin-left:158.5pt;margin-top:774.9pt;width:2.9pt;height:8.05pt;z-index:-25084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4" type="#_x0000_t202" style="position:absolute;margin-left:130.3pt;margin-top:774.9pt;width:2.9pt;height:8.05pt;z-index:-25084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5" type="#_x0000_t202" style="position:absolute;margin-left:102.1pt;margin-top:774.9pt;width:2.9pt;height:8.05pt;z-index:-25084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6" type="#_x0000_t202" style="position:absolute;margin-left:73.9pt;margin-top:774.9pt;width:2.9pt;height:8.05pt;z-index:-25084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7" type="#_x0000_t202" style="position:absolute;margin-left:42.6pt;margin-top:782.9pt;width:14.7pt;height:4.4pt;z-index:-2508421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8" type="#_x0000_t202" style="position:absolute;margin-left:28.55pt;margin-top:754.85pt;width:12.45pt;height:3.9pt;z-index:-2508410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9" type="#_x0000_t202" style="position:absolute;margin-left:42.6pt;margin-top:698.05pt;width:14.7pt;height:4.4pt;z-index:-2508400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0" type="#_x0000_t202" style="position:absolute;margin-left:28.55pt;margin-top:671.55pt;width:12.45pt;height:3.9pt;z-index:-2508390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1" type="#_x0000_t202" style="position:absolute;margin-left:42.6pt;margin-top:610.7pt;width:14.7pt;height:4.4pt;z-index:-2508380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2" type="#_x0000_t202" style="position:absolute;margin-left:28.55pt;margin-top:583pt;width:12.45pt;height:3.9pt;z-index:-2508369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3" type="#_x0000_t202" style="position:absolute;margin-left:338.4pt;margin-top:383.5pt;width:4.95pt;height:16.95pt;z-index:-25083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4" type="#_x0000_t202" style="position:absolute;margin-left:43.3pt;margin-top:18.35pt;width:4.95pt;height:16.95pt;z-index:-25083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5" type="#_x0000_t202" style="position:absolute;margin-left:25.55pt;margin-top:15.85pt;width:556.4pt;height:806.85pt;z-index:-25083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1"/>
                    <w:gridCol w:w="43"/>
                    <w:gridCol w:w="520"/>
                    <w:gridCol w:w="43"/>
                    <w:gridCol w:w="520"/>
                    <w:gridCol w:w="43"/>
                    <w:gridCol w:w="185"/>
                    <w:gridCol w:w="334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3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8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482" w:type="dxa"/>
                          <w:right w:w="16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3) создания условий для ознакомления с настоящими Правилами в полном комплекте</w:t>
                        </w:r>
                        <w:r w:rsidRPr="00C43346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входящих в их состав картографических и иных документов в уполномоченном органе Ад-</w:t>
                        </w:r>
                        <w:r w:rsidRPr="00C43346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министрации Троицкого сельского поселения, иных органах и организациях, причастных к</w:t>
                        </w:r>
                        <w:r w:rsidRPr="00C43346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регулированию землепользования и застройки Троицкого сельского 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4) предоставления органом, уполномоченным в области архитектуры и градострои-</w:t>
                        </w:r>
                        <w:r w:rsidRPr="00C43346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тельства, физическим и юридическим лицам выписок из настоящих Правил, а также необхо-</w:t>
                        </w:r>
                        <w:r w:rsidRPr="00C43346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58"/>
                            <w:tab w:val="left" w:pos="1901"/>
                            <w:tab w:val="left" w:pos="3893"/>
                            <w:tab w:val="left" w:pos="4149"/>
                            <w:tab w:val="left" w:pos="5304"/>
                            <w:tab w:val="left" w:pos="7013"/>
                            <w:tab w:val="left" w:pos="7255"/>
                            <w:tab w:val="left" w:pos="8508"/>
                          </w:tabs>
                          <w:spacing w:line="273" w:lineRule="exact"/>
                          <w:ind w:right="-113"/>
                        </w:pP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димых копий, в том числе копий картографических документов и их фрагментов, характери-</w:t>
                        </w:r>
                        <w:r w:rsidRPr="00C43346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зующих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применительно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отдельным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земельным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участкам и их массивам (кварталам, микрорайонам). Стоимость указанных услуг не может</w:t>
                        </w:r>
                        <w:r w:rsidRPr="00C43346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превышать стоимость затрат на изготовление копий соответствующих материалов.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5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11" w:type="dxa"/>
                        <w:gridSpan w:val="5"/>
                        <w:tcMar>
                          <w:left w:w="482" w:type="dxa"/>
                          <w:right w:w="27" w:type="dxa"/>
                        </w:tcMar>
                      </w:tcPr>
                      <w:p w:rsidR="00AA7298" w:rsidRDefault="00AA7298">
                        <w:pPr>
                          <w:spacing w:before="422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Правил </w:t>
                        </w:r>
                      </w:p>
                    </w:tc>
                    <w:tc>
                      <w:tcPr>
                        <w:tcW w:w="9037" w:type="dxa"/>
                        <w:gridSpan w:val="11"/>
                        <w:tcMar>
                          <w:left w:w="27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955"/>
                            <w:tab w:val="left" w:pos="1243"/>
                            <w:tab w:val="left" w:pos="1987"/>
                            <w:tab w:val="left" w:pos="3567"/>
                            <w:tab w:val="left" w:pos="5321"/>
                            <w:tab w:val="left" w:pos="6504"/>
                            <w:tab w:val="left" w:pos="6854"/>
                            <w:tab w:val="left" w:pos="8134"/>
                            <w:tab w:val="left" w:pos="8345"/>
                          </w:tabs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6.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Права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недвижимости,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возникшие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до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вступления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силу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87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8" w:after="10" w:line="272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1. Принятые до введения в действие настоящих Правил, нормативные правовые акты</w:t>
                        </w:r>
                        <w:r w:rsidRPr="00C43346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Троицкого сельского поселения по вопросам землепользования и застройки применяются в</w:t>
                        </w:r>
                        <w:r w:rsidRPr="00C43346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части, не противоречащей настоящим Правилам.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2. Разрешения на строительство, реконструкцию, выданные физическим и юридиче-</w:t>
                        </w:r>
                        <w:r w:rsidRPr="00C43346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ским лицам до вступления в силу настоящих Правил, являются действительными.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3. Объекты недвижимости, существовавшие на законных основаниях до вступления в</w:t>
                        </w:r>
                        <w:r w:rsidRPr="00C43346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силу настоящих Правил, или до вступления в силу изменений в настоящие Правила являются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несоответствующими настоящим Правилам в случаях, когда эти объекты: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1)</w:t>
                        </w:r>
                        <w:r w:rsidRPr="00C43346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имеют вид, виды использования, которые не предусмотрены как разрешенные для</w:t>
                        </w:r>
                        <w:r w:rsidRPr="00C43346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соответствующих территориальных зон;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</w:t>
                        </w:r>
                        <w:r w:rsidRPr="00C43346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имеют вид, виды использования, которые поименованы как разрешенные для соот-</w:t>
                        </w:r>
                        <w:r w:rsidRPr="00C43346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ветствующих территориальных зон, но расположены в санитарно-защитных зонах и водо-</w:t>
                        </w:r>
                        <w:r w:rsidRPr="00C43346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C43346">
                          <w:rPr>
                            <w:color w:val="000000"/>
                            <w:sz w:val="24"/>
                            <w:szCs w:val="24"/>
                          </w:rPr>
                          <w:t>охранных зонах, в пределах которых не предусмотрено размещение соответствующих объек-</w:t>
                        </w:r>
                        <w:r w:rsidRPr="00C43346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тов;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24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994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</w:t>
                        </w:r>
                      </w:p>
                      <w:p w:rsidR="00AA7298" w:rsidRDefault="00AA7298">
                        <w:pPr>
                          <w:tabs>
                            <w:tab w:val="left" w:pos="1788"/>
                            <w:tab w:val="left" w:pos="2405"/>
                            <w:tab w:val="left" w:pos="4397"/>
                            <w:tab w:val="left" w:pos="4711"/>
                            <w:tab w:val="left" w:pos="5686"/>
                            <w:tab w:val="left" w:pos="7567"/>
                            <w:tab w:val="left" w:pos="8184"/>
                          </w:tabs>
                          <w:spacing w:after="10" w:line="269" w:lineRule="exact"/>
                          <w:ind w:right="-113"/>
                        </w:pPr>
                        <w:r w:rsidRPr="00C433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тус несоответствия территориальным зонам производственных и иных объектов, чьи сани-</w:t>
                        </w:r>
                        <w:r w:rsidRPr="00C43346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тарно-защитные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распространяются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расположения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этих объектов (согласно карте градостроительного зонирования) и функционирование кото-</w:t>
                        </w:r>
                        <w:r w:rsidRPr="00C43346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рых наносит несоразмерный ущерб владельцам соседних объектов недвижимости, то есть</w:t>
                        </w:r>
                        <w:r w:rsidRPr="00C43346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значительно снижается стоимость этих объектов.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5. Объекты недвижимости, а также ставшие несоответствующими после внесения из-</w:t>
                        </w:r>
                        <w:r w:rsidRPr="00C43346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z w:val="24"/>
                            <w:szCs w:val="24"/>
                          </w:rPr>
                          <w:t>менений в настоящие Правила, могут существовать и использоваться без установления срока</w:t>
                        </w:r>
                        <w:r w:rsidRPr="00C43346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их приведения в соответствие с настоящими Правилами.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33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Исключение составляют те несоответствующие и настоящим Правилам, и обязатель-</w:t>
                        </w:r>
                        <w:r w:rsidRPr="00C43346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ным нормативам, стандартам объекты недвижимости, существование и использование кото-</w:t>
                        </w:r>
                        <w:r w:rsidRPr="00C43346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28"/>
                            <w:tab w:val="left" w:pos="1363"/>
                            <w:tab w:val="left" w:pos="1841"/>
                            <w:tab w:val="left" w:pos="2609"/>
                            <w:tab w:val="left" w:pos="2863"/>
                            <w:tab w:val="left" w:pos="3898"/>
                            <w:tab w:val="left" w:pos="4738"/>
                            <w:tab w:val="left" w:pos="4968"/>
                            <w:tab w:val="left" w:pos="5693"/>
                            <w:tab w:val="left" w:pos="6528"/>
                            <w:tab w:val="left" w:pos="7006"/>
                            <w:tab w:val="left" w:pos="8249"/>
                            <w:tab w:val="left" w:pos="8503"/>
                          </w:tabs>
                          <w:spacing w:after="10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опасно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жизни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здоровья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людей,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опасно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природной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культурно-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исторической среды. В соответствии с федеральным законом может быть наложен запрет на</w:t>
                        </w:r>
                        <w:r w:rsidRPr="00C43346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продолжение использования данных объектов.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06"/>
                            <w:tab w:val="left" w:pos="1493"/>
                            <w:tab w:val="left" w:pos="2697"/>
                            <w:tab w:val="left" w:pos="4884"/>
                            <w:tab w:val="left" w:pos="5988"/>
                            <w:tab w:val="left" w:pos="7822"/>
                            <w:tab w:val="left" w:pos="8552"/>
                          </w:tabs>
                          <w:spacing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несоответствующих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осуществляемые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путем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изменения </w:t>
                        </w:r>
                        <w:r>
                          <w:br/>
                        </w:r>
                        <w:r w:rsidRPr="00C433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видов и интенсивности их использования, строительных параметров, могут производиться</w:t>
                        </w:r>
                        <w:r w:rsidRPr="00C43346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только в целях приведения их в соответствие с настоящими Правилами.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33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4334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33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33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4334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4334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4334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786" type="#_x0000_t202" style="position:absolute;margin-left:19.55pt;margin-top:821.4pt;width:4.4pt;height:14.7pt;z-index:25245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7" type="#_x0000_t202" style="position:absolute;margin-left:85.1pt;margin-top:14.25pt;width:4.4pt;height:14.7pt;z-index:25245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 w:rsidRPr="00C43346">
        <w:rPr>
          <w:color w:val="000000"/>
          <w:spacing w:val="3"/>
          <w:sz w:val="24"/>
          <w:szCs w:val="24"/>
        </w:rPr>
        <w:t>3)</w:t>
      </w:r>
      <w:r w:rsidRPr="00C43346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C43346">
        <w:rPr>
          <w:color w:val="000000"/>
          <w:spacing w:val="3"/>
          <w:sz w:val="24"/>
          <w:szCs w:val="24"/>
        </w:rPr>
        <w:t>имеют параметры меньше (площадь и линейные размеры земельных участков, от-</w:t>
      </w:r>
      <w:r w:rsidRPr="00C43346"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C43346">
        <w:rPr>
          <w:color w:val="000000"/>
          <w:spacing w:val="4"/>
          <w:sz w:val="24"/>
          <w:szCs w:val="24"/>
        </w:rPr>
        <w:t>ступы построек от границ участка) или больше (плотность застройки - высота (этажность)</w:t>
      </w:r>
      <w:r w:rsidRPr="00C43346">
        <w:rPr>
          <w:color w:val="000000"/>
          <w:spacing w:val="3"/>
          <w:sz w:val="24"/>
          <w:szCs w:val="24"/>
        </w:rPr>
        <w:t xml:space="preserve"> </w:t>
      </w:r>
    </w:p>
    <w:p w:rsidR="00923E4B" w:rsidRDefault="00923E4B">
      <w:pPr>
        <w:tabs>
          <w:tab w:val="left" w:pos="6334"/>
          <w:tab w:val="left" w:pos="8410"/>
        </w:tabs>
        <w:spacing w:after="10" w:line="270" w:lineRule="exact"/>
        <w:ind w:right="-113"/>
      </w:pPr>
      <w:r w:rsidRPr="00C43346">
        <w:rPr>
          <w:color w:val="000000"/>
          <w:spacing w:val="3"/>
          <w:sz w:val="24"/>
          <w:szCs w:val="24"/>
        </w:rPr>
        <w:t>построек, процент застройки, коэффициент использования</w:t>
      </w:r>
      <w:r w:rsidRPr="00C43346">
        <w:rPr>
          <w:color w:val="000000"/>
          <w:spacing w:val="27"/>
          <w:sz w:val="24"/>
          <w:szCs w:val="24"/>
        </w:rPr>
        <w:t xml:space="preserve"> </w:t>
      </w:r>
      <w:r>
        <w:tab/>
      </w:r>
      <w:r w:rsidRPr="00C43346">
        <w:rPr>
          <w:color w:val="000000"/>
          <w:spacing w:val="2"/>
          <w:sz w:val="24"/>
          <w:szCs w:val="24"/>
        </w:rPr>
        <w:t>участка) значений,</w:t>
      </w:r>
      <w:r w:rsidRPr="00C43346">
        <w:rPr>
          <w:color w:val="000000"/>
          <w:spacing w:val="7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установлен- </w:t>
      </w:r>
      <w:r>
        <w:rPr>
          <w:color w:val="000000"/>
          <w:spacing w:val="192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ных настоящими Правил применительно к соответствующим зонам.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C43346">
        <w:rPr>
          <w:color w:val="000000"/>
          <w:spacing w:val="1"/>
          <w:sz w:val="24"/>
          <w:szCs w:val="24"/>
        </w:rPr>
        <w:t>Отношения по поводу самовольного занятия земельных участков, самовольного стро-</w:t>
      </w:r>
      <w:r w:rsidRPr="00C43346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9291"/>
          <w:sz w:val="24"/>
          <w:szCs w:val="24"/>
        </w:rPr>
        <w:t xml:space="preserve"> </w:t>
      </w:r>
      <w:r w:rsidRPr="00C43346">
        <w:rPr>
          <w:color w:val="000000"/>
          <w:spacing w:val="2"/>
          <w:sz w:val="24"/>
          <w:szCs w:val="24"/>
        </w:rPr>
        <w:t>ительства, использования самовольно занятых земельных участков и самовольных построек</w:t>
      </w:r>
      <w:r w:rsidRPr="00C43346">
        <w:rPr>
          <w:color w:val="000000"/>
          <w:spacing w:val="-25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регулируются гражданским и земельным законодательством. </w:t>
      </w:r>
    </w:p>
    <w:p w:rsidR="00923E4B" w:rsidRDefault="00923E4B">
      <w:pPr>
        <w:spacing w:line="20" w:lineRule="exact"/>
        <w:sectPr w:rsidR="00923E4B">
          <w:pgSz w:w="11906" w:h="16838"/>
          <w:pgMar w:top="8309" w:right="496" w:bottom="0" w:left="1702" w:header="720" w:footer="720" w:gutter="0"/>
          <w:cols w:space="720"/>
        </w:sectPr>
      </w:pPr>
    </w:p>
    <w:p w:rsidR="00923E4B" w:rsidRDefault="00923E4B">
      <w:pPr>
        <w:spacing w:before="10" w:line="265" w:lineRule="exact"/>
        <w:ind w:right="-113"/>
      </w:pPr>
      <w:r w:rsidRPr="00C43346">
        <w:rPr>
          <w:color w:val="000000"/>
          <w:spacing w:val="2"/>
          <w:sz w:val="24"/>
          <w:szCs w:val="24"/>
        </w:rPr>
        <w:lastRenderedPageBreak/>
        <w:t xml:space="preserve">Правовым актом главы Троицкого сельского поселения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 w:rsidRPr="00C43346">
        <w:rPr>
          <w:color w:val="000000"/>
          <w:spacing w:val="1"/>
          <w:sz w:val="24"/>
          <w:szCs w:val="24"/>
        </w:rPr>
        <w:lastRenderedPageBreak/>
        <w:t>может быть</w:t>
      </w:r>
      <w:r w:rsidRPr="00C43346">
        <w:rPr>
          <w:color w:val="000000"/>
          <w:spacing w:val="8"/>
          <w:sz w:val="24"/>
          <w:szCs w:val="24"/>
        </w:rPr>
        <w:t xml:space="preserve"> </w:t>
      </w:r>
    </w:p>
    <w:p w:rsidR="00923E4B" w:rsidRDefault="00923E4B">
      <w:pPr>
        <w:spacing w:before="10" w:line="265" w:lineRule="exact"/>
        <w:ind w:right="-113"/>
        <w:rPr>
          <w:color w:val="000000"/>
          <w:spacing w:val="8"/>
          <w:sz w:val="24"/>
          <w:szCs w:val="24"/>
        </w:rPr>
      </w:pPr>
      <w:r>
        <w:br w:type="column"/>
      </w:r>
      <w:r w:rsidRPr="00C43346">
        <w:rPr>
          <w:color w:val="000000"/>
          <w:spacing w:val="1"/>
          <w:sz w:val="24"/>
          <w:szCs w:val="24"/>
        </w:rPr>
        <w:lastRenderedPageBreak/>
        <w:t>придан ста-</w:t>
      </w:r>
      <w:r w:rsidRPr="00C43346">
        <w:rPr>
          <w:color w:val="000000"/>
          <w:spacing w:val="8"/>
          <w:sz w:val="24"/>
          <w:szCs w:val="24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2921" w:header="720" w:footer="720" w:gutter="0"/>
          <w:cols w:num="3" w:space="720" w:equalWidth="0">
            <w:col w:w="5885" w:space="23"/>
            <w:col w:w="1291" w:space="20"/>
            <w:col w:w="1276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820" type="#_x0000_t202" style="position:absolute;margin-left:238.3pt;margin-top:804.85pt;width:3.45pt;height:10.3pt;z-index:-25082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1" type="#_x0000_t202" style="position:absolute;margin-left:203.4pt;margin-top:804.85pt;width:3.45pt;height:10.3pt;z-index:-25082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2" type="#_x0000_t202" style="position:absolute;margin-left:169.3pt;margin-top:804.85pt;width:3.45pt;height:10.3pt;z-index:-25082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3" type="#_x0000_t202" style="position:absolute;margin-left:138.7pt;margin-top:804.85pt;width:3.45pt;height:10.3pt;z-index:-25082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4" type="#_x0000_t202" style="position:absolute;margin-left:114.7pt;margin-top:804.85pt;width:3.45pt;height:10.3pt;z-index:-25082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5" type="#_x0000_t202" style="position:absolute;margin-left:81.95pt;margin-top:804.85pt;width:3.45pt;height:10.3pt;z-index:-25082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6" type="#_x0000_t202" style="position:absolute;margin-left:230.3pt;margin-top:790.85pt;width:2.9pt;height:8.05pt;z-index:-25082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7" type="#_x0000_t202" style="position:absolute;margin-left:193.3pt;margin-top:790.85pt;width:2.9pt;height:8.05pt;z-index:-25082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8" type="#_x0000_t202" style="position:absolute;margin-left:158.5pt;margin-top:790.85pt;width:2.9pt;height:8.05pt;z-index:-25081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9" type="#_x0000_t202" style="position:absolute;margin-left:130.3pt;margin-top:790.85pt;width:2.9pt;height:8.05pt;z-index:-25081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0" type="#_x0000_t202" style="position:absolute;margin-left:102.1pt;margin-top:790.85pt;width:2.9pt;height:8.05pt;z-index:-25081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1" type="#_x0000_t202" style="position:absolute;margin-left:73.9pt;margin-top:790.85pt;width:2.9pt;height:8.05pt;z-index:-25081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2" type="#_x0000_t202" style="position:absolute;margin-left:575.9pt;margin-top:776.05pt;width:3.9pt;height:12.45pt;z-index:-25081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3" type="#_x0000_t202" style="position:absolute;margin-left:230.3pt;margin-top:774.9pt;width:2.9pt;height:8.05pt;z-index:-25081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4" type="#_x0000_t202" style="position:absolute;margin-left:193.3pt;margin-top:774.9pt;width:2.9pt;height:8.05pt;z-index:-25081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5" type="#_x0000_t202" style="position:absolute;margin-left:158.5pt;margin-top:774.9pt;width:2.9pt;height:8.05pt;z-index:-250812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6" type="#_x0000_t202" style="position:absolute;margin-left:130.3pt;margin-top:774.9pt;width:2.9pt;height:8.05pt;z-index:-25081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7" type="#_x0000_t202" style="position:absolute;margin-left:102.1pt;margin-top:774.9pt;width:2.9pt;height:8.05pt;z-index:-25081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8" type="#_x0000_t202" style="position:absolute;margin-left:73.9pt;margin-top:774.9pt;width:2.9pt;height:8.05pt;z-index:-25080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9" type="#_x0000_t202" style="position:absolute;margin-left:42.6pt;margin-top:782.9pt;width:14.7pt;height:4.4pt;z-index:-2508083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0" type="#_x0000_t202" style="position:absolute;margin-left:28.55pt;margin-top:754.85pt;width:12.45pt;height:3.9pt;z-index:-2508072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1" type="#_x0000_t202" style="position:absolute;margin-left:42.6pt;margin-top:698.05pt;width:14.7pt;height:4.4pt;z-index:-2508062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2" type="#_x0000_t202" style="position:absolute;margin-left:28.55pt;margin-top:671.55pt;width:12.45pt;height:3.9pt;z-index:-2508052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3" type="#_x0000_t202" style="position:absolute;margin-left:42.6pt;margin-top:610.7pt;width:14.7pt;height:4.4pt;z-index:-2508042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4" type="#_x0000_t202" style="position:absolute;margin-left:28.55pt;margin-top:583pt;width:12.45pt;height:3.9pt;z-index:-2508032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5" type="#_x0000_t202" style="position:absolute;margin-left:338.4pt;margin-top:383.5pt;width:4.95pt;height:16.95pt;z-index:-25080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6" type="#_x0000_t202" style="position:absolute;margin-left:43.3pt;margin-top:18.35pt;width:4.95pt;height:16.95pt;z-index:-25080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25.55pt;margin-top:15.85pt;width:556.4pt;height:806.85pt;z-index:-25080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3"/>
                    <w:gridCol w:w="13"/>
                    <w:gridCol w:w="16"/>
                    <w:gridCol w:w="15"/>
                    <w:gridCol w:w="221"/>
                    <w:gridCol w:w="49"/>
                    <w:gridCol w:w="357"/>
                    <w:gridCol w:w="43"/>
                    <w:gridCol w:w="520"/>
                    <w:gridCol w:w="43"/>
                    <w:gridCol w:w="520"/>
                    <w:gridCol w:w="43"/>
                    <w:gridCol w:w="313"/>
                    <w:gridCol w:w="55"/>
                    <w:gridCol w:w="43"/>
                    <w:gridCol w:w="520"/>
                    <w:gridCol w:w="43"/>
                    <w:gridCol w:w="581"/>
                    <w:gridCol w:w="55"/>
                    <w:gridCol w:w="43"/>
                    <w:gridCol w:w="599"/>
                    <w:gridCol w:w="43"/>
                    <w:gridCol w:w="815"/>
                    <w:gridCol w:w="3011"/>
                    <w:gridCol w:w="1233"/>
                    <w:gridCol w:w="1695"/>
                    <w:gridCol w:w="43"/>
                    <w:gridCol w:w="454"/>
                    <w:gridCol w:w="43"/>
                    <w:gridCol w:w="1116"/>
                    <w:gridCol w:w="5"/>
                  </w:tblGrid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664" w:type="dxa"/>
                        <w:gridSpan w:val="7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944"/>
                    </w:trPr>
                    <w:tc>
                      <w:tcPr>
                        <w:tcW w:w="66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435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z w:val="24"/>
                            <w:szCs w:val="24"/>
                          </w:rPr>
                          <w:t>Не допускается увеличивать площадь и строительный объем объектов недвижимости,</w:t>
                        </w:r>
                        <w:r w:rsidRPr="00F72BC6">
                          <w:rPr>
                            <w:color w:val="000000"/>
                            <w:spacing w:val="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указанных в</w:t>
                        </w:r>
                        <w:r w:rsidRPr="00F72BC6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настоящих Правилах. На этих объектах не допускается увеличивать объемы и</w:t>
                        </w:r>
                        <w:r w:rsidRPr="00F72BC6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452"/>
                            <w:tab w:val="left" w:pos="1678"/>
                            <w:tab w:val="left" w:pos="3240"/>
                            <w:tab w:val="left" w:pos="4733"/>
                            <w:tab w:val="left" w:pos="4929"/>
                            <w:tab w:val="left" w:pos="6775"/>
                          </w:tabs>
                          <w:spacing w:after="10" w:line="270" w:lineRule="exact"/>
                          <w:ind w:right="-113"/>
                        </w:pP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интенсивность производственной деятельности без приведения используемой технологии в</w:t>
                        </w:r>
                        <w:r w:rsidRPr="00F72BC6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требованиями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безопасности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экологическими,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санитарно-гигиеническими, </w:t>
                        </w:r>
                      </w:p>
                      <w:p w:rsidR="00AA7298" w:rsidRDefault="00AA7298">
                        <w:pPr>
                          <w:tabs>
                            <w:tab w:val="left" w:pos="2271"/>
                            <w:tab w:val="left" w:pos="3754"/>
                            <w:tab w:val="left" w:pos="4810"/>
                            <w:tab w:val="left" w:pos="5102"/>
                            <w:tab w:val="left" w:pos="6979"/>
                            <w:tab w:val="left" w:pos="8628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противопожарными,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гражданской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обороны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предупреждения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чрезвычайных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ситуаций,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z w:val="24"/>
                            <w:szCs w:val="24"/>
                          </w:rPr>
                          <w:t>иными требованиями безопасности, устанавливаемыми техническими регламентами (а до их</w:t>
                        </w:r>
                        <w:r w:rsidRPr="00F72BC6">
                          <w:rPr>
                            <w:color w:val="000000"/>
                            <w:spacing w:val="7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принятия - соответствующими нормативами и стандартами безопасности).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0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Объекты недвижимости, несоответствующие настоящим Правилам по строительным</w:t>
                        </w:r>
                        <w:r w:rsidRPr="00F72BC6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z w:val="24"/>
                            <w:szCs w:val="24"/>
                          </w:rPr>
                          <w:t>параметрам, затрудняющие или блокирующие возможность прохода, проезда, имеющие пре-</w:t>
                        </w:r>
                        <w:r w:rsidRPr="00F72BC6">
                          <w:rPr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524"/>
                            <w:tab w:val="left" w:pos="1755"/>
                            <w:tab w:val="left" w:pos="3483"/>
                            <w:tab w:val="left" w:pos="3953"/>
                            <w:tab w:val="left" w:pos="4908"/>
                            <w:tab w:val="left" w:pos="5427"/>
                            <w:tab w:val="left" w:pos="5935"/>
                            <w:tab w:val="left" w:pos="7008"/>
                            <w:tab w:val="left" w:pos="7344"/>
                            <w:tab w:val="left" w:pos="8796"/>
                          </w:tabs>
                          <w:spacing w:after="7" w:line="272" w:lineRule="exact"/>
                          <w:ind w:right="-113"/>
                        </w:pPr>
                        <w:r w:rsidRPr="00F72BC6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вышение площади и высоты по сравнению с разрешенными пределами и т. д., </w:t>
                        </w:r>
                        <w:r w:rsidRPr="00F72BC6">
                          <w:rPr>
                            <w:i/>
                            <w:iCs/>
                            <w:color w:val="000000"/>
                            <w:spacing w:val="5"/>
                            <w:sz w:val="24"/>
                            <w:szCs w:val="24"/>
                          </w:rPr>
                          <w:t>могут под-</w:t>
                        </w:r>
                        <w:r w:rsidRPr="00F72BC6">
                          <w:rPr>
                            <w:i/>
                            <w:iCs/>
                            <w:color w:val="000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держиваться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использоваться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при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условии,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что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эти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действия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увеличивают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степень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F72BC6">
                          <w:rPr>
                            <w:i/>
                            <w:iCs/>
                            <w:color w:val="000000"/>
                            <w:spacing w:val="3"/>
                            <w:sz w:val="24"/>
                            <w:szCs w:val="24"/>
                          </w:rPr>
                          <w:t>несоответствия этих объектов настоящим Правилам.</w:t>
                        </w:r>
                        <w:r w:rsidRPr="00F72BC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Действия по отношению к указан-</w:t>
                        </w:r>
                        <w:r w:rsidRPr="00F72BC6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ным объектам, выполняемые на основе разрешений на строительство, должны быть направ-</w:t>
                        </w:r>
                        <w:r w:rsidRPr="00F72BC6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лены на устранение несоответствия таких объектов настоящим Правилам.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104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7.  </w:t>
                        </w: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Несоответствующий вид использования недвижимости не может быть заменен на</w:t>
                        </w:r>
                        <w:r w:rsidRPr="00F72BC6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иной несоответствующий вид использования.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74"/>
                    </w:trPr>
                    <w:tc>
                      <w:tcPr>
                        <w:tcW w:w="664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10"/>
                        <w:tcMar>
                          <w:left w:w="1202" w:type="dxa"/>
                          <w:right w:w="410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1.2.2. </w:t>
                        </w:r>
                      </w:p>
                    </w:tc>
                    <w:tc>
                      <w:tcPr>
                        <w:tcW w:w="1393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52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</w:p>
                    </w:tc>
                    <w:tc>
                      <w:tcPr>
                        <w:tcW w:w="173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1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регулировании 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02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землепользования </w:t>
                        </w:r>
                      </w:p>
                    </w:tc>
                    <w:tc>
                      <w:tcPr>
                        <w:tcW w:w="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02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</w:p>
                    </w:tc>
                    <w:tc>
                      <w:tcPr>
                        <w:tcW w:w="131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02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застройки </w:t>
                        </w:r>
                      </w:p>
                    </w:tc>
                    <w:tc>
                      <w:tcPr>
                        <w:tcW w:w="1285" w:type="dxa"/>
                        <w:tcMar>
                          <w:left w:w="61" w:type="dxa"/>
                          <w:right w:w="168" w:type="dxa"/>
                        </w:tcMar>
                      </w:tcPr>
                      <w:p w:rsidR="00AA7298" w:rsidRDefault="00AA7298">
                        <w:pPr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органами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847"/>
                    </w:trPr>
                    <w:tc>
                      <w:tcPr>
                        <w:tcW w:w="66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7"/>
                            <w:tab w:val="left" w:pos="1831"/>
                            <w:tab w:val="left" w:pos="2138"/>
                            <w:tab w:val="left" w:pos="2966"/>
                            <w:tab w:val="left" w:pos="4238"/>
                            <w:tab w:val="left" w:pos="4486"/>
                            <w:tab w:val="left" w:pos="5244"/>
                            <w:tab w:val="left" w:pos="7169"/>
                            <w:tab w:val="left" w:pos="9098"/>
                            <w:tab w:val="left" w:pos="9345"/>
                          </w:tabs>
                          <w:spacing w:before="262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7.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Общие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положения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лицах,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осуществляющих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землепользование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за-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стройку, и их действиях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1560"/>
                    </w:trPr>
                    <w:tc>
                      <w:tcPr>
                        <w:tcW w:w="66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90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соответствии с законодательством настоящие Правила регулируют действия: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физических и юридических лиц, осуществляющих землепользование и застройку на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Троицкого муниципального образования;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 органов, уполномоченных осуществлять контроль за соблюдением настоящих Пра-</w:t>
                        </w:r>
                        <w:r w:rsidRPr="00F72BC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вил на территории Троицкого муниципального образования.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731"/>
                    </w:trPr>
                    <w:tc>
                      <w:tcPr>
                        <w:tcW w:w="66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146" w:line="272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i/>
                            <w:iCs/>
                            <w:color w:val="000000"/>
                            <w:spacing w:val="3"/>
                            <w:sz w:val="24"/>
                            <w:szCs w:val="24"/>
                          </w:rPr>
                          <w:t>Статья 8. Регулирование землепользования и застройки органами местного само-</w:t>
                        </w:r>
                        <w:r w:rsidRPr="00F72BC6">
                          <w:rPr>
                            <w:i/>
                            <w:iCs/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управления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2398"/>
                    </w:trPr>
                    <w:tc>
                      <w:tcPr>
                        <w:tcW w:w="66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90" w:after="7" w:line="272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1. В соответствии с законодательством, иными нормативными правовыми актами к</w:t>
                        </w:r>
                        <w:r w:rsidRPr="00F72BC6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органам, уполномоченным регулировать и контролировать землепользование и застройку в</w:t>
                        </w:r>
                        <w:r w:rsidRPr="00F72BC6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части соблюдения настоящих Правил относятся: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1)</w:t>
                        </w:r>
                        <w:r w:rsidRPr="00F72BC6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72BC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представительный орган муниципального образования – Дума Троицкого муници-</w:t>
                        </w:r>
                        <w:r w:rsidRPr="00F72BC6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пального образования;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4654"/>
                            <w:tab w:val="left" w:pos="5352"/>
                            <w:tab w:val="left" w:pos="7195"/>
                            <w:tab w:val="left" w:pos="8590"/>
                            <w:tab w:val="left" w:pos="8794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исполнительно-распорядительный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образования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админи-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страция Троицкого муниципального образования;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4" w:line="26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глава Троицкого муниципального образования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72BC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4)</w:t>
                        </w:r>
                        <w:r w:rsidRPr="00F72BC6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F72BC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Администрация Заларинского района, в части передачи полномочий по соглаше-</w:t>
                        </w:r>
                        <w:r w:rsidRPr="00F72BC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72BC6">
                          <w:rPr>
                            <w:color w:val="000000"/>
                            <w:sz w:val="24"/>
                            <w:szCs w:val="24"/>
                          </w:rPr>
                          <w:t>нию «О передаче органам местного самоуправления муниципального образования «Заларин-</w:t>
                        </w:r>
                        <w:r w:rsidRPr="00F72BC6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70" w:lineRule="exact"/>
                          <w:ind w:right="-113"/>
                        </w:pPr>
                        <w:r w:rsidRPr="00F72BC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ский район» отдельных полномочий органов местного самоуправления Троицкого муници-</w:t>
                        </w:r>
                        <w:r w:rsidRPr="00F72BC6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пального образования» №5 от 30.12. 2011. И по дополнительному соглашению.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5)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органы государственного контроля.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1420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72BC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72BC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1987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72BC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398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72BC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72BC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27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72BC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72BC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5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235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5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285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gridAfter w:val="2"/>
                      <w:wAfter w:w="1387" w:type="dxa"/>
                      <w:trHeight w:hRule="exact" w:val="43"/>
                    </w:trPr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448.45pt;margin-top:639.7pt;width:4.4pt;height:14.7pt;z-index:-25079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120.5pt;margin-top:639.7pt;width:326.85pt;height:14.7pt;z-index:-25079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584"/>
                      <w:tab w:val="left" w:pos="3353"/>
                      <w:tab w:val="left" w:pos="5177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2.Полномочия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Администрации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муниципального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образования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6" type="#_x0000_t202" style="position:absolute;margin-left:19.55pt;margin-top:821.4pt;width:4.4pt;height:14.7pt;z-index:25248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7" type="#_x0000_t202" style="position:absolute;margin-left:85.1pt;margin-top:14.25pt;width:4.4pt;height:14.7pt;z-index:25248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8" type="#_x0000_t202" style="position:absolute;margin-left:152.9pt;margin-top:53.6pt;width:4.35pt;height:14.7pt;z-index:25248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9" type="#_x0000_t202" style="position:absolute;margin-left:496.3pt;margin-top:612.1pt;width:4.4pt;height:14.7pt;z-index:25248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1442"/>
        </w:tabs>
        <w:spacing w:line="273" w:lineRule="exact"/>
        <w:ind w:right="-113"/>
      </w:pPr>
      <w:r>
        <w:tab/>
      </w:r>
      <w:r>
        <w:rPr>
          <w:b/>
          <w:bCs/>
          <w:i/>
          <w:iCs/>
          <w:color w:val="000000"/>
          <w:sz w:val="24"/>
          <w:szCs w:val="24"/>
        </w:rPr>
        <w:t xml:space="preserve">Положение </w:t>
      </w:r>
      <w:r>
        <w:rPr>
          <w:b/>
          <w:bCs/>
          <w:i/>
          <w:iCs/>
          <w:color w:val="000000"/>
          <w:spacing w:val="5512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 xml:space="preserve">местного самоуправления </w:t>
      </w:r>
    </w:p>
    <w:p w:rsidR="00923E4B" w:rsidRDefault="00923E4B">
      <w:pPr>
        <w:spacing w:line="20" w:lineRule="exact"/>
        <w:sectPr w:rsidR="00923E4B">
          <w:pgSz w:w="11906" w:h="16838"/>
          <w:pgMar w:top="5432" w:right="7333" w:bottom="0" w:left="1702" w:header="720" w:footer="720" w:gutter="0"/>
          <w:cols w:space="720"/>
        </w:sectPr>
      </w:pPr>
    </w:p>
    <w:p w:rsidR="00923E4B" w:rsidRDefault="00923E4B">
      <w:pPr>
        <w:tabs>
          <w:tab w:val="left" w:pos="765"/>
          <w:tab w:val="left" w:pos="1070"/>
          <w:tab w:val="left" w:pos="1102"/>
          <w:tab w:val="left" w:pos="2448"/>
          <w:tab w:val="left" w:pos="2837"/>
          <w:tab w:val="left" w:pos="2875"/>
          <w:tab w:val="left" w:pos="4030"/>
          <w:tab w:val="left" w:pos="4723"/>
          <w:tab w:val="left" w:pos="5350"/>
          <w:tab w:val="left" w:pos="5808"/>
          <w:tab w:val="left" w:pos="6132"/>
          <w:tab w:val="left" w:pos="6142"/>
          <w:tab w:val="left" w:pos="6852"/>
          <w:tab w:val="left" w:pos="7380"/>
          <w:tab w:val="left" w:pos="7500"/>
          <w:tab w:val="left" w:pos="7694"/>
          <w:tab w:val="left" w:pos="7783"/>
          <w:tab w:val="left" w:pos="8066"/>
          <w:tab w:val="left" w:pos="8546"/>
          <w:tab w:val="left" w:pos="8808"/>
          <w:tab w:val="left" w:pos="8918"/>
        </w:tabs>
        <w:spacing w:before="6795" w:after="10" w:line="274" w:lineRule="exact"/>
        <w:ind w:right="-113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  <w:sz w:val="24"/>
          <w:szCs w:val="24"/>
        </w:rPr>
        <w:t xml:space="preserve">«Заларинский </w:t>
      </w:r>
      <w:r>
        <w:tab/>
      </w:r>
      <w:r>
        <w:rPr>
          <w:color w:val="000000"/>
          <w:sz w:val="24"/>
          <w:szCs w:val="24"/>
        </w:rPr>
        <w:t xml:space="preserve">район» </w:t>
      </w:r>
      <w:r>
        <w:rPr>
          <w:color w:val="000000"/>
          <w:spacing w:val="19288"/>
          <w:sz w:val="24"/>
          <w:szCs w:val="24"/>
        </w:rPr>
        <w:t xml:space="preserve"> </w:t>
      </w:r>
      <w:r w:rsidRPr="00F72BC6">
        <w:rPr>
          <w:color w:val="000000"/>
          <w:spacing w:val="3"/>
          <w:sz w:val="24"/>
          <w:szCs w:val="24"/>
        </w:rPr>
        <w:t>определяются Уставом муниципального образования «Заларинский район»</w:t>
      </w:r>
      <w:r w:rsidRPr="00F72BC6">
        <w:rPr>
          <w:color w:val="000000"/>
          <w:spacing w:val="11"/>
          <w:sz w:val="24"/>
          <w:szCs w:val="24"/>
        </w:rPr>
        <w:t xml:space="preserve"> </w:t>
      </w:r>
      <w:r>
        <w:tab/>
      </w:r>
      <w:r w:rsidRPr="00F72BC6">
        <w:rPr>
          <w:color w:val="000000"/>
          <w:spacing w:val="3"/>
          <w:sz w:val="24"/>
          <w:szCs w:val="24"/>
        </w:rPr>
        <w:t xml:space="preserve">c изменениями </w:t>
      </w:r>
      <w:r>
        <w:rPr>
          <w:color w:val="000000"/>
          <w:spacing w:val="192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№39/1 </w:t>
      </w:r>
      <w:r>
        <w:tab/>
      </w:r>
      <w:r>
        <w:rPr>
          <w:color w:val="000000"/>
          <w:sz w:val="24"/>
          <w:szCs w:val="24"/>
        </w:rPr>
        <w:t xml:space="preserve">от </w:t>
      </w:r>
      <w:r>
        <w:tab/>
      </w:r>
      <w:r>
        <w:tab/>
      </w:r>
      <w:r>
        <w:rPr>
          <w:color w:val="000000"/>
          <w:sz w:val="24"/>
          <w:szCs w:val="24"/>
        </w:rPr>
        <w:t xml:space="preserve">31.05.2005г. </w:t>
      </w:r>
      <w:r>
        <w:tab/>
      </w:r>
      <w:r>
        <w:rPr>
          <w:color w:val="000000"/>
          <w:sz w:val="24"/>
          <w:szCs w:val="24"/>
        </w:rPr>
        <w:t xml:space="preserve">На </w:t>
      </w:r>
      <w:r>
        <w:tab/>
      </w:r>
      <w:r>
        <w:rPr>
          <w:color w:val="000000"/>
          <w:sz w:val="24"/>
          <w:szCs w:val="24"/>
        </w:rPr>
        <w:t xml:space="preserve">основании </w:t>
      </w:r>
      <w:r>
        <w:tab/>
      </w:r>
      <w:r>
        <w:rPr>
          <w:color w:val="000000"/>
          <w:sz w:val="24"/>
          <w:szCs w:val="24"/>
        </w:rPr>
        <w:t xml:space="preserve">соглашения </w:t>
      </w:r>
      <w:r>
        <w:tab/>
      </w:r>
      <w:r>
        <w:rPr>
          <w:color w:val="000000"/>
          <w:sz w:val="24"/>
          <w:szCs w:val="24"/>
        </w:rPr>
        <w:t xml:space="preserve">№5 </w:t>
      </w:r>
      <w:r>
        <w:tab/>
      </w:r>
      <w:r>
        <w:rPr>
          <w:color w:val="000000"/>
          <w:sz w:val="24"/>
          <w:szCs w:val="24"/>
        </w:rPr>
        <w:t xml:space="preserve">от </w:t>
      </w:r>
      <w:r>
        <w:tab/>
      </w:r>
      <w:r>
        <w:tab/>
      </w:r>
      <w:r>
        <w:rPr>
          <w:color w:val="000000"/>
          <w:sz w:val="24"/>
          <w:szCs w:val="24"/>
        </w:rPr>
        <w:t xml:space="preserve">30.12. </w:t>
      </w:r>
      <w:r>
        <w:tab/>
      </w:r>
      <w:r>
        <w:rPr>
          <w:color w:val="000000"/>
          <w:sz w:val="24"/>
          <w:szCs w:val="24"/>
        </w:rPr>
        <w:t xml:space="preserve">2011. </w:t>
      </w:r>
      <w:r>
        <w:tab/>
      </w:r>
      <w:r>
        <w:rPr>
          <w:color w:val="000000"/>
          <w:sz w:val="24"/>
          <w:szCs w:val="24"/>
        </w:rPr>
        <w:t xml:space="preserve">О </w:t>
      </w:r>
      <w:r>
        <w:tab/>
      </w:r>
      <w:r>
        <w:rPr>
          <w:color w:val="000000"/>
          <w:sz w:val="24"/>
          <w:szCs w:val="24"/>
        </w:rPr>
        <w:t xml:space="preserve">передаче </w:t>
      </w:r>
      <w:r>
        <w:tab/>
      </w:r>
      <w:r>
        <w:rPr>
          <w:color w:val="000000"/>
          <w:sz w:val="24"/>
          <w:szCs w:val="24"/>
        </w:rPr>
        <w:t xml:space="preserve">органам </w:t>
      </w:r>
      <w:r>
        <w:rPr>
          <w:color w:val="000000"/>
          <w:spacing w:val="192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местного </w:t>
      </w:r>
      <w:r>
        <w:tab/>
      </w:r>
      <w:r>
        <w:rPr>
          <w:color w:val="000000"/>
          <w:sz w:val="24"/>
          <w:szCs w:val="24"/>
        </w:rPr>
        <w:t xml:space="preserve">самоуправления </w:t>
      </w:r>
      <w:r>
        <w:tab/>
      </w:r>
      <w:r>
        <w:tab/>
      </w:r>
      <w:r>
        <w:rPr>
          <w:color w:val="000000"/>
          <w:sz w:val="24"/>
          <w:szCs w:val="24"/>
        </w:rPr>
        <w:t xml:space="preserve">муниципального </w:t>
      </w:r>
      <w:r>
        <w:tab/>
      </w:r>
      <w:r>
        <w:rPr>
          <w:color w:val="000000"/>
          <w:sz w:val="24"/>
          <w:szCs w:val="24"/>
        </w:rPr>
        <w:t xml:space="preserve">образования </w:t>
      </w:r>
      <w:r>
        <w:tab/>
      </w:r>
      <w:r>
        <w:rPr>
          <w:color w:val="000000"/>
          <w:sz w:val="24"/>
          <w:szCs w:val="24"/>
        </w:rPr>
        <w:t xml:space="preserve">«Заларинский </w:t>
      </w:r>
      <w:r>
        <w:tab/>
      </w:r>
      <w:r>
        <w:rPr>
          <w:color w:val="000000"/>
          <w:sz w:val="24"/>
          <w:szCs w:val="24"/>
        </w:rPr>
        <w:t xml:space="preserve">район» </w:t>
      </w:r>
      <w:r>
        <w:tab/>
      </w:r>
      <w:r>
        <w:rPr>
          <w:color w:val="000000"/>
          <w:sz w:val="24"/>
          <w:szCs w:val="24"/>
        </w:rPr>
        <w:t xml:space="preserve">отдельных </w:t>
      </w:r>
      <w:r>
        <w:rPr>
          <w:color w:val="000000"/>
          <w:spacing w:val="19289"/>
          <w:sz w:val="24"/>
          <w:szCs w:val="24"/>
        </w:rPr>
        <w:t xml:space="preserve"> </w:t>
      </w:r>
      <w:r w:rsidRPr="00F72BC6">
        <w:rPr>
          <w:color w:val="000000"/>
          <w:sz w:val="24"/>
          <w:szCs w:val="24"/>
        </w:rPr>
        <w:t>полномочий органов местного самоуправления Троицкого муниципального образования и на</w:t>
      </w:r>
      <w:r w:rsidRPr="00F72BC6">
        <w:rPr>
          <w:color w:val="000000"/>
          <w:spacing w:val="31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основании дополнения к соглашению: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F72BC6">
        <w:rPr>
          <w:color w:val="000000"/>
          <w:spacing w:val="2"/>
          <w:sz w:val="24"/>
          <w:szCs w:val="24"/>
        </w:rPr>
        <w:t>1) оказание помощи в проведении согласования генерального плана Троицкого сель-</w:t>
      </w:r>
      <w:r w:rsidRPr="00F72BC6"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929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ского поселения; </w:t>
      </w:r>
    </w:p>
    <w:p w:rsidR="00923E4B" w:rsidRDefault="00923E4B">
      <w:pPr>
        <w:tabs>
          <w:tab w:val="left" w:pos="708"/>
        </w:tabs>
        <w:spacing w:line="265" w:lineRule="exact"/>
        <w:ind w:right="-113"/>
        <w:rPr>
          <w:color w:val="000000"/>
          <w:sz w:val="24"/>
          <w:szCs w:val="24"/>
        </w:rPr>
      </w:pPr>
      <w:r>
        <w:tab/>
      </w:r>
      <w:r>
        <w:rPr>
          <w:color w:val="000000"/>
          <w:sz w:val="24"/>
          <w:szCs w:val="24"/>
        </w:rPr>
        <w:t xml:space="preserve">2)подготовка правил землепользования и застройки Троицкого сельского поселения; </w:t>
      </w:r>
    </w:p>
    <w:p w:rsidR="00923E4B" w:rsidRDefault="00923E4B" w:rsidP="00923E4B">
      <w:pPr>
        <w:tabs>
          <w:tab w:val="left" w:pos="708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498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850" type="#_x0000_t202" style="position:absolute;margin-left:19.55pt;margin-top:821.4pt;width:4.4pt;height:14.7pt;z-index:25252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43.3pt;margin-top:18.35pt;width:4.95pt;height:16.95pt;z-index:25252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2" type="#_x0000_t202" style="position:absolute;margin-left:338.4pt;margin-top:383.5pt;width:4.95pt;height:16.95pt;z-index:25252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3" type="#_x0000_t202" style="position:absolute;margin-left:28.55pt;margin-top:583pt;width:12.45pt;height:3.9pt;z-index:2525235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4" type="#_x0000_t202" style="position:absolute;margin-left:42.6pt;margin-top:610.7pt;width:14.7pt;height:4.4pt;z-index:2525245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5" type="#_x0000_t202" style="position:absolute;margin-left:28.55pt;margin-top:671.55pt;width:12.45pt;height:3.9pt;z-index:2525255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6" type="#_x0000_t202" style="position:absolute;margin-left:42.6pt;margin-top:698.05pt;width:14.7pt;height:4.4pt;z-index:2525265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7" type="#_x0000_t202" style="position:absolute;margin-left:28.55pt;margin-top:754.85pt;width:12.45pt;height:3.9pt;z-index:2525276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8" type="#_x0000_t202" style="position:absolute;margin-left:42.6pt;margin-top:782.9pt;width:14.7pt;height:4.4pt;z-index:2525286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9" type="#_x0000_t202" style="position:absolute;margin-left:73.9pt;margin-top:774.9pt;width:2.9pt;height:8.05pt;z-index:25252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0" type="#_x0000_t202" style="position:absolute;margin-left:102.1pt;margin-top:774.9pt;width:2.9pt;height:8.05pt;z-index:25253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1" type="#_x0000_t202" style="position:absolute;margin-left:130.3pt;margin-top:774.9pt;width:2.9pt;height:8.05pt;z-index:25253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2" type="#_x0000_t202" style="position:absolute;margin-left:158.5pt;margin-top:774.9pt;width:2.9pt;height:8.05pt;z-index:25253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3" type="#_x0000_t202" style="position:absolute;margin-left:193.3pt;margin-top:774.9pt;width:2.9pt;height:8.05pt;z-index:25253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4" type="#_x0000_t202" style="position:absolute;margin-left:230.3pt;margin-top:774.9pt;width:2.9pt;height:8.05pt;z-index:25253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5" type="#_x0000_t202" style="position:absolute;margin-left:575.9pt;margin-top:776.05pt;width:3.9pt;height:12.45pt;z-index:25253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6" type="#_x0000_t202" style="position:absolute;margin-left:73.9pt;margin-top:790.85pt;width:2.9pt;height:8.05pt;z-index:25253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7" type="#_x0000_t202" style="position:absolute;margin-left:102.1pt;margin-top:790.85pt;width:2.9pt;height:8.05pt;z-index:25253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8" type="#_x0000_t202" style="position:absolute;margin-left:130.3pt;margin-top:790.85pt;width:2.9pt;height:8.05pt;z-index:25253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9" type="#_x0000_t202" style="position:absolute;margin-left:158.5pt;margin-top:790.85pt;width:2.9pt;height:8.05pt;z-index:25253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0" type="#_x0000_t202" style="position:absolute;margin-left:193.3pt;margin-top:790.85pt;width:2.9pt;height:8.05pt;z-index:25254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1" type="#_x0000_t202" style="position:absolute;margin-left:230.3pt;margin-top:790.85pt;width:2.9pt;height:8.05pt;z-index:25254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2" type="#_x0000_t202" style="position:absolute;margin-left:81.95pt;margin-top:804.85pt;width:3.45pt;height:10.3pt;z-index:25254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3" type="#_x0000_t202" style="position:absolute;margin-left:114.7pt;margin-top:804.85pt;width:3.45pt;height:10.3pt;z-index:25254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4" type="#_x0000_t202" style="position:absolute;margin-left:138.7pt;margin-top:804.85pt;width:3.45pt;height:10.3pt;z-index:25254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5" type="#_x0000_t202" style="position:absolute;margin-left:169.3pt;margin-top:804.85pt;width:3.45pt;height:10.3pt;z-index:25254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6" type="#_x0000_t202" style="position:absolute;margin-left:203.4pt;margin-top:804.85pt;width:3.45pt;height:10.3pt;z-index:25254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7" type="#_x0000_t202" style="position:absolute;margin-left:238.3pt;margin-top:804.85pt;width:3.45pt;height:10.3pt;z-index:25254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8" type="#_x0000_t202" style="position:absolute;margin-left:25.55pt;margin-top:15.85pt;width:556.4pt;height:806.85pt;z-index:25254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3)реконструкция объектов капитального строительства, расположенных на террито-</w:t>
                        </w:r>
                        <w:r w:rsidRPr="001A6E4B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рии поселения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4)утверждение местных нормативов градостроительного проектирования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5)выдача разрешений на строительство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6)выдача разрешений на ввод объекта в эксплуатацию при осуществлении муници-</w:t>
                        </w:r>
                        <w:r w:rsidRPr="001A6E4B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пального строительства,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7) согласование переустройства и перепланировки жилого помещения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8)ведение информационной системы обеспечения градостроительной деятельности. </w:t>
                        </w:r>
                        <w:r>
                          <w:br/>
                        </w: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9)резервирование и изъятие, в том числе путем выкупа земельных участков в грани-</w:t>
                        </w:r>
                        <w:r w:rsidRPr="001A6E4B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цах поселения для муниципальных нужд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Администрация Заларинского района является муниципальным заказчиком по подго-</w:t>
                        </w:r>
                        <w:r w:rsidRPr="001A6E4B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товки правил землепользования и застройки Троицкого муниципального образования.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3. К полномочиям Думы Троицкого сельского поселения в области землепользования</w:t>
                        </w:r>
                        <w:r w:rsidRPr="001A6E4B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 застройки относятся полномочия, установленные Уставом Троицкого муниципального об-</w:t>
                        </w:r>
                        <w:r w:rsidRPr="001A6E4B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разования от 01.08.2012 №38/189, с изменениями, в том числе: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утверждение генерального плана Троицкого сельского поселения и иной градостро-</w:t>
                        </w:r>
                        <w:r w:rsidRPr="001A6E4B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ительной документации о градостроительном планировании развития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утверждение правил землепользования и застройки поселения, в том числе опреде-</w:t>
                        </w:r>
                        <w:r w:rsidRPr="001A6E4B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ление в соответствии с земельным законодательством порядка предоставления и изъятия зе-</w:t>
                        </w:r>
                        <w:r w:rsidRPr="001A6E4B">
                          <w:rPr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мельных участков для муниципальных нужд, а также распоряжения земельными участками</w:t>
                        </w:r>
                        <w:r w:rsidRPr="001A6E4B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территории данного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утверждение правил содержания и благоустройства территории Троицкого сельского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3. К полномочиям администрации Троицкого сельского поселения в области земле-</w:t>
                        </w:r>
                        <w:r w:rsidRPr="001A6E4B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 и застройки относятся полномочия: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принятие правовых актов по вопросам регулирования земельных правоотношений в</w:t>
                        </w:r>
                        <w:r w:rsidRPr="001A6E4B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с действующим земельным законодательством в пределах своих полномочий;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4. К полномочиям Главы поселения Троицкого сельского поселения в области земле-</w:t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пользования и застройки относятся полномочия, установленные Уставом Троицкого муни-</w:t>
                        </w:r>
                        <w:r w:rsidRPr="001A6E4B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ципального образования от 01.08.2012г №38/189, с изменениями;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 Орган, уполномоченный в области архитектуры и градостроительства, по вопросам</w:t>
                        </w:r>
                        <w:r w:rsidRPr="001A6E4B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подготовки и исполнения Правил: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осуществляет, в пределах своей компетенции, проверку проекта Правил и проектов</w:t>
                        </w:r>
                        <w:r w:rsidRPr="001A6E4B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внесения в них изменений на соответствие требованиям технических регламентов, генераль-</w:t>
                        </w:r>
                        <w:r w:rsidRPr="001A6E4B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21"/>
                            <w:tab w:val="left" w:pos="1327"/>
                          </w:tabs>
                          <w:spacing w:after="10" w:line="269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ному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плану </w:t>
                        </w: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Троицкого сельского поселения, схемам территориального планирования Рос-</w:t>
                        </w:r>
                        <w:r w:rsidRPr="001A6E4B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сийской Федерации, Иркутской области;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выступает с предложениями о направлении подготовленного проекта Правил и про-</w:t>
                        </w:r>
                        <w:r w:rsidRPr="001A6E4B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ектов внесения в них изменений главе Троицкого сельского поселения для принятия реше-</w:t>
                        </w:r>
                        <w:r w:rsidRPr="001A6E4B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A6E4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 о проведении публичных слушаний по ним или об их отклонении, либо направлении их</w:t>
                        </w:r>
                        <w:r w:rsidRPr="001A6E4B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доработку;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z w:val="24"/>
                            <w:szCs w:val="24"/>
                          </w:rPr>
                          <w:t>- предоставляет по запросам Комиссии по землепользованию и застройке заключения,</w:t>
                        </w:r>
                        <w:r w:rsidRPr="001A6E4B">
                          <w:rPr>
                            <w:color w:val="000000"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вопросам, выносимым в соответствии с настоящими Правилами на её рассмотрение;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предоставляет заинтересованным лицам (заявителям) информацию в области регу-</w:t>
                        </w:r>
                        <w:r w:rsidRPr="001A6E4B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лирования землепользования и застройки в пределах своей компетенции;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895"/>
                            <w:tab w:val="left" w:pos="2405"/>
                            <w:tab w:val="left" w:pos="3039"/>
                            <w:tab w:val="left" w:pos="4397"/>
                            <w:tab w:val="left" w:pos="4615"/>
                            <w:tab w:val="left" w:pos="5530"/>
                            <w:tab w:val="left" w:pos="7157"/>
                            <w:tab w:val="left" w:pos="9125"/>
                            <w:tab w:val="left" w:pos="9360"/>
                          </w:tabs>
                          <w:spacing w:after="5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полномочия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области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регулирования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за-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стройки в соответствии с законодательством Российской Федерации, и нормативными пра-</w:t>
                        </w:r>
                        <w:r w:rsidRPr="001A6E4B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1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вовыми актами органов местного самоуправления Троицкого сельского поселения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before="247" w:line="269" w:lineRule="exact"/>
                          <w:ind w:left="857" w:right="2074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9. Комиссия по землепользованию и застройке.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line="272" w:lineRule="exact"/>
                          <w:ind w:right="-107"/>
                        </w:pPr>
                        <w:r>
                          <w:tab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1. Комиссия по землепользованию и застройке Троицкого сельского поселения (далее</w:t>
                        </w:r>
                        <w:r w:rsidRPr="001A6E4B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z w:val="24"/>
                            <w:szCs w:val="24"/>
                          </w:rPr>
                          <w:t>- Комиссия) является постоянно действующим органом по рассмотрению вопросов по подго-</w:t>
                        </w:r>
                        <w:r w:rsidRPr="001A6E4B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A6E4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товке и внесению изменений в правила землепользования и застройки, организации публич-</w:t>
                        </w:r>
                        <w:r w:rsidRPr="001A6E4B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6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1A6E4B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6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A6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1A6E4B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1A6E4B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1A6E4B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879" type="#_x0000_t202" style="position:absolute;margin-left:85.1pt;margin-top:14.25pt;width:4.4pt;height:14.7pt;z-index:25255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0" type="#_x0000_t202" style="position:absolute;margin-left:213.25pt;margin-top:108.85pt;width:4.4pt;height:14.7pt;z-index:25255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1" type="#_x0000_t202" style="position:absolute;margin-left:512.65pt;margin-top:674.25pt;width:4.4pt;height:14.95pt;z-index:25255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70" w:lineRule="exact"/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882" type="#_x0000_t202" style="position:absolute;margin-left:19.55pt;margin-top:821.4pt;width:4.4pt;height:14.7pt;z-index:25255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3" type="#_x0000_t202" style="position:absolute;margin-left:43.3pt;margin-top:18.35pt;width:4.95pt;height:16.95pt;z-index:25255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4" type="#_x0000_t202" style="position:absolute;margin-left:338.4pt;margin-top:383.5pt;width:4.95pt;height:16.95pt;z-index:252556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5" type="#_x0000_t202" style="position:absolute;margin-left:28.55pt;margin-top:583pt;width:12.45pt;height:3.9pt;z-index:2525573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6" type="#_x0000_t202" style="position:absolute;margin-left:42.6pt;margin-top:610.7pt;width:14.7pt;height:4.4pt;z-index:252558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7" type="#_x0000_t202" style="position:absolute;margin-left:28.55pt;margin-top:671.55pt;width:12.45pt;height:3.9pt;z-index:252559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8" type="#_x0000_t202" style="position:absolute;margin-left:42.6pt;margin-top:698.05pt;width:14.7pt;height:4.4pt;z-index:2525603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9" type="#_x0000_t202" style="position:absolute;margin-left:28.55pt;margin-top:754.85pt;width:12.45pt;height:3.9pt;z-index:2525614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0" type="#_x0000_t202" style="position:absolute;margin-left:42.6pt;margin-top:782.9pt;width:14.7pt;height:4.4pt;z-index:252562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1" type="#_x0000_t202" style="position:absolute;margin-left:73.9pt;margin-top:774.9pt;width:2.9pt;height:8.05pt;z-index:25256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2" type="#_x0000_t202" style="position:absolute;margin-left:102.1pt;margin-top:774.9pt;width:2.9pt;height:8.05pt;z-index:25256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3" type="#_x0000_t202" style="position:absolute;margin-left:130.3pt;margin-top:774.9pt;width:2.9pt;height:8.05pt;z-index:25256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4" type="#_x0000_t202" style="position:absolute;margin-left:158.5pt;margin-top:774.9pt;width:2.9pt;height:8.05pt;z-index:25256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5" type="#_x0000_t202" style="position:absolute;margin-left:193.3pt;margin-top:774.9pt;width:2.9pt;height:8.05pt;z-index:25256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6" type="#_x0000_t202" style="position:absolute;margin-left:230.3pt;margin-top:774.9pt;width:2.9pt;height:8.05pt;z-index:25256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7" type="#_x0000_t202" style="position:absolute;margin-left:575.9pt;margin-top:776.05pt;width:3.9pt;height:12.45pt;z-index:25256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8" type="#_x0000_t202" style="position:absolute;margin-left:73.9pt;margin-top:790.85pt;width:2.9pt;height:8.05pt;z-index:25257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9" type="#_x0000_t202" style="position:absolute;margin-left:102.1pt;margin-top:790.85pt;width:2.9pt;height:8.05pt;z-index:25257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0" type="#_x0000_t202" style="position:absolute;margin-left:130.3pt;margin-top:790.85pt;width:2.9pt;height:8.05pt;z-index:25257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1" type="#_x0000_t202" style="position:absolute;margin-left:158.5pt;margin-top:790.85pt;width:2.9pt;height:8.05pt;z-index:25257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2" type="#_x0000_t202" style="position:absolute;margin-left:193.3pt;margin-top:790.85pt;width:2.9pt;height:8.05pt;z-index:25257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3" type="#_x0000_t202" style="position:absolute;margin-left:230.3pt;margin-top:790.85pt;width:2.9pt;height:8.05pt;z-index:25257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4" type="#_x0000_t202" style="position:absolute;margin-left:81.95pt;margin-top:804.85pt;width:3.45pt;height:10.3pt;z-index:25257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5" type="#_x0000_t202" style="position:absolute;margin-left:114.7pt;margin-top:804.85pt;width:3.45pt;height:10.3pt;z-index:25257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6" type="#_x0000_t202" style="position:absolute;margin-left:138.7pt;margin-top:804.85pt;width:3.45pt;height:10.3pt;z-index:25257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7" type="#_x0000_t202" style="position:absolute;margin-left:169.3pt;margin-top:804.85pt;width:3.45pt;height:10.3pt;z-index:25257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8" type="#_x0000_t202" style="position:absolute;margin-left:203.4pt;margin-top:804.85pt;width:3.45pt;height:10.3pt;z-index:25258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9" type="#_x0000_t202" style="position:absolute;margin-left:238.3pt;margin-top:804.85pt;width:3.45pt;height:10.3pt;z-index:25258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0" type="#_x0000_t202" style="position:absolute;margin-left:25.55pt;margin-top:15.85pt;width:556.4pt;height:806.85pt;z-index:25258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1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13"/>
                        </w:pPr>
                        <w:r w:rsidRPr="00CA5646">
                          <w:rPr>
                            <w:color w:val="000000"/>
                            <w:sz w:val="24"/>
                            <w:szCs w:val="24"/>
                          </w:rPr>
                          <w:t>ных слушаний по выдаче разрешений на условно-разрешенный вид использования земельно-</w:t>
                        </w:r>
                        <w:r w:rsidRPr="00CA5646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го участка, разрешений на отклонение от предельных параметров разрешенного строитель-</w:t>
                        </w:r>
                        <w:r w:rsidRPr="00CA5646">
                          <w:rPr>
                            <w:color w:val="000000"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ства, по проектам планировки и проектам межевания, документов территориального плани-</w:t>
                        </w:r>
                        <w:r w:rsidRPr="00CA5646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2. Комиссия формируется и осуществляет свою деятельность в соответствии с насто-</w:t>
                        </w:r>
                        <w:r w:rsidRPr="00CA5646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ящими Правилами, Положением о Комиссии, Основанием для разработки градостроитель-</w:t>
                        </w:r>
                        <w:r w:rsidRPr="00CA5646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5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ной документации от 13.02.2012г №35, иными документами, утверждаемыми главой Троиц-</w:t>
                        </w:r>
                        <w:r w:rsidRPr="00CA5646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Согласно статьи 31 Градостроительного Кодекса Российской Федерации состав Ко-</w:t>
                        </w:r>
                        <w:r w:rsidRPr="00CA5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z w:val="24"/>
                            <w:szCs w:val="24"/>
                          </w:rPr>
                          <w:t>миссии формируется главой поселения из представителей функциональных и отраслевых ор-</w:t>
                        </w:r>
                        <w:r w:rsidRPr="00CA5646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5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ганов администрации Троицкого сельского поселения, представительного органа Троицкого</w:t>
                        </w:r>
                        <w:r w:rsidRPr="00CA5646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поселения, иных организаций и физических лиц.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состав Комиссии должны быть включены: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депутаты Думы Троицкого сельского поселения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представители Администрации Троицкого сельского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лица, представляющие общественные и частные интересы граждан (указанные лица</w:t>
                        </w:r>
                        <w:r w:rsidRPr="00CA5646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могут являться государственными или муниципальными служащими).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состав Комиссии могут включаться представители государственных органов, дея-</w:t>
                        </w:r>
                        <w:r w:rsidRPr="00CA5646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тельность которых может быть связана с реализацией настоящих Правил, а также специали-</w:t>
                        </w:r>
                        <w:r w:rsidRPr="00CA5646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сты для выполнения консультационных работ по обсуждаемой проблеме.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Комиссия осуществляет свою деятельность в соответствии с настоящими Правилами,</w:t>
                        </w:r>
                        <w:r w:rsidRPr="00CA5646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z w:val="24"/>
                            <w:szCs w:val="24"/>
                          </w:rPr>
                          <w:t>Положением о Комиссии, иными документами, утверждаемыми главой Троицкого сельского</w:t>
                        </w:r>
                        <w:r w:rsidRPr="00CA5646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3. В компетенцию Комиссии входят: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организация и подготовка проектов документов по внесению изменений в Правила; </w:t>
                        </w:r>
                        <w:r>
                          <w:br/>
                        </w:r>
                        <w:r>
                          <w:tab/>
                        </w:r>
                        <w:r w:rsidRPr="00CA5646">
                          <w:rPr>
                            <w:color w:val="000000"/>
                            <w:sz w:val="24"/>
                            <w:szCs w:val="24"/>
                          </w:rPr>
                          <w:t>2) организация публичных слушаний по выдаче разрешений на условно-разрешенный</w:t>
                        </w:r>
                        <w:r w:rsidRPr="00CA5646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5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вид использования земельного участка, разрешений на отклонение от предельных парамет-</w:t>
                        </w:r>
                        <w:r w:rsidRPr="00CA5646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ров разрешенного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3) координация деятельности органов местного самоуправления по вопросам земле-</w:t>
                        </w:r>
                        <w:r w:rsidRPr="00CA5646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 и застройки;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 рассмотрение предложений граждан и юридических лиц по внесению изменений в</w:t>
                        </w:r>
                        <w:r w:rsidRPr="00CA5646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 землепользования и застройки;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18"/>
                            <w:tab w:val="left" w:pos="1339"/>
                            <w:tab w:val="left" w:pos="2280"/>
                            <w:tab w:val="left" w:pos="2438"/>
                            <w:tab w:val="left" w:pos="3175"/>
                            <w:tab w:val="left" w:pos="3619"/>
                            <w:tab w:val="left" w:pos="3833"/>
                            <w:tab w:val="left" w:pos="3979"/>
                            <w:tab w:val="left" w:pos="5208"/>
                            <w:tab w:val="left" w:pos="5328"/>
                            <w:tab w:val="left" w:pos="6396"/>
                            <w:tab w:val="left" w:pos="6593"/>
                            <w:tab w:val="left" w:pos="6617"/>
                            <w:tab w:val="left" w:pos="7786"/>
                            <w:tab w:val="left" w:pos="7999"/>
                            <w:tab w:val="left" w:pos="8011"/>
                            <w:tab w:val="left" w:pos="8256"/>
                            <w:tab w:val="left" w:pos="8710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заключений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результатам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связанных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реализацией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применением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6) рассмотрение иных вопросов, касающихся реализации Правил.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Комиссия может наделяться другими полномочиями нормативным правовым актом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главы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03"/>
                            <w:tab w:val="left" w:pos="2018"/>
                            <w:tab w:val="left" w:pos="3166"/>
                            <w:tab w:val="left" w:pos="4678"/>
                            <w:tab w:val="left" w:pos="5683"/>
                            <w:tab w:val="left" w:pos="7311"/>
                            <w:tab w:val="left" w:pos="8282"/>
                            <w:tab w:val="left" w:pos="8777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Комиссии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принимаются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простым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большинством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голосов,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наличии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z w:val="24"/>
                            <w:szCs w:val="24"/>
                          </w:rPr>
                          <w:t>кворума не менее половины от общего числа членов Комиссии. При равенстве голосов голос</w:t>
                        </w:r>
                        <w:r w:rsidRPr="00CA5646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председателя Комиссии является решающим.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5. На каждом заседании Комиссии ведется протокол, который подписывается предсе-</w:t>
                        </w:r>
                        <w:r w:rsidRPr="00CA5646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дательствующим на заседании и секретарем Комиссии. К протоколу прилагаются копии ма-</w:t>
                        </w:r>
                        <w:r w:rsidRPr="00CA5646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териалов, рассматриваемые на заседании.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994"/>
                            <w:tab w:val="left" w:pos="3154"/>
                            <w:tab w:val="left" w:pos="4315"/>
                            <w:tab w:val="left" w:pos="5400"/>
                            <w:tab w:val="left" w:pos="6701"/>
                            <w:tab w:val="left" w:pos="7184"/>
                            <w:tab w:val="left" w:pos="776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Протоколы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заседаний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Комиссии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являются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открытыми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всех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заинтересованных </w:t>
                        </w:r>
                        <w:r>
                          <w:br/>
                        </w:r>
                        <w:r w:rsidRPr="00CA564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лиц, которые могут получать копии протоколов за плату, размеры которой не должны пре-</w:t>
                        </w:r>
                        <w:r w:rsidRPr="00CA5646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вышать затрат на их изготовление.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CA564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Документы, рассматриваемые на заседаниях Комиссии, протоколы Комиссии хранят-</w:t>
                        </w:r>
                        <w:r w:rsidRPr="00CA5646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ся в архиве Комиссии.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5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A564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5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564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A564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A564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A564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911" type="#_x0000_t202" style="position:absolute;margin-left:85.1pt;margin-top:14.25pt;width:4.4pt;height:14.7pt;z-index:25258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912" type="#_x0000_t202" style="position:absolute;margin-left:19.55pt;margin-top:821.4pt;width:4.4pt;height:14.7pt;z-index:25258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3" type="#_x0000_t202" style="position:absolute;margin-left:43.3pt;margin-top:18.35pt;width:4.95pt;height:16.95pt;z-index:25258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4" type="#_x0000_t202" style="position:absolute;margin-left:338.4pt;margin-top:383.5pt;width:4.95pt;height:16.95pt;z-index:25258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5" type="#_x0000_t202" style="position:absolute;margin-left:28.55pt;margin-top:583pt;width:12.45pt;height:3.9pt;z-index:2525890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6" type="#_x0000_t202" style="position:absolute;margin-left:42.6pt;margin-top:610.7pt;width:14.7pt;height:4.4pt;z-index:2525900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7" type="#_x0000_t202" style="position:absolute;margin-left:28.55pt;margin-top:671.55pt;width:12.45pt;height:3.9pt;z-index:2525911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8" type="#_x0000_t202" style="position:absolute;margin-left:42.6pt;margin-top:698.05pt;width:14.7pt;height:4.4pt;z-index:2525921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9" type="#_x0000_t202" style="position:absolute;margin-left:28.55pt;margin-top:754.85pt;width:12.45pt;height:3.9pt;z-index:2525931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0" type="#_x0000_t202" style="position:absolute;margin-left:42.6pt;margin-top:782.9pt;width:14.7pt;height:4.4pt;z-index:2525941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1" type="#_x0000_t202" style="position:absolute;margin-left:73.9pt;margin-top:774.9pt;width:2.9pt;height:8.05pt;z-index:25259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2" type="#_x0000_t202" style="position:absolute;margin-left:102.1pt;margin-top:774.9pt;width:2.9pt;height:8.05pt;z-index:25259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3" type="#_x0000_t202" style="position:absolute;margin-left:130.3pt;margin-top:774.9pt;width:2.9pt;height:8.05pt;z-index:25259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4" type="#_x0000_t202" style="position:absolute;margin-left:158.5pt;margin-top:774.9pt;width:2.9pt;height:8.05pt;z-index:25259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5" type="#_x0000_t202" style="position:absolute;margin-left:193.3pt;margin-top:774.9pt;width:2.9pt;height:8.05pt;z-index:25259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6" type="#_x0000_t202" style="position:absolute;margin-left:230.3pt;margin-top:774.9pt;width:2.9pt;height:8.05pt;z-index:25260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7" type="#_x0000_t202" style="position:absolute;margin-left:575.9pt;margin-top:776.05pt;width:3.9pt;height:12.45pt;z-index:25260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8" type="#_x0000_t202" style="position:absolute;margin-left:73.9pt;margin-top:790.85pt;width:2.9pt;height:8.05pt;z-index:25260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9" type="#_x0000_t202" style="position:absolute;margin-left:102.1pt;margin-top:790.85pt;width:2.9pt;height:8.05pt;z-index:25260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0" type="#_x0000_t202" style="position:absolute;margin-left:130.3pt;margin-top:790.85pt;width:2.9pt;height:8.05pt;z-index:25260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1" type="#_x0000_t202" style="position:absolute;margin-left:158.5pt;margin-top:790.85pt;width:2.9pt;height:8.05pt;z-index:25260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2" type="#_x0000_t202" style="position:absolute;margin-left:193.3pt;margin-top:790.85pt;width:2.9pt;height:8.05pt;z-index:25260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3" type="#_x0000_t202" style="position:absolute;margin-left:230.3pt;margin-top:790.85pt;width:2.9pt;height:8.05pt;z-index:25260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4" type="#_x0000_t202" style="position:absolute;margin-left:81.95pt;margin-top:804.85pt;width:3.45pt;height:10.3pt;z-index:25260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5" type="#_x0000_t202" style="position:absolute;margin-left:114.7pt;margin-top:804.85pt;width:3.45pt;height:10.3pt;z-index:25260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6" type="#_x0000_t202" style="position:absolute;margin-left:138.7pt;margin-top:804.85pt;width:3.45pt;height:10.3pt;z-index:25261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7" type="#_x0000_t202" style="position:absolute;margin-left:169.3pt;margin-top:804.85pt;width:3.45pt;height:10.3pt;z-index:25261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8" type="#_x0000_t202" style="position:absolute;margin-left:203.4pt;margin-top:804.85pt;width:3.45pt;height:10.3pt;z-index:25261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9" type="#_x0000_t202" style="position:absolute;margin-left:238.3pt;margin-top:804.85pt;width:3.45pt;height:10.3pt;z-index:25261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0" type="#_x0000_t202" style="position:absolute;margin-left:25.55pt;margin-top:15.85pt;width:556.4pt;height:806.85pt;z-index:25261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20"/>
                            <w:tab w:val="left" w:pos="1159"/>
                            <w:tab w:val="left" w:pos="1354"/>
                            <w:tab w:val="left" w:pos="1457"/>
                            <w:tab w:val="left" w:pos="2628"/>
                            <w:tab w:val="left" w:pos="2765"/>
                            <w:tab w:val="left" w:pos="3158"/>
                            <w:tab w:val="left" w:pos="4303"/>
                            <w:tab w:val="left" w:pos="4452"/>
                            <w:tab w:val="left" w:pos="5194"/>
                            <w:tab w:val="left" w:pos="6182"/>
                            <w:tab w:val="left" w:pos="6807"/>
                            <w:tab w:val="left" w:pos="7769"/>
                            <w:tab w:val="left" w:pos="8066"/>
                            <w:tab w:val="left" w:pos="8520"/>
                          </w:tabs>
                          <w:spacing w:before="676" w:after="5" w:line="273" w:lineRule="exact"/>
                          <w:ind w:right="-105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1.2.3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об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изменении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видов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физическими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юридическими </w:t>
                        </w:r>
                      </w:p>
                      <w:p w:rsidR="00AA7298" w:rsidRDefault="00AA7298">
                        <w:pPr>
                          <w:spacing w:line="271" w:lineRule="exact"/>
                          <w:ind w:right="-105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лицами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242" w:line="272" w:lineRule="exact"/>
                          <w:ind w:right="-106"/>
                        </w:pPr>
                        <w:r>
                          <w:tab/>
                        </w:r>
                        <w:r w:rsidRPr="0072202F"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Статья 10. Общий порядок изменения видов разрешенного использования земельных</w:t>
                        </w:r>
                        <w:r w:rsidRPr="0072202F">
                          <w:rPr>
                            <w:i/>
                            <w:iCs/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участков и объектов капитального строительства физическими и юридическими лицами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2" w:lineRule="exact"/>
                          <w:ind w:right="-111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1. Изменение одного вида разрешенного использования земельных участков и объек-</w:t>
                        </w:r>
                        <w:r w:rsidRPr="0072202F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тов капитального строительства на другой вид такого использования осуществляется в соот-</w:t>
                        </w:r>
                        <w:r w:rsidRPr="0072202F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ветствии с градостроительным регламентом при условии соблюдения требований техниче-</w:t>
                        </w:r>
                        <w:r w:rsidRPr="0072202F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ских регламентов.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3" w:lineRule="exact"/>
                          <w:ind w:right="-111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2. Основные и вспомогательные виды разрешенного использования земельных участ-</w:t>
                        </w:r>
                        <w:r w:rsidRPr="0072202F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ков и объектов капитального строительства их правообладателями, за исключением органов</w:t>
                        </w:r>
                        <w:r w:rsidRPr="0072202F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z w:val="24"/>
                            <w:szCs w:val="24"/>
                          </w:rPr>
                          <w:t>государственной власти, органов местного самоуправления, государственных и муниципаль-</w:t>
                        </w:r>
                        <w:r w:rsidRPr="0072202F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ных учреждений, государственных и муниципальных унитарных предприятий, выбираются</w:t>
                        </w:r>
                        <w:r w:rsidRPr="0072202F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самостоятельно, без дополнительных разрешений и согласования, согласно установленным</w:t>
                        </w:r>
                        <w:r w:rsidRPr="0072202F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планам.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3. В случаях, если физические и юридические лица, хотят выбрать вид использования</w:t>
                        </w:r>
                        <w:r w:rsidRPr="0072202F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из числа условно разрешенных настоящими Правилами для соответствующей территориаль-</w:t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72202F">
                          <w:rPr>
                            <w:color w:val="000000"/>
                            <w:sz w:val="24"/>
                            <w:szCs w:val="24"/>
                          </w:rPr>
                          <w:t>ной зоны, необходимо получение разрешения, предоставляемого уполномоченным органом в</w:t>
                        </w:r>
                        <w:r w:rsidRPr="0072202F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порядке, установленном настоящими Правилами, в соответствии с действующим законода-</w:t>
                        </w:r>
                        <w:r w:rsidRPr="0072202F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4. Решения об изменении одного вида разрешенного использования земельных участ-</w:t>
                        </w:r>
                        <w:r w:rsidRPr="0072202F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ков и объектов капитального строительства, расположенных на землях, на которые действие</w:t>
                        </w:r>
                        <w:r w:rsidRPr="0072202F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2107"/>
                            <w:tab w:val="left" w:pos="3487"/>
                            <w:tab w:val="left" w:pos="3830"/>
                            <w:tab w:val="left" w:pos="5743"/>
                            <w:tab w:val="left" w:pos="6228"/>
                            <w:tab w:val="left" w:pos="6686"/>
                            <w:tab w:val="left" w:pos="7659"/>
                          </w:tabs>
                          <w:spacing w:after="10" w:line="270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распространяется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градостроительные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регламенты не устанавливаются, на другой вид такого использования, принимаются в соот-</w:t>
                        </w:r>
                        <w:r w:rsidRPr="0072202F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ветствии с федеральными законами.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247" w:line="272" w:lineRule="exact"/>
                          <w:ind w:right="-104"/>
                        </w:pPr>
                        <w:r>
                          <w:tab/>
                        </w:r>
                        <w:r w:rsidRPr="0072202F">
                          <w:rPr>
                            <w:i/>
                            <w:iCs/>
                            <w:color w:val="000000"/>
                            <w:spacing w:val="4"/>
                            <w:sz w:val="24"/>
                            <w:szCs w:val="24"/>
                          </w:rPr>
                          <w:t>Статья 11. Порядок предоставления разрешения на условно разрешенный вид ис-</w:t>
                        </w:r>
                        <w:r w:rsidRPr="0072202F">
                          <w:rPr>
                            <w:i/>
                            <w:iCs/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пользования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0" w:lineRule="exact"/>
                          <w:ind w:right="-107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1. Физическое или юридическое лицо, заинтересованное в предоставлении разреше-</w:t>
                        </w:r>
                        <w:r w:rsidRPr="0072202F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ния на условно разрешенный вид использования земельного участка или объекта капиталь-</w:t>
                        </w:r>
                        <w:r w:rsidRPr="0072202F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17"/>
                            <w:tab w:val="left" w:pos="1253"/>
                            <w:tab w:val="left" w:pos="1479"/>
                            <w:tab w:val="left" w:pos="2215"/>
                            <w:tab w:val="left" w:pos="3002"/>
                            <w:tab w:val="left" w:pos="3230"/>
                            <w:tab w:val="left" w:pos="3367"/>
                            <w:tab w:val="left" w:pos="4049"/>
                            <w:tab w:val="left" w:pos="4581"/>
                            <w:tab w:val="left" w:pos="4968"/>
                            <w:tab w:val="left" w:pos="5174"/>
                            <w:tab w:val="left" w:pos="5402"/>
                            <w:tab w:val="left" w:pos="5940"/>
                            <w:tab w:val="left" w:pos="7152"/>
                            <w:tab w:val="left" w:pos="7476"/>
                            <w:tab w:val="left" w:pos="7987"/>
                            <w:tab w:val="left" w:pos="8467"/>
                            <w:tab w:val="left" w:pos="8813"/>
                          </w:tabs>
                          <w:spacing w:line="272" w:lineRule="exact"/>
                          <w:ind w:right="-107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(далее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использования),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направляет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уполномоченный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заявление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разрешенный вид использования.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95"/>
                          </w:tabs>
                          <w:spacing w:before="10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tab/>
                        </w:r>
                        <w:r w:rsidRPr="0072202F">
                          <w:rPr>
                            <w:color w:val="000000"/>
                            <w:sz w:val="24"/>
                            <w:szCs w:val="24"/>
                          </w:rPr>
                          <w:t>Вопрос о предоставлении разрешения на условно разрешенный вид использования</w:t>
                        </w:r>
                        <w:r w:rsidRPr="0072202F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подлежит обсуждению на публичных слушаниях.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z w:val="24"/>
                            <w:szCs w:val="24"/>
                          </w:rPr>
                          <w:t>3. В целях соблюдения права человека на благоприятные условия жизнедеятельности,</w:t>
                        </w:r>
                        <w:r w:rsidRPr="0072202F">
                          <w:rPr>
                            <w:color w:val="000000"/>
                            <w:spacing w:val="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прав и законных интересов правообладателей земельных участков и объектов капитального</w:t>
                        </w:r>
                        <w:r w:rsidRPr="0072202F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181"/>
                            <w:tab w:val="left" w:pos="1661"/>
                            <w:tab w:val="left" w:pos="3293"/>
                            <w:tab w:val="left" w:pos="4565"/>
                            <w:tab w:val="left" w:pos="4785"/>
                            <w:tab w:val="left" w:pos="5844"/>
                            <w:tab w:val="left" w:pos="6869"/>
                            <w:tab w:val="left" w:pos="8482"/>
                            <w:tab w:val="left" w:pos="8710"/>
                          </w:tabs>
                          <w:spacing w:after="10" w:line="272" w:lineRule="exact"/>
                          <w:ind w:right="-113"/>
                        </w:pP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строительства публичные слушания по вопросу предоставления разрешения на условно раз-</w:t>
                        </w:r>
                        <w:r w:rsidRPr="0072202F">
                          <w:rPr>
                            <w:color w:val="000000"/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проводятся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граждан,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проживающих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пределах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z w:val="24"/>
                            <w:szCs w:val="24"/>
                          </w:rPr>
                          <w:t>территориальной зоны, в границах которой расположен земельный участок или объект капи-</w:t>
                        </w:r>
                        <w:r w:rsidRPr="0072202F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111"/>
                            <w:tab w:val="left" w:pos="1574"/>
                            <w:tab w:val="left" w:pos="2345"/>
                            <w:tab w:val="left" w:pos="2374"/>
                            <w:tab w:val="left" w:pos="2587"/>
                            <w:tab w:val="left" w:pos="3226"/>
                            <w:tab w:val="left" w:pos="3636"/>
                            <w:tab w:val="left" w:pos="4491"/>
                            <w:tab w:val="left" w:pos="5594"/>
                            <w:tab w:val="left" w:pos="5859"/>
                            <w:tab w:val="left" w:pos="6216"/>
                            <w:tab w:val="left" w:pos="6804"/>
                            <w:tab w:val="left" w:pos="7747"/>
                            <w:tab w:val="left" w:pos="7815"/>
                            <w:tab w:val="left" w:pos="8050"/>
                            <w:tab w:val="left" w:pos="8503"/>
                            <w:tab w:val="left" w:pos="9082"/>
                          </w:tabs>
                          <w:spacing w:after="10" w:line="273" w:lineRule="exact"/>
                          <w:ind w:right="-113"/>
                        </w:pP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тального строительства, применительно к которым запрашивается разрешение. В случае, ес-</w:t>
                        </w:r>
                        <w:r w:rsidRPr="0072202F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ли условно разрешенный вид использования земельного участка или объекта капитального</w:t>
                        </w:r>
                        <w:r w:rsidRPr="0072202F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может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оказать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негативное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воздействие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окружающую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среду,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проводятся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правообладателей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капи-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тального строительства, подверженных риску такого негативного воздействия.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4. Уполномоченный орган направляет сообщения о проведении публичных слушаний</w:t>
                        </w:r>
                        <w:r w:rsidRPr="0072202F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 вопросу предоставления разрешения на условно разрешенный вид использования право-</w:t>
                        </w:r>
                        <w:r w:rsidRPr="0072202F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обладателям земельных участков, имеющих общие границы с земельным участком, приме-</w:t>
                        </w:r>
                        <w:r w:rsidRPr="0072202F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2202F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нительно к которому запрашивается данное разрешение, правообладателям объектов капи-</w:t>
                        </w:r>
                        <w:r w:rsidRPr="0072202F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 w:rsidRPr="0072202F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тального строительства, расположенных на земельных участках, имеющих общие границы с</w:t>
                        </w:r>
                        <w:r w:rsidRPr="0072202F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2202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72202F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2202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2202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72202F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72202F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72202F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941" type="#_x0000_t202" style="position:absolute;margin-left:85.1pt;margin-top:14.25pt;width:4.4pt;height:14.7pt;z-index:25261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2" type="#_x0000_t202" style="position:absolute;margin-left:142.9pt;margin-top:332.05pt;width:4.4pt;height:14.7pt;z-index:25261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943" type="#_x0000_t202" style="position:absolute;margin-left:19.55pt;margin-top:821.4pt;width:4.4pt;height:14.7pt;z-index:25261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4" type="#_x0000_t202" style="position:absolute;margin-left:43.3pt;margin-top:18.35pt;width:4.95pt;height:16.95pt;z-index:25261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5" type="#_x0000_t202" style="position:absolute;margin-left:338.4pt;margin-top:383.5pt;width:4.95pt;height:16.95pt;z-index:25262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6" type="#_x0000_t202" style="position:absolute;margin-left:28.55pt;margin-top:583pt;width:12.45pt;height:3.9pt;z-index:252621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7" type="#_x0000_t202" style="position:absolute;margin-left:42.6pt;margin-top:610.7pt;width:14.7pt;height:4.4pt;z-index:2526228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8" type="#_x0000_t202" style="position:absolute;margin-left:28.55pt;margin-top:671.55pt;width:12.45pt;height:3.9pt;z-index:2526238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9" type="#_x0000_t202" style="position:absolute;margin-left:42.6pt;margin-top:698.05pt;width:14.7pt;height:4.4pt;z-index:2526248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0" type="#_x0000_t202" style="position:absolute;margin-left:28.55pt;margin-top:754.85pt;width:12.45pt;height:3.9pt;z-index:2526259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1" type="#_x0000_t202" style="position:absolute;margin-left:42.6pt;margin-top:782.9pt;width:14.7pt;height:4.4pt;z-index:2526269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2" type="#_x0000_t202" style="position:absolute;margin-left:73.9pt;margin-top:774.9pt;width:2.9pt;height:8.05pt;z-index:25262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3" type="#_x0000_t202" style="position:absolute;margin-left:102.1pt;margin-top:774.9pt;width:2.9pt;height:8.05pt;z-index:25262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4" type="#_x0000_t202" style="position:absolute;margin-left:130.3pt;margin-top:774.9pt;width:2.9pt;height:8.05pt;z-index:25263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5" type="#_x0000_t202" style="position:absolute;margin-left:158.5pt;margin-top:774.9pt;width:2.9pt;height:8.05pt;z-index:25263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6" type="#_x0000_t202" style="position:absolute;margin-left:193.3pt;margin-top:774.9pt;width:2.9pt;height:8.05pt;z-index:25263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7" type="#_x0000_t202" style="position:absolute;margin-left:230.3pt;margin-top:774.9pt;width:2.9pt;height:8.05pt;z-index:252633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8" type="#_x0000_t202" style="position:absolute;margin-left:575.9pt;margin-top:776.05pt;width:3.9pt;height:12.45pt;z-index:25263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9" type="#_x0000_t202" style="position:absolute;margin-left:73.9pt;margin-top:790.85pt;width:2.9pt;height:8.05pt;z-index:25263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0" type="#_x0000_t202" style="position:absolute;margin-left:102.1pt;margin-top:790.85pt;width:2.9pt;height:8.05pt;z-index:25263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1" type="#_x0000_t202" style="position:absolute;margin-left:130.3pt;margin-top:790.85pt;width:2.9pt;height:8.05pt;z-index:25263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2" type="#_x0000_t202" style="position:absolute;margin-left:158.5pt;margin-top:790.85pt;width:2.9pt;height:8.05pt;z-index:25263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3" type="#_x0000_t202" style="position:absolute;margin-left:193.3pt;margin-top:790.85pt;width:2.9pt;height:8.05pt;z-index:25263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4" type="#_x0000_t202" style="position:absolute;margin-left:230.3pt;margin-top:790.85pt;width:2.9pt;height:8.05pt;z-index:25264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5" type="#_x0000_t202" style="position:absolute;margin-left:81.95pt;margin-top:804.85pt;width:3.45pt;height:10.3pt;z-index:25264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6" type="#_x0000_t202" style="position:absolute;margin-left:114.7pt;margin-top:804.85pt;width:3.45pt;height:10.3pt;z-index:25264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7" type="#_x0000_t202" style="position:absolute;margin-left:138.7pt;margin-top:804.85pt;width:3.45pt;height:10.3pt;z-index:25264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8" type="#_x0000_t202" style="position:absolute;margin-left:169.3pt;margin-top:804.85pt;width:3.45pt;height:10.3pt;z-index:25264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9" type="#_x0000_t202" style="position:absolute;margin-left:203.4pt;margin-top:804.85pt;width:3.45pt;height:10.3pt;z-index:25264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0" type="#_x0000_t202" style="position:absolute;margin-left:238.3pt;margin-top:804.85pt;width:3.45pt;height:10.3pt;z-index:25264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1" type="#_x0000_t202" style="position:absolute;margin-left:25.55pt;margin-top:15.85pt;width:556.4pt;height:806.85pt;z-index:25264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4" w:type="dxa"/>
                        </w:tcMar>
                      </w:tcPr>
                      <w:p w:rsidR="00AA7298" w:rsidRDefault="00AA7298">
                        <w:pPr>
                          <w:spacing w:before="437" w:after="10" w:line="272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земельным участком, применительно к которому запрашивается данное разрешение, и пра-</w:t>
                        </w:r>
                        <w:r w:rsidRPr="00F4289D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вообладателям помещений, являющихся частью объекта капитального строительства, при-</w:t>
                        </w:r>
                        <w:r w:rsidRPr="00F4289D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менительно к которому запрашивается данное разрешение. Указанные сообщения направля-</w:t>
                        </w:r>
                        <w:r w:rsidRPr="00F4289D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ются не позднее чем через десять дней со дня поступления заявления заинтересованного ли-</w:t>
                        </w:r>
                        <w:r w:rsidRPr="00F4289D">
                          <w:rPr>
                            <w:color w:val="000000"/>
                            <w:spacing w:val="4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ца о предоставлении разрешения на условно разрешенный вид использования.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20"/>
                            <w:tab w:val="left" w:pos="2263"/>
                            <w:tab w:val="left" w:pos="3547"/>
                            <w:tab w:val="left" w:pos="4702"/>
                            <w:tab w:val="left" w:pos="5083"/>
                            <w:tab w:val="left" w:pos="6038"/>
                            <w:tab w:val="left" w:pos="6293"/>
                            <w:tab w:val="left" w:pos="8066"/>
                            <w:tab w:val="left" w:pos="9406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Участники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вопросу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условно разрешенный вид использования вправе представить в уполномоченный орган свои</w:t>
                        </w:r>
                        <w:r w:rsidRPr="00F4289D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предложения и замечания, касающиеся указанного вопроса, для включения их в протокол</w:t>
                        </w:r>
                        <w:r w:rsidRPr="00F4289D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слушаний.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775"/>
                            <w:tab w:val="left" w:pos="1128"/>
                            <w:tab w:val="left" w:pos="2064"/>
                            <w:tab w:val="left" w:pos="3567"/>
                            <w:tab w:val="left" w:pos="4044"/>
                            <w:tab w:val="left" w:pos="5671"/>
                            <w:tab w:val="left" w:pos="6782"/>
                            <w:tab w:val="left" w:pos="8529"/>
                            <w:tab w:val="left" w:pos="8755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6. Заключение о результатах публичных слушаний по вопросу предоставления разре-</w:t>
                        </w:r>
                        <w:r w:rsidRPr="00F4289D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подлежит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</w:t>
                        </w:r>
                      </w:p>
                      <w:p w:rsidR="00AA7298" w:rsidRDefault="00AA7298">
                        <w:pPr>
                          <w:tabs>
                            <w:tab w:val="left" w:pos="1689"/>
                            <w:tab w:val="left" w:pos="2177"/>
                            <w:tab w:val="left" w:pos="3775"/>
                            <w:tab w:val="left" w:pos="5470"/>
                            <w:tab w:val="left" w:pos="7262"/>
                            <w:tab w:val="left" w:pos="8381"/>
                            <w:tab w:val="left" w:pos="9137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иной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z w:val="24"/>
                            <w:szCs w:val="24"/>
                          </w:rPr>
                          <w:t>официальной информации, и размещается на официальном сайте Троицкого сельского  посе-</w:t>
                        </w:r>
                        <w:r w:rsidRPr="00F4289D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ления в 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z w:val="24"/>
                            <w:szCs w:val="24"/>
                          </w:rPr>
                          <w:t>7. Срок проведения публичных слушаний с момента оповещения жителей о времени и</w:t>
                        </w:r>
                        <w:r w:rsidRPr="00F4289D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месте их проведения до дня опубликования заключения о результатах публичных слушаний</w:t>
                        </w:r>
                        <w:r w:rsidRPr="00F4289D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может быть более одного месяца.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8. На основании заключения о результатах публичных слушаний по вопросу о предо-</w:t>
                        </w:r>
                        <w:r w:rsidRPr="00F4289D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ставлении разрешения на условно разрешенный вид использования, уполномоченный орган</w:t>
                        </w:r>
                        <w:r w:rsidRPr="00F4289D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F4289D">
                          <w:rPr>
                            <w:color w:val="000000"/>
                            <w:sz w:val="24"/>
                            <w:szCs w:val="24"/>
                          </w:rPr>
                          <w:t>осуществляет подготовку рекомендаций о предоставлении разрешения на условно разрешен-</w:t>
                        </w:r>
                        <w:r w:rsidRPr="00F4289D">
                          <w:rPr>
                            <w:color w:val="000000"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ный вид использования или об отказе в предоставлении такого разрешения с указанием при-</w:t>
                        </w:r>
                        <w:r w:rsidRPr="00F4289D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чин принятого 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9. На основании указанных в пункте 8 настоящей статьи рекомендаций уполномочен-</w:t>
                        </w:r>
                        <w:r w:rsidRPr="00F4289D">
                          <w:rPr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ный орган в течение трех дней со дня поступления таких рекомендаций принимает решение</w:t>
                        </w:r>
                        <w:r w:rsidRPr="00F4289D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о предоставлении разрешения на условно разрешенный вид использования или об отказе в</w:t>
                        </w:r>
                        <w:r w:rsidRPr="00F4289D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такого разрешения. Указанное решение подлежит опубликованию в порядке, </w:t>
                        </w:r>
                      </w:p>
                      <w:p w:rsidR="00AA7298" w:rsidRDefault="00AA7298">
                        <w:pPr>
                          <w:tabs>
                            <w:tab w:val="left" w:pos="1689"/>
                            <w:tab w:val="left" w:pos="2177"/>
                            <w:tab w:val="left" w:pos="3775"/>
                            <w:tab w:val="left" w:pos="5470"/>
                            <w:tab w:val="left" w:pos="7262"/>
                            <w:tab w:val="left" w:pos="8381"/>
                            <w:tab w:val="left" w:pos="9137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иной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официальной информации, и размещается на официальном сайте Троицкого сельского посе-</w:t>
                        </w:r>
                        <w:r w:rsidRPr="00F4289D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ления в 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10. Расходы, связанные с организацией и проведением публичных слушаний по во-</w:t>
                        </w:r>
                        <w:r w:rsidRPr="00F4289D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просу предоставления разрешения на условно разрешенный вид использования, несет физи-</w:t>
                        </w:r>
                        <w:r w:rsidRPr="00F4289D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ческое или юридическое лицо, заинтересованное в предоставлении такого разрешения.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11. В случае, если условно разрешенный вид использования земельного участка или</w:t>
                        </w:r>
                        <w:r w:rsidRPr="00F4289D">
                          <w:rPr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объекта капитального строительства включен в градостроительный регламент в установлен-</w:t>
                        </w:r>
                        <w:r w:rsidRPr="00F4289D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ном для внесения изменений в Правила порядке после проведения публичных слушаний по</w:t>
                        </w:r>
                        <w:r w:rsidRPr="00F4289D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инициативе физического или юридического лица, заинтересованного в предоставлении раз-</w:t>
                        </w:r>
                        <w:r w:rsidRPr="00F4289D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решения на условно разрешенный вид использования, решение о предоставлении разреше-</w:t>
                        </w:r>
                        <w:r w:rsidRPr="00F4289D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ния на условно разрешенный вид использования такому лицу принимается без проведения</w:t>
                        </w:r>
                        <w:r w:rsidRPr="00F4289D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слушаний.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2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12. Физическое или юридическое лицо вправе оспорить в судебном порядке решение</w:t>
                        </w:r>
                        <w:r w:rsidRPr="00F4289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о предоставлении разрешения на условно разрешенный вид использования или об отказе в</w:t>
                        </w:r>
                        <w:r w:rsidRPr="00F4289D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такого разрешения.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247" w:after="7" w:line="272" w:lineRule="exact"/>
                          <w:ind w:right="-113"/>
                        </w:pPr>
                        <w:r>
                          <w:tab/>
                        </w:r>
                        <w:r w:rsidRPr="00F4289D">
                          <w:rPr>
                            <w:i/>
                            <w:iCs/>
                            <w:color w:val="000000"/>
                            <w:spacing w:val="3"/>
                            <w:sz w:val="24"/>
                            <w:szCs w:val="24"/>
                          </w:rPr>
                          <w:t>Статья 12. Порядок предоставления разрешения на отклонение предельных пара-</w:t>
                        </w:r>
                        <w:r w:rsidRPr="00F4289D">
                          <w:rPr>
                            <w:i/>
                            <w:iCs/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i/>
                            <w:iCs/>
                            <w:color w:val="000000"/>
                            <w:spacing w:val="2"/>
                            <w:sz w:val="24"/>
                            <w:szCs w:val="24"/>
                          </w:rPr>
                          <w:t>метров разрешенного строительства, реконструкции объектов капитального строитель-</w:t>
                        </w:r>
                        <w:r w:rsidRPr="00F4289D">
                          <w:rPr>
                            <w:i/>
                            <w:iCs/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ства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06"/>
                            <w:tab w:val="left" w:pos="2911"/>
                            <w:tab w:val="left" w:pos="4133"/>
                            <w:tab w:val="left" w:pos="5213"/>
                            <w:tab w:val="left" w:pos="6190"/>
                            <w:tab w:val="left" w:pos="7174"/>
                            <w:tab w:val="left" w:pos="8079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Правообладатели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размеры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меньше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установленных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z w:val="24"/>
                            <w:szCs w:val="24"/>
                          </w:rPr>
                          <w:t>градостроительным регламентом минимальных размеров земельных участков либо конфигу-</w:t>
                        </w:r>
                        <w:r w:rsidRPr="00F4289D">
                          <w:rPr>
                            <w:color w:val="000000"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рация, инженерно-геологические или иные характеристики которых неблагоприятны для за-</w:t>
                        </w:r>
                        <w:r w:rsidRPr="00F4289D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4289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стройки, вправе обратиться за разрешениями на отклонение от предельных параметров раз-</w:t>
                        </w:r>
                        <w:r w:rsidRPr="00F4289D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решенного строительства, реконструкции объектов капитального строительства.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4289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4289D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4289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4289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4289D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4289D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4289D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972" type="#_x0000_t202" style="position:absolute;margin-left:85.1pt;margin-top:14.25pt;width:4.4pt;height:14.7pt;z-index:25264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973" type="#_x0000_t202" style="position:absolute;margin-left:19.55pt;margin-top:821.4pt;width:4.4pt;height:14.7pt;z-index:25265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4" type="#_x0000_t202" style="position:absolute;margin-left:43.3pt;margin-top:18.35pt;width:4.95pt;height:16.95pt;z-index:25265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5" type="#_x0000_t202" style="position:absolute;margin-left:338.4pt;margin-top:383.5pt;width:4.95pt;height:16.95pt;z-index:25265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6" type="#_x0000_t202" style="position:absolute;margin-left:28.55pt;margin-top:583pt;width:12.45pt;height:3.9pt;z-index:2526535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7" type="#_x0000_t202" style="position:absolute;margin-left:42.6pt;margin-top:610.7pt;width:14.7pt;height:4.4pt;z-index:2526545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8" type="#_x0000_t202" style="position:absolute;margin-left:28.55pt;margin-top:671.55pt;width:12.45pt;height:3.9pt;z-index:2526556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9" type="#_x0000_t202" style="position:absolute;margin-left:42.6pt;margin-top:698.05pt;width:14.7pt;height:4.4pt;z-index:2526566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0" type="#_x0000_t202" style="position:absolute;margin-left:28.55pt;margin-top:754.85pt;width:12.45pt;height:3.9pt;z-index:2526576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1" type="#_x0000_t202" style="position:absolute;margin-left:42.6pt;margin-top:782.9pt;width:14.7pt;height:4.4pt;z-index:2526586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2" type="#_x0000_t202" style="position:absolute;margin-left:73.9pt;margin-top:774.9pt;width:2.9pt;height:8.05pt;z-index:25265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3" type="#_x0000_t202" style="position:absolute;margin-left:102.1pt;margin-top:774.9pt;width:2.9pt;height:8.05pt;z-index:25266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4" type="#_x0000_t202" style="position:absolute;margin-left:130.3pt;margin-top:774.9pt;width:2.9pt;height:8.05pt;z-index:25266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5" type="#_x0000_t202" style="position:absolute;margin-left:158.5pt;margin-top:774.9pt;width:2.9pt;height:8.05pt;z-index:25266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6" type="#_x0000_t202" style="position:absolute;margin-left:193.3pt;margin-top:774.9pt;width:2.9pt;height:8.05pt;z-index:25266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7" type="#_x0000_t202" style="position:absolute;margin-left:230.3pt;margin-top:774.9pt;width:2.9pt;height:8.05pt;z-index:25266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8" type="#_x0000_t202" style="position:absolute;margin-left:575.9pt;margin-top:776.05pt;width:3.9pt;height:12.45pt;z-index:25266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9" type="#_x0000_t202" style="position:absolute;margin-left:73.9pt;margin-top:790.85pt;width:2.9pt;height:8.05pt;z-index:25266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0" type="#_x0000_t202" style="position:absolute;margin-left:102.1pt;margin-top:790.85pt;width:2.9pt;height:8.05pt;z-index:25266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1" type="#_x0000_t202" style="position:absolute;margin-left:130.3pt;margin-top:790.85pt;width:2.9pt;height:8.05pt;z-index:25266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2" type="#_x0000_t202" style="position:absolute;margin-left:158.5pt;margin-top:790.85pt;width:2.9pt;height:8.05pt;z-index:25266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3" type="#_x0000_t202" style="position:absolute;margin-left:193.3pt;margin-top:790.85pt;width:2.9pt;height:8.05pt;z-index:25267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4" type="#_x0000_t202" style="position:absolute;margin-left:230.3pt;margin-top:790.85pt;width:2.9pt;height:8.05pt;z-index:25267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5" type="#_x0000_t202" style="position:absolute;margin-left:81.95pt;margin-top:804.85pt;width:3.45pt;height:10.3pt;z-index:25267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114.7pt;margin-top:804.85pt;width:3.45pt;height:10.3pt;z-index:25267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7" type="#_x0000_t202" style="position:absolute;margin-left:138.7pt;margin-top:804.85pt;width:3.45pt;height:10.3pt;z-index:25267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8" type="#_x0000_t202" style="position:absolute;margin-left:169.3pt;margin-top:804.85pt;width:3.45pt;height:10.3pt;z-index:25267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9" type="#_x0000_t202" style="position:absolute;margin-left:203.4pt;margin-top:804.85pt;width:3.45pt;height:10.3pt;z-index:25267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0" type="#_x0000_t202" style="position:absolute;margin-left:238.3pt;margin-top:804.85pt;width:3.45pt;height:10.3pt;z-index:25267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1" type="#_x0000_t202" style="position:absolute;margin-left:25.55pt;margin-top:15.85pt;width:556.4pt;height:806.85pt;z-index:25267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1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18"/>
                    <w:gridCol w:w="43"/>
                    <w:gridCol w:w="787"/>
                    <w:gridCol w:w="43"/>
                    <w:gridCol w:w="599"/>
                    <w:gridCol w:w="43"/>
                    <w:gridCol w:w="1300"/>
                    <w:gridCol w:w="4741"/>
                    <w:gridCol w:w="43"/>
                    <w:gridCol w:w="529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80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0" w:line="272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2. Отклонение от предельных параметров разрешенного строительства, реконструк-</w:t>
                        </w:r>
                        <w:r w:rsidRPr="00C42974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ции объектов капитального строительства разрешается для отдельного земельного участка</w:t>
                        </w:r>
                        <w:r w:rsidRPr="00C42974">
                          <w:rPr>
                            <w:color w:val="000000"/>
                            <w:spacing w:val="4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 соблюдении требований технических регламентов.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3. Заинтересованное в получении разрешения на отклонение от предельных парамет-</w:t>
                        </w:r>
                        <w:r w:rsidRPr="00C42974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ров разрешенного строительства, реконструкции объектов капитального строительства лицо</w:t>
                        </w:r>
                        <w:r w:rsidRPr="00C42974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направляет в уполномоченный орган заявление о предоставлении такого разрешения.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98"/>
                            <w:tab w:val="left" w:pos="1862"/>
                            <w:tab w:val="left" w:pos="2093"/>
                            <w:tab w:val="left" w:pos="3845"/>
                            <w:tab w:val="left" w:pos="5160"/>
                            <w:tab w:val="left" w:pos="5503"/>
                            <w:tab w:val="left" w:pos="6795"/>
                            <w:tab w:val="left" w:pos="7128"/>
                            <w:tab w:val="left" w:pos="846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Вопрос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отклонение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параметров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z w:val="24"/>
                            <w:szCs w:val="24"/>
                          </w:rPr>
                          <w:t>разрешенного строительства, реконструкции объектов капитального строительства подлежит</w:t>
                        </w:r>
                        <w:r w:rsidRPr="00C42974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обсуждению на публичных слушаниях, проводимых в порядке, определенном Уставом Тро-</w:t>
                        </w:r>
                        <w:r w:rsidRPr="00C42974">
                          <w:rPr>
                            <w:color w:val="00000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842"/>
                            <w:tab w:val="left" w:pos="1109"/>
                            <w:tab w:val="left" w:pos="1973"/>
                            <w:tab w:val="left" w:pos="2271"/>
                            <w:tab w:val="left" w:pos="2484"/>
                            <w:tab w:val="left" w:pos="3156"/>
                            <w:tab w:val="left" w:pos="3310"/>
                            <w:tab w:val="left" w:pos="3413"/>
                            <w:tab w:val="left" w:pos="4075"/>
                            <w:tab w:val="left" w:pos="4625"/>
                            <w:tab w:val="left" w:pos="5748"/>
                            <w:tab w:val="left" w:pos="6576"/>
                            <w:tab w:val="left" w:pos="7017"/>
                            <w:tab w:val="left" w:pos="7447"/>
                            <w:tab w:val="left" w:pos="7793"/>
                            <w:tab w:val="left" w:pos="7860"/>
                            <w:tab w:val="left" w:pos="8028"/>
                            <w:tab w:val="left" w:pos="8374"/>
                            <w:tab w:val="left" w:pos="8541"/>
                          </w:tabs>
                          <w:spacing w:after="10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(или)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думы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учетом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положений,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предусмотренных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статьей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39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40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Градострои-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тельного Кодекса. Расходы, связанные с организацией и проведением публичных слушаний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4297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 вопросу о предоставлении разрешения на отклонение от предельных параметров разре-</w:t>
                        </w:r>
                        <w:r w:rsidRPr="00C42974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z w:val="24"/>
                            <w:szCs w:val="24"/>
                          </w:rPr>
                          <w:t>шенного строительства, реконструкции объектов капитального строительства, несет физиче-</w:t>
                        </w:r>
                        <w:r w:rsidRPr="00C42974">
                          <w:rPr>
                            <w:color w:val="000000"/>
                            <w:spacing w:val="7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ское или юридическое лицо, заинтересованное в предоставлении такого разрешения.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5. На основании заключения о результатах публичных слушаний по вопросу о предо-</w:t>
                        </w:r>
                        <w:r w:rsidRPr="00C42974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ставлении разрешения на отклонение от предельных параметров разрешенного строитель- </w:t>
                        </w:r>
                      </w:p>
                      <w:p w:rsidR="00AA7298" w:rsidRDefault="00AA7298">
                        <w:pPr>
                          <w:tabs>
                            <w:tab w:val="left" w:pos="641"/>
                            <w:tab w:val="left" w:pos="1752"/>
                            <w:tab w:val="left" w:pos="2337"/>
                            <w:tab w:val="left" w:pos="2527"/>
                            <w:tab w:val="left" w:pos="3417"/>
                            <w:tab w:val="left" w:pos="3845"/>
                            <w:tab w:val="left" w:pos="4063"/>
                            <w:tab w:val="left" w:pos="4954"/>
                            <w:tab w:val="left" w:pos="5227"/>
                            <w:tab w:val="left" w:pos="6093"/>
                            <w:tab w:val="left" w:pos="6559"/>
                            <w:tab w:val="left" w:pos="7262"/>
                            <w:tab w:val="left" w:pos="8258"/>
                            <w:tab w:val="left" w:pos="8491"/>
                            <w:tab w:val="left" w:pos="8496"/>
                            <w:tab w:val="left" w:pos="9216"/>
                          </w:tabs>
                          <w:spacing w:after="10" w:line="273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реконструкции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уполномоченный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 </w:t>
                        </w:r>
                        <w:r>
                          <w:tab/>
                        </w:r>
                        <w:r w:rsidRPr="00C42974">
                          <w:rPr>
                            <w:color w:val="000000"/>
                            <w:w w:val="96"/>
                            <w:sz w:val="24"/>
                            <w:szCs w:val="24"/>
                          </w:rPr>
                          <w:t>осу-</w:t>
                        </w:r>
                        <w:r w:rsidRPr="00C42974">
                          <w:rPr>
                            <w:color w:val="000000"/>
                            <w:spacing w:val="2"/>
                            <w:w w:val="9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ществляет подготовку рекомендаций о предоставлении такого разрешения или об отказе в</w:t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причин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принятого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направляет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указанные рекомендации главе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z w:val="24"/>
                            <w:szCs w:val="24"/>
                          </w:rPr>
                          <w:t>6. Глава Троицкого сельского  поселения в течение семи дней со дня поступления ука-</w:t>
                        </w:r>
                        <w:r w:rsidRPr="00C42974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z w:val="24"/>
                            <w:szCs w:val="24"/>
                          </w:rPr>
                          <w:t>занных в части 5 настоящей статьи рекомендаций принимает решение о предоставлении раз-</w:t>
                        </w:r>
                        <w:r w:rsidRPr="00C42974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22"/>
                            <w:tab w:val="left" w:pos="1395"/>
                            <w:tab w:val="left" w:pos="2712"/>
                            <w:tab w:val="left" w:pos="3074"/>
                            <w:tab w:val="left" w:pos="4435"/>
                            <w:tab w:val="left" w:pos="5746"/>
                            <w:tab w:val="left" w:pos="7320"/>
                            <w:tab w:val="left" w:pos="8969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отклонение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параметров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рекон-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струкции объектов капитального строительства или об отказе в предоставлении такого раз-</w:t>
                        </w:r>
                        <w:r w:rsidRPr="00C42974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с указанием причин принятого 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3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7. Физическое или юридическое лицо вправе оспорить в судебном порядке решение о</w:t>
                        </w:r>
                        <w:r w:rsidRPr="00C42974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предоставлении разрешения на отклонение от предельных параметров разрешенного строи-</w:t>
                        </w:r>
                        <w:r w:rsidRPr="00C42974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тельства, реконструкции объектов капитального строительства или об отказе в предоставле-</w:t>
                        </w:r>
                        <w:r w:rsidRPr="00C42974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нии такого разрешения.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9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27" w:type="dxa"/>
                        <w:gridSpan w:val="13"/>
                        <w:tcMar>
                          <w:left w:w="482" w:type="dxa"/>
                          <w:right w:w="1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20"/>
                            <w:tab w:val="left" w:pos="1430"/>
                            <w:tab w:val="left" w:pos="2858"/>
                            <w:tab w:val="left" w:pos="3151"/>
                          </w:tabs>
                          <w:spacing w:before="148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1.2.4.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подготовке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органами местного самоуправления </w:t>
                        </w:r>
                      </w:p>
                    </w:tc>
                    <w:tc>
                      <w:tcPr>
                        <w:tcW w:w="5320" w:type="dxa"/>
                        <w:gridSpan w:val="3"/>
                        <w:tcMar>
                          <w:left w:w="170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750"/>
                            <w:tab w:val="left" w:pos="2174"/>
                            <w:tab w:val="left" w:pos="3561"/>
                          </w:tabs>
                          <w:spacing w:before="148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планировке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7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1339" w:type="dxa"/>
                          <w:right w:w="3033" w:type="dxa"/>
                        </w:tcMar>
                      </w:tcPr>
                      <w:p w:rsidR="00AA7298" w:rsidRDefault="00AA7298">
                        <w:pPr>
                          <w:spacing w:before="147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13. Общие положения о планировке территории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8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 w:val="restart"/>
                        <w:tcMar>
                          <w:left w:w="482" w:type="dxa"/>
                          <w:right w:w="16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8" w:after="8" w:line="270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1. Подготовка документации по планировке территории осуществляется в целях обес-</w:t>
                        </w:r>
                        <w:r w:rsidRPr="00C42974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печения устойчивого развития территорий, выделения элементов планировочной структуры</w:t>
                        </w:r>
                        <w:r w:rsidRPr="00C42974">
                          <w:rPr>
                            <w:color w:val="000000"/>
                            <w:spacing w:val="6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89"/>
                            <w:tab w:val="left" w:pos="2491"/>
                            <w:tab w:val="left" w:pos="3470"/>
                            <w:tab w:val="left" w:pos="4980"/>
                            <w:tab w:val="left" w:pos="6614"/>
                            <w:tab w:val="left" w:pos="7449"/>
                            <w:tab w:val="left" w:pos="8673"/>
                          </w:tabs>
                          <w:spacing w:after="10" w:line="270" w:lineRule="exact"/>
                          <w:ind w:right="-113"/>
                        </w:pP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(кварталов, микрорайонов, иных элементов), установления границ земельных участков, на</w:t>
                        </w:r>
                        <w:r w:rsidRPr="00C42974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расположены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предназначенных для строительства и размещения линейных объектов.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014"/>
                            <w:tab w:val="left" w:pos="3588"/>
                            <w:tab w:val="left" w:pos="3946"/>
                            <w:tab w:val="left" w:pos="5244"/>
                            <w:tab w:val="left" w:pos="6538"/>
                            <w:tab w:val="left" w:pos="8268"/>
                            <w:tab w:val="left" w:pos="8491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отношении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застроенных или подлежащих застройке территорий.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42974">
                          <w:rPr>
                            <w:color w:val="000000"/>
                            <w:sz w:val="24"/>
                            <w:szCs w:val="24"/>
                          </w:rPr>
                          <w:t>2. В случае установления границ незастроенных и не предназначенных для строитель-</w:t>
                        </w:r>
                        <w:r w:rsidRPr="00C42974">
                          <w:rPr>
                            <w:color w:val="000000"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ства земельных участков подготовка документации по планировке территории осуществля-</w:t>
                        </w:r>
                        <w:r w:rsidRPr="00C42974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ется в соответствии с земельным, водным, лесным и иным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490"/>
                            <w:tab w:val="left" w:pos="708"/>
                            <w:tab w:val="left" w:pos="2064"/>
                            <w:tab w:val="left" w:pos="3794"/>
                            <w:tab w:val="left" w:pos="4018"/>
                            <w:tab w:val="left" w:pos="5016"/>
                            <w:tab w:val="left" w:pos="6962"/>
                            <w:tab w:val="left" w:pos="8206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случае, если по инициативе правообладателей земельных участков осуществляются</w:t>
                        </w:r>
                        <w:r w:rsidRPr="00C42974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разделение земельного участка на несколько земельных участков, объединение земельных</w:t>
                        </w:r>
                        <w:r w:rsidRPr="00C42974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участков в один земельный участок, изменение общей границы земельных участков, подго-</w:t>
                        </w:r>
                        <w:r w:rsidRPr="00C42974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товка документации по планировке территории не требуется, а подготовка землеустроитель-</w:t>
                        </w:r>
                        <w:r w:rsidRPr="00C42974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предусмотренном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законодатель-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C4297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ством. При этом размеры образованных земельных участков не должны превышать преду-</w:t>
                        </w:r>
                        <w:r w:rsidRPr="00C42974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4297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смотренные градостроительным регламентом максимальные размеры земельных участков и</w:t>
                        </w:r>
                        <w:r w:rsidRPr="00C42974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297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4297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297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4297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4297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4297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4297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2002" type="#_x0000_t202" style="position:absolute;margin-left:85.1pt;margin-top:14.25pt;width:4.4pt;height:14.7pt;z-index:25268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3" type="#_x0000_t202" style="position:absolute;margin-left:312.35pt;margin-top:465.8pt;width:4.4pt;height:14.95pt;z-index:25268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70" w:lineRule="exact"/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2004" type="#_x0000_t202" style="position:absolute;margin-left:19.55pt;margin-top:821.4pt;width:4.4pt;height:14.7pt;z-index:25268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5" type="#_x0000_t202" style="position:absolute;margin-left:43.3pt;margin-top:18.35pt;width:4.95pt;height:16.95pt;z-index:25268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6" type="#_x0000_t202" style="position:absolute;margin-left:338.4pt;margin-top:383.5pt;width:4.95pt;height:16.95pt;z-index:25268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7" type="#_x0000_t202" style="position:absolute;margin-left:28.55pt;margin-top:583pt;width:12.45pt;height:3.9pt;z-index:252686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8" type="#_x0000_t202" style="position:absolute;margin-left:42.6pt;margin-top:610.7pt;width:14.7pt;height:4.4pt;z-index:252687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9" type="#_x0000_t202" style="position:absolute;margin-left:28.55pt;margin-top:671.55pt;width:12.45pt;height:3.9pt;z-index:2526883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0" type="#_x0000_t202" style="position:absolute;margin-left:42.6pt;margin-top:698.05pt;width:14.7pt;height:4.4pt;z-index:2526894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1" type="#_x0000_t202" style="position:absolute;margin-left:28.55pt;margin-top:754.85pt;width:12.45pt;height:3.9pt;z-index:252690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2" type="#_x0000_t202" style="position:absolute;margin-left:42.6pt;margin-top:782.9pt;width:14.7pt;height:4.4pt;z-index:2526914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3" type="#_x0000_t202" style="position:absolute;margin-left:73.9pt;margin-top:774.9pt;width:2.9pt;height:8.05pt;z-index:25269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4" type="#_x0000_t202" style="position:absolute;margin-left:102.1pt;margin-top:774.9pt;width:2.9pt;height:8.05pt;z-index:25269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5" type="#_x0000_t202" style="position:absolute;margin-left:130.3pt;margin-top:774.9pt;width:2.9pt;height:8.05pt;z-index:25269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6" type="#_x0000_t202" style="position:absolute;margin-left:158.5pt;margin-top:774.9pt;width:2.9pt;height:8.05pt;z-index:25269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7" type="#_x0000_t202" style="position:absolute;margin-left:193.3pt;margin-top:774.9pt;width:2.9pt;height:8.05pt;z-index:25269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8" type="#_x0000_t202" style="position:absolute;margin-left:230.3pt;margin-top:774.9pt;width:2.9pt;height:8.05pt;z-index:25269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9" type="#_x0000_t202" style="position:absolute;margin-left:575.9pt;margin-top:776.05pt;width:3.9pt;height:12.45pt;z-index:25269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0" type="#_x0000_t202" style="position:absolute;margin-left:73.9pt;margin-top:790.85pt;width:2.9pt;height:8.05pt;z-index:25269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1" type="#_x0000_t202" style="position:absolute;margin-left:102.1pt;margin-top:790.85pt;width:2.9pt;height:8.05pt;z-index:25270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2" type="#_x0000_t202" style="position:absolute;margin-left:130.3pt;margin-top:790.85pt;width:2.9pt;height:8.05pt;z-index:25270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158.5pt;margin-top:790.85pt;width:2.9pt;height:8.05pt;z-index:25270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193.3pt;margin-top:790.85pt;width:2.9pt;height:8.05pt;z-index:25270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230.3pt;margin-top:790.85pt;width:2.9pt;height:8.05pt;z-index:25270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6" type="#_x0000_t202" style="position:absolute;margin-left:81.95pt;margin-top:804.85pt;width:3.45pt;height:10.3pt;z-index:25270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7" type="#_x0000_t202" style="position:absolute;margin-left:114.7pt;margin-top:804.85pt;width:3.45pt;height:10.3pt;z-index:25270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8" type="#_x0000_t202" style="position:absolute;margin-left:138.7pt;margin-top:804.85pt;width:3.45pt;height:10.3pt;z-index:25270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9" type="#_x0000_t202" style="position:absolute;margin-left:169.3pt;margin-top:804.85pt;width:3.45pt;height:10.3pt;z-index:25270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0" type="#_x0000_t202" style="position:absolute;margin-left:203.4pt;margin-top:804.85pt;width:3.45pt;height:10.3pt;z-index:25270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1" type="#_x0000_t202" style="position:absolute;margin-left:238.3pt;margin-top:804.85pt;width:3.45pt;height:10.3pt;z-index:25271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2" type="#_x0000_t202" style="position:absolute;margin-left:25.55pt;margin-top:15.85pt;width:556.4pt;height:806.85pt;z-index:25271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39"/>
                            <w:tab w:val="left" w:pos="2254"/>
                            <w:tab w:val="left" w:pos="3324"/>
                            <w:tab w:val="left" w:pos="4925"/>
                            <w:tab w:val="left" w:pos="5995"/>
                            <w:tab w:val="left" w:pos="7250"/>
                            <w:tab w:val="left" w:pos="8518"/>
                            <w:tab w:val="left" w:pos="9403"/>
                          </w:tabs>
                          <w:spacing w:before="437" w:after="10" w:line="272" w:lineRule="exact"/>
                          <w:ind w:right="-113"/>
                        </w:pP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не должны быть меньше предусмотренных градостроительным регламентом минимальных</w:t>
                        </w:r>
                        <w:r w:rsidRPr="00DA39AC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размеров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Обязательным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разделения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несколько земельных участков является наличие подъездов, подходов к каждому образован-</w:t>
                        </w:r>
                        <w:r w:rsidRPr="00DA39AC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ному земельному участку. Объединение земельных участков в один земельный участок до-</w:t>
                        </w:r>
                        <w:r w:rsidRPr="00DA39AC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пускается только при условии, если образованный земельный участок будет находиться в</w:t>
                        </w:r>
                        <w:r w:rsidRPr="00DA39AC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границах одной территориальной зоны.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07"/>
                            <w:tab w:val="left" w:pos="1946"/>
                            <w:tab w:val="left" w:pos="3267"/>
                            <w:tab w:val="left" w:pos="4618"/>
                            <w:tab w:val="left" w:pos="5657"/>
                            <w:tab w:val="left" w:pos="6883"/>
                            <w:tab w:val="left" w:pos="8175"/>
                            <w:tab w:val="left" w:pos="8414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При подготовке документации по планировке территории может осуществляться раз-</w:t>
                        </w:r>
                        <w:r w:rsidRPr="00DA39AC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межевания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тельных планов земельных участков.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3. Посредством документации по планировке территории определяются: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z w:val="24"/>
                            <w:szCs w:val="24"/>
                          </w:rPr>
                          <w:t>1) характеристики и параметры планируемого развития, строительного освоения и ре-</w:t>
                        </w:r>
                        <w:r w:rsidRPr="00DA39AC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конструкции территорий, включая характеристики и параметры развития систем социально-</w:t>
                        </w:r>
                        <w:r w:rsidRPr="00DA39AC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 обслуживания, инженерного оборудования, необходимых для обеспечения застройки;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линии градостроительного регулирования, в том числе: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а) красные линии, отграничивающие территории общего пользования (включая авто-</w:t>
                        </w:r>
                        <w:r w:rsidRPr="00DA39AC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магистрали, дороги, улицы, проезды, площади, набережные) от территорий иного назначения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 обозначающие планировочные элементы - кварталы, микрорайоны, иные планировочные</w:t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элементы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б) линии регулирования застройки, если они не определены градостроительными ре-</w:t>
                        </w:r>
                        <w:r w:rsidRPr="00DA39AC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гламентами в составе настоящих Правил;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в) границы земельных участков линейных объектов – магистральных трубопроводов,</w:t>
                        </w:r>
                        <w:r w:rsidRPr="00DA39AC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инженерно-технических коммуникаций, а также границы зон действия ограничений вдоль</w:t>
                        </w:r>
                        <w:r w:rsidRPr="00DA39A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линейных объектов;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г) границы зон действия ограничений вокруг охраняемых объектов, а также вокруг</w:t>
                        </w:r>
                        <w:r w:rsidRPr="00DA39AC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объектов, являющихся источниками (потенциальными источниками) загрязнения окружаю-</w:t>
                        </w:r>
                        <w:r w:rsidRPr="00DA39AC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щей среды;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д) границы земельных участков, которые планируется изъять, в том числе путем вы-</w:t>
                        </w:r>
                        <w:r w:rsidRPr="00DA39AC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купа, для государственных или муниципальных нужд, либо зарезервировать с последующим</w:t>
                        </w:r>
                        <w:r w:rsidRPr="00DA39AC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изъятием, в том числе путем выкупа, а также границы земельных участков, определяемых</w:t>
                        </w:r>
                        <w:r w:rsidRPr="00DA39AC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для государственных или муниципальных нужд без резервирования и изъятия, в том числе</w:t>
                        </w:r>
                        <w:r w:rsidRPr="00DA39AC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DA39A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путем выкупа, расположенных в составе земель, находящихся в государственной или муни-</w:t>
                        </w:r>
                        <w:r w:rsidRPr="00DA39AC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ципальной собственности;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е) границы земельных участков, которые планируется предоставить физическим или</w:t>
                        </w:r>
                        <w:r w:rsidRPr="00DA39AC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юридическим лицам - при межевании свободных от застройки территорий;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9" w:lineRule="exact"/>
                          <w:ind w:right="-113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ж) границы земельных участков на территориях существующей застройки, не разде-</w:t>
                        </w:r>
                        <w:r w:rsidRPr="00DA39AC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ленных на земельные участки;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119"/>
                            <w:tab w:val="left" w:pos="2103"/>
                            <w:tab w:val="left" w:pos="3314"/>
                            <w:tab w:val="left" w:pos="4327"/>
                            <w:tab w:val="left" w:pos="4551"/>
                            <w:tab w:val="left" w:pos="6225"/>
                            <w:tab w:val="left" w:pos="7402"/>
                            <w:tab w:val="left" w:pos="8359"/>
                          </w:tabs>
                          <w:spacing w:before="10" w:line="272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существующей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застройке,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планируется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изменить путем объединения земельных участков и установления границ новых земельных</w:t>
                        </w:r>
                        <w:r w:rsidRPr="00DA39AC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- в случаях реконструкции. </w:t>
                        </w:r>
                      </w:p>
                      <w:p w:rsidR="00AA7298" w:rsidRDefault="00AA7298">
                        <w:pPr>
                          <w:spacing w:before="247" w:line="269" w:lineRule="exact"/>
                          <w:ind w:left="852" w:right="3017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14. Проекты планировки территории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98"/>
                            <w:tab w:val="left" w:pos="2304"/>
                            <w:tab w:val="left" w:pos="3216"/>
                            <w:tab w:val="left" w:pos="4538"/>
                            <w:tab w:val="left" w:pos="5830"/>
                            <w:tab w:val="left" w:pos="7555"/>
                            <w:tab w:val="left" w:pos="8021"/>
                            <w:tab w:val="left" w:pos="9228"/>
                          </w:tabs>
                          <w:spacing w:before="130"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выделения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эле-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z w:val="24"/>
                            <w:szCs w:val="24"/>
                          </w:rPr>
                          <w:t>ментов планировочной структуры, установления параметров планируемого развития элемен-</w:t>
                        </w:r>
                        <w:r w:rsidRPr="00DA39AC">
                          <w:rPr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тов планировочной структуры.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2. Состав и содержание проектов планировки территории, подготовка которых осу-</w:t>
                        </w:r>
                        <w:r w:rsidRPr="00DA39AC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z w:val="24"/>
                            <w:szCs w:val="24"/>
                          </w:rPr>
                          <w:t>ществляется на основании документов территориального планирования субъекта Российской</w:t>
                        </w:r>
                        <w:r w:rsidRPr="00DA39AC">
                          <w:rPr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378"/>
                            <w:tab w:val="left" w:pos="2760"/>
                            <w:tab w:val="left" w:pos="4795"/>
                            <w:tab w:val="left" w:pos="6415"/>
                            <w:tab w:val="left" w:pos="8313"/>
                          </w:tabs>
                          <w:spacing w:after="10" w:line="272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образования,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устанавливаются Градостроительным Кодексом Российской Федерации, законами и иными</w:t>
                        </w:r>
                        <w:r w:rsidRPr="00DA39AC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правовыми актами Иркутской области.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1"/>
                        </w:pPr>
                        <w:r>
                          <w:tab/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3. Проект планировки территории Троицкого сельского поселения, разрабатывается</w:t>
                        </w:r>
                        <w:r w:rsidRPr="00DA39AC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DA39A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 решению главы Троицкого сельского поселения. В решении указывается наименование</w:t>
                        </w:r>
                        <w:r w:rsidRPr="00DA39AC">
                          <w:rPr>
                            <w:color w:val="00000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A39A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DA39AC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A39A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A39A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DA39A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DA39A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DA39AC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19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2033" type="#_x0000_t202" style="position:absolute;margin-left:85.1pt;margin-top:14.25pt;width:4.4pt;height:14.7pt;z-index:25271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4" type="#_x0000_t202" style="position:absolute;margin-left:133.45pt;margin-top:536.5pt;width:4.4pt;height:14.7pt;z-index:25271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2038" type="#_x0000_t202" style="position:absolute;margin-left:238.3pt;margin-top:804.85pt;width:3.45pt;height:10.3pt;z-index:-25059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203.4pt;margin-top:804.85pt;width:3.45pt;height:10.3pt;z-index:-25059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169.3pt;margin-top:804.85pt;width:3.45pt;height:10.3pt;z-index:-25059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138.7pt;margin-top:804.85pt;width:3.45pt;height:10.3pt;z-index:-25059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114.7pt;margin-top:804.85pt;width:3.45pt;height:10.3pt;z-index:-25059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3" type="#_x0000_t202" style="position:absolute;margin-left:81.95pt;margin-top:804.85pt;width:3.45pt;height:10.3pt;z-index:-25059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4" type="#_x0000_t202" style="position:absolute;margin-left:230.3pt;margin-top:790.85pt;width:2.9pt;height:8.05pt;z-index:-25059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5" type="#_x0000_t202" style="position:absolute;margin-left:193.3pt;margin-top:790.85pt;width:2.9pt;height:8.05pt;z-index:-25059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6" type="#_x0000_t202" style="position:absolute;margin-left:158.5pt;margin-top:790.85pt;width:2.9pt;height:8.05pt;z-index:-25058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7" type="#_x0000_t202" style="position:absolute;margin-left:130.3pt;margin-top:790.85pt;width:2.9pt;height:8.05pt;z-index:-25058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0" type="#_x0000_t202" style="position:absolute;margin-left:102.1pt;margin-top:790.85pt;width:2.9pt;height:8.05pt;z-index:-25058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1" type="#_x0000_t202" style="position:absolute;margin-left:73.9pt;margin-top:790.85pt;width:2.9pt;height:8.05pt;z-index:-25058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2" type="#_x0000_t202" style="position:absolute;margin-left:575.9pt;margin-top:776.05pt;width:3.9pt;height:12.45pt;z-index:-25058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3" type="#_x0000_t202" style="position:absolute;margin-left:230.3pt;margin-top:774.9pt;width:2.9pt;height:8.05pt;z-index:-25058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4" type="#_x0000_t202" style="position:absolute;margin-left:193.3pt;margin-top:774.9pt;width:2.9pt;height:8.05pt;z-index:-25058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5" type="#_x0000_t202" style="position:absolute;margin-left:158.5pt;margin-top:774.9pt;width:2.9pt;height:8.05pt;z-index:-25058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6" type="#_x0000_t202" style="position:absolute;margin-left:130.3pt;margin-top:774.9pt;width:2.9pt;height:8.05pt;z-index:-250580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7" type="#_x0000_t202" style="position:absolute;margin-left:102.1pt;margin-top:774.9pt;width:2.9pt;height:8.05pt;z-index:-25057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8" type="#_x0000_t202" style="position:absolute;margin-left:73.9pt;margin-top:774.9pt;width:2.9pt;height:8.05pt;z-index:-25057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9" type="#_x0000_t202" style="position:absolute;margin-left:42.6pt;margin-top:782.9pt;width:14.7pt;height:4.4pt;z-index:-2505779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0" type="#_x0000_t202" style="position:absolute;margin-left:28.55pt;margin-top:754.85pt;width:12.45pt;height:3.9pt;z-index:-2505768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1" type="#_x0000_t202" style="position:absolute;margin-left:42.6pt;margin-top:698.05pt;width:14.7pt;height:4.4pt;z-index:-2505758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2" type="#_x0000_t202" style="position:absolute;margin-left:28.55pt;margin-top:671.55pt;width:12.45pt;height:3.9pt;z-index:-2505748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3" type="#_x0000_t202" style="position:absolute;margin-left:42.6pt;margin-top:610.7pt;width:14.7pt;height:4.4pt;z-index:-250573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4" type="#_x0000_t202" style="position:absolute;margin-left:28.55pt;margin-top:583pt;width:12.45pt;height:3.9pt;z-index:-250572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5" type="#_x0000_t202" style="position:absolute;margin-left:338.4pt;margin-top:383.5pt;width:4.95pt;height:16.95pt;z-index:-25057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6" type="#_x0000_t202" style="position:absolute;margin-left:43.3pt;margin-top:18.35pt;width:4.95pt;height:16.95pt;z-index:-25057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7" type="#_x0000_t202" style="position:absolute;margin-left:25.55pt;margin-top:15.85pt;width:556.4pt;height:806.85pt;z-index:-25056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41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18"/>
                    <w:gridCol w:w="43"/>
                    <w:gridCol w:w="787"/>
                    <w:gridCol w:w="43"/>
                    <w:gridCol w:w="599"/>
                    <w:gridCol w:w="43"/>
                    <w:gridCol w:w="6043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492"/>
                            <w:tab w:val="left" w:pos="7987"/>
                            <w:tab w:val="left" w:pos="9082"/>
                          </w:tabs>
                          <w:spacing w:before="1265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актов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Троицкого сельского поселения, иной официальной информации, и размещается на офици-</w:t>
                        </w:r>
                        <w:r w:rsidRPr="007B3963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альном сайте муниципального образования в информационно-телекоммуникационной сети</w:t>
                        </w:r>
                        <w:r w:rsidRPr="007B3963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«Интернет», в течение трех дней со дня принятия такого решения.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течение одного месяца со дня опубликования решения о подготовке проекта плани-</w:t>
                        </w:r>
                        <w:r w:rsidRPr="007B3963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ровки территории физические или юридические лица вправе представить в администрацию</w:t>
                        </w:r>
                        <w:r w:rsidRPr="007B3963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Троицкого сельского поселения свои предложения о порядке, сроках подготовки и содержа-</w:t>
                        </w:r>
                        <w:r w:rsidRPr="007B3963">
                          <w:rPr>
                            <w:color w:val="000000"/>
                            <w:spacing w:val="-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нии проекта планировки территории.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z w:val="24"/>
                            <w:szCs w:val="24"/>
                          </w:rPr>
                          <w:t>5. Заказчиками на разработку проектов планировки могут выступать уполномоченные</w:t>
                        </w:r>
                        <w:r w:rsidRPr="007B3963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органы администрации Троицкого сельского поселения и подведомственные им службы и</w:t>
                        </w:r>
                        <w:r w:rsidRPr="007B3963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организации, а также физические и(или) юридические лица.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6. Физические и юридические лица могут выступать Заказчиками на разработку про-</w:t>
                        </w:r>
                        <w:r w:rsidRPr="007B3963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ектов планировки в части территорий элементов планировочной структуры Троицкого сель-</w:t>
                        </w:r>
                        <w:r w:rsidRPr="007B3963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ского поселения, на которых расположены земельные участки в формировании и(или) при-</w:t>
                        </w:r>
                        <w:r w:rsidRPr="007B3963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обретении прав, на которые они заинтересованы.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случае если разработка проектов планировки территории Троицкого сельского по-</w:t>
                        </w:r>
                        <w:r w:rsidRPr="007B3963">
                          <w:rPr>
                            <w:color w:val="000000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селения производится по заказам органов администрации данного муниципального образо-</w:t>
                        </w:r>
                        <w:r w:rsidRPr="007B3963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57"/>
                            <w:tab w:val="left" w:pos="1457"/>
                            <w:tab w:val="left" w:pos="2487"/>
                            <w:tab w:val="left" w:pos="3708"/>
                            <w:tab w:val="left" w:pos="4829"/>
                            <w:tab w:val="left" w:pos="6065"/>
                            <w:tab w:val="left" w:pos="7377"/>
                            <w:tab w:val="left" w:pos="8429"/>
                          </w:tabs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вания и подведомственных им служб и организаций, ее финансирование осуществляется за</w:t>
                        </w:r>
                        <w:r w:rsidRPr="007B3963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счет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средств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бюджета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планировки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юридическими и физическими лицами осуществляется за счет средств указанных лиц. </w:t>
                        </w:r>
                      </w:p>
                      <w:p w:rsidR="00AA7298" w:rsidRDefault="00AA7298">
                        <w:pPr>
                          <w:tabs>
                            <w:tab w:val="left" w:pos="477"/>
                            <w:tab w:val="left" w:pos="708"/>
                            <w:tab w:val="left" w:pos="2201"/>
                            <w:tab w:val="left" w:pos="2547"/>
                            <w:tab w:val="left" w:pos="3734"/>
                            <w:tab w:val="left" w:pos="5280"/>
                            <w:tab w:val="left" w:pos="6307"/>
                            <w:tab w:val="left" w:pos="6528"/>
                            <w:tab w:val="left" w:pos="7994"/>
                            <w:tab w:val="left" w:pos="8206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7. Подготовка документации по планировке территории Троицкого сельского поселе-</w:t>
                        </w:r>
                        <w:r w:rsidRPr="007B3963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основании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заключенного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договора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ством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z w:val="24"/>
                            <w:szCs w:val="24"/>
                          </w:rPr>
                          <w:t>Заказчик по разработке документации по планировке территории обеспечивает подго-</w:t>
                        </w:r>
                        <w:r w:rsidRPr="007B3963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товку исходных данных для проектирования. Ответственность за достоверность исходных</w:t>
                        </w:r>
                        <w:r w:rsidRPr="007B3963">
                          <w:rPr>
                            <w:color w:val="000000"/>
                            <w:spacing w:val="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данных несут организации, предоставившие необходимые данные.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Заказчик может заказать разработчику проектной документации сбор исходных дан-</w:t>
                        </w:r>
                        <w:r w:rsidRPr="007B3963">
                          <w:rPr>
                            <w:color w:val="00000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ных. Условия подготовки исходных данных и финансирование этих работ определяются до-</w:t>
                        </w:r>
                        <w:r w:rsidRPr="007B3963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говором.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8.Уполномоченный орган в течение тридцати дней осуществляет проверку подготов-</w:t>
                        </w:r>
                        <w:r w:rsidRPr="007B3963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ленной документации по планировке территории на соответствие требованиям технических</w:t>
                        </w:r>
                        <w:r w:rsidRPr="007B3963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9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регламентов, документам территориального планирования, настоящим Правилам, границам</w:t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z w:val="24"/>
                            <w:szCs w:val="24"/>
                          </w:rPr>
                          <w:t>территорий объектов культурного наследия, включенных в государственный реестр объектов</w:t>
                        </w:r>
                        <w:r w:rsidRPr="007B3963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390"/>
                            <w:tab w:val="left" w:pos="2434"/>
                            <w:tab w:val="left" w:pos="3838"/>
                            <w:tab w:val="left" w:pos="4785"/>
                            <w:tab w:val="left" w:pos="5028"/>
                            <w:tab w:val="left" w:pos="6190"/>
                            <w:tab w:val="left" w:pos="7135"/>
                            <w:tab w:val="left" w:pos="8446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культурного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наследия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(памятников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культуры)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народов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Федерации,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границам территорий вновь выявленных памятников культурного наследия, границам зон с</w:t>
                        </w:r>
                        <w:r w:rsidRPr="007B3963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89"/>
                            <w:tab w:val="left" w:pos="1908"/>
                            <w:tab w:val="left" w:pos="2904"/>
                            <w:tab w:val="left" w:pos="3137"/>
                            <w:tab w:val="left" w:pos="4572"/>
                            <w:tab w:val="left" w:pos="5731"/>
                            <w:tab w:val="left" w:pos="7308"/>
                            <w:tab w:val="left" w:pos="7661"/>
                            <w:tab w:val="left" w:pos="9094"/>
                          </w:tabs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особыми условиями использования территорий. По результатам проверки уполномоченный</w:t>
                        </w:r>
                        <w:r w:rsidRPr="007B3963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принимает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направлении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главе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Троицкого сельского поселения, либо о направлении ее на доработку с указанием даты ее</w:t>
                        </w:r>
                        <w:r w:rsidRPr="007B3963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повторного представления.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9. Разработанные проекты планировки территорий, изменения в утвержденные ранее</w:t>
                        </w:r>
                        <w:r w:rsidRPr="007B3963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проекты планировки территорий подлежат до их утверждения рассмотрению на публичных</w:t>
                        </w:r>
                        <w:r w:rsidRPr="007B3963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слушаниях в порядке, установленном действующим законодательством, Уставом Троицкого</w:t>
                        </w:r>
                        <w:r w:rsidRPr="007B3963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сельского поселения и настоящими Правилами. Обеспечение организации работ по проведе-</w:t>
                        </w:r>
                        <w:r w:rsidRPr="007B396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нию публичных слушаний осуществляет уполномоченный орган. Расходы по обеспечению</w:t>
                        </w:r>
                        <w:r w:rsidRPr="007B3963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слушаний несет заказчик.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10. Глава Троицкого сельского поселения с учетом заключения Комиссии о результа-</w:t>
                        </w:r>
                        <w:r w:rsidRPr="007B3963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z w:val="24"/>
                            <w:szCs w:val="24"/>
                          </w:rPr>
                          <w:t>тах публичных слушаний по проекту планировки территории, заключения  уполномоченного</w:t>
                        </w:r>
                        <w:r w:rsidRPr="007B3963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органа о проверке проекта планировки, а также протокола публичных слушаний принимает</w:t>
                        </w:r>
                        <w:r w:rsidRPr="007B3963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B396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решение об утверждении документации по планировке территории или об отклонении такой</w:t>
                        </w:r>
                        <w:r w:rsidRPr="007B396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B39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7B3963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B39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B396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7B3963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7B3963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7B3963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2035" type="#_x0000_t202" style="position:absolute;margin-left:19.55pt;margin-top:821.4pt;width:4.4pt;height:14.7pt;z-index:25271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85.1pt;margin-top:14.25pt;width:4.4pt;height:14.7pt;z-index:25271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404.05pt;margin-top:81.25pt;width:4.4pt;height:14.7pt;z-index:25271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after="10" w:line="270" w:lineRule="exact"/>
        <w:ind w:right="-113"/>
      </w:pPr>
      <w:r w:rsidRPr="007B3963">
        <w:rPr>
          <w:color w:val="000000"/>
          <w:spacing w:val="3"/>
          <w:sz w:val="24"/>
          <w:szCs w:val="24"/>
        </w:rPr>
        <w:t>части территории, в отношении которой осуществляется подготовка проекта планировки и</w:t>
      </w:r>
      <w:r w:rsidRPr="007B3963"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92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наименование заказчика, осуществляющего подготовку указанного проекта. </w:t>
      </w:r>
    </w:p>
    <w:p w:rsidR="00923E4B" w:rsidRDefault="00923E4B">
      <w:pPr>
        <w:tabs>
          <w:tab w:val="left" w:pos="708"/>
        </w:tabs>
        <w:spacing w:line="265" w:lineRule="exact"/>
        <w:ind w:right="-113"/>
      </w:pPr>
      <w:r>
        <w:tab/>
      </w:r>
      <w:r w:rsidRPr="007B3963">
        <w:rPr>
          <w:color w:val="000000"/>
          <w:spacing w:val="1"/>
          <w:sz w:val="24"/>
          <w:szCs w:val="24"/>
        </w:rPr>
        <w:t>4. Решение о подготовке проекта планировки территории подлежит опубликованию в</w:t>
      </w:r>
      <w:r w:rsidRPr="007B3963">
        <w:rPr>
          <w:color w:val="000000"/>
          <w:spacing w:val="31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777" w:right="500" w:bottom="0" w:left="1702" w:header="720" w:footer="720" w:gutter="0"/>
          <w:cols w:space="720"/>
        </w:sectPr>
      </w:pPr>
    </w:p>
    <w:p w:rsidR="00923E4B" w:rsidRDefault="00923E4B">
      <w:pPr>
        <w:tabs>
          <w:tab w:val="left" w:pos="1001"/>
          <w:tab w:val="left" w:pos="2664"/>
          <w:tab w:val="left" w:pos="3129"/>
          <w:tab w:val="left" w:pos="4707"/>
        </w:tabs>
        <w:spacing w:before="10" w:line="265" w:lineRule="exact"/>
        <w:ind w:right="-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порядке, </w:t>
      </w:r>
      <w:r>
        <w:tab/>
      </w:r>
      <w:r>
        <w:rPr>
          <w:color w:val="000000"/>
          <w:sz w:val="24"/>
          <w:szCs w:val="24"/>
        </w:rPr>
        <w:t xml:space="preserve">установленном </w:t>
      </w:r>
      <w:r>
        <w:tab/>
      </w:r>
      <w:r>
        <w:rPr>
          <w:color w:val="000000"/>
          <w:sz w:val="24"/>
          <w:szCs w:val="24"/>
        </w:rPr>
        <w:t xml:space="preserve">для </w:t>
      </w:r>
      <w:r>
        <w:tab/>
      </w:r>
      <w:r>
        <w:rPr>
          <w:color w:val="000000"/>
          <w:sz w:val="24"/>
          <w:szCs w:val="24"/>
        </w:rPr>
        <w:t xml:space="preserve">официального </w:t>
      </w:r>
      <w:r>
        <w:tab/>
      </w:r>
      <w:r>
        <w:rPr>
          <w:color w:val="000000"/>
          <w:sz w:val="24"/>
          <w:szCs w:val="24"/>
        </w:rPr>
        <w:t xml:space="preserve">опубликования </w:t>
      </w:r>
    </w:p>
    <w:p w:rsidR="00923E4B" w:rsidRDefault="00923E4B" w:rsidP="00923E4B">
      <w:pPr>
        <w:tabs>
          <w:tab w:val="left" w:pos="1001"/>
          <w:tab w:val="left" w:pos="2664"/>
          <w:tab w:val="left" w:pos="3129"/>
          <w:tab w:val="left" w:pos="4707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3872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140" type="#_x0000_t202" style="position:absolute;margin-left:238.3pt;margin-top:804.85pt;width:3.45pt;height:10.3pt;z-index:-25056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1" type="#_x0000_t202" style="position:absolute;margin-left:203.4pt;margin-top:804.85pt;width:3.45pt;height:10.3pt;z-index:-25056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2" type="#_x0000_t202" style="position:absolute;margin-left:169.3pt;margin-top:804.85pt;width:3.45pt;height:10.3pt;z-index:-25056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3" type="#_x0000_t202" style="position:absolute;margin-left:138.7pt;margin-top:804.85pt;width:3.45pt;height:10.3pt;z-index:-25056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4" type="#_x0000_t202" style="position:absolute;margin-left:114.7pt;margin-top:804.85pt;width:3.45pt;height:10.3pt;z-index:-25056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5" type="#_x0000_t202" style="position:absolute;margin-left:81.95pt;margin-top:804.85pt;width:3.45pt;height:10.3pt;z-index:-25056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6" type="#_x0000_t202" style="position:absolute;margin-left:230.3pt;margin-top:790.85pt;width:2.9pt;height:8.05pt;z-index:-25055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7" type="#_x0000_t202" style="position:absolute;margin-left:193.3pt;margin-top:790.85pt;width:2.9pt;height:8.05pt;z-index:-25055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8" type="#_x0000_t202" style="position:absolute;margin-left:158.5pt;margin-top:790.85pt;width:2.9pt;height:8.05pt;z-index:-25055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9" type="#_x0000_t202" style="position:absolute;margin-left:130.3pt;margin-top:790.85pt;width:2.9pt;height:8.05pt;z-index:-25055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0" type="#_x0000_t202" style="position:absolute;margin-left:102.1pt;margin-top:790.85pt;width:2.9pt;height:8.05pt;z-index:-25055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1" type="#_x0000_t202" style="position:absolute;margin-left:73.9pt;margin-top:790.85pt;width:2.9pt;height:8.05pt;z-index:-25055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2" type="#_x0000_t202" style="position:absolute;margin-left:575.9pt;margin-top:776.05pt;width:3.9pt;height:12.45pt;z-index:-25055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3" type="#_x0000_t202" style="position:absolute;margin-left:230.3pt;margin-top:774.9pt;width:2.9pt;height:8.05pt;z-index:-25055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4" type="#_x0000_t202" style="position:absolute;margin-left:193.3pt;margin-top:774.9pt;width:2.9pt;height:8.05pt;z-index:-25055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5" type="#_x0000_t202" style="position:absolute;margin-left:158.5pt;margin-top:774.9pt;width:2.9pt;height:8.05pt;z-index:-25055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6" type="#_x0000_t202" style="position:absolute;margin-left:130.3pt;margin-top:774.9pt;width:2.9pt;height:8.05pt;z-index:-25054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7" type="#_x0000_t202" style="position:absolute;margin-left:102.1pt;margin-top:774.9pt;width:2.9pt;height:8.05pt;z-index:-25054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8" type="#_x0000_t202" style="position:absolute;margin-left:73.9pt;margin-top:774.9pt;width:2.9pt;height:8.05pt;z-index:-25054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59" type="#_x0000_t202" style="position:absolute;margin-left:42.6pt;margin-top:782.9pt;width:14.7pt;height:4.4pt;z-index:-2505461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0" type="#_x0000_t202" style="position:absolute;margin-left:28.55pt;margin-top:754.85pt;width:12.45pt;height:3.9pt;z-index:-2505451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1" type="#_x0000_t202" style="position:absolute;margin-left:42.6pt;margin-top:698.05pt;width:14.7pt;height:4.4pt;z-index:-2505441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2" type="#_x0000_t202" style="position:absolute;margin-left:28.55pt;margin-top:671.55pt;width:12.45pt;height:3.9pt;z-index:-2505431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3" type="#_x0000_t202" style="position:absolute;margin-left:42.6pt;margin-top:610.7pt;width:14.7pt;height:4.4pt;z-index:-2505420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4" type="#_x0000_t202" style="position:absolute;margin-left:28.55pt;margin-top:583pt;width:12.45pt;height:3.9pt;z-index:-2505410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5" type="#_x0000_t202" style="position:absolute;margin-left:338.4pt;margin-top:383.5pt;width:4.95pt;height:16.95pt;z-index:-25054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6" type="#_x0000_t202" style="position:absolute;margin-left:43.3pt;margin-top:18.35pt;width:4.95pt;height:16.95pt;z-index:-25053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7" type="#_x0000_t202" style="position:absolute;margin-left:25.55pt;margin-top:15.85pt;width:556.4pt;height:806.85pt;z-index:-25053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9" w:type="dxa"/>
                        </w:tcMar>
                      </w:tcPr>
                      <w:p w:rsidR="00AA7298" w:rsidRDefault="00AA7298">
                        <w:pPr>
                          <w:spacing w:before="437" w:line="270" w:lineRule="exact"/>
                          <w:ind w:right="-113"/>
                        </w:pPr>
                        <w:r w:rsidRPr="00434EB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документации и о направлении ее на доработку с указанием даты ее повторного представле-</w:t>
                        </w:r>
                        <w:r w:rsidRPr="00434EB1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4EB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434EB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4EB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4EB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434EB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434EB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434EB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138" type="#_x0000_t202" style="position:absolute;margin-left:19.55pt;margin-top:821.4pt;width:4.4pt;height:14.7pt;z-index:25274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9" type="#_x0000_t202" style="position:absolute;margin-left:85.1pt;margin-top:14.25pt;width:4.4pt;height:14.7pt;z-index:25274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 w:rsidRPr="00434EB1">
        <w:rPr>
          <w:color w:val="000000"/>
          <w:spacing w:val="1"/>
          <w:sz w:val="24"/>
          <w:szCs w:val="24"/>
        </w:rPr>
        <w:t>11. Утвержденный проект планировки территории подлежит опубликованию в поряд-</w:t>
      </w:r>
      <w:r w:rsidRPr="00434EB1"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9299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ке, установленном для официального опубликования муниципальных правовых актов орга-</w:t>
      </w:r>
      <w:r w:rsidRPr="00434EB1"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 w:rsidRPr="00434EB1">
        <w:rPr>
          <w:color w:val="000000"/>
          <w:spacing w:val="1"/>
          <w:sz w:val="24"/>
          <w:szCs w:val="24"/>
        </w:rPr>
        <w:t>нов местного самоуправления Троицкого сельского поселения, иной официальной информа-</w:t>
      </w:r>
      <w:r w:rsidRPr="00434EB1">
        <w:rPr>
          <w:color w:val="000000"/>
          <w:spacing w:val="23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pacing w:val="1"/>
          <w:sz w:val="24"/>
          <w:szCs w:val="24"/>
        </w:rPr>
        <w:t>ции, и размещается на официальном сайте Троицкого сельского  поселения в информацион-</w:t>
      </w:r>
      <w:r w:rsidRPr="00434EB1"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434EB1">
        <w:rPr>
          <w:color w:val="000000"/>
          <w:spacing w:val="4"/>
          <w:sz w:val="24"/>
          <w:szCs w:val="24"/>
        </w:rPr>
        <w:t>но-телекоммуникационной сети «Интернет», в течение семи дней со дня утверждения ука-</w:t>
      </w:r>
      <w:r w:rsidRPr="00434EB1">
        <w:rPr>
          <w:color w:val="000000"/>
          <w:spacing w:val="-31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занной документации.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z w:val="24"/>
          <w:szCs w:val="24"/>
        </w:rPr>
        <w:t>12. Проект планировки территории выполняется не менее, чем в 2-х экземплярах, если</w:t>
      </w:r>
      <w:r w:rsidRPr="00434EB1"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9295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заказчиком указанного проекта является администрация Троицкого сельского поселения  и</w:t>
      </w:r>
      <w:r w:rsidRPr="00434EB1">
        <w:rPr>
          <w:color w:val="000000"/>
          <w:spacing w:val="6"/>
          <w:sz w:val="24"/>
          <w:szCs w:val="24"/>
        </w:rPr>
        <w:t xml:space="preserve"> </w:t>
      </w:r>
    </w:p>
    <w:p w:rsidR="00923E4B" w:rsidRDefault="00923E4B">
      <w:pPr>
        <w:tabs>
          <w:tab w:val="left" w:pos="706"/>
          <w:tab w:val="left" w:pos="2055"/>
          <w:tab w:val="left" w:pos="3156"/>
          <w:tab w:val="left" w:pos="4176"/>
          <w:tab w:val="left" w:pos="4517"/>
          <w:tab w:val="left" w:pos="6132"/>
          <w:tab w:val="left" w:pos="6931"/>
          <w:tab w:val="left" w:pos="7150"/>
          <w:tab w:val="left" w:pos="7848"/>
          <w:tab w:val="left" w:pos="8777"/>
        </w:tabs>
        <w:spacing w:after="10" w:line="270" w:lineRule="exact"/>
        <w:ind w:right="-113"/>
      </w:pPr>
      <w:r w:rsidRPr="00434EB1">
        <w:rPr>
          <w:color w:val="000000"/>
          <w:spacing w:val="1"/>
          <w:sz w:val="24"/>
          <w:szCs w:val="24"/>
        </w:rPr>
        <w:t>не менее, чем в 3-х экземплярах во всех остальных случаях. Один экземпляр проекта плани-</w:t>
      </w:r>
      <w:r w:rsidRPr="00434EB1"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ровки </w:t>
      </w:r>
      <w:r>
        <w:tab/>
      </w:r>
      <w:r>
        <w:rPr>
          <w:color w:val="000000"/>
          <w:sz w:val="24"/>
          <w:szCs w:val="24"/>
        </w:rPr>
        <w:t xml:space="preserve">территории, </w:t>
      </w:r>
      <w:r>
        <w:tab/>
      </w:r>
      <w:r>
        <w:rPr>
          <w:color w:val="000000"/>
          <w:sz w:val="24"/>
          <w:szCs w:val="24"/>
        </w:rPr>
        <w:t xml:space="preserve">подлежит </w:t>
      </w:r>
      <w:r>
        <w:tab/>
      </w:r>
      <w:r>
        <w:rPr>
          <w:color w:val="000000"/>
          <w:sz w:val="24"/>
          <w:szCs w:val="24"/>
        </w:rPr>
        <w:t xml:space="preserve">передаче </w:t>
      </w:r>
      <w:r>
        <w:tab/>
      </w:r>
      <w:r>
        <w:rPr>
          <w:color w:val="000000"/>
          <w:sz w:val="24"/>
          <w:szCs w:val="24"/>
        </w:rPr>
        <w:t xml:space="preserve">на </w:t>
      </w:r>
      <w:r>
        <w:tab/>
      </w:r>
      <w:r>
        <w:rPr>
          <w:color w:val="000000"/>
          <w:sz w:val="24"/>
          <w:szCs w:val="24"/>
        </w:rPr>
        <w:t xml:space="preserve">безвозмездной </w:t>
      </w:r>
      <w:r>
        <w:tab/>
      </w:r>
      <w:r>
        <w:rPr>
          <w:color w:val="000000"/>
          <w:sz w:val="24"/>
          <w:szCs w:val="24"/>
        </w:rPr>
        <w:t xml:space="preserve">основе </w:t>
      </w:r>
      <w:r>
        <w:tab/>
      </w:r>
      <w:r>
        <w:rPr>
          <w:color w:val="000000"/>
          <w:sz w:val="24"/>
          <w:szCs w:val="24"/>
        </w:rPr>
        <w:t xml:space="preserve">в </w:t>
      </w:r>
      <w:r>
        <w:tab/>
      </w:r>
      <w:r>
        <w:rPr>
          <w:color w:val="000000"/>
          <w:sz w:val="24"/>
          <w:szCs w:val="24"/>
        </w:rPr>
        <w:t xml:space="preserve">архив </w:t>
      </w:r>
      <w:r>
        <w:tab/>
      </w:r>
      <w:r>
        <w:rPr>
          <w:color w:val="000000"/>
          <w:sz w:val="24"/>
          <w:szCs w:val="24"/>
        </w:rPr>
        <w:t xml:space="preserve">данного </w:t>
      </w:r>
      <w:r>
        <w:tab/>
      </w:r>
      <w:r>
        <w:rPr>
          <w:color w:val="000000"/>
          <w:sz w:val="24"/>
          <w:szCs w:val="24"/>
        </w:rPr>
        <w:t xml:space="preserve">муници-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пального образования. </w: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 w:rsidRPr="00434EB1">
        <w:rPr>
          <w:color w:val="000000"/>
          <w:spacing w:val="3"/>
          <w:sz w:val="24"/>
          <w:szCs w:val="24"/>
        </w:rPr>
        <w:t>13. Разработка проектов планировки осуществляется юридическими лицами или ин-</w:t>
      </w:r>
      <w:r w:rsidRPr="00434EB1"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9301"/>
          <w:sz w:val="24"/>
          <w:szCs w:val="24"/>
        </w:rPr>
        <w:t xml:space="preserve"> </w:t>
      </w:r>
      <w:r w:rsidRPr="00434EB1">
        <w:rPr>
          <w:color w:val="000000"/>
          <w:sz w:val="24"/>
          <w:szCs w:val="24"/>
        </w:rPr>
        <w:t>дивидуальными предпринимателями, имеющими выданные саморегулируемой организацией</w:t>
      </w:r>
      <w:r w:rsidRPr="00434EB1"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9297"/>
          <w:sz w:val="24"/>
          <w:szCs w:val="24"/>
        </w:rPr>
        <w:t xml:space="preserve"> </w:t>
      </w:r>
      <w:r w:rsidRPr="00434EB1">
        <w:rPr>
          <w:color w:val="000000"/>
          <w:sz w:val="24"/>
          <w:szCs w:val="24"/>
        </w:rPr>
        <w:t>свидетельства о допуске к таким видам работ и/или лицензии на право разработки указанной</w:t>
      </w:r>
      <w:r w:rsidRPr="00434EB1">
        <w:rPr>
          <w:color w:val="000000"/>
          <w:spacing w:val="62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документации.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2"/>
          <w:sz w:val="24"/>
          <w:szCs w:val="24"/>
        </w:rPr>
        <w:t>14. Разработка проектов планировки может осуществляться с использованием компь-</w:t>
      </w:r>
      <w:r w:rsidRPr="00434EB1">
        <w:rPr>
          <w:color w:val="000000"/>
          <w:spacing w:val="-22"/>
          <w:sz w:val="24"/>
          <w:szCs w:val="24"/>
        </w:rPr>
        <w:t xml:space="preserve"> </w:t>
      </w:r>
      <w:r>
        <w:rPr>
          <w:color w:val="000000"/>
          <w:spacing w:val="19301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ютерных технологий. Используемые при этом топографические карты и планы должны от-</w:t>
      </w:r>
      <w:r w:rsidRPr="00434EB1">
        <w:rPr>
          <w:color w:val="000000"/>
          <w:spacing w:val="7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вечать требованиям государственных стандартов.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3"/>
          <w:sz w:val="24"/>
          <w:szCs w:val="24"/>
        </w:rPr>
        <w:t>15. Используемые при подготовке проекта планировки территории топографические</w:t>
      </w:r>
      <w:r w:rsidRPr="00434EB1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планы и карты приобретаются заказчиком.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3"/>
          <w:sz w:val="24"/>
          <w:szCs w:val="24"/>
        </w:rPr>
        <w:t>16. Проекты планировки в обязательном порядке согласовываются с органами госу-</w:t>
      </w:r>
      <w:r w:rsidRPr="00434EB1"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9284"/>
          <w:sz w:val="24"/>
          <w:szCs w:val="24"/>
        </w:rPr>
        <w:t xml:space="preserve"> </w:t>
      </w:r>
      <w:r w:rsidRPr="00434EB1">
        <w:rPr>
          <w:color w:val="000000"/>
          <w:spacing w:val="1"/>
          <w:sz w:val="24"/>
          <w:szCs w:val="24"/>
        </w:rPr>
        <w:t>дарственного санитарно-эпидемиологического надзора, осуществляющими контроль за рас-</w:t>
      </w:r>
      <w:r w:rsidRPr="00434EB1">
        <w:rPr>
          <w:color w:val="000000"/>
          <w:spacing w:val="66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pacing w:val="2"/>
          <w:sz w:val="24"/>
          <w:szCs w:val="24"/>
        </w:rPr>
        <w:t>сматриваемой в проекте планировки территорией, с органами, осуществляющими контроль</w:t>
      </w:r>
      <w:r w:rsidRPr="00434EB1"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за предупреждением чрезвычайных ситуаций и ликвидацией их последствий.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1"/>
          <w:sz w:val="24"/>
          <w:szCs w:val="24"/>
        </w:rPr>
        <w:t>17. Подготовка проекта планировки осуществляется на основании технического зада-</w:t>
      </w:r>
      <w:r w:rsidRPr="00434EB1"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ния, согласованного с органами, осуществляющими контроль за предупреждением чрезвы-</w:t>
      </w:r>
      <w:r w:rsidRPr="00434EB1">
        <w:rPr>
          <w:color w:val="000000"/>
          <w:spacing w:val="4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z w:val="24"/>
          <w:szCs w:val="24"/>
        </w:rPr>
        <w:t>чайных ситуаций и ликвидацией их последствий. В случае, если проект планировки террито-</w:t>
      </w:r>
      <w:r w:rsidRPr="00434EB1"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рии разрабатывается не по заказу администрации Троицкого сельского поселения, то заказ-</w:t>
      </w:r>
      <w:r w:rsidRPr="00434EB1">
        <w:rPr>
          <w:color w:val="000000"/>
          <w:spacing w:val="-37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pacing w:val="1"/>
          <w:sz w:val="24"/>
          <w:szCs w:val="24"/>
        </w:rPr>
        <w:t>чик должен согласовать техническое задание так же и с администрацией Троицкого сельско-</w:t>
      </w:r>
      <w:r w:rsidRPr="00434EB1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  поселения. </w:t>
      </w:r>
    </w:p>
    <w:p w:rsidR="00923E4B" w:rsidRDefault="00923E4B">
      <w:pPr>
        <w:tabs>
          <w:tab w:val="left" w:pos="708"/>
          <w:tab w:val="left" w:pos="710"/>
          <w:tab w:val="left" w:pos="1219"/>
          <w:tab w:val="left" w:pos="2064"/>
          <w:tab w:val="left" w:pos="2297"/>
          <w:tab w:val="left" w:pos="3617"/>
          <w:tab w:val="left" w:pos="4044"/>
          <w:tab w:val="left" w:pos="4394"/>
          <w:tab w:val="left" w:pos="5085"/>
          <w:tab w:val="left" w:pos="5445"/>
          <w:tab w:val="left" w:pos="5693"/>
          <w:tab w:val="left" w:pos="6710"/>
          <w:tab w:val="left" w:pos="7459"/>
          <w:tab w:val="left" w:pos="7531"/>
          <w:tab w:val="left" w:pos="7704"/>
          <w:tab w:val="left" w:pos="8054"/>
          <w:tab w:val="left" w:pos="8208"/>
          <w:tab w:val="left" w:pos="9528"/>
        </w:tabs>
        <w:spacing w:after="8" w:line="272" w:lineRule="exact"/>
        <w:ind w:right="-113"/>
      </w:pPr>
      <w:r>
        <w:tab/>
      </w:r>
      <w:r w:rsidRPr="00434EB1">
        <w:rPr>
          <w:color w:val="000000"/>
          <w:spacing w:val="4"/>
          <w:sz w:val="24"/>
          <w:szCs w:val="24"/>
        </w:rPr>
        <w:t>18. В случае, если техническое задание предусматривает разработку проекта плани-</w:t>
      </w:r>
      <w:r w:rsidRPr="00434EB1"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930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ровки </w:t>
      </w:r>
      <w:r>
        <w:tab/>
      </w:r>
      <w:r>
        <w:tab/>
      </w:r>
      <w:r>
        <w:rPr>
          <w:color w:val="000000"/>
          <w:sz w:val="24"/>
          <w:szCs w:val="24"/>
        </w:rPr>
        <w:t xml:space="preserve">территории, </w:t>
      </w:r>
      <w:r>
        <w:tab/>
      </w:r>
      <w:r>
        <w:rPr>
          <w:color w:val="000000"/>
          <w:sz w:val="24"/>
          <w:szCs w:val="24"/>
        </w:rPr>
        <w:t xml:space="preserve">включающего </w:t>
      </w:r>
      <w:r>
        <w:tab/>
      </w:r>
      <w:r>
        <w:rPr>
          <w:color w:val="000000"/>
          <w:sz w:val="24"/>
          <w:szCs w:val="24"/>
        </w:rPr>
        <w:t xml:space="preserve">предложения </w:t>
      </w:r>
      <w:r>
        <w:tab/>
      </w:r>
      <w:r>
        <w:rPr>
          <w:color w:val="000000"/>
          <w:sz w:val="24"/>
          <w:szCs w:val="24"/>
        </w:rPr>
        <w:t xml:space="preserve">по </w:t>
      </w:r>
      <w:r>
        <w:tab/>
      </w:r>
      <w:r>
        <w:rPr>
          <w:color w:val="000000"/>
          <w:sz w:val="24"/>
          <w:szCs w:val="24"/>
        </w:rPr>
        <w:t xml:space="preserve">изменению </w:t>
      </w:r>
      <w:r>
        <w:tab/>
      </w:r>
      <w:r>
        <w:rPr>
          <w:color w:val="000000"/>
          <w:sz w:val="24"/>
          <w:szCs w:val="24"/>
        </w:rPr>
        <w:t xml:space="preserve">границ </w:t>
      </w:r>
      <w:r>
        <w:tab/>
      </w:r>
      <w:r>
        <w:rPr>
          <w:color w:val="000000"/>
          <w:sz w:val="24"/>
          <w:szCs w:val="24"/>
        </w:rPr>
        <w:t xml:space="preserve">ранее </w:t>
      </w:r>
      <w:r>
        <w:tab/>
      </w:r>
      <w:r>
        <w:rPr>
          <w:color w:val="000000"/>
          <w:sz w:val="24"/>
          <w:szCs w:val="24"/>
        </w:rPr>
        <w:t xml:space="preserve">оформленных </w:t>
      </w:r>
      <w:r>
        <w:rPr>
          <w:color w:val="000000"/>
          <w:spacing w:val="1929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земельных </w:t>
      </w:r>
      <w:r>
        <w:tab/>
      </w:r>
      <w:r>
        <w:rPr>
          <w:color w:val="000000"/>
          <w:sz w:val="24"/>
          <w:szCs w:val="24"/>
        </w:rPr>
        <w:t xml:space="preserve">участков, </w:t>
      </w:r>
      <w:r>
        <w:tab/>
      </w:r>
      <w:r>
        <w:rPr>
          <w:color w:val="000000"/>
          <w:sz w:val="24"/>
          <w:szCs w:val="24"/>
        </w:rPr>
        <w:t xml:space="preserve">расположенных </w:t>
      </w:r>
      <w:r>
        <w:tab/>
      </w:r>
      <w:r>
        <w:rPr>
          <w:color w:val="000000"/>
          <w:sz w:val="24"/>
          <w:szCs w:val="24"/>
        </w:rPr>
        <w:t xml:space="preserve">на </w:t>
      </w:r>
      <w:r>
        <w:tab/>
      </w:r>
      <w:r>
        <w:rPr>
          <w:color w:val="000000"/>
          <w:sz w:val="24"/>
          <w:szCs w:val="24"/>
        </w:rPr>
        <w:t xml:space="preserve">территории </w:t>
      </w:r>
      <w:r>
        <w:tab/>
      </w:r>
      <w:r>
        <w:rPr>
          <w:color w:val="000000"/>
          <w:sz w:val="24"/>
          <w:szCs w:val="24"/>
        </w:rPr>
        <w:t xml:space="preserve">проектирования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не </w:t>
      </w:r>
      <w:r>
        <w:tab/>
      </w:r>
      <w:r>
        <w:rPr>
          <w:color w:val="000000"/>
          <w:sz w:val="24"/>
          <w:szCs w:val="24"/>
        </w:rPr>
        <w:t xml:space="preserve">находящихся </w:t>
      </w:r>
      <w:r>
        <w:tab/>
      </w:r>
      <w:r>
        <w:rPr>
          <w:color w:val="000000"/>
          <w:sz w:val="24"/>
          <w:szCs w:val="24"/>
        </w:rPr>
        <w:t xml:space="preserve">в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pacing w:val="1"/>
          <w:sz w:val="24"/>
          <w:szCs w:val="24"/>
        </w:rPr>
        <w:t>собственности или распоряжении заказчика или инициатора разработки проекта планировки</w:t>
      </w:r>
      <w:r w:rsidRPr="00434EB1"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9297"/>
          <w:sz w:val="24"/>
          <w:szCs w:val="24"/>
        </w:rPr>
        <w:t xml:space="preserve"> </w:t>
      </w:r>
      <w:r w:rsidRPr="00434EB1">
        <w:rPr>
          <w:color w:val="000000"/>
          <w:sz w:val="24"/>
          <w:szCs w:val="24"/>
        </w:rPr>
        <w:t>территории, то оно рассматривается администрацией Троицкого сельского поселения только</w:t>
      </w:r>
      <w:r w:rsidRPr="00434EB1">
        <w:rPr>
          <w:color w:val="000000"/>
          <w:spacing w:val="79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после согласования технического задания владельцами таких участков.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2"/>
          <w:sz w:val="24"/>
          <w:szCs w:val="24"/>
        </w:rPr>
        <w:t>19. Проекты планировки территории разрабатываются на основании настоящих Пра-</w:t>
      </w:r>
      <w:r w:rsidRPr="00434EB1"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9295"/>
          <w:sz w:val="24"/>
          <w:szCs w:val="24"/>
        </w:rPr>
        <w:t xml:space="preserve"> </w:t>
      </w:r>
      <w:r w:rsidRPr="00434EB1">
        <w:rPr>
          <w:color w:val="000000"/>
          <w:spacing w:val="4"/>
          <w:sz w:val="24"/>
          <w:szCs w:val="24"/>
        </w:rPr>
        <w:t>вил, генерального плана Троицкого сельского поселения, а так же с учетом ранее разрабо-</w:t>
      </w:r>
      <w:r w:rsidRPr="00434EB1">
        <w:rPr>
          <w:color w:val="000000"/>
          <w:spacing w:val="9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434EB1">
        <w:rPr>
          <w:color w:val="000000"/>
          <w:sz w:val="24"/>
          <w:szCs w:val="24"/>
        </w:rPr>
        <w:t>танной и утвержденной иной градостроительной документации, в том числе проектов плани-</w:t>
      </w:r>
      <w:r w:rsidRPr="00434EB1"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9301"/>
          <w:sz w:val="24"/>
          <w:szCs w:val="24"/>
        </w:rPr>
        <w:t xml:space="preserve"> </w:t>
      </w:r>
      <w:r w:rsidRPr="00434EB1">
        <w:rPr>
          <w:color w:val="000000"/>
          <w:spacing w:val="5"/>
          <w:sz w:val="24"/>
          <w:szCs w:val="24"/>
        </w:rPr>
        <w:t>ровки и проектов застройки, а так же в соответствии с техническими регламентами и Ин-</w:t>
      </w:r>
      <w:r w:rsidRPr="00434EB1">
        <w:rPr>
          <w:color w:val="000000"/>
          <w:spacing w:val="29"/>
          <w:sz w:val="24"/>
          <w:szCs w:val="24"/>
        </w:rPr>
        <w:t xml:space="preserve"> </w:t>
      </w:r>
    </w:p>
    <w:p w:rsidR="00923E4B" w:rsidRDefault="00923E4B">
      <w:pPr>
        <w:tabs>
          <w:tab w:val="left" w:pos="494"/>
          <w:tab w:val="left" w:pos="2136"/>
          <w:tab w:val="left" w:pos="3713"/>
          <w:tab w:val="left" w:pos="5499"/>
          <w:tab w:val="left" w:pos="6540"/>
          <w:tab w:val="left" w:pos="6979"/>
          <w:tab w:val="left" w:pos="7322"/>
          <w:tab w:val="left" w:pos="7677"/>
          <w:tab w:val="left" w:pos="8599"/>
          <w:tab w:val="left" w:pos="9194"/>
        </w:tabs>
        <w:spacing w:after="10" w:line="270" w:lineRule="exact"/>
        <w:ind w:right="-113"/>
      </w:pPr>
      <w:r w:rsidRPr="00434EB1">
        <w:rPr>
          <w:color w:val="000000"/>
          <w:spacing w:val="3"/>
          <w:sz w:val="24"/>
          <w:szCs w:val="24"/>
        </w:rPr>
        <w:t>струкцией о порядке разработки, согласования, экспертизы и утверждения градостроитель-</w:t>
      </w:r>
      <w:r w:rsidRPr="00434EB1">
        <w:rPr>
          <w:color w:val="000000"/>
          <w:spacing w:val="-23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ной </w:t>
      </w:r>
      <w:r>
        <w:tab/>
      </w:r>
      <w:r>
        <w:rPr>
          <w:color w:val="000000"/>
          <w:sz w:val="24"/>
          <w:szCs w:val="24"/>
        </w:rPr>
        <w:t xml:space="preserve">документации, </w:t>
      </w:r>
      <w:r>
        <w:tab/>
      </w:r>
      <w:r>
        <w:rPr>
          <w:color w:val="000000"/>
          <w:sz w:val="24"/>
          <w:szCs w:val="24"/>
        </w:rPr>
        <w:t xml:space="preserve">утвержденной </w:t>
      </w:r>
      <w:r>
        <w:tab/>
      </w:r>
      <w:r>
        <w:rPr>
          <w:color w:val="000000"/>
          <w:sz w:val="24"/>
          <w:szCs w:val="24"/>
        </w:rPr>
        <w:t xml:space="preserve">постановлением </w:t>
      </w:r>
      <w:r>
        <w:tab/>
      </w:r>
      <w:r>
        <w:rPr>
          <w:color w:val="000000"/>
          <w:sz w:val="24"/>
          <w:szCs w:val="24"/>
        </w:rPr>
        <w:t xml:space="preserve">Госстроя </w:t>
      </w:r>
      <w:r>
        <w:tab/>
      </w:r>
      <w:r>
        <w:rPr>
          <w:color w:val="000000"/>
          <w:sz w:val="24"/>
          <w:szCs w:val="24"/>
        </w:rPr>
        <w:t xml:space="preserve">РФ </w:t>
      </w:r>
      <w:r>
        <w:tab/>
      </w:r>
      <w:r>
        <w:rPr>
          <w:color w:val="000000"/>
          <w:sz w:val="24"/>
          <w:szCs w:val="24"/>
        </w:rPr>
        <w:t xml:space="preserve">от </w:t>
      </w:r>
      <w:r>
        <w:tab/>
      </w:r>
      <w:r>
        <w:rPr>
          <w:color w:val="000000"/>
          <w:sz w:val="24"/>
          <w:szCs w:val="24"/>
        </w:rPr>
        <w:t xml:space="preserve">29 </w:t>
      </w:r>
      <w:r>
        <w:tab/>
      </w:r>
      <w:r>
        <w:rPr>
          <w:color w:val="000000"/>
          <w:sz w:val="24"/>
          <w:szCs w:val="24"/>
        </w:rPr>
        <w:t xml:space="preserve">октября </w:t>
      </w:r>
      <w:r>
        <w:tab/>
      </w:r>
      <w:r>
        <w:rPr>
          <w:color w:val="000000"/>
          <w:sz w:val="24"/>
          <w:szCs w:val="24"/>
        </w:rPr>
        <w:t xml:space="preserve">2002 </w:t>
      </w:r>
      <w:r>
        <w:tab/>
      </w:r>
      <w:r>
        <w:rPr>
          <w:color w:val="000000"/>
          <w:sz w:val="24"/>
          <w:szCs w:val="24"/>
        </w:rPr>
        <w:t xml:space="preserve">года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№150, в части, не противоречащей действующему законодательству. </w:t>
      </w:r>
    </w:p>
    <w:p w:rsidR="00923E4B" w:rsidRDefault="00923E4B">
      <w:pPr>
        <w:tabs>
          <w:tab w:val="left" w:pos="708"/>
          <w:tab w:val="left" w:pos="919"/>
          <w:tab w:val="left" w:pos="2417"/>
          <w:tab w:val="left" w:pos="2758"/>
          <w:tab w:val="left" w:pos="4435"/>
          <w:tab w:val="left" w:pos="5727"/>
          <w:tab w:val="left" w:pos="7478"/>
          <w:tab w:val="left" w:pos="8712"/>
        </w:tabs>
        <w:spacing w:after="10" w:line="270" w:lineRule="exact"/>
        <w:ind w:right="-113"/>
      </w:pPr>
      <w:r>
        <w:tab/>
      </w:r>
      <w:r w:rsidRPr="00434EB1">
        <w:rPr>
          <w:color w:val="000000"/>
          <w:spacing w:val="3"/>
          <w:sz w:val="24"/>
          <w:szCs w:val="24"/>
        </w:rPr>
        <w:t>20. При разработке проектов планировки застроенной территории учитываются фак-</w:t>
      </w:r>
      <w:r w:rsidRPr="00434EB1">
        <w:rPr>
          <w:color w:val="000000"/>
          <w:spacing w:val="-21"/>
          <w:sz w:val="24"/>
          <w:szCs w:val="24"/>
        </w:rPr>
        <w:t xml:space="preserve"> </w:t>
      </w:r>
      <w:r>
        <w:rPr>
          <w:color w:val="000000"/>
          <w:spacing w:val="192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тически </w:t>
      </w:r>
      <w:r>
        <w:tab/>
      </w:r>
      <w:r>
        <w:rPr>
          <w:color w:val="000000"/>
          <w:sz w:val="24"/>
          <w:szCs w:val="24"/>
        </w:rPr>
        <w:t xml:space="preserve">сложившиеся </w:t>
      </w:r>
      <w:r>
        <w:tab/>
      </w:r>
      <w:r>
        <w:rPr>
          <w:color w:val="000000"/>
          <w:sz w:val="24"/>
          <w:szCs w:val="24"/>
        </w:rPr>
        <w:t xml:space="preserve">на </w:t>
      </w:r>
      <w:r>
        <w:tab/>
      </w:r>
      <w:r>
        <w:rPr>
          <w:color w:val="000000"/>
          <w:sz w:val="24"/>
          <w:szCs w:val="24"/>
        </w:rPr>
        <w:t xml:space="preserve">проектируемой </w:t>
      </w:r>
      <w:r>
        <w:tab/>
      </w:r>
      <w:r>
        <w:rPr>
          <w:color w:val="000000"/>
          <w:sz w:val="24"/>
          <w:szCs w:val="24"/>
        </w:rPr>
        <w:t xml:space="preserve">территории </w:t>
      </w:r>
      <w:r>
        <w:tab/>
      </w:r>
      <w:r>
        <w:rPr>
          <w:color w:val="000000"/>
          <w:sz w:val="24"/>
          <w:szCs w:val="24"/>
        </w:rPr>
        <w:t xml:space="preserve">имущественные </w:t>
      </w:r>
      <w:r>
        <w:tab/>
      </w:r>
      <w:r>
        <w:rPr>
          <w:color w:val="000000"/>
          <w:sz w:val="24"/>
          <w:szCs w:val="24"/>
        </w:rPr>
        <w:t xml:space="preserve">комплексы </w:t>
      </w:r>
      <w:r>
        <w:tab/>
      </w:r>
      <w:r>
        <w:rPr>
          <w:color w:val="000000"/>
          <w:sz w:val="24"/>
          <w:szCs w:val="24"/>
        </w:rPr>
        <w:t xml:space="preserve">объектов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недвижимости. </w: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 w:rsidRPr="00434EB1">
        <w:rPr>
          <w:color w:val="000000"/>
          <w:spacing w:val="1"/>
          <w:sz w:val="24"/>
          <w:szCs w:val="24"/>
        </w:rPr>
        <w:t>21. Для выявления фактически сложившейся системы основных пешеходных и транс-</w:t>
      </w:r>
      <w:r w:rsidRPr="00434EB1"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9297"/>
          <w:sz w:val="24"/>
          <w:szCs w:val="24"/>
        </w:rPr>
        <w:t xml:space="preserve"> </w:t>
      </w:r>
      <w:r w:rsidRPr="00434EB1">
        <w:rPr>
          <w:color w:val="000000"/>
          <w:sz w:val="24"/>
          <w:szCs w:val="24"/>
        </w:rPr>
        <w:t>портных коммуникаций, включая транзитные и распределительные коммуникации, фактиче-</w:t>
      </w:r>
      <w:r w:rsidRPr="00434EB1"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9297"/>
          <w:sz w:val="24"/>
          <w:szCs w:val="24"/>
        </w:rPr>
        <w:t xml:space="preserve"> </w:t>
      </w:r>
      <w:r w:rsidRPr="00434EB1">
        <w:rPr>
          <w:color w:val="000000"/>
          <w:spacing w:val="3"/>
          <w:sz w:val="24"/>
          <w:szCs w:val="24"/>
        </w:rPr>
        <w:t>ского использования объектов благоустройства (скверов, хозяйственных, спортивных, дет-</w:t>
      </w:r>
      <w:r w:rsidRPr="00434EB1">
        <w:rPr>
          <w:color w:val="000000"/>
          <w:spacing w:val="14"/>
          <w:sz w:val="24"/>
          <w:szCs w:val="24"/>
        </w:rPr>
        <w:t xml:space="preserve"> </w:t>
      </w:r>
    </w:p>
    <w:p w:rsidR="00923E4B" w:rsidRDefault="00923E4B">
      <w:pPr>
        <w:spacing w:line="270" w:lineRule="exact"/>
        <w:ind w:right="-113"/>
        <w:rPr>
          <w:color w:val="000000"/>
          <w:spacing w:val="45"/>
          <w:sz w:val="24"/>
          <w:szCs w:val="24"/>
        </w:rPr>
      </w:pPr>
      <w:r w:rsidRPr="00434EB1">
        <w:rPr>
          <w:color w:val="000000"/>
          <w:spacing w:val="5"/>
          <w:sz w:val="24"/>
          <w:szCs w:val="24"/>
        </w:rPr>
        <w:t>ских площадок, площадок для парковки транспортных средств и пр.), а также (при отсут-</w:t>
      </w:r>
      <w:r w:rsidRPr="00434EB1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9295"/>
          <w:sz w:val="24"/>
          <w:szCs w:val="24"/>
        </w:rPr>
        <w:t xml:space="preserve"> </w:t>
      </w:r>
      <w:r w:rsidRPr="00434EB1">
        <w:rPr>
          <w:color w:val="000000"/>
          <w:sz w:val="24"/>
          <w:szCs w:val="24"/>
        </w:rPr>
        <w:t>ствии соответствующих сведений в составе исходных данных) фактически используемых, но</w:t>
      </w:r>
      <w:r w:rsidRPr="00434EB1">
        <w:rPr>
          <w:color w:val="000000"/>
          <w:spacing w:val="45"/>
          <w:sz w:val="24"/>
          <w:szCs w:val="24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329" w:right="490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175" type="#_x0000_t202" style="position:absolute;margin-left:238.3pt;margin-top:804.85pt;width:3.45pt;height:10.3pt;z-index:-25052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6" type="#_x0000_t202" style="position:absolute;margin-left:203.4pt;margin-top:804.85pt;width:3.45pt;height:10.3pt;z-index:-25052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7" type="#_x0000_t202" style="position:absolute;margin-left:169.3pt;margin-top:804.85pt;width:3.45pt;height:10.3pt;z-index:-25052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8" type="#_x0000_t202" style="position:absolute;margin-left:138.7pt;margin-top:804.85pt;width:3.45pt;height:10.3pt;z-index:-25052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9" type="#_x0000_t202" style="position:absolute;margin-left:114.7pt;margin-top:804.85pt;width:3.45pt;height:10.3pt;z-index:-25052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0" type="#_x0000_t202" style="position:absolute;margin-left:81.95pt;margin-top:804.85pt;width:3.45pt;height:10.3pt;z-index:-25052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1" type="#_x0000_t202" style="position:absolute;margin-left:230.3pt;margin-top:790.85pt;width:2.9pt;height:8.05pt;z-index:-25052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2" type="#_x0000_t202" style="position:absolute;margin-left:193.3pt;margin-top:790.85pt;width:2.9pt;height:8.05pt;z-index:-25052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3" type="#_x0000_t202" style="position:absolute;margin-left:158.5pt;margin-top:790.85pt;width:2.9pt;height:8.05pt;z-index:-25052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4" type="#_x0000_t202" style="position:absolute;margin-left:130.3pt;margin-top:790.85pt;width:2.9pt;height:8.05pt;z-index:-25051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5" type="#_x0000_t202" style="position:absolute;margin-left:102.1pt;margin-top:790.85pt;width:2.9pt;height:8.05pt;z-index:-25051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6" type="#_x0000_t202" style="position:absolute;margin-left:73.9pt;margin-top:790.85pt;width:2.9pt;height:8.05pt;z-index:-25051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7" type="#_x0000_t202" style="position:absolute;margin-left:575.9pt;margin-top:776.05pt;width:3.9pt;height:12.45pt;z-index:-25051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8" type="#_x0000_t202" style="position:absolute;margin-left:230.3pt;margin-top:774.9pt;width:2.9pt;height:8.05pt;z-index:-25051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9" type="#_x0000_t202" style="position:absolute;margin-left:193.3pt;margin-top:774.9pt;width:2.9pt;height:8.05pt;z-index:-25051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0" type="#_x0000_t202" style="position:absolute;margin-left:158.5pt;margin-top:774.9pt;width:2.9pt;height:8.05pt;z-index:-25051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1" type="#_x0000_t202" style="position:absolute;margin-left:130.3pt;margin-top:774.9pt;width:2.9pt;height:8.05pt;z-index:-25051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2" type="#_x0000_t202" style="position:absolute;margin-left:102.1pt;margin-top:774.9pt;width:2.9pt;height:8.05pt;z-index:-25051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3" type="#_x0000_t202" style="position:absolute;margin-left:73.9pt;margin-top:774.9pt;width:2.9pt;height:8.05pt;z-index:-25051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4" type="#_x0000_t202" style="position:absolute;margin-left:42.6pt;margin-top:782.9pt;width:14.7pt;height:4.4pt;z-index:-2505093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5" type="#_x0000_t202" style="position:absolute;margin-left:28.55pt;margin-top:754.85pt;width:12.45pt;height:3.9pt;z-index:-2505082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6" type="#_x0000_t202" style="position:absolute;margin-left:42.6pt;margin-top:698.05pt;width:14.7pt;height:4.4pt;z-index:-2505072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7" type="#_x0000_t202" style="position:absolute;margin-left:28.55pt;margin-top:671.55pt;width:12.45pt;height:3.9pt;z-index:-2505062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8" type="#_x0000_t202" style="position:absolute;margin-left:42.6pt;margin-top:610.7pt;width:14.7pt;height:4.4pt;z-index:-2505052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9" type="#_x0000_t202" style="position:absolute;margin-left:28.55pt;margin-top:583pt;width:12.45pt;height:3.9pt;z-index:-2505041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0" type="#_x0000_t202" style="position:absolute;margin-left:338.4pt;margin-top:383.5pt;width:4.95pt;height:16.95pt;z-index:-25050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1" type="#_x0000_t202" style="position:absolute;margin-left:43.3pt;margin-top:18.35pt;width:4.95pt;height:16.95pt;z-index:-25050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2" type="#_x0000_t202" style="position:absolute;margin-left:25.55pt;margin-top:15.85pt;width:556.4pt;height:806.85pt;z-index:-25050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0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13"/>
                        </w:pPr>
                        <w:r w:rsidRPr="00FF1033">
                          <w:rPr>
                            <w:color w:val="000000"/>
                            <w:sz w:val="24"/>
                            <w:szCs w:val="24"/>
                          </w:rPr>
                          <w:t>не зарегистрированных в государственном земельном кадастре земельных участков, при раз-</w:t>
                        </w:r>
                        <w:r w:rsidRPr="00FF1033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работке проектов планировки территории производится натурное обследование проектируе-</w:t>
                        </w:r>
                        <w:r w:rsidRPr="00FF1033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мой территории.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22. Проект планировки территории является основой для разработки проектов меже-</w:t>
                        </w:r>
                        <w:r w:rsidRPr="00FF1033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вания территорий и градостроительных планов земельных участков.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7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1334" w:type="dxa"/>
                          <w:right w:w="4142" w:type="dxa"/>
                        </w:tcMar>
                      </w:tcPr>
                      <w:p w:rsidR="00AA7298" w:rsidRDefault="00AA7298">
                        <w:pPr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15. Проекты межевания территорий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77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5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344"/>
                            <w:tab w:val="left" w:pos="1728"/>
                            <w:tab w:val="left" w:pos="2878"/>
                            <w:tab w:val="left" w:pos="3069"/>
                            <w:tab w:val="left" w:pos="3730"/>
                            <w:tab w:val="left" w:pos="4817"/>
                            <w:tab w:val="left" w:pos="5405"/>
                            <w:tab w:val="left" w:pos="5556"/>
                            <w:tab w:val="left" w:pos="6015"/>
                            <w:tab w:val="left" w:pos="6648"/>
                            <w:tab w:val="left" w:pos="7630"/>
                            <w:tab w:val="left" w:pos="7754"/>
                            <w:tab w:val="left" w:pos="7841"/>
                            <w:tab w:val="left" w:pos="8546"/>
                            <w:tab w:val="left" w:pos="9286"/>
                          </w:tabs>
                          <w:spacing w:before="1724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незастроенных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планируемых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физическим </w:t>
                        </w: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 юридическим</w:t>
                        </w:r>
                        <w:r w:rsidRPr="00FF103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лицам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границ зе-</w:t>
                        </w:r>
                        <w:r w:rsidRPr="00FF103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F103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мельных участков, предназначенных для размещения объектов капитального строительства</w:t>
                        </w:r>
                        <w:r w:rsidRPr="00FF1033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федерального, регионального или местного значения.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01"/>
                            <w:tab w:val="left" w:pos="2309"/>
                            <w:tab w:val="left" w:pos="3351"/>
                            <w:tab w:val="left" w:pos="4582"/>
                            <w:tab w:val="left" w:pos="5878"/>
                            <w:tab w:val="left" w:pos="7606"/>
                            <w:tab w:val="left" w:pos="7832"/>
                            <w:tab w:val="left" w:pos="8707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межевания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составе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планировки территорий или в виде отдельного документа.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4. Размеры земельных участков в границах застроенных территорий устанавливаются</w:t>
                        </w:r>
                        <w:r w:rsidRPr="00FF1033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 учетом фактического землепользования и градостроительных нормативов и правил, дей-</w:t>
                        </w:r>
                        <w:r w:rsidRPr="00FF103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99"/>
                            <w:tab w:val="left" w:pos="1848"/>
                            <w:tab w:val="left" w:pos="3055"/>
                            <w:tab w:val="left" w:pos="4037"/>
                            <w:tab w:val="left" w:pos="5016"/>
                            <w:tab w:val="left" w:pos="6000"/>
                            <w:tab w:val="left" w:pos="7327"/>
                            <w:tab w:val="left" w:pos="8993"/>
                          </w:tabs>
                          <w:spacing w:after="10" w:line="272" w:lineRule="exact"/>
                          <w:ind w:right="-113"/>
                        </w:pP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ствовавших в период застройки указанных территорий. Если в процессе межевания террито-</w:t>
                        </w:r>
                        <w:r w:rsidRPr="00FF1033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выявляются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размеры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превышают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градо-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строительным регламентом предельные (минимальные и (или) максимальные) размеры зе-</w:t>
                        </w:r>
                        <w:r w:rsidRPr="00FF1033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F1033">
                          <w:rPr>
                            <w:color w:val="000000"/>
                            <w:sz w:val="24"/>
                            <w:szCs w:val="24"/>
                          </w:rPr>
                          <w:t>мельных участков, для строительства предоставляются земельные участки, сформированные</w:t>
                        </w:r>
                        <w:r w:rsidRPr="00FF1033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на основе выявленных земельных участков, при условии соответствия их размеров градо-</w:t>
                        </w:r>
                        <w:r w:rsidRPr="00FF1033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строительному регламенту.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5. Проект межевания территории включает в себя чертежи межевания территории, на</w:t>
                        </w:r>
                        <w:r w:rsidRPr="00FF1033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отображаются: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красные линии, утвержденные в составе проекта планировки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 линии отступа от красных линий в целях определения места допустимого размеще-</w:t>
                        </w:r>
                        <w:r w:rsidRPr="00FF1033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зданий, строений, сооружений;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3) границы застроенных земельных участков, в том числе границы земельных участ-</w:t>
                        </w:r>
                        <w:r w:rsidRPr="00FF1033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ков, на которых расположены линейные объекты;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8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 границы формируемых земельных участков, планируемых для предоставления фи-</w:t>
                        </w:r>
                        <w:r w:rsidRPr="00FF1033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зическим и юридическим лицам для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20"/>
                            <w:tab w:val="left" w:pos="2006"/>
                            <w:tab w:val="left" w:pos="3221"/>
                            <w:tab w:val="left" w:pos="4298"/>
                            <w:tab w:val="left" w:pos="6223"/>
                            <w:tab w:val="left" w:pos="6689"/>
                            <w:tab w:val="left" w:pos="8038"/>
                            <w:tab w:val="left" w:pos="907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предназначенных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размещения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тального строительства федерального, регионального или местного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6) границы территорий объектов культурного наследия;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7) границы зон с особыми условиями использования территорий;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8) границы зон действия публичных сервитутов.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z w:val="24"/>
                            <w:szCs w:val="24"/>
                          </w:rPr>
                          <w:t>6. Разработка проектов межевания территории осуществляется по инициативе органов</w:t>
                        </w:r>
                        <w:r w:rsidRPr="00FF1033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z w:val="24"/>
                            <w:szCs w:val="24"/>
                          </w:rPr>
                          <w:t>местного самоуправления Троицкого сельского поселения, физических и юридических лиц –</w:t>
                        </w:r>
                        <w:r w:rsidRPr="00FF1033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владельцев недвижимости, расположенной в границах квартала, микрорайона или другого</w:t>
                        </w:r>
                        <w:r w:rsidRPr="00FF1033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F1033">
                          <w:rPr>
                            <w:color w:val="000000"/>
                            <w:sz w:val="24"/>
                            <w:szCs w:val="24"/>
                          </w:rPr>
                          <w:t>элемента планировочной структуры на основании постановления главы Троицкого сельского</w:t>
                        </w:r>
                        <w:r w:rsidRPr="00FF1033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Постановление о разработке проектов межевания территорий подлежит опубликова-</w:t>
                        </w:r>
                        <w:r w:rsidRPr="00FF1033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нию в порядке, установленном для официального опубликования муниципальных правовых</w:t>
                        </w:r>
                        <w:r w:rsidRPr="00FF1033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актов органов местного самоуправления Троицкого сельского поселения, иной официальной</w:t>
                        </w:r>
                        <w:r w:rsidRPr="00FF103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F103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информации, и размещается на официальном сайте муниципального образования (при нали-</w:t>
                        </w:r>
                        <w:r w:rsidRPr="00FF1033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чии официального сайта) в 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 w:rsidRPr="00FF103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7. Проекты межевания территорий Троицкого сельского поселения, распоряжение ко-</w:t>
                        </w:r>
                        <w:r w:rsidRPr="00FF103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F103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F1033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F103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F103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F1033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F1033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F1033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168" type="#_x0000_t202" style="position:absolute;margin-left:19.55pt;margin-top:821.4pt;width:4.4pt;height:14.7pt;z-index:25278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69" type="#_x0000_t202" style="position:absolute;margin-left:85.1pt;margin-top:14.25pt;width:4.4pt;height:14.7pt;z-index:25278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0" type="#_x0000_t202" style="position:absolute;margin-left:85.1pt;margin-top:223.4pt;width:36.1pt;height:14.7pt;z-index:25278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88"/>
                      <w:tab w:val="left" w:pos="358"/>
                      <w:tab w:val="left" w:pos="553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с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>в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1" type="#_x0000_t202" style="position:absolute;margin-left:90.35pt;margin-top:223.4pt;width:18.1pt;height:14.7pt;z-index:25278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92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я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2" type="#_x0000_t202" style="position:absolute;margin-left:95.9pt;margin-top:223.4pt;width:21.2pt;height:14.7pt;z-index:25278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55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3" type="#_x0000_t202" style="position:absolute;margin-left:115.7pt;margin-top:223.4pt;width:33.9pt;height:14.7pt;z-index:25278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10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ц</w:t>
                  </w:r>
                  <w:r>
                    <w:tab/>
                  </w:r>
                  <w:r w:rsidRPr="00FF1033">
                    <w:rPr>
                      <w:color w:val="000000"/>
                      <w:w w:val="93"/>
                      <w:sz w:val="24"/>
                      <w:szCs w:val="24"/>
                    </w:rPr>
                    <w:t xml:space="preserve"> лях</w:t>
                  </w:r>
                  <w:r w:rsidRPr="00FF1033">
                    <w:rPr>
                      <w:color w:val="000000"/>
                      <w:spacing w:val="2"/>
                      <w:w w:val="93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174" type="#_x0000_t202" style="position:absolute;margin-left:122.15pt;margin-top:223.4pt;width:17.9pt;height:14.7pt;z-index:25278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88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е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  <w:tab w:val="left" w:pos="1241"/>
          <w:tab w:val="left" w:pos="1483"/>
          <w:tab w:val="left" w:pos="2930"/>
          <w:tab w:val="left" w:pos="4049"/>
          <w:tab w:val="left" w:pos="5534"/>
          <w:tab w:val="left" w:pos="7311"/>
          <w:tab w:val="left" w:pos="7536"/>
          <w:tab w:val="left" w:pos="8590"/>
        </w:tabs>
        <w:spacing w:after="10" w:line="272" w:lineRule="exact"/>
        <w:ind w:right="-113"/>
      </w:pPr>
      <w:r>
        <w:tab/>
      </w:r>
      <w:r w:rsidRPr="00FF1033">
        <w:rPr>
          <w:color w:val="000000"/>
          <w:spacing w:val="3"/>
          <w:sz w:val="24"/>
          <w:szCs w:val="24"/>
        </w:rPr>
        <w:t>1. Подготовка проектов межевания территорий осуществляется применительно к за-</w:t>
      </w:r>
      <w:r w:rsidRPr="00FF1033"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92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строенным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подлежащим </w:t>
      </w:r>
      <w:r>
        <w:tab/>
      </w:r>
      <w:r>
        <w:rPr>
          <w:color w:val="000000"/>
          <w:sz w:val="24"/>
          <w:szCs w:val="24"/>
        </w:rPr>
        <w:t xml:space="preserve">застройке </w:t>
      </w:r>
      <w:r>
        <w:tab/>
      </w:r>
      <w:r>
        <w:rPr>
          <w:color w:val="000000"/>
          <w:sz w:val="24"/>
          <w:szCs w:val="24"/>
        </w:rPr>
        <w:t xml:space="preserve">территориям, </w:t>
      </w:r>
      <w:r>
        <w:tab/>
      </w:r>
      <w:r>
        <w:rPr>
          <w:color w:val="000000"/>
          <w:sz w:val="24"/>
          <w:szCs w:val="24"/>
        </w:rPr>
        <w:t xml:space="preserve">расположенным </w:t>
      </w:r>
      <w:r>
        <w:tab/>
      </w:r>
      <w:r>
        <w:rPr>
          <w:color w:val="000000"/>
          <w:sz w:val="24"/>
          <w:szCs w:val="24"/>
        </w:rPr>
        <w:t xml:space="preserve">в </w:t>
      </w:r>
      <w:r>
        <w:tab/>
      </w:r>
      <w:r>
        <w:rPr>
          <w:color w:val="000000"/>
          <w:sz w:val="24"/>
          <w:szCs w:val="24"/>
        </w:rPr>
        <w:t xml:space="preserve">границах </w:t>
      </w:r>
      <w:r>
        <w:tab/>
      </w:r>
      <w:r>
        <w:rPr>
          <w:color w:val="000000"/>
          <w:sz w:val="24"/>
          <w:szCs w:val="24"/>
        </w:rPr>
        <w:t xml:space="preserve">элементов </w:t>
      </w:r>
      <w:r>
        <w:rPr>
          <w:color w:val="000000"/>
          <w:spacing w:val="192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планировочной структуры, установленных проектами планировки территорий. </w:t>
      </w:r>
    </w:p>
    <w:p w:rsidR="00923E4B" w:rsidRDefault="00923E4B">
      <w:pPr>
        <w:tabs>
          <w:tab w:val="left" w:pos="708"/>
        </w:tabs>
        <w:spacing w:line="272" w:lineRule="exact"/>
        <w:ind w:right="-113"/>
        <w:rPr>
          <w:color w:val="000000"/>
          <w:spacing w:val="34"/>
          <w:sz w:val="24"/>
          <w:szCs w:val="24"/>
        </w:rPr>
      </w:pPr>
      <w:r>
        <w:tab/>
      </w:r>
      <w:r w:rsidRPr="00FF1033">
        <w:rPr>
          <w:color w:val="000000"/>
          <w:spacing w:val="3"/>
          <w:sz w:val="24"/>
          <w:szCs w:val="24"/>
        </w:rPr>
        <w:t>2. Подготовка проектов межевания застроенных территорий осуществляется в целях</w:t>
      </w:r>
      <w:r w:rsidRPr="00FF1033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 w:rsidRPr="00FF1033">
        <w:rPr>
          <w:color w:val="000000"/>
          <w:spacing w:val="3"/>
          <w:sz w:val="24"/>
          <w:szCs w:val="24"/>
        </w:rPr>
        <w:t>установления границ застроенных земельных участков и границ незастроенных земельных</w:t>
      </w:r>
      <w:r w:rsidRPr="00FF1033"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9288"/>
          <w:sz w:val="24"/>
          <w:szCs w:val="24"/>
        </w:rPr>
        <w:t xml:space="preserve"> </w:t>
      </w:r>
      <w:r w:rsidRPr="00FF1033">
        <w:rPr>
          <w:color w:val="000000"/>
          <w:sz w:val="24"/>
          <w:szCs w:val="24"/>
        </w:rPr>
        <w:t>участков. Подготовка проектов межевания подлежащих застройке территорий осуществляет-</w:t>
      </w:r>
      <w:r w:rsidRPr="00FF1033">
        <w:rPr>
          <w:color w:val="000000"/>
          <w:spacing w:val="34"/>
          <w:sz w:val="24"/>
          <w:szCs w:val="24"/>
        </w:rPr>
        <w:t xml:space="preserve"> </w:t>
      </w:r>
    </w:p>
    <w:p w:rsidR="00923E4B" w:rsidRDefault="00923E4B" w:rsidP="00923E4B">
      <w:pPr>
        <w:tabs>
          <w:tab w:val="left" w:pos="708"/>
        </w:tabs>
        <w:spacing w:line="20" w:lineRule="exact"/>
        <w:ind w:right="-113"/>
        <w:sectPr w:rsidR="00923E4B" w:rsidSect="00AA7298">
          <w:pgSz w:w="11906" w:h="16838"/>
          <w:pgMar w:top="2792" w:right="499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203" type="#_x0000_t202" style="position:absolute;margin-left:19.55pt;margin-top:821.4pt;width:4.4pt;height:14.7pt;z-index:25281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4" type="#_x0000_t202" style="position:absolute;margin-left:43.3pt;margin-top:18.35pt;width:4.95pt;height:16.95pt;z-index:25281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5" type="#_x0000_t202" style="position:absolute;margin-left:338.4pt;margin-top:383.5pt;width:4.95pt;height:16.95pt;z-index:25281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6" type="#_x0000_t202" style="position:absolute;margin-left:28.55pt;margin-top:583pt;width:12.45pt;height:3.9pt;z-index:2528204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7" type="#_x0000_t202" style="position:absolute;margin-left:42.6pt;margin-top:610.7pt;width:14.7pt;height:4.4pt;z-index:2528215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8" type="#_x0000_t202" style="position:absolute;margin-left:28.55pt;margin-top:671.55pt;width:12.45pt;height:3.9pt;z-index:252822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09" type="#_x0000_t202" style="position:absolute;margin-left:42.6pt;margin-top:698.05pt;width:14.7pt;height:4.4pt;z-index:252823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0" type="#_x0000_t202" style="position:absolute;margin-left:28.55pt;margin-top:754.85pt;width:12.45pt;height:3.9pt;z-index:2528245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1" type="#_x0000_t202" style="position:absolute;margin-left:42.6pt;margin-top:782.9pt;width:14.7pt;height:4.4pt;z-index:2528256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2" type="#_x0000_t202" style="position:absolute;margin-left:73.9pt;margin-top:774.9pt;width:2.9pt;height:8.05pt;z-index:25282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3" type="#_x0000_t202" style="position:absolute;margin-left:102.1pt;margin-top:774.9pt;width:2.9pt;height:8.05pt;z-index:25282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4" type="#_x0000_t202" style="position:absolute;margin-left:130.3pt;margin-top:774.9pt;width:2.9pt;height:8.05pt;z-index:25282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5" type="#_x0000_t202" style="position:absolute;margin-left:158.5pt;margin-top:774.9pt;width:2.9pt;height:8.05pt;z-index:25282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6" type="#_x0000_t202" style="position:absolute;margin-left:193.3pt;margin-top:774.9pt;width:2.9pt;height:8.05pt;z-index:25283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7" type="#_x0000_t202" style="position:absolute;margin-left:230.3pt;margin-top:774.9pt;width:2.9pt;height:8.05pt;z-index:25283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8" type="#_x0000_t202" style="position:absolute;margin-left:575.9pt;margin-top:776.05pt;width:3.9pt;height:12.45pt;z-index:25283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19" type="#_x0000_t202" style="position:absolute;margin-left:73.9pt;margin-top:790.85pt;width:2.9pt;height:8.05pt;z-index:25283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0" type="#_x0000_t202" style="position:absolute;margin-left:102.1pt;margin-top:790.85pt;width:2.9pt;height:8.05pt;z-index:25283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1" type="#_x0000_t202" style="position:absolute;margin-left:130.3pt;margin-top:790.85pt;width:2.9pt;height:8.05pt;z-index:25283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2" type="#_x0000_t202" style="position:absolute;margin-left:158.5pt;margin-top:790.85pt;width:2.9pt;height:8.05pt;z-index:25283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3" type="#_x0000_t202" style="position:absolute;margin-left:193.3pt;margin-top:790.85pt;width:2.9pt;height:8.05pt;z-index:25283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4" type="#_x0000_t202" style="position:absolute;margin-left:230.3pt;margin-top:790.85pt;width:2.9pt;height:8.05pt;z-index:25283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5" type="#_x0000_t202" style="position:absolute;margin-left:81.95pt;margin-top:804.85pt;width:3.45pt;height:10.3pt;z-index:25283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6" type="#_x0000_t202" style="position:absolute;margin-left:114.7pt;margin-top:804.85pt;width:3.45pt;height:10.3pt;z-index:25284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7" type="#_x0000_t202" style="position:absolute;margin-left:138.7pt;margin-top:804.85pt;width:3.45pt;height:10.3pt;z-index:25284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8" type="#_x0000_t202" style="position:absolute;margin-left:169.3pt;margin-top:804.85pt;width:3.45pt;height:10.3pt;z-index:25284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9" type="#_x0000_t202" style="position:absolute;margin-left:203.4pt;margin-top:804.85pt;width:3.45pt;height:10.3pt;z-index:25284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0" type="#_x0000_t202" style="position:absolute;margin-left:238.3pt;margin-top:804.85pt;width:3.45pt;height:10.3pt;z-index:25284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1" type="#_x0000_t202" style="position:absolute;margin-left:25.55pt;margin-top:15.85pt;width:556.4pt;height:806.85pt;z-index:25284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торыми находится в ведении органов местного самоуправления данного поселения разраба-</w:t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тываются в соответствии с техническим заданием, выдаваемым заказчиком. Функции заказ-</w:t>
                        </w:r>
                        <w:r w:rsidRPr="00312D7B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чика по разработке проектов межевания территорий выполняет уполномоченный на этот ор-</w:t>
                        </w:r>
                        <w:r w:rsidRPr="00312D7B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ган. Уполномоченный орган может передавать функции заказчика по разработке проектов</w:t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межевания территорий юридическим или физическим лицам.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94"/>
                            <w:tab w:val="left" w:pos="1971"/>
                            <w:tab w:val="left" w:pos="2002"/>
                            <w:tab w:val="left" w:pos="3226"/>
                            <w:tab w:val="left" w:pos="3458"/>
                            <w:tab w:val="left" w:pos="3701"/>
                            <w:tab w:val="left" w:pos="4514"/>
                            <w:tab w:val="left" w:pos="5021"/>
                            <w:tab w:val="left" w:pos="5571"/>
                            <w:tab w:val="left" w:pos="6106"/>
                            <w:tab w:val="left" w:pos="7200"/>
                            <w:tab w:val="left" w:pos="7291"/>
                            <w:tab w:val="left" w:pos="7445"/>
                            <w:tab w:val="left" w:pos="7541"/>
                            <w:tab w:val="left" w:pos="7807"/>
                            <w:tab w:val="left" w:pos="8496"/>
                            <w:tab w:val="left" w:pos="8561"/>
                          </w:tabs>
                          <w:spacing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8.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Проекты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межевания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 земельным</w:t>
                        </w:r>
                        <w:r w:rsidRPr="00312D7B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участкам,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оформлено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физических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лиц,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разрабатываются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заказу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указанных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лиц или их доверенных лиц, главой Троицкого сельского поселения,</w:t>
                        </w:r>
                        <w:r w:rsidRPr="00312D7B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если не принято иного</w:t>
                        </w:r>
                        <w:r w:rsidRPr="00312D7B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решения. 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9. В случае, если проект межевания территории разрабатывается не по заказу админи-</w:t>
                        </w:r>
                        <w:r w:rsidRPr="00312D7B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страции Троицкого сельского поселения, то заказчик должен согласовать с администрацией</w:t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сельского  поселения техническое задание.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случае, если техническое задание предусматривает разработку проекта межевания</w:t>
                        </w:r>
                        <w:r w:rsidRPr="00312D7B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территории, включающего предложения по изменению границ ранее оформленных земель-</w:t>
                        </w:r>
                        <w:r w:rsidRPr="00312D7B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ных участков, расположенных на территории проектирования и не находящихся в собствен-</w:t>
                        </w:r>
                        <w:r w:rsidRPr="00312D7B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ности или распоряжении заказчика или инициатора разработки проекта межевания террито-</w:t>
                        </w:r>
                        <w:r w:rsidRPr="00312D7B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рии, то оно рассматривается администрацией Троицкого сельского поселения только после</w:t>
                        </w:r>
                        <w:r w:rsidRPr="00312D7B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согласования технического задания владельцами таких участков. </w:t>
                        </w:r>
                      </w:p>
                      <w:p w:rsidR="00AA7298" w:rsidRDefault="00AA7298">
                        <w:pPr>
                          <w:tabs>
                            <w:tab w:val="left" w:pos="566"/>
                            <w:tab w:val="left" w:pos="708"/>
                            <w:tab w:val="left" w:pos="907"/>
                            <w:tab w:val="left" w:pos="1488"/>
                            <w:tab w:val="left" w:pos="2409"/>
                            <w:tab w:val="left" w:pos="3456"/>
                            <w:tab w:val="left" w:pos="4697"/>
                            <w:tab w:val="left" w:pos="5839"/>
                            <w:tab w:val="left" w:pos="7095"/>
                            <w:tab w:val="left" w:pos="7342"/>
                            <w:tab w:val="left" w:pos="8081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10. Финансирование разработки проектов межевания территорий, находящихся в рас-</w:t>
                        </w:r>
                        <w:r w:rsidRPr="00312D7B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поряжении органов местного самоуправления Троицкого сельского поселения, осуществля-</w:t>
                        </w:r>
                        <w:r w:rsidRPr="00312D7B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счет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средств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бюджета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внебюджетных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средств; финансирование разработки проектов межевания территорий (земельных участков),</w:t>
                        </w:r>
                        <w:r w:rsidRPr="00312D7B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находящихся в собственности иных юридических и физических лиц, выполняется за их счет.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11. Заказчик обеспечивает подготовку исходных данных для проектирования. Ответ-</w:t>
                        </w:r>
                        <w:r w:rsidRPr="00312D7B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ственность за достоверность исходных данных несут заказчик и организации, предоставив-</w:t>
                        </w:r>
                        <w:r w:rsidRPr="00312D7B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шие данные.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Заказчик может заказать разработчику сбор исходных данных. Условия подготовки</w:t>
                        </w:r>
                        <w:r w:rsidRPr="00312D7B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исходных данных и финансирование этих работ определяются договором.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12. Разработка проекта межевания территории осуществляется юридическими лицами</w:t>
                        </w:r>
                        <w:r w:rsidRPr="00312D7B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или индивидуальными предпринимателями, имеющими выданные саморегулируемой орга-</w:t>
                        </w:r>
                        <w:r w:rsidRPr="00312D7B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низацией свидетельства о допуске к таким видам работ и/или лицензии на право разработки</w:t>
                        </w:r>
                        <w:r w:rsidRPr="00312D7B">
                          <w:rPr>
                            <w:color w:val="000000"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указанной документации.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13. Для выявления фактически сложившейся системы основных пешеходных и транс-</w:t>
                        </w:r>
                        <w:r w:rsidRPr="00312D7B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портных коммуникаций, включая транзитные и распределительные коммуникации, фактиче-</w:t>
                        </w:r>
                        <w:r w:rsidRPr="00312D7B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ского использования объектов благоустройства (скверов, хозяйственных, спортивных, дет-</w:t>
                        </w:r>
                        <w:r w:rsidRPr="00312D7B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ских площадок, площадок для парковки транспортных средств и пр.), а также (при отсут-</w:t>
                        </w:r>
                        <w:r w:rsidRPr="00312D7B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ствии соответствующих сведений в составе исходных данных) фактически используемых, но</w:t>
                        </w:r>
                        <w:r w:rsidRPr="00312D7B">
                          <w:rPr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не зарегистрированных в государственном земельном кадастре земельных участков, при раз-</w:t>
                        </w:r>
                        <w:r w:rsidRPr="00312D7B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работке проектов межевания территории производится натурное обследование проектируе-</w:t>
                        </w:r>
                        <w:r w:rsidRPr="00312D7B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мой территории.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14. Проекты межевания территории до их утверждения подлежат согласованию с за-</w:t>
                        </w:r>
                        <w:r w:rsidRPr="00312D7B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интересованными организациями в соответствии с действующим законодательством и нор-</w:t>
                        </w:r>
                        <w:r w:rsidRPr="00312D7B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111"/>
                            <w:tab w:val="left" w:pos="1298"/>
                            <w:tab w:val="left" w:pos="2133"/>
                            <w:tab w:val="left" w:pos="2337"/>
                            <w:tab w:val="left" w:pos="3417"/>
                            <w:tab w:val="left" w:pos="3451"/>
                            <w:tab w:val="left" w:pos="4766"/>
                            <w:tab w:val="left" w:pos="5412"/>
                            <w:tab w:val="left" w:pos="5695"/>
                            <w:tab w:val="left" w:pos="6754"/>
                            <w:tab w:val="left" w:pos="6809"/>
                            <w:tab w:val="left" w:pos="8275"/>
                            <w:tab w:val="left" w:pos="8541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самоуправления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Перечень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согласовывающих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организаций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определяется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Техническим </w:t>
                        </w:r>
                      </w:p>
                      <w:p w:rsidR="00AA7298" w:rsidRDefault="00AA7298">
                        <w:pPr>
                          <w:spacing w:after="10" w:line="274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заданием. В обязательном порядке проект межевания территории подлежит согласованию с</w:t>
                        </w:r>
                        <w:r w:rsidRPr="00312D7B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уполномоченным органом, осуществляющим государственную регистрацию прав на объекты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недвижимости, уполномоченным органом по управлению муниципальным имуществом ад-</w:t>
                        </w:r>
                        <w:r w:rsidRPr="00312D7B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министрации Троицкого сельского  поселения, уполномоченным органом государственного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санитарно-эпидемиологического надзора, осуществляющим надзор за соответствующей тер-</w:t>
                        </w:r>
                        <w:r w:rsidRPr="00312D7B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риторией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Если в отношении объекта проектирования действуют ограничения по охране истори-</w:t>
                        </w:r>
                        <w:r w:rsidRPr="00312D7B">
                          <w:rPr>
                            <w:color w:val="000000"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12D7B">
                          <w:rPr>
                            <w:color w:val="000000"/>
                            <w:sz w:val="24"/>
                            <w:szCs w:val="24"/>
                          </w:rPr>
                          <w:t>ческого и культурного наследия, поставленных на государственный учет, необходимо согла-</w:t>
                        </w:r>
                        <w:r w:rsidRPr="00312D7B">
                          <w:rPr>
                            <w:color w:val="000000"/>
                            <w:spacing w:val="8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сование проекта с уполномоченным органом по охране объектов культурного наследия.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2D7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12D7B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2D7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2D7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12D7B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12D7B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12D7B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232" type="#_x0000_t202" style="position:absolute;margin-left:85.1pt;margin-top:14.25pt;width:4.4pt;height:14.7pt;z-index:25284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3" type="#_x0000_t202" style="position:absolute;margin-left:446.05pt;margin-top:136.4pt;width:4.35pt;height:14.7pt;z-index:25284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237" type="#_x0000_t202" style="position:absolute;margin-left:238.3pt;margin-top:804.85pt;width:3.45pt;height:10.3pt;z-index:-25046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8" type="#_x0000_t202" style="position:absolute;margin-left:203.4pt;margin-top:804.85pt;width:3.45pt;height:10.3pt;z-index:-25046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9" type="#_x0000_t202" style="position:absolute;margin-left:169.3pt;margin-top:804.85pt;width:3.45pt;height:10.3pt;z-index:-25046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0" type="#_x0000_t202" style="position:absolute;margin-left:138.7pt;margin-top:804.85pt;width:3.45pt;height:10.3pt;z-index:-25046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1" type="#_x0000_t202" style="position:absolute;margin-left:114.7pt;margin-top:804.85pt;width:3.45pt;height:10.3pt;z-index:-25045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2" type="#_x0000_t202" style="position:absolute;margin-left:81.95pt;margin-top:804.85pt;width:3.45pt;height:10.3pt;z-index:-25045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3" type="#_x0000_t202" style="position:absolute;margin-left:230.3pt;margin-top:790.85pt;width:2.9pt;height:8.05pt;z-index:-25045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4" type="#_x0000_t202" style="position:absolute;margin-left:193.3pt;margin-top:790.85pt;width:2.9pt;height:8.05pt;z-index:-25045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5" type="#_x0000_t202" style="position:absolute;margin-left:158.5pt;margin-top:790.85pt;width:2.9pt;height:8.05pt;z-index:-25045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6" type="#_x0000_t202" style="position:absolute;margin-left:130.3pt;margin-top:790.85pt;width:2.9pt;height:8.05pt;z-index:-25045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7" type="#_x0000_t202" style="position:absolute;margin-left:102.1pt;margin-top:790.85pt;width:2.9pt;height:8.05pt;z-index:-25045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8" type="#_x0000_t202" style="position:absolute;margin-left:73.9pt;margin-top:790.85pt;width:2.9pt;height:8.05pt;z-index:-25045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9" type="#_x0000_t202" style="position:absolute;margin-left:575.9pt;margin-top:776.05pt;width:3.9pt;height:12.45pt;z-index:-25045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0" type="#_x0000_t202" style="position:absolute;margin-left:230.3pt;margin-top:774.9pt;width:2.9pt;height:8.05pt;z-index:-25044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1" type="#_x0000_t202" style="position:absolute;margin-left:193.3pt;margin-top:774.9pt;width:2.9pt;height:8.05pt;z-index:-25044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2" type="#_x0000_t202" style="position:absolute;margin-left:158.5pt;margin-top:774.9pt;width:2.9pt;height:8.05pt;z-index:-25044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3" type="#_x0000_t202" style="position:absolute;margin-left:130.3pt;margin-top:774.9pt;width:2.9pt;height:8.05pt;z-index:-25044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4" type="#_x0000_t202" style="position:absolute;margin-left:102.1pt;margin-top:774.9pt;width:2.9pt;height:8.05pt;z-index:-25044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5" type="#_x0000_t202" style="position:absolute;margin-left:73.9pt;margin-top:774.9pt;width:2.9pt;height:8.05pt;z-index:-25044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6" type="#_x0000_t202" style="position:absolute;margin-left:42.6pt;margin-top:782.9pt;width:14.7pt;height:4.4pt;z-index:-250443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7" type="#_x0000_t202" style="position:absolute;margin-left:28.55pt;margin-top:754.85pt;width:12.45pt;height:3.9pt;z-index:-250442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8" type="#_x0000_t202" style="position:absolute;margin-left:42.6pt;margin-top:698.05pt;width:14.7pt;height:4.4pt;z-index:-2504417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59" type="#_x0000_t202" style="position:absolute;margin-left:28.55pt;margin-top:671.55pt;width:12.45pt;height:3.9pt;z-index:-2504407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0" type="#_x0000_t202" style="position:absolute;margin-left:42.6pt;margin-top:610.7pt;width:14.7pt;height:4.4pt;z-index:-250439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1" type="#_x0000_t202" style="position:absolute;margin-left:28.55pt;margin-top:583pt;width:12.45pt;height:3.9pt;z-index:-250438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2" type="#_x0000_t202" style="position:absolute;margin-left:338.4pt;margin-top:383.5pt;width:4.95pt;height:16.95pt;z-index:-25043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3" type="#_x0000_t202" style="position:absolute;margin-left:43.3pt;margin-top:18.35pt;width:4.95pt;height:16.95pt;z-index:-25043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4" type="#_x0000_t202" style="position:absolute;margin-left:25.55pt;margin-top:15.85pt;width:556.4pt;height:806.85pt;z-index:-25043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37"/>
                    <w:gridCol w:w="86"/>
                    <w:gridCol w:w="205"/>
                    <w:gridCol w:w="36"/>
                    <w:gridCol w:w="7"/>
                    <w:gridCol w:w="9"/>
                    <w:gridCol w:w="9"/>
                    <w:gridCol w:w="9"/>
                    <w:gridCol w:w="30"/>
                    <w:gridCol w:w="525"/>
                    <w:gridCol w:w="40"/>
                    <w:gridCol w:w="517"/>
                    <w:gridCol w:w="660"/>
                    <w:gridCol w:w="636"/>
                    <w:gridCol w:w="59"/>
                    <w:gridCol w:w="414"/>
                    <w:gridCol w:w="56"/>
                    <w:gridCol w:w="263"/>
                    <w:gridCol w:w="209"/>
                    <w:gridCol w:w="164"/>
                    <w:gridCol w:w="102"/>
                    <w:gridCol w:w="1173"/>
                    <w:gridCol w:w="67"/>
                    <w:gridCol w:w="510"/>
                    <w:gridCol w:w="510"/>
                    <w:gridCol w:w="510"/>
                    <w:gridCol w:w="604"/>
                    <w:gridCol w:w="604"/>
                    <w:gridCol w:w="65"/>
                    <w:gridCol w:w="65"/>
                    <w:gridCol w:w="307"/>
                    <w:gridCol w:w="307"/>
                    <w:gridCol w:w="703"/>
                    <w:gridCol w:w="703"/>
                    <w:gridCol w:w="56"/>
                    <w:gridCol w:w="814"/>
                    <w:gridCol w:w="29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8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618"/>
                    </w:trPr>
                    <w:tc>
                      <w:tcPr>
                        <w:tcW w:w="664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z w:val="24"/>
                            <w:szCs w:val="24"/>
                          </w:rPr>
                          <w:t>Если в отношении объекта проектирования действуют ограничения для особо охраня-</w:t>
                        </w:r>
                        <w:r w:rsidRPr="007C223E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емых природных территорий, поставленных на государственный учет, по территориям ку-</w:t>
                        </w:r>
                        <w:r w:rsidRPr="007C223E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C223E">
                          <w:rPr>
                            <w:color w:val="000000"/>
                            <w:sz w:val="24"/>
                            <w:szCs w:val="24"/>
                          </w:rPr>
                          <w:t>рортов и лечебно-оздоровительных местностей необходимо согласование с уполномоченным</w:t>
                        </w:r>
                        <w:r w:rsidRPr="007C223E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органом в области окружающей среды и недропользования.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15. Согласующие инстанции, которым направлен на согласование проект межевания</w:t>
                        </w:r>
                        <w:r w:rsidRPr="007C223E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территории, должны в 30-тидневный срок с момента представления им материалов согласо-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7C223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вать его или представить заявителю (заказчику) свои замечания и мотивированный отказ в</w:t>
                        </w:r>
                        <w:r w:rsidRPr="007C223E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согласовании. В случае непредставления в указанный срок согласования или мотивирован-</w:t>
                        </w:r>
                        <w:r w:rsidRPr="007C223E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ного отказа в нем, проект межевания территории считается согласованным. </w:t>
                        </w:r>
                      </w:p>
                      <w:p w:rsidR="00AA7298" w:rsidRDefault="00AA7298">
                        <w:pPr>
                          <w:tabs>
                            <w:tab w:val="left" w:pos="549"/>
                            <w:tab w:val="left" w:pos="708"/>
                            <w:tab w:val="left" w:pos="1783"/>
                            <w:tab w:val="left" w:pos="3079"/>
                            <w:tab w:val="left" w:pos="3432"/>
                            <w:tab w:val="left" w:pos="4867"/>
                            <w:tab w:val="left" w:pos="5525"/>
                            <w:tab w:val="left" w:pos="6741"/>
                            <w:tab w:val="left" w:pos="7860"/>
                            <w:tab w:val="left" w:pos="9031"/>
                            <w:tab w:val="left" w:pos="9521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16. Проверку проекта межевания территории и принятие решения о направлении про-</w:t>
                        </w:r>
                        <w:r w:rsidRPr="007C223E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межевания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главе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направлении его на доработку осуществляет орган, уполномоченный в области архитектуры</w:t>
                        </w:r>
                        <w:r w:rsidRPr="007C223E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градостроительства.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218"/>
                            <w:tab w:val="left" w:pos="708"/>
                            <w:tab w:val="left" w:pos="1212"/>
                            <w:tab w:val="left" w:pos="2870"/>
                            <w:tab w:val="left" w:pos="4961"/>
                            <w:tab w:val="left" w:pos="6612"/>
                            <w:tab w:val="left" w:pos="7433"/>
                            <w:tab w:val="left" w:pos="863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7C223E">
                          <w:rPr>
                            <w:color w:val="000000"/>
                            <w:sz w:val="24"/>
                            <w:szCs w:val="24"/>
                          </w:rPr>
                          <w:t>17. До утверждения проект межевания территории выносится на публичные слушания</w:t>
                        </w:r>
                        <w:r w:rsidRPr="007C223E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законодательными,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и настоящими Правилами.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18. После проведения согласований и публичных слушаний уполномоченный орган</w:t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z w:val="24"/>
                            <w:szCs w:val="24"/>
                          </w:rPr>
                          <w:t>направляет главе Троицкого сельского поселения подготовленный проект межевания, заклю-</w:t>
                        </w:r>
                        <w:r w:rsidRPr="007C223E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чение уполномоченного органа о проверке проекта, документы о согласовании проекта ме-</w:t>
                        </w:r>
                        <w:r w:rsidRPr="007C223E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жевания, протокол публичных слушаний и заключение Комиссии о результатах публичных</w:t>
                        </w:r>
                        <w:r w:rsidRPr="007C223E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 по проекту межевания.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19. Глава Троицкого сельского поселения с учетом протокола публичных слушаний,</w:t>
                        </w:r>
                        <w:r w:rsidRPr="007C223E">
                          <w:rPr>
                            <w:color w:val="000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заключения Комиссии о результатах публичных слушаний не позднее 15 дней со дня прове-</w:t>
                        </w:r>
                        <w:r w:rsidRPr="007C223E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дения публичных слушаний принимает решение: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-об утверждении проекта межевания,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-о направлении проекта на доработку,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-об отклонении проекта.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560"/>
                            <w:tab w:val="left" w:pos="3569"/>
                            <w:tab w:val="left" w:pos="3910"/>
                            <w:tab w:val="left" w:pos="4872"/>
                            <w:tab w:val="left" w:pos="6545"/>
                            <w:tab w:val="left" w:pos="7006"/>
                            <w:tab w:val="left" w:pos="7663"/>
                            <w:tab w:val="left" w:pos="7881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20. Проекты границ со сведениями о выделенных в составе проекта межевания терри-</w:t>
                        </w:r>
                        <w:r w:rsidRPr="007C223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z w:val="24"/>
                            <w:szCs w:val="24"/>
                          </w:rPr>
                          <w:t>тории земельных участках, по которым утверждены публичные сервитуты, в течение 10 дней</w:t>
                        </w:r>
                        <w:r w:rsidRPr="007C223E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после утверждения передаются заказчиком в уполномоченный орган, осуществляющий гос-</w:t>
                        </w:r>
                        <w:r w:rsidRPr="007C223E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ударственную </w:t>
                        </w: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регистрацию прав</w:t>
                        </w:r>
                        <w:r w:rsidRPr="007C223E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недвижимости,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учета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государственном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земельном кадастре.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21. Проект межевания территории после утверждения передается заказчику. По одно-</w:t>
                        </w:r>
                        <w:r w:rsidRPr="007C223E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му экземпляру проекта на электронных и бумажных носителях заказчик безвозмездно пере-</w:t>
                        </w:r>
                        <w:r w:rsidRPr="007C223E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дают в архив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22. Утвержденный проект межевания территории является основанием для формиро-</w:t>
                        </w:r>
                        <w:r w:rsidRPr="007C223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вания земельных участков, как объектов государственного учета недвижимости и регистра-</w:t>
                        </w:r>
                        <w:r w:rsidRPr="007C223E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39"/>
                    </w:trPr>
                    <w:tc>
                      <w:tcPr>
                        <w:tcW w:w="664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92" w:type="dxa"/>
                        <w:gridSpan w:val="5"/>
                        <w:vMerge w:val="restart"/>
                        <w:tcMar>
                          <w:left w:w="482" w:type="dxa"/>
                          <w:right w:w="60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ции </w:t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0" w:type="dxa"/>
                          <w:right w:w="66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 </w:t>
                        </w:r>
                      </w:p>
                    </w:tc>
                    <w:tc>
                      <w:tcPr>
                        <w:tcW w:w="1039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477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них, </w:t>
                        </w:r>
                      </w:p>
                    </w:tc>
                    <w:tc>
                      <w:tcPr>
                        <w:tcW w:w="1461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1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регистрации </w:t>
                        </w:r>
                      </w:p>
                    </w:tc>
                    <w:tc>
                      <w:tcPr>
                        <w:tcW w:w="1334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482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</w:p>
                    </w:tc>
                    <w:tc>
                      <w:tcPr>
                        <w:tcW w:w="1378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1" w:type="dxa"/>
                          <w:right w:w="62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сервитутов, </w:t>
                        </w:r>
                      </w:p>
                    </w:tc>
                    <w:tc>
                      <w:tcPr>
                        <w:tcW w:w="291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3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</w:p>
                    </w:tc>
                    <w:tc>
                      <w:tcPr>
                        <w:tcW w:w="78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1" w:type="dxa"/>
                          <w:right w:w="64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</w:p>
                    </w:tc>
                    <w:tc>
                      <w:tcPr>
                        <w:tcW w:w="1576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4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установления </w:t>
                        </w:r>
                      </w:p>
                    </w:tc>
                    <w:tc>
                      <w:tcPr>
                        <w:tcW w:w="827" w:type="dxa"/>
                        <w:gridSpan w:val="2"/>
                        <w:vMerge w:val="restart"/>
                        <w:tcMar>
                          <w:left w:w="61" w:type="dxa"/>
                          <w:right w:w="166" w:type="dxa"/>
                        </w:tcMar>
                      </w:tcPr>
                      <w:p w:rsidR="00AA7298" w:rsidRDefault="00AA7298">
                        <w:pPr>
                          <w:spacing w:before="2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иных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99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655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1039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1461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133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1378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291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89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1576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82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 w:val="restart"/>
                        <w:tcMar>
                          <w:left w:w="1339" w:type="dxa"/>
                          <w:right w:w="2716" w:type="dxa"/>
                        </w:tcMar>
                      </w:tcPr>
                      <w:p w:rsidR="00AA7298" w:rsidRDefault="00AA7298">
                        <w:pPr>
                          <w:spacing w:before="264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16. Градостроительные планы земельных участков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5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C223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7C223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gridSpan w:val="2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5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013"/>
                            <w:tab w:val="left" w:pos="1015"/>
                            <w:tab w:val="left" w:pos="2107"/>
                            <w:tab w:val="left" w:pos="2337"/>
                            <w:tab w:val="left" w:pos="2592"/>
                            <w:tab w:val="left" w:pos="3434"/>
                            <w:tab w:val="left" w:pos="3924"/>
                            <w:tab w:val="left" w:pos="4759"/>
                            <w:tab w:val="left" w:pos="5577"/>
                            <w:tab w:val="left" w:pos="6046"/>
                            <w:tab w:val="left" w:pos="6888"/>
                            <w:tab w:val="left" w:pos="7766"/>
                            <w:tab w:val="left" w:pos="8371"/>
                            <w:tab w:val="left" w:pos="8486"/>
                          </w:tabs>
                          <w:spacing w:before="68"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Назначение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содержание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определяется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тельным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кодексом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определяется Правительством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Подготовка градостроительных планов земельных участков осуществляется с целью</w:t>
                        </w:r>
                        <w:r w:rsidRPr="007C223E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7C223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объединения, применительно к территории указанных земельных участков, градостроитель-</w:t>
                        </w:r>
                        <w:r w:rsidRPr="007C223E">
                          <w:rPr>
                            <w:color w:val="000000"/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23"/>
                            <w:tab w:val="left" w:pos="1812"/>
                            <w:tab w:val="left" w:pos="2055"/>
                            <w:tab w:val="left" w:pos="3063"/>
                            <w:tab w:val="left" w:pos="4735"/>
                            <w:tab w:val="left" w:pos="4958"/>
                            <w:tab w:val="left" w:pos="6427"/>
                            <w:tab w:val="left" w:pos="6643"/>
                            <w:tab w:val="left" w:pos="8201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требований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действующим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ством, которые необходимо соблюдать при их использовании и застройке.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 w:rsidRPr="007C223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2. Градостроительные планы земельных участков утверждаются в установленном по-</w:t>
                        </w:r>
                        <w:r w:rsidRPr="007C223E">
                          <w:rPr>
                            <w:color w:val="000000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C223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C223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7C223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7C223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7C223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11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234" type="#_x0000_t202" style="position:absolute;margin-left:19.55pt;margin-top:821.4pt;width:4.4pt;height:14.7pt;z-index:25285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5" type="#_x0000_t202" style="position:absolute;margin-left:85.1pt;margin-top:14.25pt;width:4.4pt;height:14.7pt;z-index:25285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6" type="#_x0000_t202" style="position:absolute;margin-left:85.1pt;margin-top:720.1pt;width:36.6pt;height:14.7pt;z-index:25285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рядке: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1224"/>
        </w:tabs>
        <w:spacing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на </w:t>
      </w:r>
      <w:r>
        <w:rPr>
          <w:color w:val="000000"/>
          <w:spacing w:val="29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сервитутов. </w:t>
      </w:r>
    </w:p>
    <w:p w:rsidR="00923E4B" w:rsidRDefault="00923E4B">
      <w:pPr>
        <w:spacing w:line="20" w:lineRule="exact"/>
        <w:sectPr w:rsidR="00923E4B">
          <w:pgSz w:w="11906" w:h="16838"/>
          <w:pgMar w:top="10986" w:right="8678" w:bottom="0" w:left="1702" w:header="720" w:footer="720" w:gutter="0"/>
          <w:cols w:space="720"/>
        </w:sectPr>
      </w:pPr>
    </w:p>
    <w:p w:rsidR="00923E4B" w:rsidRDefault="00923E4B">
      <w:pPr>
        <w:tabs>
          <w:tab w:val="left" w:pos="708"/>
          <w:tab w:val="left" w:pos="1944"/>
          <w:tab w:val="left" w:pos="2810"/>
          <w:tab w:val="left" w:pos="6511"/>
          <w:tab w:val="left" w:pos="7305"/>
          <w:tab w:val="left" w:pos="8515"/>
          <w:tab w:val="left" w:pos="9526"/>
        </w:tabs>
        <w:spacing w:before="3130" w:line="270" w:lineRule="exact"/>
        <w:ind w:right="-113"/>
        <w:rPr>
          <w:color w:val="000000"/>
          <w:sz w:val="24"/>
          <w:szCs w:val="24"/>
        </w:rPr>
      </w:pPr>
      <w:r>
        <w:lastRenderedPageBreak/>
        <w:tab/>
      </w:r>
      <w:r w:rsidRPr="007C223E">
        <w:rPr>
          <w:color w:val="000000"/>
          <w:spacing w:val="3"/>
          <w:sz w:val="24"/>
          <w:szCs w:val="24"/>
        </w:rPr>
        <w:t>1) в составе проектов межевания - в случаях, когда подготавливаются основания для</w:t>
      </w:r>
      <w:r w:rsidRPr="007C223E"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 w:rsidRPr="007C223E">
        <w:rPr>
          <w:color w:val="000000"/>
          <w:spacing w:val="3"/>
          <w:sz w:val="24"/>
          <w:szCs w:val="24"/>
        </w:rPr>
        <w:t>формирования из</w:t>
      </w:r>
      <w:r w:rsidRPr="007C223E">
        <w:rPr>
          <w:color w:val="000000"/>
          <w:spacing w:val="4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состава </w:t>
      </w:r>
      <w:r>
        <w:tab/>
      </w:r>
      <w:r w:rsidRPr="007C223E">
        <w:rPr>
          <w:color w:val="000000"/>
          <w:spacing w:val="1"/>
          <w:sz w:val="24"/>
          <w:szCs w:val="24"/>
        </w:rPr>
        <w:t>государственных, муниципальных</w:t>
      </w:r>
      <w:r w:rsidRPr="007C223E">
        <w:rPr>
          <w:color w:val="000000"/>
          <w:spacing w:val="20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земель </w:t>
      </w:r>
      <w:r>
        <w:tab/>
      </w:r>
      <w:r>
        <w:rPr>
          <w:color w:val="000000"/>
          <w:sz w:val="24"/>
          <w:szCs w:val="24"/>
        </w:rPr>
        <w:t xml:space="preserve">земельных </w:t>
      </w:r>
      <w:r>
        <w:tab/>
      </w:r>
      <w:r>
        <w:rPr>
          <w:color w:val="000000"/>
          <w:sz w:val="24"/>
          <w:szCs w:val="24"/>
        </w:rPr>
        <w:t xml:space="preserve">участков </w:t>
      </w:r>
      <w:r>
        <w:tab/>
      </w:r>
      <w:r>
        <w:rPr>
          <w:color w:val="000000"/>
          <w:sz w:val="24"/>
          <w:szCs w:val="24"/>
        </w:rPr>
        <w:t xml:space="preserve">в </w:t>
      </w:r>
    </w:p>
    <w:p w:rsidR="00923E4B" w:rsidRDefault="00923E4B" w:rsidP="00923E4B">
      <w:pPr>
        <w:tabs>
          <w:tab w:val="left" w:pos="708"/>
          <w:tab w:val="left" w:pos="1944"/>
          <w:tab w:val="left" w:pos="2810"/>
          <w:tab w:val="left" w:pos="6511"/>
          <w:tab w:val="left" w:pos="7305"/>
          <w:tab w:val="left" w:pos="8515"/>
          <w:tab w:val="left" w:pos="9526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499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268" type="#_x0000_t202" style="position:absolute;margin-left:238.3pt;margin-top:804.85pt;width:3.45pt;height:10.3pt;z-index:-25043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9" type="#_x0000_t202" style="position:absolute;margin-left:203.4pt;margin-top:804.85pt;width:3.45pt;height:10.3pt;z-index:-25042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0" type="#_x0000_t202" style="position:absolute;margin-left:169.3pt;margin-top:804.85pt;width:3.45pt;height:10.3pt;z-index:-25042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1" type="#_x0000_t202" style="position:absolute;margin-left:138.7pt;margin-top:804.85pt;width:3.45pt;height:10.3pt;z-index:-25042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2" type="#_x0000_t202" style="position:absolute;margin-left:114.7pt;margin-top:804.85pt;width:3.45pt;height:10.3pt;z-index:-25042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3" type="#_x0000_t202" style="position:absolute;margin-left:81.95pt;margin-top:804.85pt;width:3.45pt;height:10.3pt;z-index:-25042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4" type="#_x0000_t202" style="position:absolute;margin-left:230.3pt;margin-top:790.85pt;width:2.9pt;height:8.05pt;z-index:-25042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5" type="#_x0000_t202" style="position:absolute;margin-left:193.3pt;margin-top:790.85pt;width:2.9pt;height:8.05pt;z-index:-25042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6" type="#_x0000_t202" style="position:absolute;margin-left:158.5pt;margin-top:790.85pt;width:2.9pt;height:8.05pt;z-index:-25042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7" type="#_x0000_t202" style="position:absolute;margin-left:130.3pt;margin-top:790.85pt;width:2.9pt;height:8.05pt;z-index:-25042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8" type="#_x0000_t202" style="position:absolute;margin-left:102.1pt;margin-top:790.85pt;width:2.9pt;height:8.05pt;z-index:-25042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79" type="#_x0000_t202" style="position:absolute;margin-left:73.9pt;margin-top:790.85pt;width:2.9pt;height:8.05pt;z-index:-25041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0" type="#_x0000_t202" style="position:absolute;margin-left:575.9pt;margin-top:776.05pt;width:3.9pt;height:12.45pt;z-index:-25041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1" type="#_x0000_t202" style="position:absolute;margin-left:230.3pt;margin-top:774.9pt;width:2.9pt;height:8.05pt;z-index:-25041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2" type="#_x0000_t202" style="position:absolute;margin-left:193.3pt;margin-top:774.9pt;width:2.9pt;height:8.05pt;z-index:-25041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3" type="#_x0000_t202" style="position:absolute;margin-left:158.5pt;margin-top:774.9pt;width:2.9pt;height:8.05pt;z-index:-25041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4" type="#_x0000_t202" style="position:absolute;margin-left:130.3pt;margin-top:774.9pt;width:2.9pt;height:8.05pt;z-index:-25041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5" type="#_x0000_t202" style="position:absolute;margin-left:102.1pt;margin-top:774.9pt;width:2.9pt;height:8.05pt;z-index:-25041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6" type="#_x0000_t202" style="position:absolute;margin-left:73.9pt;margin-top:774.9pt;width:2.9pt;height:8.05pt;z-index:-25041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7" type="#_x0000_t202" style="position:absolute;margin-left:42.6pt;margin-top:782.9pt;width:14.7pt;height:4.4pt;z-index:-2504110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8" type="#_x0000_t202" style="position:absolute;margin-left:28.55pt;margin-top:754.85pt;width:12.45pt;height:3.9pt;z-index:-2504099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9" type="#_x0000_t202" style="position:absolute;margin-left:42.6pt;margin-top:698.05pt;width:14.7pt;height:4.4pt;z-index:-2504089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0" type="#_x0000_t202" style="position:absolute;margin-left:28.55pt;margin-top:671.55pt;width:12.45pt;height:3.9pt;z-index:-2504079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1" type="#_x0000_t202" style="position:absolute;margin-left:42.6pt;margin-top:610.7pt;width:14.7pt;height:4.4pt;z-index:-2504069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2" type="#_x0000_t202" style="position:absolute;margin-left:28.55pt;margin-top:583pt;width:12.45pt;height:3.9pt;z-index:-2504058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3" type="#_x0000_t202" style="position:absolute;margin-left:338.4pt;margin-top:383.5pt;width:4.95pt;height:16.95pt;z-index:-25040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4" type="#_x0000_t202" style="position:absolute;margin-left:43.3pt;margin-top:18.35pt;width:4.95pt;height:16.95pt;z-index:-25040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5" type="#_x0000_t202" style="position:absolute;margin-left:25.55pt;margin-top:15.85pt;width:556.4pt;height:806.85pt;z-index:-25040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6797"/>
                            <w:tab w:val="left" w:pos="8642"/>
                          </w:tabs>
                          <w:spacing w:before="6784" w:after="10" w:line="270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 фиксируются границы зон действия публичных сервитутов, установление которых</w:t>
                        </w:r>
                        <w:r w:rsidRPr="00AD6A94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обусловлено наличием инженерно-технических коммуникаций,</w:t>
                        </w:r>
                        <w:r w:rsidRPr="00AD6A94">
                          <w:rPr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необходимостью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AD6A94">
                          <w:rPr>
                            <w:color w:val="000000"/>
                            <w:sz w:val="24"/>
                            <w:szCs w:val="24"/>
                          </w:rPr>
                          <w:t>ния проезда, прохода, установления иных ограничений использования недвижимости в поль-</w:t>
                        </w:r>
                        <w:r w:rsidRPr="00AD6A94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зу неограниченного круга лиц;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3) фиксируются минимальные отступы от границ земельных участков, обозначающие</w:t>
                        </w:r>
                        <w:r w:rsidRPr="00AD6A94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места, за пределами которых запрещается возводить здания, строения, сооружения;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4) содержится информация о градостроительных регламентах, представляемая в виде</w:t>
                        </w:r>
                        <w:r w:rsidRPr="00AD6A94">
                          <w:rPr>
                            <w:color w:val="000000"/>
                            <w:spacing w:val="5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изложения соответствующих фрагментов текста настоящих Правил, или в виде указания на</w:t>
                        </w:r>
                        <w:r w:rsidRPr="00AD6A94">
                          <w:rPr>
                            <w:color w:val="000000"/>
                            <w:spacing w:val="-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соответствующие статьи, части статей настоящих Правил;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5) содержится информация о наличии расположенных в границах земельного участка</w:t>
                        </w:r>
                        <w:r w:rsidRPr="00AD6A94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зданий, строений, сооружений, которые не соответствуют градостроительному регламенту;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6) содержится определение допустимости, или недопустимости деления земельного</w:t>
                        </w:r>
                        <w:r w:rsidRPr="00AD6A94">
                          <w:rPr>
                            <w:color w:val="000000"/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на несколько земельных участков меньшего размера;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20"/>
                            <w:tab w:val="left" w:pos="2515"/>
                            <w:tab w:val="left" w:pos="4109"/>
                            <w:tab w:val="left" w:pos="4337"/>
                            <w:tab w:val="left" w:pos="5213"/>
                            <w:tab w:val="left" w:pos="6792"/>
                            <w:tab w:val="left" w:pos="7155"/>
                            <w:tab w:val="left" w:pos="8455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фиксируются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составе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территории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границы зон планируемого резервирования, выкупа земельных участков, их частей для реа-</w:t>
                        </w:r>
                        <w:r w:rsidRPr="00AD6A94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лизации государственных, муниципальных нужд;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z w:val="24"/>
                            <w:szCs w:val="24"/>
                          </w:rPr>
                          <w:t>8) границы зоны планируемого размещения объектов капитального строительства для</w:t>
                        </w:r>
                        <w:r w:rsidRPr="00AD6A94">
                          <w:rPr>
                            <w:color w:val="000000"/>
                            <w:spacing w:val="6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нужд.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состав градостроительного плана земельного участка может включаться информа-</w:t>
                        </w:r>
                        <w:r w:rsidRPr="00AD6A94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ция о возможности или невозможности его разделения на несколько земельных участков.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4. Подготовку Градостроительного плана земельного участка осуществляют: админи-</w:t>
                        </w:r>
                        <w:r w:rsidRPr="00AD6A94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страция Заларинского района в лице уполномоченного органа на основании соглашения о</w:t>
                        </w:r>
                        <w:r w:rsidRPr="00AD6A94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передаче решений вопросов местного значения Администрацией Троицкого сельского посе-</w:t>
                        </w:r>
                        <w:r w:rsidRPr="00AD6A94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ления Администрации Заларинского  района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5. Подготовка градостроительных планов земельных участков осуществляется упол-</w:t>
                        </w:r>
                        <w:r w:rsidRPr="00AD6A94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номоченным органом по заявлению юридических или физических лиц по территориям, на</w:t>
                        </w:r>
                        <w:r w:rsidRPr="00AD6A94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которые распространяется действие градостроительных регламентов, при наличии разрабо-</w:t>
                        </w:r>
                        <w:r w:rsidRPr="00AD6A94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3"/>
                        </w:pPr>
                        <w:r w:rsidRPr="00AD6A94">
                          <w:rPr>
                            <w:color w:val="000000"/>
                            <w:sz w:val="24"/>
                            <w:szCs w:val="24"/>
                          </w:rPr>
                          <w:t>танных и утвержденных в соответствии с действующим Градостроительным кодексом, Гене-</w:t>
                        </w:r>
                        <w:r w:rsidRPr="00AD6A94">
                          <w:rPr>
                            <w:color w:val="000000"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ральным планом Троицкого сельского поселения проектов планировки и межевания терри-</w:t>
                        </w:r>
                        <w:r w:rsidRPr="00AD6A94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D6A9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тории, в границах которой расположен указанный в заявлении земельный участок. К заявле-</w:t>
                        </w:r>
                        <w:r w:rsidRPr="00AD6A94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D6A9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AD6A9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D6A9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D6A9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AD6A9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AD6A9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AD6A9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265" type="#_x0000_t202" style="position:absolute;margin-left:19.55pt;margin-top:821.4pt;width:4.4pt;height:14.7pt;z-index:25288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6" type="#_x0000_t202" style="position:absolute;margin-left:85.1pt;margin-top:14.25pt;width:4.4pt;height:14.7pt;z-index:25288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67" type="#_x0000_t202" style="position:absolute;margin-left:85.1pt;margin-top:343.4pt;width:36.2pt;height:14.7pt;z-index:25288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точек;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after="10" w:line="270" w:lineRule="exact"/>
        <w:ind w:right="-113"/>
      </w:pPr>
      <w:r w:rsidRPr="00AD6A94">
        <w:rPr>
          <w:color w:val="000000"/>
          <w:spacing w:val="1"/>
          <w:sz w:val="24"/>
          <w:szCs w:val="24"/>
        </w:rPr>
        <w:t>целях предоставления физическим, юридическим лицам для строительства; а также в случа-</w:t>
      </w:r>
      <w:r w:rsidRPr="00AD6A94"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19299"/>
          <w:sz w:val="24"/>
          <w:szCs w:val="24"/>
        </w:rPr>
        <w:t xml:space="preserve"> </w:t>
      </w:r>
      <w:r w:rsidRPr="00AD6A94">
        <w:rPr>
          <w:color w:val="000000"/>
          <w:sz w:val="24"/>
          <w:szCs w:val="24"/>
        </w:rPr>
        <w:t>ях планирования реконструкции в границах нескольких земельных участков, и являются обя-</w:t>
      </w:r>
      <w:r w:rsidRPr="00AD6A94">
        <w:rPr>
          <w:color w:val="000000"/>
          <w:spacing w:val="21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зательным основанием для: </w:t>
      </w:r>
    </w:p>
    <w:p w:rsidR="00923E4B" w:rsidRDefault="00923E4B">
      <w:pPr>
        <w:tabs>
          <w:tab w:val="left" w:pos="708"/>
          <w:tab w:val="left" w:pos="998"/>
          <w:tab w:val="left" w:pos="1839"/>
          <w:tab w:val="left" w:pos="2659"/>
          <w:tab w:val="left" w:pos="3866"/>
          <w:tab w:val="left" w:pos="4874"/>
          <w:tab w:val="left" w:pos="5215"/>
          <w:tab w:val="left" w:pos="6363"/>
          <w:tab w:val="left" w:pos="6547"/>
          <w:tab w:val="left" w:pos="6766"/>
          <w:tab w:val="left" w:pos="7675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а) </w:t>
      </w:r>
      <w:r>
        <w:tab/>
      </w:r>
      <w:r>
        <w:rPr>
          <w:color w:val="000000"/>
          <w:sz w:val="24"/>
          <w:szCs w:val="24"/>
        </w:rPr>
        <w:t xml:space="preserve">выноса </w:t>
      </w:r>
      <w:r>
        <w:tab/>
      </w:r>
      <w:r>
        <w:rPr>
          <w:color w:val="000000"/>
          <w:sz w:val="24"/>
          <w:szCs w:val="24"/>
        </w:rPr>
        <w:t xml:space="preserve">границ </w:t>
      </w:r>
      <w:r>
        <w:tab/>
      </w:r>
      <w:r>
        <w:rPr>
          <w:color w:val="000000"/>
          <w:sz w:val="24"/>
          <w:szCs w:val="24"/>
        </w:rPr>
        <w:t xml:space="preserve">земельных </w:t>
      </w:r>
      <w:r>
        <w:tab/>
      </w:r>
      <w:r>
        <w:rPr>
          <w:color w:val="000000"/>
          <w:sz w:val="24"/>
          <w:szCs w:val="24"/>
        </w:rPr>
        <w:t xml:space="preserve">участков </w:t>
      </w:r>
      <w:r>
        <w:tab/>
      </w:r>
      <w:r>
        <w:rPr>
          <w:color w:val="000000"/>
          <w:sz w:val="24"/>
          <w:szCs w:val="24"/>
        </w:rPr>
        <w:t xml:space="preserve">на </w:t>
      </w:r>
      <w:r>
        <w:tab/>
      </w:r>
      <w:r>
        <w:rPr>
          <w:color w:val="000000"/>
          <w:sz w:val="24"/>
          <w:szCs w:val="24"/>
        </w:rPr>
        <w:t xml:space="preserve">местность </w:t>
      </w:r>
      <w:r>
        <w:tab/>
      </w:r>
      <w:r>
        <w:rPr>
          <w:color w:val="000000"/>
          <w:sz w:val="24"/>
          <w:szCs w:val="24"/>
        </w:rPr>
        <w:t xml:space="preserve">- </w:t>
      </w:r>
      <w:r>
        <w:tab/>
      </w:r>
      <w:r>
        <w:rPr>
          <w:color w:val="000000"/>
          <w:sz w:val="24"/>
          <w:szCs w:val="24"/>
        </w:rPr>
        <w:t xml:space="preserve">в </w:t>
      </w:r>
      <w:r>
        <w:tab/>
      </w:r>
      <w:r>
        <w:rPr>
          <w:color w:val="000000"/>
          <w:sz w:val="24"/>
          <w:szCs w:val="24"/>
        </w:rPr>
        <w:t xml:space="preserve">случаях </w:t>
      </w:r>
      <w:r>
        <w:tab/>
      </w:r>
      <w:r>
        <w:rPr>
          <w:color w:val="000000"/>
          <w:sz w:val="24"/>
          <w:szCs w:val="24"/>
        </w:rPr>
        <w:t xml:space="preserve">градостроительной </w:t>
      </w:r>
      <w:r>
        <w:rPr>
          <w:color w:val="000000"/>
          <w:spacing w:val="19293"/>
          <w:sz w:val="24"/>
          <w:szCs w:val="24"/>
        </w:rPr>
        <w:t xml:space="preserve"> </w:t>
      </w:r>
      <w:r w:rsidRPr="00AD6A94">
        <w:rPr>
          <w:color w:val="000000"/>
          <w:spacing w:val="3"/>
          <w:sz w:val="24"/>
          <w:szCs w:val="24"/>
        </w:rPr>
        <w:t>подготовки и формирования земельных участков из состава государственных, муниципаль-</w:t>
      </w:r>
      <w:r w:rsidRPr="00AD6A94">
        <w:rPr>
          <w:color w:val="000000"/>
          <w:spacing w:val="-36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ных земель;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AD6A94">
        <w:rPr>
          <w:color w:val="000000"/>
          <w:spacing w:val="5"/>
          <w:sz w:val="24"/>
          <w:szCs w:val="24"/>
        </w:rPr>
        <w:t>б) принятия решений о предоставлении физическим и юридическим лицам прав на</w:t>
      </w:r>
      <w:r w:rsidRPr="00AD6A94"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сформированные из состава государственных, муниципальных земель земельные участки;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AD6A94">
        <w:rPr>
          <w:color w:val="000000"/>
          <w:spacing w:val="2"/>
          <w:sz w:val="24"/>
          <w:szCs w:val="24"/>
        </w:rPr>
        <w:t>в) принятия решений об изъятии, в том числе путем выкупа, резервировании земель-</w:t>
      </w:r>
      <w:r w:rsidRPr="00AD6A94"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ных участков для государственных и муниципальных нужд;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AD6A94">
        <w:rPr>
          <w:color w:val="000000"/>
          <w:spacing w:val="4"/>
          <w:sz w:val="24"/>
          <w:szCs w:val="24"/>
        </w:rPr>
        <w:t>2) в качестве самостоятельного документа - в случаях планирования реконструкции</w:t>
      </w:r>
      <w:r w:rsidRPr="00AD6A94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AD6A94">
        <w:rPr>
          <w:color w:val="000000"/>
          <w:spacing w:val="2"/>
          <w:sz w:val="24"/>
          <w:szCs w:val="24"/>
        </w:rPr>
        <w:t>зданий, строений, сооружений в границах ранее сформированных земельных участков, при-</w:t>
      </w:r>
      <w:r w:rsidRPr="00AD6A94">
        <w:rPr>
          <w:color w:val="000000"/>
          <w:spacing w:val="-7"/>
          <w:sz w:val="24"/>
          <w:szCs w:val="24"/>
        </w:rPr>
        <w:t xml:space="preserve"> </w:t>
      </w:r>
    </w:p>
    <w:p w:rsidR="00923E4B" w:rsidRDefault="00923E4B">
      <w:pPr>
        <w:spacing w:after="10" w:line="270" w:lineRule="exact"/>
        <w:ind w:right="-113"/>
      </w:pPr>
      <w:r w:rsidRPr="00AD6A94">
        <w:rPr>
          <w:color w:val="000000"/>
          <w:spacing w:val="1"/>
          <w:sz w:val="24"/>
          <w:szCs w:val="24"/>
        </w:rPr>
        <w:t>менительно к которым отсутствуют градостроительные планы земельных участков, либо ра-</w:t>
      </w:r>
      <w:r w:rsidRPr="00AD6A94"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9294"/>
          <w:sz w:val="24"/>
          <w:szCs w:val="24"/>
        </w:rPr>
        <w:t xml:space="preserve"> </w:t>
      </w:r>
      <w:r w:rsidRPr="00AD6A94">
        <w:rPr>
          <w:color w:val="000000"/>
          <w:spacing w:val="2"/>
          <w:sz w:val="24"/>
          <w:szCs w:val="24"/>
        </w:rPr>
        <w:t>нее утвержденные градостроительные планы земельных участков не соответствуют настоя-</w:t>
      </w:r>
      <w:r w:rsidRPr="00AD6A94">
        <w:rPr>
          <w:color w:val="000000"/>
          <w:spacing w:val="31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щим Правилам, и являются обязательным основанием для: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а) подготовки проектной документации для строительства, реконструкции; </w:t>
      </w:r>
      <w:r>
        <w:rPr>
          <w:color w:val="000000"/>
          <w:spacing w:val="18093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б) выдачи разрешений на строительство; </w:t>
      </w:r>
    </w:p>
    <w:p w:rsidR="00923E4B" w:rsidRDefault="00923E4B">
      <w:pPr>
        <w:tabs>
          <w:tab w:val="left" w:pos="708"/>
        </w:tabs>
        <w:spacing w:after="10" w:line="265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в) выдачи разрешений на ввод объектов в эксплуатацию.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AD6A94">
        <w:rPr>
          <w:color w:val="000000"/>
          <w:sz w:val="24"/>
          <w:szCs w:val="24"/>
        </w:rPr>
        <w:t>В указанных случаях градостроительные планы земельных участков предоставляются</w:t>
      </w:r>
      <w:r w:rsidRPr="00AD6A94"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92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порядке и в сроки, определенные градостроительным законодательством. </w:t>
      </w:r>
    </w:p>
    <w:p w:rsidR="00923E4B" w:rsidRDefault="00923E4B">
      <w:pPr>
        <w:tabs>
          <w:tab w:val="left" w:pos="708"/>
        </w:tabs>
        <w:spacing w:after="10" w:line="265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3. В градостроительных планах земельных участков: </w:t>
      </w:r>
    </w:p>
    <w:p w:rsidR="00923E4B" w:rsidRDefault="00923E4B">
      <w:pPr>
        <w:tabs>
          <w:tab w:val="left" w:pos="708"/>
        </w:tabs>
        <w:spacing w:line="265" w:lineRule="exact"/>
        <w:ind w:right="-113"/>
        <w:rPr>
          <w:color w:val="000000"/>
          <w:spacing w:val="-6"/>
          <w:sz w:val="24"/>
          <w:szCs w:val="24"/>
        </w:rPr>
      </w:pPr>
      <w:r>
        <w:tab/>
      </w:r>
      <w:r w:rsidRPr="00AD6A94">
        <w:rPr>
          <w:color w:val="000000"/>
          <w:spacing w:val="2"/>
          <w:sz w:val="24"/>
          <w:szCs w:val="24"/>
        </w:rPr>
        <w:t>1) фиксируются границы земельных участков с обозначением координат поворотных</w:t>
      </w:r>
      <w:r w:rsidRPr="00AD6A94">
        <w:rPr>
          <w:color w:val="000000"/>
          <w:spacing w:val="-6"/>
          <w:sz w:val="24"/>
          <w:szCs w:val="24"/>
        </w:rPr>
        <w:t xml:space="preserve"> </w:t>
      </w:r>
    </w:p>
    <w:p w:rsidR="00923E4B" w:rsidRDefault="00923E4B" w:rsidP="00923E4B">
      <w:pPr>
        <w:tabs>
          <w:tab w:val="left" w:pos="708"/>
        </w:tabs>
        <w:spacing w:line="20" w:lineRule="exact"/>
        <w:ind w:right="-113"/>
        <w:sectPr w:rsidR="00923E4B" w:rsidSect="00AA7298">
          <w:pgSz w:w="11906" w:h="16838"/>
          <w:pgMar w:top="777" w:right="493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299" type="#_x0000_t202" style="position:absolute;margin-left:238.3pt;margin-top:804.85pt;width:3.45pt;height:10.3pt;z-index:-25039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0" type="#_x0000_t202" style="position:absolute;margin-left:203.4pt;margin-top:804.85pt;width:3.45pt;height:10.3pt;z-index:-25039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1" type="#_x0000_t202" style="position:absolute;margin-left:169.3pt;margin-top:804.85pt;width:3.45pt;height:10.3pt;z-index:-25039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2" type="#_x0000_t202" style="position:absolute;margin-left:138.7pt;margin-top:804.85pt;width:3.45pt;height:10.3pt;z-index:-25039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3" type="#_x0000_t202" style="position:absolute;margin-left:114.7pt;margin-top:804.85pt;width:3.45pt;height:10.3pt;z-index:-25039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4" type="#_x0000_t202" style="position:absolute;margin-left:81.95pt;margin-top:804.85pt;width:3.45pt;height:10.3pt;z-index:-25039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5" type="#_x0000_t202" style="position:absolute;margin-left:230.3pt;margin-top:790.85pt;width:2.9pt;height:8.05pt;z-index:-25039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6" type="#_x0000_t202" style="position:absolute;margin-left:193.3pt;margin-top:790.85pt;width:2.9pt;height:8.05pt;z-index:-25039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7" type="#_x0000_t202" style="position:absolute;margin-left:158.5pt;margin-top:790.85pt;width:2.9pt;height:8.05pt;z-index:-25038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8" type="#_x0000_t202" style="position:absolute;margin-left:130.3pt;margin-top:790.85pt;width:2.9pt;height:8.05pt;z-index:-25038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9" type="#_x0000_t202" style="position:absolute;margin-left:102.1pt;margin-top:790.85pt;width:2.9pt;height:8.05pt;z-index:-25038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0" type="#_x0000_t202" style="position:absolute;margin-left:73.9pt;margin-top:790.85pt;width:2.9pt;height:8.05pt;z-index:-25038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1" type="#_x0000_t202" style="position:absolute;margin-left:575.9pt;margin-top:776.05pt;width:3.9pt;height:12.45pt;z-index:-25038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2" type="#_x0000_t202" style="position:absolute;margin-left:230.3pt;margin-top:774.9pt;width:2.9pt;height:8.05pt;z-index:-25038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3" type="#_x0000_t202" style="position:absolute;margin-left:193.3pt;margin-top:774.9pt;width:2.9pt;height:8.05pt;z-index:-25038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4" type="#_x0000_t202" style="position:absolute;margin-left:158.5pt;margin-top:774.9pt;width:2.9pt;height:8.05pt;z-index:-25038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5" type="#_x0000_t202" style="position:absolute;margin-left:130.3pt;margin-top:774.9pt;width:2.9pt;height:8.05pt;z-index:-25038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6" type="#_x0000_t202" style="position:absolute;margin-left:102.1pt;margin-top:774.9pt;width:2.9pt;height:8.05pt;z-index:-25038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7" type="#_x0000_t202" style="position:absolute;margin-left:73.9pt;margin-top:774.9pt;width:2.9pt;height:8.05pt;z-index:-250379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8" type="#_x0000_t202" style="position:absolute;margin-left:42.6pt;margin-top:782.9pt;width:14.7pt;height:4.4pt;z-index:-2503782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19" type="#_x0000_t202" style="position:absolute;margin-left:28.55pt;margin-top:754.85pt;width:12.45pt;height:3.9pt;z-index:-2503772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0" type="#_x0000_t202" style="position:absolute;margin-left:42.6pt;margin-top:698.05pt;width:14.7pt;height:4.4pt;z-index:-2503761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1" type="#_x0000_t202" style="position:absolute;margin-left:28.55pt;margin-top:671.55pt;width:12.45pt;height:3.9pt;z-index:-2503751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2" type="#_x0000_t202" style="position:absolute;margin-left:42.6pt;margin-top:610.7pt;width:14.7pt;height:4.4pt;z-index:-250374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3" type="#_x0000_t202" style="position:absolute;margin-left:28.55pt;margin-top:583pt;width:12.45pt;height:3.9pt;z-index:-250373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4" type="#_x0000_t202" style="position:absolute;margin-left:338.4pt;margin-top:383.5pt;width:4.95pt;height:16.95pt;z-index:-25037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5" type="#_x0000_t202" style="position:absolute;margin-left:43.3pt;margin-top:18.35pt;width:4.95pt;height:16.95pt;z-index:-25037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6" type="#_x0000_t202" style="position:absolute;margin-left:25.55pt;margin-top:15.85pt;width:556.4pt;height:806.85pt;z-index:-250370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нию прилагаются правоустанавливающие документы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таком случае заявление о подготовке градостроительного плана земельного участка</w:t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подается в уполномоченный орган. К заявлению прилагаются: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-правоустанавливающие документы на земельный участок, в том числе копия кадаст-</w:t>
                        </w:r>
                        <w:r w:rsidRPr="00930554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ровой карты;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>-правоустанавливающие документы на все объекты недвижимости, расположенные на</w:t>
                        </w:r>
                        <w:r w:rsidRPr="00930554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земельном участке, если предполагается реконструкция одного (или нескольких) объектов</w:t>
                        </w:r>
                        <w:r w:rsidRPr="00930554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недвижимости,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793"/>
                            <w:tab w:val="left" w:pos="2352"/>
                            <w:tab w:val="left" w:pos="4318"/>
                            <w:tab w:val="left" w:pos="5232"/>
                            <w:tab w:val="left" w:pos="6435"/>
                            <w:tab w:val="left" w:pos="8052"/>
                            <w:tab w:val="left" w:pos="840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-согласие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всех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правообладателей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(объектов)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недвижимости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реконструк-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цию, если предполагается реконструкция.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6. Подготовка градостроительного плана земельного участка уполномоченным орга-</w:t>
                        </w:r>
                        <w:r w:rsidRPr="00930554">
                          <w:rPr>
                            <w:color w:val="00000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ном и утверждение его осуществляется в течение 30 дней со дня подачи заявления. Градо-</w:t>
                        </w: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строительный план земельного участка предоставляется без взимания платы. Подготовлен-</w:t>
                        </w:r>
                        <w:r w:rsidRPr="00930554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ный градостроительный план земельного участка направляется на утверждение в уполномо-</w:t>
                        </w:r>
                        <w:r w:rsidRPr="00930554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ченный утверждать орган, который в течение 10 дней принимает решение об его утвержде-</w:t>
                        </w:r>
                        <w:r w:rsidRPr="00930554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нии. Выдачу утвержденного градостроительного плана земельного участка заявителю осу-</w:t>
                        </w:r>
                        <w:r w:rsidRPr="00930554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ществляет орган, уполномоченный в области архитектуры и градостроительства.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649"/>
                            <w:tab w:val="left" w:pos="2580"/>
                            <w:tab w:val="left" w:pos="3235"/>
                            <w:tab w:val="left" w:pos="4495"/>
                            <w:tab w:val="left" w:pos="5254"/>
                            <w:tab w:val="left" w:pos="6986"/>
                            <w:tab w:val="left" w:pos="7790"/>
                            <w:tab w:val="left" w:pos="926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7. При подготовке градостроительных планов земельных участков физическими или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лицами,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может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осуществляться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только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физическими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юридическими лицами, соответствующими требованиям законодательства Российской Фе-</w:t>
                        </w:r>
                        <w:r w:rsidRPr="00930554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дерации, предъявляемым к лицам, осуществляющим подготовку указанной документации.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96"/>
                            <w:tab w:val="left" w:pos="1740"/>
                            <w:tab w:val="left" w:pos="1961"/>
                            <w:tab w:val="left" w:pos="2000"/>
                            <w:tab w:val="left" w:pos="2227"/>
                            <w:tab w:val="left" w:pos="2954"/>
                            <w:tab w:val="left" w:pos="3487"/>
                            <w:tab w:val="left" w:pos="4613"/>
                            <w:tab w:val="left" w:pos="5073"/>
                            <w:tab w:val="left" w:pos="5594"/>
                            <w:tab w:val="left" w:pos="6420"/>
                            <w:tab w:val="left" w:pos="6646"/>
                            <w:tab w:val="left" w:pos="7632"/>
                            <w:tab w:val="left" w:pos="8313"/>
                            <w:tab w:val="left" w:pos="8642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8.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подлежит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>ных правовых актов органов местного самоуправления Троицкого сельского поселения, иной</w:t>
                        </w:r>
                        <w:r w:rsidRPr="00930554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>официальной информации, и размещается на официальном сайте Троицкого сельского  посе-</w:t>
                        </w:r>
                        <w:r w:rsidRPr="00930554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298"/>
                            <w:tab w:val="left" w:pos="2285"/>
                            <w:tab w:val="left" w:pos="3871"/>
                            <w:tab w:val="left" w:pos="4627"/>
                            <w:tab w:val="left" w:pos="4865"/>
                            <w:tab w:val="left" w:pos="9197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(при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наличии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сайта)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информационно-телекоммуникационной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>9. Подготовленный юридическим или физическим лицом (заказчиком или застройщи-</w:t>
                        </w:r>
                        <w:r w:rsidRPr="00930554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ком) градостроительный план земельного участка представляется в уполномоченный орган</w:t>
                        </w:r>
                        <w:r w:rsidRPr="00930554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на проверку с приложением заявления содержащего просьбу утвердить указанную докумен-</w:t>
                        </w:r>
                        <w:r w:rsidRPr="00930554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тацию.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145"/>
                            <w:tab w:val="left" w:pos="3113"/>
                            <w:tab w:val="left" w:pos="3823"/>
                            <w:tab w:val="left" w:pos="5361"/>
                            <w:tab w:val="left" w:pos="6441"/>
                            <w:tab w:val="left" w:pos="8635"/>
                            <w:tab w:val="left" w:pos="936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10.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Уполномоченный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проверку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зе-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мельного участка в течение 30 дней со дня его поступления на соответствие требованиям</w:t>
                        </w:r>
                        <w:r w:rsidRPr="00930554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технических регламентов, документам территориального планирования, настоящим Прави-</w:t>
                        </w:r>
                        <w:r w:rsidRPr="00930554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9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лам, границам территорий объектов культурного наследия, включенных в государственный</w:t>
                        </w:r>
                        <w:r w:rsidRPr="00930554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реестр объектов культурного наследия (памятников истории и культуры) народов Россий-</w:t>
                        </w:r>
                        <w:r w:rsidRPr="00930554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97"/>
                            <w:tab w:val="left" w:pos="1570"/>
                            <w:tab w:val="left" w:pos="1802"/>
                            <w:tab w:val="left" w:pos="2844"/>
                            <w:tab w:val="left" w:pos="4068"/>
                            <w:tab w:val="left" w:pos="5712"/>
                            <w:tab w:val="left" w:pos="7023"/>
                            <w:tab w:val="left" w:pos="7279"/>
                            <w:tab w:val="left" w:pos="8510"/>
                            <w:tab w:val="left" w:pos="9518"/>
                          </w:tabs>
                          <w:spacing w:after="10" w:line="272" w:lineRule="exact"/>
                          <w:ind w:right="-113"/>
                        </w:pPr>
                        <w:r w:rsidRPr="00930554">
                          <w:rPr>
                            <w:color w:val="000000"/>
                            <w:sz w:val="24"/>
                            <w:szCs w:val="24"/>
                          </w:rPr>
                          <w:t>ской Федерации, границам территорий вновь выявленных памятников культурного наследия,</w:t>
                        </w:r>
                        <w:r w:rsidRPr="00930554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особыми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принимает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направлении на утверждение градостроительного плана земельного участка или об отклоне-</w:t>
                        </w:r>
                        <w:r w:rsidRPr="00930554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нии такой документации и направлении ее на доработку с указанием даты ее повторного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представления. </w:t>
                        </w:r>
                      </w:p>
                      <w:p w:rsidR="00AA7298" w:rsidRDefault="00AA7298">
                        <w:pPr>
                          <w:tabs>
                            <w:tab w:val="left" w:pos="365"/>
                            <w:tab w:val="left" w:pos="708"/>
                            <w:tab w:val="left" w:pos="1827"/>
                            <w:tab w:val="left" w:pos="4001"/>
                            <w:tab w:val="left" w:pos="4711"/>
                            <w:tab w:val="left" w:pos="5988"/>
                            <w:tab w:val="left" w:pos="6885"/>
                            <w:tab w:val="left" w:pos="7385"/>
                            <w:tab w:val="left" w:pos="7747"/>
                            <w:tab w:val="left" w:pos="9070"/>
                            <w:tab w:val="left" w:pos="9511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11. Уполномоченный утверждать градостроительный план орган принимает решение</w:t>
                        </w:r>
                        <w:r w:rsidRPr="00930554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отклонении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направлении его на доработку с указанием даты его повторного представления. Утвержде-</w:t>
                        </w:r>
                        <w:r w:rsidRPr="00930554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нию подлежат все экземпляры градостроительного плана земельного участка.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93055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12. Один экземпляр утвержденного градостроительного плана земельного участка пе-</w:t>
                        </w:r>
                        <w:r w:rsidRPr="00930554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редается на хранение в архив Троицкого сельского поселения. В случае подготовки градо-</w:t>
                        </w:r>
                        <w:r w:rsidRPr="00930554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строительного плана земельного участка за счет средств юридических или физических лиц,</w:t>
                        </w:r>
                        <w:r w:rsidRPr="00930554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последние передают один экземпляр градостроительного плана земельного участка на хра-</w:t>
                        </w:r>
                        <w:r w:rsidRPr="00930554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нение в архив Троицкого сельского поселения безвозмездно. Остальные экземпляры утвер-</w:t>
                        </w:r>
                        <w:r w:rsidRPr="00930554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93055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жденного градостроительного плана земельного участка передаются застройщику (заказчи-</w:t>
                        </w:r>
                        <w:r w:rsidRPr="00930554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ку).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3055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93055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3055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3055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93055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93055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93055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296" type="#_x0000_t202" style="position:absolute;margin-left:19.55pt;margin-top:821.4pt;width:4.4pt;height:14.7pt;z-index:25291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7" type="#_x0000_t202" style="position:absolute;margin-left:85.1pt;margin-top:14.25pt;width:4.4pt;height:14.7pt;z-index:25291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8" type="#_x0000_t202" style="position:absolute;margin-left:554.75pt;margin-top:315.85pt;width:4.4pt;height:14.7pt;z-index:25291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415"/>
          <w:tab w:val="left" w:pos="2088"/>
          <w:tab w:val="left" w:pos="4209"/>
          <w:tab w:val="left" w:pos="4807"/>
          <w:tab w:val="left" w:pos="6081"/>
          <w:tab w:val="left" w:pos="6974"/>
          <w:tab w:val="left" w:pos="7778"/>
          <w:tab w:val="left" w:pos="7999"/>
        </w:tabs>
        <w:spacing w:line="265" w:lineRule="exact"/>
        <w:ind w:right="-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13. </w:t>
      </w:r>
      <w:r>
        <w:tab/>
      </w:r>
      <w:r>
        <w:rPr>
          <w:color w:val="000000"/>
          <w:sz w:val="24"/>
          <w:szCs w:val="24"/>
        </w:rPr>
        <w:t xml:space="preserve">Утвержденный </w:t>
      </w:r>
      <w:r>
        <w:tab/>
      </w:r>
      <w:r>
        <w:rPr>
          <w:color w:val="000000"/>
          <w:sz w:val="24"/>
          <w:szCs w:val="24"/>
        </w:rPr>
        <w:t xml:space="preserve">градостроительный </w:t>
      </w:r>
      <w:r>
        <w:tab/>
      </w:r>
      <w:r>
        <w:rPr>
          <w:color w:val="000000"/>
          <w:sz w:val="24"/>
          <w:szCs w:val="24"/>
        </w:rPr>
        <w:t xml:space="preserve">план </w:t>
      </w:r>
      <w:r>
        <w:tab/>
      </w:r>
      <w:r>
        <w:rPr>
          <w:color w:val="000000"/>
          <w:sz w:val="24"/>
          <w:szCs w:val="24"/>
        </w:rPr>
        <w:t xml:space="preserve">земельного </w:t>
      </w:r>
      <w:r>
        <w:tab/>
      </w:r>
      <w:r>
        <w:rPr>
          <w:color w:val="000000"/>
          <w:sz w:val="24"/>
          <w:szCs w:val="24"/>
        </w:rPr>
        <w:t xml:space="preserve">участка </w:t>
      </w:r>
      <w:r>
        <w:tab/>
      </w:r>
      <w:r>
        <w:rPr>
          <w:color w:val="000000"/>
          <w:sz w:val="24"/>
          <w:szCs w:val="24"/>
        </w:rPr>
        <w:t xml:space="preserve">вместе </w:t>
      </w:r>
      <w:r>
        <w:tab/>
      </w:r>
      <w:r>
        <w:rPr>
          <w:color w:val="000000"/>
          <w:sz w:val="24"/>
          <w:szCs w:val="24"/>
        </w:rPr>
        <w:t xml:space="preserve">с </w:t>
      </w:r>
      <w:r>
        <w:tab/>
      </w:r>
      <w:r>
        <w:rPr>
          <w:color w:val="000000"/>
          <w:sz w:val="24"/>
          <w:szCs w:val="24"/>
        </w:rPr>
        <w:t xml:space="preserve">другими, </w:t>
      </w:r>
    </w:p>
    <w:p w:rsidR="00923E4B" w:rsidRDefault="00923E4B" w:rsidP="00923E4B">
      <w:pPr>
        <w:tabs>
          <w:tab w:val="left" w:pos="415"/>
          <w:tab w:val="left" w:pos="2088"/>
          <w:tab w:val="left" w:pos="4209"/>
          <w:tab w:val="left" w:pos="4807"/>
          <w:tab w:val="left" w:pos="6081"/>
          <w:tab w:val="left" w:pos="6974"/>
          <w:tab w:val="left" w:pos="7778"/>
          <w:tab w:val="left" w:pos="7999"/>
        </w:tabs>
        <w:spacing w:line="20" w:lineRule="exact"/>
        <w:ind w:right="-113"/>
        <w:sectPr w:rsidR="00923E4B" w:rsidSect="00AA7298">
          <w:pgSz w:w="11906" w:h="16838"/>
          <w:pgMar w:top="15126" w:right="501" w:bottom="0" w:left="241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327" type="#_x0000_t202" style="position:absolute;margin-left:19.55pt;margin-top:821.4pt;width:4.4pt;height:14.7pt;z-index:25294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8" type="#_x0000_t202" style="position:absolute;margin-left:43.3pt;margin-top:18.35pt;width:4.95pt;height:16.95pt;z-index:25294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29" type="#_x0000_t202" style="position:absolute;margin-left:338.4pt;margin-top:383.5pt;width:4.95pt;height:16.95pt;z-index:25295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0" type="#_x0000_t202" style="position:absolute;margin-left:28.55pt;margin-top:583pt;width:12.45pt;height:3.9pt;z-index:252951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1" type="#_x0000_t202" style="position:absolute;margin-left:42.6pt;margin-top:610.7pt;width:14.7pt;height:4.4pt;z-index:2529525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2" type="#_x0000_t202" style="position:absolute;margin-left:28.55pt;margin-top:671.55pt;width:12.45pt;height:3.9pt;z-index:2529536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3" type="#_x0000_t202" style="position:absolute;margin-left:42.6pt;margin-top:698.05pt;width:14.7pt;height:4.4pt;z-index:2529546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4" type="#_x0000_t202" style="position:absolute;margin-left:28.55pt;margin-top:754.85pt;width:12.45pt;height:3.9pt;z-index:2529556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5" type="#_x0000_t202" style="position:absolute;margin-left:42.6pt;margin-top:782.9pt;width:14.7pt;height:4.4pt;z-index:2529566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6" type="#_x0000_t202" style="position:absolute;margin-left:73.9pt;margin-top:774.9pt;width:2.9pt;height:8.05pt;z-index:25295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7" type="#_x0000_t202" style="position:absolute;margin-left:102.1pt;margin-top:774.9pt;width:2.9pt;height:8.05pt;z-index:25295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8" type="#_x0000_t202" style="position:absolute;margin-left:130.3pt;margin-top:774.9pt;width:2.9pt;height:8.05pt;z-index:25295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39" type="#_x0000_t202" style="position:absolute;margin-left:158.5pt;margin-top:774.9pt;width:2.9pt;height:8.05pt;z-index:25296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0" type="#_x0000_t202" style="position:absolute;margin-left:193.3pt;margin-top:774.9pt;width:2.9pt;height:8.05pt;z-index:25296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1" type="#_x0000_t202" style="position:absolute;margin-left:230.3pt;margin-top:774.9pt;width:2.9pt;height:8.05pt;z-index:25296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2" type="#_x0000_t202" style="position:absolute;margin-left:575.9pt;margin-top:776.05pt;width:3.9pt;height:12.45pt;z-index:25296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3" type="#_x0000_t202" style="position:absolute;margin-left:73.9pt;margin-top:790.85pt;width:2.9pt;height:8.05pt;z-index:25296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4" type="#_x0000_t202" style="position:absolute;margin-left:102.1pt;margin-top:790.85pt;width:2.9pt;height:8.05pt;z-index:25296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5" type="#_x0000_t202" style="position:absolute;margin-left:130.3pt;margin-top:790.85pt;width:2.9pt;height:8.05pt;z-index:25296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6" type="#_x0000_t202" style="position:absolute;margin-left:158.5pt;margin-top:790.85pt;width:2.9pt;height:8.05pt;z-index:25296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7" type="#_x0000_t202" style="position:absolute;margin-left:193.3pt;margin-top:790.85pt;width:2.9pt;height:8.05pt;z-index:25296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8" type="#_x0000_t202" style="position:absolute;margin-left:230.3pt;margin-top:790.85pt;width:2.9pt;height:8.05pt;z-index:25296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9" type="#_x0000_t202" style="position:absolute;margin-left:81.95pt;margin-top:804.85pt;width:3.45pt;height:10.3pt;z-index:25297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0" type="#_x0000_t202" style="position:absolute;margin-left:114.7pt;margin-top:804.85pt;width:3.45pt;height:10.3pt;z-index:25297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1" type="#_x0000_t202" style="position:absolute;margin-left:138.7pt;margin-top:804.85pt;width:3.45pt;height:10.3pt;z-index:25297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2" type="#_x0000_t202" style="position:absolute;margin-left:169.3pt;margin-top:804.85pt;width:3.45pt;height:10.3pt;z-index:25297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3" type="#_x0000_t202" style="position:absolute;margin-left:203.4pt;margin-top:804.85pt;width:3.45pt;height:10.3pt;z-index:25297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4" type="#_x0000_t202" style="position:absolute;margin-left:238.3pt;margin-top:804.85pt;width:3.45pt;height:10.3pt;z-index:25297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5" type="#_x0000_t202" style="position:absolute;margin-left:25.55pt;margin-top:15.85pt;width:556.4pt;height:806.85pt;z-index:25297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437" w:after="6" w:line="272" w:lineRule="exact"/>
                          <w:ind w:right="-113"/>
                        </w:pPr>
                        <w:r w:rsidRPr="00C114E3">
                          <w:rPr>
                            <w:color w:val="000000"/>
                            <w:sz w:val="24"/>
                            <w:szCs w:val="24"/>
                          </w:rPr>
                          <w:t>предусмотренными действующим законодательством документами, является основанием для</w:t>
                        </w:r>
                        <w:r w:rsidRPr="00C114E3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подготовки проектной документации на строительство, реконструкцию объектов капиталь-</w:t>
                        </w:r>
                        <w:r w:rsidRPr="00C114E3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ного строительства или для оформления перевода жилого помещения в нежилое помещение</w:t>
                        </w:r>
                        <w:r w:rsidRPr="00C114E3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и нежилого помещения в жилое помещение.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z w:val="24"/>
                            <w:szCs w:val="24"/>
                          </w:rPr>
                          <w:t>14. В случае размещения объекта капитального строительства, за исключением объек-</w:t>
                        </w:r>
                        <w:r w:rsidRPr="00C114E3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та капитального строительства федерального, регионального или районного значения, в гра-</w:t>
                        </w:r>
                        <w:r w:rsidRPr="00C114E3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z w:val="24"/>
                            <w:szCs w:val="24"/>
                          </w:rPr>
                          <w:t>ницах территории, на которую не распространяется действие градостроительного регламента</w:t>
                        </w:r>
                        <w:r w:rsidRPr="00C114E3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или для которых не устанавливается градостроительный регламент, подготовка градострои-</w:t>
                        </w:r>
                        <w:r w:rsidRPr="00C114E3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тельных планов земельных участков осуществляется физическим или юридическим лицом,</w:t>
                        </w:r>
                        <w:r w:rsidRPr="00C114E3">
                          <w:rPr>
                            <w:color w:val="000000"/>
                            <w:spacing w:val="6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 заявлению которого принято решение об использовании земельного участка в границах</w:t>
                        </w:r>
                        <w:r w:rsidRPr="00C114E3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такой территории.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123"/>
                            <w:tab w:val="left" w:pos="2434"/>
                            <w:tab w:val="left" w:pos="4546"/>
                            <w:tab w:val="left" w:pos="5376"/>
                            <w:tab w:val="left" w:pos="6593"/>
                            <w:tab w:val="left" w:pos="7610"/>
                            <w:tab w:val="left" w:pos="9264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15.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юридическими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физическими лицами осуществляется за счет собственных средств.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before="249" w:line="273" w:lineRule="exact"/>
                          <w:ind w:right="-111"/>
                        </w:pPr>
                        <w:r>
                          <w:tab/>
                        </w:r>
                        <w:r w:rsidRPr="00C114E3"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3"/>
                            <w:sz w:val="24"/>
                            <w:szCs w:val="24"/>
                          </w:rPr>
                          <w:t>1.2.5. Положение о проведении публичных слушаний по вопросам землепользова-</w:t>
                        </w:r>
                        <w:r w:rsidRPr="00C114E3"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ния и застройки </w:t>
                        </w:r>
                      </w:p>
                      <w:p w:rsidR="00AA7298" w:rsidRDefault="00AA7298">
                        <w:pPr>
                          <w:tabs>
                            <w:tab w:val="left" w:pos="540"/>
                          </w:tabs>
                          <w:spacing w:before="242" w:line="272" w:lineRule="exact"/>
                          <w:ind w:right="266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17. Общие положения организации и проведения публичных слушаний по во-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просам землепользования и застройки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1. Публичные слушания по вопросам землепользования и застройки (далее – публич-</w:t>
                        </w:r>
                        <w:r w:rsidRPr="00C114E3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ные слушания) проводятся в порядке, установленном Градостроительным кодексом РФ и ст.</w:t>
                        </w:r>
                        <w:r w:rsidRPr="00C114E3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114E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17. Публичные слушания Устава Троицкого сельского поселения от 01.08.2012г №38/189.,</w:t>
                        </w:r>
                        <w:r w:rsidRPr="00C114E3">
                          <w:rPr>
                            <w:color w:val="000000"/>
                            <w:spacing w:val="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Положением о публичных слушаниях в Троицком муниципальном образовании.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Публичные слушания проводятся по следующим вопросам: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- по проекту генерального плана Троицкого сельского  поселения, в том числе по вне-</w:t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сению в него изменений;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z w:val="24"/>
                            <w:szCs w:val="24"/>
                          </w:rPr>
                          <w:t>- по проекту правил землепользования и застройки Троицкого сельского  поселения, в</w:t>
                        </w:r>
                        <w:r w:rsidRPr="00C114E3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том числе по внесению в них изменений;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по вопросу о предоставлении разрешения на условно разрешенный вид использова-</w:t>
                        </w:r>
                        <w:r w:rsidRPr="00C114E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земельного участка или объекта 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по вопросу о предоставлении разрешения на отклонение от предельных параметров</w:t>
                        </w:r>
                        <w:r w:rsidRPr="00C114E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строительства, реконструкции объектов 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по проектам планировки территории Троицкого сельского  поселения;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по проектам межевания территории Троицкого сельского 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3. Правом участвовать в публичных слушаниях обладают жители Троицкого сельско-</w:t>
                        </w:r>
                        <w:r w:rsidRPr="00C114E3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го  поселения, зарегистрированные по месту жительства в границах территории проведения</w:t>
                        </w:r>
                        <w:r w:rsidRPr="00C114E3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9" w:lineRule="exact"/>
                          <w:ind w:right="-113"/>
                        </w:pPr>
                        <w:r w:rsidRPr="00C114E3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публичных слушаний и достигшие к моменту проведения публичных слушаний 18 лет, а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также иные физические и юридические лица, которые в соответствии с </w:t>
                        </w:r>
                        <w:hyperlink r:id="rId7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Г</w:t>
                          </w:r>
                        </w:hyperlink>
                        <w:hyperlink r:id="rId8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ра</w:t>
                          </w:r>
                        </w:hyperlink>
                        <w:hyperlink r:id="rId9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д</w:t>
                          </w:r>
                        </w:hyperlink>
                        <w:hyperlink r:id="rId10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ос</w:t>
                          </w:r>
                        </w:hyperlink>
                        <w:hyperlink r:id="rId11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т</w:t>
                          </w:r>
                        </w:hyperlink>
                        <w:hyperlink r:id="rId12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ро</w:t>
                          </w:r>
                        </w:hyperlink>
                        <w:hyperlink r:id="rId13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и</w:t>
                          </w:r>
                        </w:hyperlink>
                        <w:hyperlink r:id="rId14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т</w:t>
                          </w:r>
                        </w:hyperlink>
                        <w:hyperlink r:id="rId15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е</w:t>
                          </w:r>
                        </w:hyperlink>
                        <w:hyperlink r:id="rId16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л</w:t>
                          </w:r>
                        </w:hyperlink>
                        <w:hyperlink r:id="rId17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ь</w:t>
                          </w:r>
                        </w:hyperlink>
                        <w:hyperlink r:id="rId18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н</w:t>
                          </w:r>
                        </w:hyperlink>
                        <w:hyperlink r:id="rId19" w:history="1">
                          <w:r w:rsidRPr="00C114E3">
                            <w:rPr>
                              <w:color w:val="000000"/>
                              <w:spacing w:val="2"/>
                              <w:sz w:val="24"/>
                              <w:szCs w:val="24"/>
                            </w:rPr>
                            <w:t>ым</w:t>
                          </w:r>
                        </w:hyperlink>
                        <w:hyperlink r:id="rId20" w:history="1">
                          <w:r w:rsidRPr="00C114E3">
                            <w:rPr>
                              <w:color w:val="000000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</w:hyperlink>
                      </w:p>
                      <w:p w:rsidR="00AA7298" w:rsidRDefault="004C600D">
                        <w:pPr>
                          <w:spacing w:after="10" w:line="270" w:lineRule="exact"/>
                          <w:ind w:right="-113"/>
                        </w:pPr>
                        <w:hyperlink r:id="rId21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к</w:t>
                          </w:r>
                        </w:hyperlink>
                        <w:hyperlink r:id="rId22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о</w:t>
                          </w:r>
                        </w:hyperlink>
                        <w:hyperlink r:id="rId23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д</w:t>
                          </w:r>
                        </w:hyperlink>
                        <w:hyperlink r:id="rId24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ек</w:t>
                          </w:r>
                        </w:hyperlink>
                        <w:hyperlink r:id="rId25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со</w:t>
                          </w:r>
                        </w:hyperlink>
                        <w:hyperlink r:id="rId26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>м</w:t>
                          </w:r>
                        </w:hyperlink>
                        <w:hyperlink r:id="rId27" w:history="1">
                          <w:r w:rsidR="00AA7298" w:rsidRPr="00C114E3">
                            <w:rPr>
                              <w:color w:val="000000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</w:hyperlink>
                        <w:r w:rsidR="00AA7298" w:rsidRPr="00C114E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Российской Федерации и Положением о публичных слушаниях являются участни-</w:t>
                        </w:r>
                        <w:r w:rsidR="00AA7298" w:rsidRPr="00C114E3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 w:rsidR="00AA7298">
                          <w:br/>
                        </w:r>
                        <w:r w:rsidR="00AA7298">
                          <w:rPr>
                            <w:color w:val="000000"/>
                            <w:sz w:val="24"/>
                            <w:szCs w:val="24"/>
                          </w:rPr>
                          <w:t xml:space="preserve">ками публичных слушаний. </w:t>
                        </w:r>
                      </w:p>
                      <w:p w:rsidR="00AA7298" w:rsidRDefault="00AA7298">
                        <w:pPr>
                          <w:tabs>
                            <w:tab w:val="left" w:pos="540"/>
                            <w:tab w:val="left" w:pos="848"/>
                            <w:tab w:val="left" w:pos="2134"/>
                            <w:tab w:val="left" w:pos="3416"/>
                            <w:tab w:val="left" w:pos="4563"/>
                            <w:tab w:val="left" w:pos="5261"/>
                            <w:tab w:val="left" w:pos="7325"/>
                            <w:tab w:val="left" w:pos="8355"/>
                            <w:tab w:val="left" w:pos="883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Результаты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носят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рекомендательный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характер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местного самоуправления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5. Документами публичных слушаний являются протокол публичных слушаний и за-</w:t>
                        </w:r>
                        <w:r w:rsidRPr="00C114E3">
                          <w:rPr>
                            <w:color w:val="00000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ключение о результатах публичных слушаний. </w:t>
                        </w:r>
                      </w:p>
                      <w:p w:rsidR="00AA7298" w:rsidRDefault="00AA7298">
                        <w:pPr>
                          <w:spacing w:before="249" w:line="271" w:lineRule="exact"/>
                          <w:ind w:left="720" w:right="627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1.2.6 Положение о порядке внесения изменений в настоящие правила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242" w:line="272" w:lineRule="exact"/>
                          <w:ind w:right="-111"/>
                        </w:pPr>
                        <w:r>
                          <w:tab/>
                        </w:r>
                        <w:r w:rsidRPr="00C114E3">
                          <w:rPr>
                            <w:i/>
                            <w:iCs/>
                            <w:color w:val="000000"/>
                            <w:spacing w:val="2"/>
                            <w:sz w:val="24"/>
                            <w:szCs w:val="24"/>
                          </w:rPr>
                          <w:t>Статья 18. Действие Правил по отношению к генеральному плану Троицкого муни-</w:t>
                        </w:r>
                        <w:r w:rsidRPr="00C114E3">
                          <w:rPr>
                            <w:i/>
                            <w:iCs/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ципального образования, документации по планировке территории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27" w:after="10" w:line="272" w:lineRule="exact"/>
                          <w:ind w:right="-111"/>
                        </w:pPr>
                        <w:r>
                          <w:tab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1.</w:t>
                        </w:r>
                        <w:r w:rsidRPr="00C114E3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После введения в действие настоящих Правил ранее утвержденный генплан, а так-</w:t>
                        </w:r>
                        <w:r w:rsidRPr="00C114E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114E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же документация по планировке территории действуют в части, не противоречащей настоя-</w:t>
                        </w:r>
                        <w:r w:rsidRPr="00C114E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щим Правилам.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114E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114E3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114E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114E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114E3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114E3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114E3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356" type="#_x0000_t202" style="position:absolute;margin-left:85.1pt;margin-top:14.25pt;width:4.4pt;height:14.7pt;z-index:25297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7" type="#_x0000_t202" style="position:absolute;margin-left:182.05pt;margin-top:177.85pt;width:4.4pt;height:14.7pt;z-index:25297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8" type="#_x0000_t202" style="position:absolute;margin-left:133.1pt;margin-top:566.5pt;width:4.4pt;height:14.7pt;z-index:25298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65" w:lineRule="exact"/>
                  </w:pPr>
                  <w:hyperlink r:id="rId28" w:history="1">
                    <w:r w:rsidR="00AA7298">
                      <w:rPr>
                        <w:color w:val="000000"/>
                        <w:sz w:val="24"/>
                        <w:szCs w:val="24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362" type="#_x0000_t202" style="position:absolute;margin-left:238.3pt;margin-top:804.85pt;width:3.45pt;height:10.3pt;z-index:-25033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3" type="#_x0000_t202" style="position:absolute;margin-left:203.4pt;margin-top:804.85pt;width:3.45pt;height:10.3pt;z-index:-25033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4" type="#_x0000_t202" style="position:absolute;margin-left:169.3pt;margin-top:804.85pt;width:3.45pt;height:10.3pt;z-index:-25032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5" type="#_x0000_t202" style="position:absolute;margin-left:138.7pt;margin-top:804.85pt;width:3.45pt;height:10.3pt;z-index:-25032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6" type="#_x0000_t202" style="position:absolute;margin-left:114.7pt;margin-top:804.85pt;width:3.45pt;height:10.3pt;z-index:-25032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7" type="#_x0000_t202" style="position:absolute;margin-left:81.95pt;margin-top:804.85pt;width:3.45pt;height:10.3pt;z-index:-25032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8" type="#_x0000_t202" style="position:absolute;margin-left:230.3pt;margin-top:790.85pt;width:2.9pt;height:8.05pt;z-index:-25032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9" type="#_x0000_t202" style="position:absolute;margin-left:193.3pt;margin-top:790.85pt;width:2.9pt;height:8.05pt;z-index:-25032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0" type="#_x0000_t202" style="position:absolute;margin-left:158.5pt;margin-top:790.85pt;width:2.9pt;height:8.05pt;z-index:-25032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1" type="#_x0000_t202" style="position:absolute;margin-left:130.3pt;margin-top:790.85pt;width:2.9pt;height:8.05pt;z-index:-25032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2" type="#_x0000_t202" style="position:absolute;margin-left:102.1pt;margin-top:790.85pt;width:2.9pt;height:8.05pt;z-index:-25032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3" type="#_x0000_t202" style="position:absolute;margin-left:73.9pt;margin-top:790.85pt;width:2.9pt;height:8.05pt;z-index:-25031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4" type="#_x0000_t202" style="position:absolute;margin-left:575.9pt;margin-top:776.05pt;width:3.9pt;height:12.45pt;z-index:-25031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5" type="#_x0000_t202" style="position:absolute;margin-left:230.3pt;margin-top:774.9pt;width:2.9pt;height:8.05pt;z-index:-25031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6" type="#_x0000_t202" style="position:absolute;margin-left:193.3pt;margin-top:774.9pt;width:2.9pt;height:8.05pt;z-index:-25031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7" type="#_x0000_t202" style="position:absolute;margin-left:158.5pt;margin-top:774.9pt;width:2.9pt;height:8.05pt;z-index:-25031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8" type="#_x0000_t202" style="position:absolute;margin-left:130.3pt;margin-top:774.9pt;width:2.9pt;height:8.05pt;z-index:-25031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79" type="#_x0000_t202" style="position:absolute;margin-left:102.1pt;margin-top:774.9pt;width:2.9pt;height:8.05pt;z-index:-25031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0" type="#_x0000_t202" style="position:absolute;margin-left:73.9pt;margin-top:774.9pt;width:2.9pt;height:8.05pt;z-index:-25031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1" type="#_x0000_t202" style="position:absolute;margin-left:42.6pt;margin-top:782.9pt;width:14.7pt;height:4.4pt;z-index:-250311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2" type="#_x0000_t202" style="position:absolute;margin-left:28.55pt;margin-top:754.85pt;width:12.45pt;height:3.9pt;z-index:-250310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3" type="#_x0000_t202" style="position:absolute;margin-left:42.6pt;margin-top:698.05pt;width:14.7pt;height:4.4pt;z-index:-250309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4" type="#_x0000_t202" style="position:absolute;margin-left:28.55pt;margin-top:671.55pt;width:12.45pt;height:3.9pt;z-index:-250308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5" type="#_x0000_t202" style="position:absolute;margin-left:42.6pt;margin-top:610.7pt;width:14.7pt;height:4.4pt;z-index:-250307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6" type="#_x0000_t202" style="position:absolute;margin-left:28.55pt;margin-top:583pt;width:12.45pt;height:3.9pt;z-index:-250306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7" type="#_x0000_t202" style="position:absolute;margin-left:338.4pt;margin-top:383.5pt;width:4.95pt;height:16.95pt;z-index:-25030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8" type="#_x0000_t202" style="position:absolute;margin-left:43.3pt;margin-top:18.35pt;width:4.95pt;height:16.95pt;z-index:-25030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9" type="#_x0000_t202" style="position:absolute;margin-left:25.55pt;margin-top:15.85pt;width:556.4pt;height:806.85pt;z-index:-25030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231"/>
                            <w:tab w:val="left" w:pos="1709"/>
                            <w:tab w:val="left" w:pos="2362"/>
                            <w:tab w:val="left" w:pos="2748"/>
                            <w:tab w:val="left" w:pos="2969"/>
                            <w:tab w:val="left" w:pos="3547"/>
                            <w:tab w:val="left" w:pos="3927"/>
                            <w:tab w:val="left" w:pos="3993"/>
                            <w:tab w:val="left" w:pos="5215"/>
                            <w:tab w:val="left" w:pos="5626"/>
                            <w:tab w:val="left" w:pos="6084"/>
                            <w:tab w:val="left" w:pos="6927"/>
                            <w:tab w:val="left" w:pos="7589"/>
                            <w:tab w:val="left" w:pos="7970"/>
                            <w:tab w:val="left" w:pos="9010"/>
                          </w:tabs>
                          <w:spacing w:before="433" w:after="10" w:line="272" w:lineRule="exact"/>
                          <w:ind w:right="-111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2.</w:t>
                        </w:r>
                        <w:r w:rsidRPr="005F17E0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После</w:t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введения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самоуправления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представлению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соответствующих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заключений,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орган,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уполномоченный в области архитектуры и градостроительства, Комиссия могут принимать</w:t>
                        </w:r>
                        <w:r w:rsidRPr="005F17E0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о: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1) подготовке предложений о внесении изменений в ранее утвержденный генераль-</w:t>
                        </w:r>
                        <w:r w:rsidRPr="005F17E0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ный план Троицкого сельского поселения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1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z w:val="24"/>
                            <w:szCs w:val="24"/>
                          </w:rPr>
                          <w:t>2) приведении в соответствие с настоящими Правилами ранее утвержденной и не реа-</w:t>
                        </w:r>
                        <w:r w:rsidRPr="005F17E0">
                          <w:rPr>
                            <w:color w:val="000000"/>
                            <w:spacing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лизованной документации по планировке территории, в том числе в части установленных</w:t>
                        </w:r>
                        <w:r w:rsidRPr="005F17E0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настоящими Правилами градостроительных регламентов;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8995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3) подготовке новой документации о планировке территории, которая после</w:t>
                        </w:r>
                        <w:r w:rsidRPr="005F17E0">
                          <w:rPr>
                            <w:color w:val="000000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утвер-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z w:val="24"/>
                            <w:szCs w:val="24"/>
                          </w:rPr>
                          <w:t>ждения в установленном порядке может использоваться как основание для подготовки пред-</w:t>
                        </w:r>
                        <w:r w:rsidRPr="005F17E0">
                          <w:rPr>
                            <w:color w:val="000000"/>
                            <w:spacing w:val="8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ложений о внесении изменений в настоящие Правила в части уточнения, изменения границ</w:t>
                        </w:r>
                        <w:r w:rsidRPr="005F17E0">
                          <w:rPr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территориальных зон, состава территориальных зон, списков видов разрешенного использо-</w:t>
                        </w:r>
                        <w:r w:rsidRPr="005F17E0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1"/>
                        </w:pP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вания недвижимости, показателей предельных размеров земельных участков и предельных</w:t>
                        </w:r>
                        <w:r w:rsidRPr="005F17E0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параметров разрешенного строительства применительно к соответствующим территориаль-</w:t>
                        </w:r>
                        <w:r w:rsidRPr="005F17E0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ным зонам, подзонам. </w:t>
                        </w:r>
                      </w:p>
                      <w:p w:rsidR="00AA7298" w:rsidRDefault="00AA7298">
                        <w:pPr>
                          <w:spacing w:before="247" w:line="269" w:lineRule="exact"/>
                          <w:ind w:left="857" w:right="468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19. Основание и инициатива по внесению изменений в Правила </w:t>
                        </w:r>
                      </w:p>
                      <w:p w:rsidR="00AA7298" w:rsidRDefault="00AA7298">
                        <w:pPr>
                          <w:tabs>
                            <w:tab w:val="left" w:pos="835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1. Основаниями для рассмотрения органом местного самоуправления вопроса о вне-</w:t>
                        </w:r>
                        <w:r w:rsidRPr="005F17E0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z w:val="24"/>
                            <w:szCs w:val="24"/>
                          </w:rPr>
                          <w:t>сении изменений в правила землепользования и застройки являются, согласно статьи 33 Гра-</w:t>
                        </w:r>
                        <w:r w:rsidRPr="005F17E0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достроительного Кодекса Российской Федерации: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1) несоответствие правил землепользования и застройки генеральному плану посе-</w:t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ления, генеральному плану сельского поселения, схеме территориального планирования му-</w:t>
                        </w:r>
                        <w:r w:rsidRPr="005F17E0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ниципального района, возникшее в результате внесения в такие генеральные планы или схе-</w:t>
                        </w:r>
                        <w:r w:rsidRPr="005F17E0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 территориального планирования муниципального района изменений; </w:t>
                        </w:r>
                      </w:p>
                      <w:p w:rsidR="00AA7298" w:rsidRDefault="00AA7298">
                        <w:pPr>
                          <w:tabs>
                            <w:tab w:val="left" w:pos="835"/>
                          </w:tabs>
                          <w:spacing w:after="7" w:line="270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 поступление предложений об изменении границ территориальных зон, изменении</w:t>
                        </w:r>
                        <w:r w:rsidRPr="005F17E0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регламентов.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2.</w:t>
                        </w:r>
                        <w:r w:rsidRPr="005F17E0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Предложения о внесении изменений в правила землепользования и застройки мо-</w:t>
                        </w:r>
                        <w:r w:rsidRPr="005F17E0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гут относиться к формулировкам текста Правил, перечням видов разрешенного использова-</w:t>
                        </w:r>
                        <w:r w:rsidRPr="005F17E0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70" w:lineRule="exact"/>
                          <w:ind w:right="-113"/>
                        </w:pP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ния недвижимости, предельным параметрам разрешенного строительства, границам терри-</w:t>
                        </w:r>
                        <w:r w:rsidRPr="005F17E0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ториальных зон.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2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3.</w:t>
                        </w:r>
                        <w:r w:rsidRPr="005F17E0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Предложения о внесении изменений в правила землепользования и застройки в ко-</w:t>
                        </w:r>
                        <w:r w:rsidRPr="005F17E0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миссию направляются: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0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</w:t>
                        </w:r>
                      </w:p>
                      <w:p w:rsidR="00AA7298" w:rsidRDefault="00AA7298">
                        <w:pPr>
                          <w:spacing w:after="4" w:line="270" w:lineRule="exact"/>
                          <w:ind w:right="-113"/>
                        </w:pP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пользования и застройки могут воспрепятствовать функционированию, размещению объек-</w:t>
                        </w:r>
                        <w:r w:rsidRPr="005F17E0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тов капитального строительства федерального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34"/>
                            <w:tab w:val="left" w:pos="1032"/>
                            <w:tab w:val="left" w:pos="2907"/>
                            <w:tab w:val="left" w:pos="3146"/>
                            <w:tab w:val="left" w:pos="4284"/>
                            <w:tab w:val="left" w:pos="4987"/>
                            <w:tab w:val="left" w:pos="7015"/>
                            <w:tab w:val="left" w:pos="924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органами исполнительной власти субъектов Российской Федерации в случаях, если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землепользования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могут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воспрепятствовать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функционированию,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раз-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мещению объектов капитального строительства регионального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32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органами местного самоуправления муниципального района в случаях, если пра-</w:t>
                        </w:r>
                        <w:r w:rsidRPr="005F17E0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вила землепользования и застройки могут воспрепятствовать функционированию, размеще-</w:t>
                        </w:r>
                        <w:r w:rsidRPr="005F17E0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нию объектов капитального строительства местного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</w:t>
                        </w:r>
                        <w:r w:rsidRPr="005F17E0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органами местного самоуправления в случаях, если необходимо совершенствовать</w:t>
                        </w:r>
                        <w:r w:rsidRPr="005F17E0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порядок регулирования землепользования и застройки на соответствующих территории по-</w:t>
                        </w:r>
                        <w:r w:rsidRPr="005F17E0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селения, территории сельского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5)</w:t>
                        </w:r>
                        <w:r w:rsidRPr="005F17E0"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5F17E0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физическими или юридическими лицами в инициативном порядке либо в случаях,</w:t>
                        </w:r>
                        <w:r w:rsidRPr="005F17E0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если в результате применения правил землепользования и застройки земельные участки и</w:t>
                        </w:r>
                        <w:r w:rsidRPr="005F17E0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79"/>
                            <w:tab w:val="left" w:pos="2489"/>
                            <w:tab w:val="left" w:pos="4063"/>
                            <w:tab w:val="left" w:pos="4421"/>
                            <w:tab w:val="left" w:pos="5971"/>
                            <w:tab w:val="left" w:pos="7389"/>
                            <w:tab w:val="left" w:pos="8808"/>
                            <w:tab w:val="left" w:pos="9391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используются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эффективно,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причиняется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вред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их </w:t>
                        </w:r>
                        <w:r>
                          <w:br/>
                        </w:r>
                        <w:r w:rsidRPr="005F17E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правообладателям, снижается стоимость земельных участков и объектов капитального стро-</w:t>
                        </w:r>
                        <w:r w:rsidRPr="005F17E0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ительства, не реализуются права и законные интересы граждан и их объединений.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F17E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F17E0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F17E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F17E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F17E0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F17E0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F17E0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359" type="#_x0000_t202" style="position:absolute;margin-left:19.55pt;margin-top:821.4pt;width:4.4pt;height:14.7pt;z-index:25298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0" type="#_x0000_t202" style="position:absolute;margin-left:85.1pt;margin-top:14.25pt;width:4.4pt;height:14.7pt;z-index:25298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61" type="#_x0000_t202" style="position:absolute;margin-left:534.1pt;margin-top:499.4pt;width:37.25pt;height:14.7pt;z-index:25298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земле-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 w:rsidRPr="005F17E0">
        <w:rPr>
          <w:color w:val="000000"/>
          <w:spacing w:val="1"/>
          <w:sz w:val="24"/>
          <w:szCs w:val="24"/>
        </w:rPr>
        <w:t>федеральными органами исполнительной власти в</w:t>
      </w:r>
      <w:r w:rsidRPr="005F17E0">
        <w:rPr>
          <w:color w:val="000000"/>
          <w:spacing w:val="39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случаях, </w:t>
      </w:r>
    </w:p>
    <w:p w:rsidR="00923E4B" w:rsidRDefault="00923E4B">
      <w:pPr>
        <w:spacing w:line="265" w:lineRule="exact"/>
        <w:ind w:right="-113"/>
        <w:rPr>
          <w:color w:val="000000"/>
          <w:spacing w:val="5"/>
          <w:sz w:val="24"/>
          <w:szCs w:val="24"/>
        </w:rPr>
      </w:pPr>
      <w:r>
        <w:br w:type="column"/>
      </w:r>
      <w:r w:rsidRPr="005F17E0">
        <w:rPr>
          <w:color w:val="000000"/>
          <w:spacing w:val="1"/>
          <w:sz w:val="24"/>
          <w:szCs w:val="24"/>
        </w:rPr>
        <w:lastRenderedPageBreak/>
        <w:t>если правила</w:t>
      </w:r>
      <w:r w:rsidRPr="005F17E0">
        <w:rPr>
          <w:color w:val="000000"/>
          <w:spacing w:val="5"/>
          <w:sz w:val="24"/>
          <w:szCs w:val="24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9968" w:right="0" w:bottom="0" w:left="2940" w:header="720" w:footer="720" w:gutter="0"/>
          <w:cols w:num="3" w:space="720" w:equalWidth="0">
            <w:col w:w="5338" w:space="23"/>
            <w:col w:w="926" w:space="23"/>
            <w:col w:w="1428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390" type="#_x0000_t202" style="position:absolute;margin-left:19.55pt;margin-top:821.4pt;width:4.4pt;height:14.7pt;z-index:25301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1" type="#_x0000_t202" style="position:absolute;margin-left:43.3pt;margin-top:18.35pt;width:4.95pt;height:16.95pt;z-index:25301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2" type="#_x0000_t202" style="position:absolute;margin-left:338.4pt;margin-top:383.5pt;width:4.95pt;height:16.95pt;z-index:25301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3" type="#_x0000_t202" style="position:absolute;margin-left:28.55pt;margin-top:583pt;width:12.45pt;height:3.9pt;z-index:2530181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4" type="#_x0000_t202" style="position:absolute;margin-left:42.6pt;margin-top:610.7pt;width:14.7pt;height:4.4pt;z-index:2530191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5" type="#_x0000_t202" style="position:absolute;margin-left:28.55pt;margin-top:671.55pt;width:12.45pt;height:3.9pt;z-index:2530201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6" type="#_x0000_t202" style="position:absolute;margin-left:42.6pt;margin-top:698.05pt;width:14.7pt;height:4.4pt;z-index:2530211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7" type="#_x0000_t202" style="position:absolute;margin-left:28.55pt;margin-top:754.85pt;width:12.45pt;height:3.9pt;z-index:253022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8" type="#_x0000_t202" style="position:absolute;margin-left:42.6pt;margin-top:782.9pt;width:14.7pt;height:4.4pt;z-index:253023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9" type="#_x0000_t202" style="position:absolute;margin-left:73.9pt;margin-top:774.9pt;width:2.9pt;height:8.05pt;z-index:25302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0" type="#_x0000_t202" style="position:absolute;margin-left:102.1pt;margin-top:774.9pt;width:2.9pt;height:8.05pt;z-index:25302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1" type="#_x0000_t202" style="position:absolute;margin-left:130.3pt;margin-top:774.9pt;width:2.9pt;height:8.05pt;z-index:25302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2" type="#_x0000_t202" style="position:absolute;margin-left:158.5pt;margin-top:774.9pt;width:2.9pt;height:8.05pt;z-index:25302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3" type="#_x0000_t202" style="position:absolute;margin-left:193.3pt;margin-top:774.9pt;width:2.9pt;height:8.05pt;z-index:25302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4" type="#_x0000_t202" style="position:absolute;margin-left:230.3pt;margin-top:774.9pt;width:2.9pt;height:8.05pt;z-index:25302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5" type="#_x0000_t202" style="position:absolute;margin-left:575.9pt;margin-top:776.05pt;width:3.9pt;height:12.45pt;z-index:25303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6" type="#_x0000_t202" style="position:absolute;margin-left:73.9pt;margin-top:790.85pt;width:2.9pt;height:8.05pt;z-index:25303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7" type="#_x0000_t202" style="position:absolute;margin-left:102.1pt;margin-top:790.85pt;width:2.9pt;height:8.05pt;z-index:25303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8" type="#_x0000_t202" style="position:absolute;margin-left:130.3pt;margin-top:790.85pt;width:2.9pt;height:8.05pt;z-index:25303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9" type="#_x0000_t202" style="position:absolute;margin-left:158.5pt;margin-top:790.85pt;width:2.9pt;height:8.05pt;z-index:25303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0" type="#_x0000_t202" style="position:absolute;margin-left:193.3pt;margin-top:790.85pt;width:2.9pt;height:8.05pt;z-index:25303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1" type="#_x0000_t202" style="position:absolute;margin-left:230.3pt;margin-top:790.85pt;width:2.9pt;height:8.05pt;z-index:25303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2" type="#_x0000_t202" style="position:absolute;margin-left:81.95pt;margin-top:804.85pt;width:3.45pt;height:10.3pt;z-index:25303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3" type="#_x0000_t202" style="position:absolute;margin-left:114.7pt;margin-top:804.85pt;width:3.45pt;height:10.3pt;z-index:25303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4" type="#_x0000_t202" style="position:absolute;margin-left:138.7pt;margin-top:804.85pt;width:3.45pt;height:10.3pt;z-index:25303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5" type="#_x0000_t202" style="position:absolute;margin-left:169.3pt;margin-top:804.85pt;width:3.45pt;height:10.3pt;z-index:25304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6" type="#_x0000_t202" style="position:absolute;margin-left:203.4pt;margin-top:804.85pt;width:3.45pt;height:10.3pt;z-index:25304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7" type="#_x0000_t202" style="position:absolute;margin-left:238.3pt;margin-top:804.85pt;width:3.45pt;height:10.3pt;z-index:25304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18" type="#_x0000_t202" style="position:absolute;margin-left:25.55pt;margin-top:15.85pt;width:556.4pt;height:806.85pt;z-index:25304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673" w:line="269" w:lineRule="exact"/>
                          <w:ind w:left="857" w:right="34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20. Внесение изменений в Правила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1.Внесение изменений в Правила осуществляется в порядке, предусмотренном зако-</w:t>
                        </w:r>
                        <w:r w:rsidRPr="00140EF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нодательством Российской Федерации и настоящими Правилами.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2.Комиссия в течение тридцати дней со дня поступления предложения о внесении из-</w:t>
                        </w:r>
                        <w:r w:rsidRPr="00140EF3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менения в Правила осуществляет подготовку заключения, в котором содержатся рекоменда-</w:t>
                        </w:r>
                        <w:r w:rsidRPr="00140EF3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ции о внесении в соответствии с поступившим предложением изменения в Правила или об</w:t>
                        </w:r>
                        <w:r w:rsidRPr="00140EF3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отклонении такого предложения с указанием причин отклонения, и направляет это заключе-</w:t>
                        </w:r>
                        <w:r w:rsidRPr="00140EF3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ние главе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3.Глава Троицкого сельского поселения с учетом рекомендаций, содержащихся в за-</w:t>
                        </w:r>
                        <w:r w:rsidRPr="00140EF3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ключении Комиссии в течение тридцати дней принимает решение о подготовке проекта о</w:t>
                        </w:r>
                        <w:r w:rsidRPr="00140EF3">
                          <w:rPr>
                            <w:color w:val="00000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внесении изменений в Правила или об отклонении предложения о внесении изменений в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данные Правила с указанием причин отклонения и направляет копию такого решения заяви-</w:t>
                        </w:r>
                        <w:r w:rsidRPr="00140EF3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z w:val="24"/>
                            <w:szCs w:val="24"/>
                          </w:rPr>
                          <w:t>телям, которое подлежит официальному опубликованию в срок не позднее десяти дней с мо-</w:t>
                        </w:r>
                        <w:r w:rsidRPr="00140EF3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мента принятия, в порядке, установленном для официального опубликования муниципаль-</w:t>
                        </w:r>
                        <w:r w:rsidRPr="00140EF3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ных правовых актов, иной официальной информации, и размещается на официальном сайте</w:t>
                        </w:r>
                        <w:r w:rsidRPr="00140EF3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сельского поселения в 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4.Администрация Троицкого сельского поселения осуществляет проверку проекта о</w:t>
                        </w:r>
                        <w:r w:rsidRPr="00140EF3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внесении изменений в Правила, представленного Комиссией, на соответствие требованиям</w:t>
                        </w:r>
                        <w:r w:rsidRPr="00140EF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z w:val="24"/>
                            <w:szCs w:val="24"/>
                          </w:rPr>
                          <w:t>технических регламентов, генеральному плану Троицкого сельского поселения, схеме терри-</w:t>
                        </w:r>
                        <w:r w:rsidRPr="00140EF3">
                          <w:rPr>
                            <w:color w:val="000000"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ториального планирования Иркутской области, схеме территориального планирования Рос-</w:t>
                        </w:r>
                        <w:r w:rsidRPr="00140EF3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301"/>
                            <w:tab w:val="left" w:pos="2669"/>
                            <w:tab w:val="left" w:pos="3840"/>
                            <w:tab w:val="left" w:pos="4073"/>
                            <w:tab w:val="left" w:pos="4759"/>
                            <w:tab w:val="left" w:pos="4999"/>
                            <w:tab w:val="left" w:pos="6214"/>
                            <w:tab w:val="left" w:pos="6996"/>
                            <w:tab w:val="left" w:pos="806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5.По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результатам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статьи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проверки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администрация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Троицкого сельского поселения направляет проект о внесении изменений в Правила главе</w:t>
                        </w:r>
                        <w:r w:rsidRPr="00140EF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z w:val="24"/>
                            <w:szCs w:val="24"/>
                          </w:rPr>
                          <w:t>Троицкого сельского поселения или в случае обнаружения его несоответствия требованиям и</w:t>
                        </w:r>
                        <w:r w:rsidRPr="00140EF3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документам, указанным в части 4 настоящей статьи, в Комиссию на доработку.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6.Глава Троицкого сельского поселения при получении от администрации Троицкого</w:t>
                        </w:r>
                        <w:r w:rsidRPr="00140EF3">
                          <w:rPr>
                            <w:color w:val="000000"/>
                            <w:spacing w:val="5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сельского поселения проекта о внесении изменений в Правила принимает решение о прове-</w:t>
                        </w:r>
                        <w:r w:rsidRPr="00140EF3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дении публичных слушаний по такому проекту в срок не позднее чем через десять дней со</w:t>
                        </w:r>
                        <w:r w:rsidRPr="00140EF3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дня получения такого проекта.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7. В целях доведения до населения информации о содержании проекта о внесении из-</w:t>
                        </w:r>
                        <w:r w:rsidRPr="00140EF3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менений в Правила до проведения публичных слушаний администрация Троицкого сельско-</w:t>
                        </w:r>
                        <w:r w:rsidRPr="00140EF3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го поселения в обязательном порядке обеспечивает его опубликование, в порядке, установ-</w:t>
                        </w:r>
                        <w:r w:rsidRPr="00140EF3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ленном для официального опубликования муниципальных правовых актов, иной официаль-</w:t>
                        </w:r>
                        <w:r w:rsidRPr="00140EF3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ной информации, и размещается на официальном сайте Троицкого сельского поселения в</w:t>
                        </w:r>
                        <w:r w:rsidRPr="00140EF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8. Публичные слушания по проекту о внесении изменений в Правила проводятся Ко-</w:t>
                        </w:r>
                        <w:r w:rsidRPr="00140EF3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миссией в порядке, определяемом Уставом Троицкого сельского поселения и (или) норма-</w:t>
                        </w:r>
                        <w:r w:rsidRPr="00140EF3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тивными правовыми актами думы Троицкого сельского поселения, настоящими Правилами</w:t>
                        </w:r>
                        <w:r w:rsidRPr="00140EF3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продолжительность публичных слушаний по проекту о внесении изменений в Правила со-</w:t>
                        </w:r>
                        <w:r w:rsidRPr="00140EF3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ставляет не менее двух и не более четырех месяцев со дня опубликования такого проекта.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140EF3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9.В случае, если внесение изменений в Правила связано с размещением или рекон-</w:t>
                        </w:r>
                        <w:r w:rsidRPr="00140EF3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струкцией отдельного объекта капитального строительства, публичные слушания по внесе-</w:t>
                        </w:r>
                        <w:r w:rsidRPr="00140EF3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4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нию изменений в Правила проводятся в границах территории, планируемой для размещения</w:t>
                        </w:r>
                        <w:r w:rsidRPr="00140EF3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или реконструкции такого объекта, и в границах устанавливаемой для такого объекта зоны с</w:t>
                        </w:r>
                        <w:r w:rsidRPr="00140EF3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z w:val="24"/>
                            <w:szCs w:val="24"/>
                          </w:rPr>
                          <w:t>особыми условиями использования территорий. При этом Комиссия направляет извещения о</w:t>
                        </w:r>
                        <w:r w:rsidRPr="00140EF3">
                          <w:rPr>
                            <w:color w:val="000000"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z w:val="24"/>
                            <w:szCs w:val="24"/>
                          </w:rPr>
                          <w:t>проведении публичных слушаний по проекту Правил правообладателям земельных участков,</w:t>
                        </w:r>
                        <w:r w:rsidRPr="00140EF3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имеющих общую границу с земельным участком, на котором планируется осуществить раз-</w:t>
                        </w:r>
                        <w:r w:rsidRPr="00140EF3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88"/>
                            <w:tab w:val="left" w:pos="1526"/>
                            <w:tab w:val="left" w:pos="1742"/>
                            <w:tab w:val="left" w:pos="2959"/>
                            <w:tab w:val="left" w:pos="4200"/>
                            <w:tab w:val="left" w:pos="5309"/>
                            <w:tab w:val="left" w:pos="5544"/>
                            <w:tab w:val="left" w:pos="7529"/>
                            <w:tab w:val="left" w:pos="8820"/>
                            <w:tab w:val="left" w:pos="9039"/>
                          </w:tabs>
                          <w:spacing w:after="10" w:line="272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мещение или реконструкцию отдельного объекта капитального строительства, правооблада-</w:t>
                        </w:r>
                        <w:r w:rsidRPr="00140EF3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телям зданий, строений, сооружений, расположенных на земельных участках, имеющих об-</w:t>
                        </w:r>
                        <w:r w:rsidRPr="00140EF3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щую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участком,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правообладателям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помещений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таком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объекте, а также правообладателям объектов капитального строительства, расположенных в</w:t>
                        </w:r>
                        <w:r w:rsidRPr="00140EF3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40EF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140EF3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40EF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140EF3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140EF3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140EF3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140EF3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29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419" type="#_x0000_t202" style="position:absolute;margin-left:85.1pt;margin-top:14.25pt;width:4.4pt;height:14.7pt;z-index:25304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0" type="#_x0000_t202" style="position:absolute;margin-left:565.9pt;margin-top:264.85pt;width:4.4pt;height:14.7pt;z-index:25304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421" type="#_x0000_t202" style="position:absolute;margin-left:19.55pt;margin-top:821.4pt;width:4.4pt;height:14.7pt;z-index:25304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2" type="#_x0000_t202" style="position:absolute;margin-left:43.3pt;margin-top:18.35pt;width:4.95pt;height:16.95pt;z-index:25304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3" type="#_x0000_t202" style="position:absolute;margin-left:338.4pt;margin-top:383.5pt;width:4.95pt;height:16.95pt;z-index:25304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4" type="#_x0000_t202" style="position:absolute;margin-left:28.55pt;margin-top:583pt;width:12.45pt;height:3.9pt;z-index:2530508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5" type="#_x0000_t202" style="position:absolute;margin-left:42.6pt;margin-top:610.7pt;width:14.7pt;height:4.4pt;z-index:2530519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6" type="#_x0000_t202" style="position:absolute;margin-left:28.55pt;margin-top:671.55pt;width:12.45pt;height:3.9pt;z-index:2530529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7" type="#_x0000_t202" style="position:absolute;margin-left:42.6pt;margin-top:698.05pt;width:14.7pt;height:4.4pt;z-index:2530539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8" type="#_x0000_t202" style="position:absolute;margin-left:28.55pt;margin-top:754.85pt;width:12.45pt;height:3.9pt;z-index:2530549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29" type="#_x0000_t202" style="position:absolute;margin-left:42.6pt;margin-top:782.9pt;width:14.7pt;height:4.4pt;z-index:2530560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0" type="#_x0000_t202" style="position:absolute;margin-left:73.9pt;margin-top:774.9pt;width:2.9pt;height:8.05pt;z-index:25305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1" type="#_x0000_t202" style="position:absolute;margin-left:102.1pt;margin-top:774.9pt;width:2.9pt;height:8.05pt;z-index:25305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2" type="#_x0000_t202" style="position:absolute;margin-left:130.3pt;margin-top:774.9pt;width:2.9pt;height:8.05pt;z-index:25305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3" type="#_x0000_t202" style="position:absolute;margin-left:158.5pt;margin-top:774.9pt;width:2.9pt;height:8.05pt;z-index:25306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4" type="#_x0000_t202" style="position:absolute;margin-left:193.3pt;margin-top:774.9pt;width:2.9pt;height:8.05pt;z-index:25306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5" type="#_x0000_t202" style="position:absolute;margin-left:230.3pt;margin-top:774.9pt;width:2.9pt;height:8.05pt;z-index:25306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6" type="#_x0000_t202" style="position:absolute;margin-left:575.9pt;margin-top:776.05pt;width:3.9pt;height:12.45pt;z-index:25306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7" type="#_x0000_t202" style="position:absolute;margin-left:73.9pt;margin-top:790.85pt;width:2.9pt;height:8.05pt;z-index:25306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8" type="#_x0000_t202" style="position:absolute;margin-left:102.1pt;margin-top:790.85pt;width:2.9pt;height:8.05pt;z-index:25306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9" type="#_x0000_t202" style="position:absolute;margin-left:130.3pt;margin-top:790.85pt;width:2.9pt;height:8.05pt;z-index:25306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0" type="#_x0000_t202" style="position:absolute;margin-left:158.5pt;margin-top:790.85pt;width:2.9pt;height:8.05pt;z-index:25306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1" type="#_x0000_t202" style="position:absolute;margin-left:193.3pt;margin-top:790.85pt;width:2.9pt;height:8.05pt;z-index:25306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2" type="#_x0000_t202" style="position:absolute;margin-left:230.3pt;margin-top:790.85pt;width:2.9pt;height:8.05pt;z-index:25306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3" type="#_x0000_t202" style="position:absolute;margin-left:81.95pt;margin-top:804.85pt;width:3.45pt;height:10.3pt;z-index:25307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4" type="#_x0000_t202" style="position:absolute;margin-left:114.7pt;margin-top:804.85pt;width:3.45pt;height:10.3pt;z-index:25307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5" type="#_x0000_t202" style="position:absolute;margin-left:138.7pt;margin-top:804.85pt;width:3.45pt;height:10.3pt;z-index:25307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6" type="#_x0000_t202" style="position:absolute;margin-left:169.3pt;margin-top:804.85pt;width:3.45pt;height:10.3pt;z-index:25307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7" type="#_x0000_t202" style="position:absolute;margin-left:203.4pt;margin-top:804.85pt;width:3.45pt;height:10.3pt;z-index:25307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8" type="#_x0000_t202" style="position:absolute;margin-left:238.3pt;margin-top:804.85pt;width:3.45pt;height:10.3pt;z-index:25307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9" type="#_x0000_t202" style="position:absolute;margin-left:25.55pt;margin-top:15.85pt;width:556.4pt;height:806.85pt;z-index:25307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97"/>
                            <w:tab w:val="left" w:pos="1598"/>
                            <w:tab w:val="left" w:pos="1862"/>
                            <w:tab w:val="left" w:pos="2933"/>
                            <w:tab w:val="left" w:pos="4186"/>
                            <w:tab w:val="left" w:pos="5861"/>
                            <w:tab w:val="left" w:pos="7260"/>
                            <w:tab w:val="left" w:pos="8539"/>
                          </w:tabs>
                          <w:spacing w:before="437" w:after="10" w:line="270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границах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особыми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извещения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направляются в срок не позднее чем через пятнадцать дней со дня принятия главой Троицко-</w:t>
                        </w:r>
                        <w:r w:rsidRPr="003C53D5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329"/>
                            <w:tab w:val="left" w:pos="1442"/>
                            <w:tab w:val="left" w:pos="2609"/>
                            <w:tab w:val="left" w:pos="3605"/>
                            <w:tab w:val="left" w:pos="3835"/>
                            <w:tab w:val="left" w:pos="5151"/>
                            <w:tab w:val="left" w:pos="6410"/>
                            <w:tab w:val="left" w:pos="7543"/>
                            <w:tab w:val="left" w:pos="7901"/>
                            <w:tab w:val="left" w:pos="9518"/>
                          </w:tabs>
                          <w:spacing w:after="10" w:line="270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проведении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предложениям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внесении изменений в Правила.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10.После завершения публичных слушаний по проекту внесения изменений в Правила</w:t>
                        </w:r>
                        <w:r w:rsidRPr="003C53D5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Троицкого сельского поселения Комиссия с учетом результатов таких публичных слушаний</w:t>
                        </w:r>
                        <w:r w:rsidRPr="003C53D5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327"/>
                            <w:tab w:val="left" w:pos="1536"/>
                            <w:tab w:val="left" w:pos="2645"/>
                            <w:tab w:val="left" w:pos="3869"/>
                            <w:tab w:val="left" w:pos="7461"/>
                            <w:tab w:val="left" w:pos="8383"/>
                          </w:tabs>
                          <w:spacing w:after="10" w:line="272" w:lineRule="exact"/>
                          <w:ind w:right="-111"/>
                        </w:pP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обеспечивает внесение изменений в Правила и представляет измененный проект Правил гла-</w:t>
                        </w:r>
                        <w:r w:rsidRPr="003C53D5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поселения. </w:t>
                        </w: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Обязательными приложениями к</w:t>
                        </w:r>
                        <w:r w:rsidRPr="003C53D5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измененных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Правил являются протоколы публичных слушаний и заключение о результатах публичных</w:t>
                        </w:r>
                        <w:r w:rsidRPr="003C53D5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слушаний. </w:t>
                        </w:r>
                      </w:p>
                      <w:p w:rsidR="00AA7298" w:rsidRDefault="00AA7298">
                        <w:pPr>
                          <w:tabs>
                            <w:tab w:val="left" w:pos="480"/>
                            <w:tab w:val="left" w:pos="708"/>
                            <w:tab w:val="left" w:pos="1390"/>
                            <w:tab w:val="left" w:pos="2753"/>
                            <w:tab w:val="left" w:pos="3617"/>
                            <w:tab w:val="left" w:pos="3855"/>
                            <w:tab w:val="left" w:pos="5040"/>
                            <w:tab w:val="left" w:pos="5256"/>
                            <w:tab w:val="left" w:pos="5928"/>
                            <w:tab w:val="left" w:pos="7474"/>
                            <w:tab w:val="left" w:pos="8239"/>
                          </w:tabs>
                          <w:spacing w:after="10" w:line="272" w:lineRule="exact"/>
                          <w:ind w:right="-111"/>
                        </w:pPr>
                        <w:r>
                          <w:tab/>
                        </w: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11.Глава Троицкого сельского поселения в течение десяти дней после представления</w:t>
                        </w:r>
                        <w:r w:rsidRPr="003C53D5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ему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части </w:t>
                        </w: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10 настоящей</w:t>
                        </w:r>
                        <w:r w:rsidRPr="003C53D5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статьи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обязательных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приложений должен принять решение о направлении указанного проекта в думу Троицкого</w:t>
                        </w:r>
                        <w:r w:rsidRPr="003C53D5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3C53D5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сельского поселения для утверждения или об отклонении проекта измененных Правил и о</w:t>
                        </w:r>
                        <w:r w:rsidRPr="003C53D5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направлении его на доработку с указанием даты его повторного представления.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3" w:lineRule="exact"/>
                          <w:ind w:right="-111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12.Дума Троицкого сельского поселения по результатам рассмотрения проекта изме-</w:t>
                        </w:r>
                        <w:r w:rsidRPr="003C53D5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ненных Правил и обязательных приложений к нему может утвердить Правила или направить</w:t>
                        </w:r>
                        <w:r w:rsidRPr="003C53D5">
                          <w:rPr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проект измененных Правил главе Троицкого сельского поселения на доработку в соответ-</w:t>
                        </w:r>
                        <w:r w:rsidRPr="003C53D5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ствии с результатами публичных слушаний по указанному проекту.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434"/>
                            <w:tab w:val="left" w:pos="3440"/>
                            <w:tab w:val="left" w:pos="4553"/>
                            <w:tab w:val="left" w:pos="6324"/>
                            <w:tab w:val="left" w:pos="6574"/>
                            <w:tab w:val="left" w:pos="7601"/>
                            <w:tab w:val="left" w:pos="9290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13.Измененные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подлежат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опубликованию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установленном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официального опубликования муниципальных правовых актов, иной официальной информа-</w:t>
                        </w:r>
                        <w:r w:rsidRPr="003C53D5">
                          <w:rPr>
                            <w:color w:val="000000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57"/>
                            <w:tab w:val="left" w:pos="797"/>
                            <w:tab w:val="left" w:pos="2203"/>
                            <w:tab w:val="left" w:pos="2551"/>
                            <w:tab w:val="left" w:pos="4061"/>
                            <w:tab w:val="left" w:pos="4723"/>
                            <w:tab w:val="left" w:pos="5935"/>
                            <w:tab w:val="left" w:pos="7049"/>
                            <w:tab w:val="left" w:pos="8292"/>
                            <w:tab w:val="left" w:pos="8782"/>
                          </w:tabs>
                          <w:spacing w:after="10" w:line="270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размещается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сайте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поселения(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наличии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официального сайта)в информационно-телекоммуникационной сети «Интернет».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14.Физические и юридические лица вправе оспорить решение об утверждении изме-</w:t>
                        </w: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ненных Правил в судебном порядке.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718"/>
                            <w:tab w:val="left" w:pos="967"/>
                            <w:tab w:val="left" w:pos="2309"/>
                            <w:tab w:val="left" w:pos="3602"/>
                            <w:tab w:val="left" w:pos="5160"/>
                            <w:tab w:val="left" w:pos="6795"/>
                            <w:tab w:val="left" w:pos="8019"/>
                            <w:tab w:val="left" w:pos="9101"/>
                          </w:tabs>
                          <w:spacing w:after="10" w:line="272" w:lineRule="exact"/>
                          <w:ind w:right="-111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15. Изменения частей настоящих Правил, касающиеся границ территориальных зон,</w:t>
                        </w:r>
                        <w:r w:rsidRPr="003C53D5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видов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параметров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иных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объектов недвижимости, могут быть внесены только при наличии положительного заключе-</w:t>
                        </w:r>
                        <w:r w:rsidRPr="003C53D5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органа, уполномоченного в области архитектуры и градостроительства.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Изменения в настоящих Правилах, в части объектов с особыми условиями использо-</w:t>
                        </w:r>
                        <w:r w:rsidRPr="003C53D5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вания территорий, могут быть внесены только при наличии положительных заключений со-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1"/>
                        </w:pP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ответственно уполномоченного государственного органа по охране и использованию объек-</w:t>
                        </w:r>
                        <w:r w:rsidRPr="003C53D5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тов культурного наследия, уполномоченного органа в области охраны окружающей среды,</w:t>
                        </w:r>
                        <w:r w:rsidRPr="003C53D5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уполномоченного органа в области санитарно-эпидемиологического надзора. </w:t>
                        </w:r>
                      </w:p>
                      <w:p w:rsidR="00AA7298" w:rsidRDefault="00AA7298">
                        <w:pPr>
                          <w:spacing w:before="249" w:line="271" w:lineRule="exact"/>
                          <w:ind w:left="864" w:right="-812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1.2.7. Положение о регулировании иных вопросов землепользования и застройки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40" w:after="7" w:line="272" w:lineRule="exact"/>
                          <w:ind w:right="-106"/>
                        </w:pPr>
                        <w:r>
                          <w:tab/>
                        </w:r>
                        <w:r w:rsidRPr="003C53D5">
                          <w:rPr>
                            <w:i/>
                            <w:iCs/>
                            <w:color w:val="000000"/>
                            <w:spacing w:val="2"/>
                            <w:sz w:val="24"/>
                            <w:szCs w:val="24"/>
                          </w:rPr>
                          <w:t>Статья 21. Основания, условия и принципы организации порядка изъятия земельных</w:t>
                        </w:r>
                        <w:r w:rsidRPr="003C53D5">
                          <w:rPr>
                            <w:i/>
                            <w:iCs/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i/>
                            <w:iCs/>
                            <w:color w:val="000000"/>
                            <w:spacing w:val="3"/>
                            <w:sz w:val="24"/>
                            <w:szCs w:val="24"/>
                          </w:rPr>
                          <w:t>участков, иных объектов недвижимости для реализации государственных, муниципальных</w:t>
                        </w:r>
                        <w:r w:rsidRPr="003C53D5">
                          <w:rPr>
                            <w:i/>
                            <w:iCs/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06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нужд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1. Порядок изъятия (в том числе путем выкупа) земельных участков, иных объектов</w:t>
                        </w:r>
                        <w:r w:rsidRPr="003C53D5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недвижимости для реализации государственных и муниципальных нужд определяется граж-</w:t>
                        </w:r>
                        <w:r w:rsidRPr="003C53D5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данским и земельным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Порядок подготовки оснований для принятия решений об изъятии (в том числе путем</w:t>
                        </w:r>
                        <w:r w:rsidRPr="003C53D5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выкупа) земельных участков, иных объектов недвижимости для реализации государственных</w:t>
                        </w:r>
                        <w:r w:rsidRPr="003C53D5">
                          <w:rPr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142"/>
                            <w:tab w:val="left" w:pos="2357"/>
                            <w:tab w:val="left" w:pos="3331"/>
                            <w:tab w:val="left" w:pos="4709"/>
                            <w:tab w:val="left" w:pos="6021"/>
                            <w:tab w:val="left" w:pos="7673"/>
                            <w:tab w:val="left" w:pos="8923"/>
                          </w:tabs>
                          <w:spacing w:after="10" w:line="272" w:lineRule="exact"/>
                          <w:ind w:right="-113"/>
                        </w:pPr>
                        <w:r w:rsidRPr="003C53D5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 муниципальных нужд определяется законодательством Российской Федерации, законода-</w:t>
                        </w:r>
                        <w:r w:rsidRPr="003C53D5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тельством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Иркутской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области,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632"/>
                            <w:tab w:val="left" w:pos="2110"/>
                            <w:tab w:val="left" w:pos="3403"/>
                            <w:tab w:val="left" w:pos="5289"/>
                            <w:tab w:val="left" w:pos="5544"/>
                            <w:tab w:val="left" w:pos="7325"/>
                            <w:tab w:val="left" w:pos="7985"/>
                            <w:tab w:val="left" w:pos="8995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53D5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2. Основанием для принятия решений об изъятии земельных участков, иных объектов</w:t>
                        </w:r>
                        <w:r w:rsidRPr="003C53D5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недвижимости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реализации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государственных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нужд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является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утвер-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 w:rsidRPr="003C53D5">
                          <w:rPr>
                            <w:color w:val="000000"/>
                            <w:sz w:val="24"/>
                            <w:szCs w:val="24"/>
                          </w:rPr>
                          <w:t>жденная в установленном порядке и с учетом настоящих Правил (в части соблюдения градо-</w:t>
                        </w:r>
                        <w:r w:rsidRPr="003C53D5">
                          <w:rPr>
                            <w:color w:val="000000"/>
                            <w:spacing w:val="75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53D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C53D5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53D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53D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C53D5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C53D5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C53D5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450" type="#_x0000_t202" style="position:absolute;margin-left:85.1pt;margin-top:14.25pt;width:4.4pt;height:14.7pt;z-index:25307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451" type="#_x0000_t202" style="position:absolute;margin-left:19.55pt;margin-top:821.4pt;width:4.4pt;height:14.7pt;z-index:25307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2" type="#_x0000_t202" style="position:absolute;margin-left:43.3pt;margin-top:18.35pt;width:4.95pt;height:16.95pt;z-index:25308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3" type="#_x0000_t202" style="position:absolute;margin-left:338.4pt;margin-top:383.5pt;width:4.95pt;height:16.95pt;z-index:25308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4" type="#_x0000_t202" style="position:absolute;margin-left:28.55pt;margin-top:583pt;width:12.45pt;height:3.9pt;z-index:2530826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5" type="#_x0000_t202" style="position:absolute;margin-left:42.6pt;margin-top:610.7pt;width:14.7pt;height:4.4pt;z-index:2530836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6" type="#_x0000_t202" style="position:absolute;margin-left:28.55pt;margin-top:671.55pt;width:12.45pt;height:3.9pt;z-index:2530846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7" type="#_x0000_t202" style="position:absolute;margin-left:42.6pt;margin-top:698.05pt;width:14.7pt;height:4.4pt;z-index:2530856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8" type="#_x0000_t202" style="position:absolute;margin-left:28.55pt;margin-top:754.85pt;width:12.45pt;height:3.9pt;z-index:2530867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9" type="#_x0000_t202" style="position:absolute;margin-left:42.6pt;margin-top:782.9pt;width:14.7pt;height:4.4pt;z-index:2530877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0" type="#_x0000_t202" style="position:absolute;margin-left:73.9pt;margin-top:774.9pt;width:2.9pt;height:8.05pt;z-index:25308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1" type="#_x0000_t202" style="position:absolute;margin-left:102.1pt;margin-top:774.9pt;width:2.9pt;height:8.05pt;z-index:25308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2" type="#_x0000_t202" style="position:absolute;margin-left:130.3pt;margin-top:774.9pt;width:2.9pt;height:8.05pt;z-index:25309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3" type="#_x0000_t202" style="position:absolute;margin-left:158.5pt;margin-top:774.9pt;width:2.9pt;height:8.05pt;z-index:25309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4" type="#_x0000_t202" style="position:absolute;margin-left:193.3pt;margin-top:774.9pt;width:2.9pt;height:8.05pt;z-index:25309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5" type="#_x0000_t202" style="position:absolute;margin-left:230.3pt;margin-top:774.9pt;width:2.9pt;height:8.05pt;z-index:25309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6" type="#_x0000_t202" style="position:absolute;margin-left:575.9pt;margin-top:776.05pt;width:3.9pt;height:12.45pt;z-index:25309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7" type="#_x0000_t202" style="position:absolute;margin-left:73.9pt;margin-top:790.85pt;width:2.9pt;height:8.05pt;z-index:25309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8" type="#_x0000_t202" style="position:absolute;margin-left:102.1pt;margin-top:790.85pt;width:2.9pt;height:8.05pt;z-index:25309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69" type="#_x0000_t202" style="position:absolute;margin-left:130.3pt;margin-top:790.85pt;width:2.9pt;height:8.05pt;z-index:25309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0" type="#_x0000_t202" style="position:absolute;margin-left:158.5pt;margin-top:790.85pt;width:2.9pt;height:8.05pt;z-index:25309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1" type="#_x0000_t202" style="position:absolute;margin-left:193.3pt;margin-top:790.85pt;width:2.9pt;height:8.05pt;z-index:25310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2" type="#_x0000_t202" style="position:absolute;margin-left:230.3pt;margin-top:790.85pt;width:2.9pt;height:8.05pt;z-index:25310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3" type="#_x0000_t202" style="position:absolute;margin-left:81.95pt;margin-top:804.85pt;width:3.45pt;height:10.3pt;z-index:25310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4" type="#_x0000_t202" style="position:absolute;margin-left:114.7pt;margin-top:804.85pt;width:3.45pt;height:10.3pt;z-index:25310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5" type="#_x0000_t202" style="position:absolute;margin-left:138.7pt;margin-top:804.85pt;width:3.45pt;height:10.3pt;z-index:25310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6" type="#_x0000_t202" style="position:absolute;margin-left:169.3pt;margin-top:804.85pt;width:3.45pt;height:10.3pt;z-index:25310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7" type="#_x0000_t202" style="position:absolute;margin-left:203.4pt;margin-top:804.85pt;width:3.45pt;height:10.3pt;z-index:25310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8" type="#_x0000_t202" style="position:absolute;margin-left:238.3pt;margin-top:804.85pt;width:3.45pt;height:10.3pt;z-index:25310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79" type="#_x0000_t202" style="position:absolute;margin-left:25.55pt;margin-top:15.85pt;width:556.4pt;height:806.85pt;z-index:25310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1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13"/>
                        </w:pPr>
                        <w:r w:rsidRPr="00AB5F6D">
                          <w:rPr>
                            <w:color w:val="000000"/>
                            <w:sz w:val="24"/>
                            <w:szCs w:val="24"/>
                          </w:rPr>
                          <w:t>строительных регламентов, обязательности проведения публичных слушаний) документация</w:t>
                        </w:r>
                        <w:r w:rsidRPr="00AB5F6D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планировке территории - проекты планировки с проектами межевания в их составе.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Основания считаются правомочными при одновременном существовании следующих</w:t>
                        </w:r>
                        <w:r w:rsidRPr="00AB5F6D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условий: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1) наличие соответствующих государственных или муниципальных нужд путем отоб-</w:t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ражения соответствующих решений в утвержденных в установленном порядке документах</w:t>
                        </w:r>
                        <w:r w:rsidRPr="00AB5F6D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территориального планирования;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2) невозможности реализации государственных или муниципальных нужд иначе, как</w:t>
                        </w:r>
                        <w:r w:rsidRPr="00AB5F6D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только посредством изъятия соответствующих земельных участков или их частей.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3. Муниципальными нуждами Троицкого сельского поселения, которые могут быть</w:t>
                        </w:r>
                        <w:r w:rsidRPr="00AB5F6D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основаниями для изъятия, резервирования земельных участков, иных объектов недвижимо-</w:t>
                        </w:r>
                        <w:r w:rsidRPr="00AB5F6D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сти, являются: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15"/>
                            <w:tab w:val="left" w:pos="2686"/>
                            <w:tab w:val="left" w:pos="4243"/>
                            <w:tab w:val="left" w:pos="4464"/>
                            <w:tab w:val="left" w:pos="5931"/>
                            <w:tab w:val="left" w:pos="6147"/>
                            <w:tab w:val="left" w:pos="7716"/>
                            <w:tab w:val="left" w:pos="9391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необходимость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планировке территории: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а) объектов электро-, газо-, тепло- , водоснабжения муниципального 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z w:val="24"/>
                            <w:szCs w:val="24"/>
                          </w:rPr>
                          <w:t>б) автомобильных дорог общего пользования в границах Троицкого сельского поселе-</w:t>
                        </w:r>
                        <w:r w:rsidRPr="00AB5F6D">
                          <w:rPr>
                            <w:color w:val="000000"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ния, мостов и иных транспортных инженерных сооружений местного значения в границах</w:t>
                        </w:r>
                        <w:r w:rsidRPr="00AB5F6D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сельского поселения;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2) необходимость реализации иных муниципальных нужд, определенных в соответ-</w:t>
                        </w:r>
                        <w:r w:rsidRPr="00AB5F6D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ствии с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4466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4. Решение об изъятии земельных</w:t>
                        </w:r>
                        <w:r w:rsidRPr="00AB5F6D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участков и иных объектов недвижимости может</w:t>
                        </w:r>
                        <w:r w:rsidRPr="00AB5F6D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быть принято только после утверждения в установленном порядке проектов планировки и</w:t>
                        </w:r>
                        <w:r w:rsidRPr="00AB5F6D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проектов межевания в их составе, определяющих границы земельных участков, строитель-</w:t>
                        </w:r>
                        <w:r w:rsidRPr="00AB5F6D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ство на которых может быть осуществлено только после изъятия этих участков и (или) объ-</w:t>
                        </w:r>
                        <w:r w:rsidRPr="00AB5F6D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ектов на них расположенных в порядке, установленном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Владельцы изымаемой недвижимости должны быть не позднее, чем за год до пред-</w:t>
                        </w:r>
                        <w:r w:rsidRPr="00AB5F6D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стоящего изъятия письменно уведомлены об этом органом, принявшим решение об изъятии. </w:t>
                        </w:r>
                      </w:p>
                      <w:p w:rsidR="00AA7298" w:rsidRDefault="00AA7298">
                        <w:pPr>
                          <w:tabs>
                            <w:tab w:val="left" w:pos="857"/>
                          </w:tabs>
                          <w:spacing w:before="247" w:line="272" w:lineRule="exact"/>
                          <w:ind w:right="-107"/>
                        </w:pPr>
                        <w:r>
                          <w:tab/>
                        </w:r>
                        <w:r w:rsidRPr="00AB5F6D">
                          <w:rPr>
                            <w:i/>
                            <w:iCs/>
                            <w:color w:val="000000"/>
                            <w:spacing w:val="4"/>
                            <w:sz w:val="24"/>
                            <w:szCs w:val="24"/>
                          </w:rPr>
                          <w:t>Статья 22. Условия принятия решений о резервировании земельных участков для</w:t>
                        </w:r>
                        <w:r w:rsidRPr="00AB5F6D">
                          <w:rPr>
                            <w:i/>
                            <w:iCs/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реализации государственных, муниципальных нужд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4908"/>
                          </w:tabs>
                          <w:spacing w:before="130"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1. Порядок резервирования земельных</w:t>
                        </w:r>
                        <w:r w:rsidRPr="00AB5F6D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участков для реализации государственных и</w:t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нужд определяется земельным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Порядок подготовки оснований для принятия решений о резервировании земельных</w:t>
                        </w:r>
                        <w:r w:rsidRPr="00AB5F6D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участков для реализации государственных и муниципальных нужд определяется законода-</w:t>
                        </w:r>
                        <w:r w:rsidRPr="00AB5F6D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70" w:lineRule="exact"/>
                          <w:ind w:left="58" w:right="-109"/>
                        </w:pPr>
                        <w:r w:rsidRPr="00AB5F6D">
                          <w:rPr>
                            <w:color w:val="000000"/>
                            <w:sz w:val="24"/>
                            <w:szCs w:val="24"/>
                          </w:rPr>
                          <w:t>тельством Российской Федерации, законодательством Иркутской области, настоящими Пра-</w:t>
                        </w:r>
                        <w:r w:rsidRPr="00AB5F6D">
                          <w:rPr>
                            <w:color w:val="000000"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вилами, нормативными правовыми актами Троицкого сельского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2. Основанием для принятия решений о резервировании земельных участков для реа-</w:t>
                        </w:r>
                        <w:r w:rsidRPr="00AB5F6D">
                          <w:rPr>
                            <w:color w:val="00000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лизации государственных и муниципальных нужд является одновременное наличие утвер-</w:t>
                        </w:r>
                        <w:r w:rsidRPr="00AB5F6D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left="58" w:right="-109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жденных в установленном порядке: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1) документов территориального планирования, отображающих зоны резервирования</w:t>
                        </w:r>
                        <w:r w:rsidRPr="00AB5F6D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(зоны планируемого размещения объектов для реализации государственных, муниципаль-</w:t>
                        </w:r>
                        <w:r w:rsidRPr="00AB5F6D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left="58" w:right="-109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ных нужд);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2) проектов планировки и проектов межевания в их составе, определяющих границы</w:t>
                        </w:r>
                        <w:r w:rsidRPr="00AB5F6D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 резервирования.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Указанная документация подготавливается и утверждается в порядке, определенном</w:t>
                        </w:r>
                        <w:r w:rsidRPr="00AB5F6D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65" w:lineRule="exact"/>
                          <w:ind w:left="58"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3. В соответствии с градостроительным законодательством: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4" w:lineRule="exact"/>
                          <w:ind w:left="58" w:right="-109"/>
                        </w:pPr>
                        <w:r>
                          <w:tab/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1)</w:t>
                        </w:r>
                        <w:r w:rsidRPr="00AB5F6D">
                          <w:rPr>
                            <w:rFonts w:ascii="Arial" w:eastAsia="Arial" w:hAnsi="Arial" w:cs="Arial"/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AB5F6D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со дня вступления в силу документов территориального планирования, проектов</w:t>
                        </w:r>
                        <w:r w:rsidRPr="00AB5F6D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планировки и проектов межевания в их составе не допускается предоставление в частную</w:t>
                        </w:r>
                        <w:r w:rsidRPr="00AB5F6D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собственность земельных участков, находящихся в собственности Российской Федерации,</w:t>
                        </w:r>
                        <w:r w:rsidRPr="00AB5F6D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субъекта Российской Федерации, муниципальной собственности и расположенных в преде-</w:t>
                        </w:r>
                        <w:r w:rsidRPr="00AB5F6D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left="58" w:right="-109"/>
                        </w:pPr>
                        <w:r w:rsidRPr="00AB5F6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лах зон резервирования, отображенных в указанных документах и определенных указанны-</w:t>
                        </w:r>
                        <w:r w:rsidRPr="00AB5F6D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B5F6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AB5F6D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B5F6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B5F6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AB5F6D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AB5F6D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AB5F6D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480" type="#_x0000_t202" style="position:absolute;margin-left:85.1pt;margin-top:14.25pt;width:4.4pt;height:14.7pt;z-index:25310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1" type="#_x0000_t202" style="position:absolute;margin-left:480.25pt;margin-top:527pt;width:4.4pt;height:14.7pt;z-index:25311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485" type="#_x0000_t202" style="position:absolute;margin-left:238.3pt;margin-top:804.85pt;width:3.45pt;height:10.3pt;z-index:-25020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6" type="#_x0000_t202" style="position:absolute;margin-left:203.4pt;margin-top:804.85pt;width:3.45pt;height:10.3pt;z-index:-25020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7" type="#_x0000_t202" style="position:absolute;margin-left:169.3pt;margin-top:804.85pt;width:3.45pt;height:10.3pt;z-index:-25019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8" type="#_x0000_t202" style="position:absolute;margin-left:138.7pt;margin-top:804.85pt;width:3.45pt;height:10.3pt;z-index:-25019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9" type="#_x0000_t202" style="position:absolute;margin-left:114.7pt;margin-top:804.85pt;width:3.45pt;height:10.3pt;z-index:-25019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0" type="#_x0000_t202" style="position:absolute;margin-left:81.95pt;margin-top:804.85pt;width:3.45pt;height:10.3pt;z-index:-25019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1" type="#_x0000_t202" style="position:absolute;margin-left:230.3pt;margin-top:790.85pt;width:2.9pt;height:8.05pt;z-index:-25019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2" type="#_x0000_t202" style="position:absolute;margin-left:193.3pt;margin-top:790.85pt;width:2.9pt;height:8.05pt;z-index:-25019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3" type="#_x0000_t202" style="position:absolute;margin-left:158.5pt;margin-top:790.85pt;width:2.9pt;height:8.05pt;z-index:-25019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4" type="#_x0000_t202" style="position:absolute;margin-left:130.3pt;margin-top:790.85pt;width:2.9pt;height:8.05pt;z-index:-25019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5" type="#_x0000_t202" style="position:absolute;margin-left:102.1pt;margin-top:790.85pt;width:2.9pt;height:8.05pt;z-index:-25019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6" type="#_x0000_t202" style="position:absolute;margin-left:73.9pt;margin-top:790.85pt;width:2.9pt;height:8.05pt;z-index:-25018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7" type="#_x0000_t202" style="position:absolute;margin-left:575.9pt;margin-top:776.05pt;width:3.9pt;height:12.45pt;z-index:-25018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8" type="#_x0000_t202" style="position:absolute;margin-left:230.3pt;margin-top:774.9pt;width:2.9pt;height:8.05pt;z-index:-25018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9" type="#_x0000_t202" style="position:absolute;margin-left:193.3pt;margin-top:774.9pt;width:2.9pt;height:8.05pt;z-index:-25018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0" type="#_x0000_t202" style="position:absolute;margin-left:158.5pt;margin-top:774.9pt;width:2.9pt;height:8.05pt;z-index:-25018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1" type="#_x0000_t202" style="position:absolute;margin-left:130.3pt;margin-top:774.9pt;width:2.9pt;height:8.05pt;z-index:-25018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2" type="#_x0000_t202" style="position:absolute;margin-left:102.1pt;margin-top:774.9pt;width:2.9pt;height:8.05pt;z-index:-25018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3" type="#_x0000_t202" style="position:absolute;margin-left:73.9pt;margin-top:774.9pt;width:2.9pt;height:8.05pt;z-index:-25018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4" type="#_x0000_t202" style="position:absolute;margin-left:42.6pt;margin-top:782.9pt;width:14.7pt;height:4.4pt;z-index:-250181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5" type="#_x0000_t202" style="position:absolute;margin-left:28.55pt;margin-top:754.85pt;width:12.45pt;height:3.9pt;z-index:-250180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6" type="#_x0000_t202" style="position:absolute;margin-left:42.6pt;margin-top:698.05pt;width:14.7pt;height:4.4pt;z-index:-250179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7" type="#_x0000_t202" style="position:absolute;margin-left:28.55pt;margin-top:671.55pt;width:12.45pt;height:3.9pt;z-index:-250178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8" type="#_x0000_t202" style="position:absolute;margin-left:42.6pt;margin-top:610.7pt;width:14.7pt;height:4.4pt;z-index:-250177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9" type="#_x0000_t202" style="position:absolute;margin-left:28.55pt;margin-top:583pt;width:12.45pt;height:3.9pt;z-index:-250176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0" type="#_x0000_t202" style="position:absolute;margin-left:338.4pt;margin-top:383.5pt;width:4.95pt;height:16.95pt;z-index:-25017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1" type="#_x0000_t202" style="position:absolute;margin-left:43.3pt;margin-top:18.35pt;width:4.95pt;height:16.95pt;z-index:-25017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2" type="#_x0000_t202" style="position:absolute;margin-left:25.55pt;margin-top:15.85pt;width:556.4pt;height:806.85pt;z-index:-25017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37" w:after="7" w:line="270" w:lineRule="exact"/>
                          <w:ind w:left="58" w:right="-113"/>
                        </w:pPr>
                        <w:r w:rsidRPr="00436FF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ми проектами для будущего размещения объектов в порядке реализации государственных и</w:t>
                        </w:r>
                        <w:r w:rsidRPr="00436FF1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муниципальных нужд;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left="58" w:right="-113"/>
                        </w:pP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</w:t>
                        </w:r>
                        <w:r w:rsidRPr="00436FF1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436FF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собственники земельных участков и иных объектов недвижимости, находящихся в</w:t>
                        </w:r>
                        <w:r w:rsidRPr="00436FF1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пределах зон резервирования, отображенных в указанных документах и определенных ука-</w:t>
                        </w:r>
                        <w:r w:rsidRPr="00436FF1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83"/>
                            <w:tab w:val="left" w:pos="2288"/>
                            <w:tab w:val="left" w:pos="2763"/>
                            <w:tab w:val="left" w:pos="3878"/>
                            <w:tab w:val="left" w:pos="5244"/>
                            <w:tab w:val="left" w:pos="6295"/>
                            <w:tab w:val="left" w:pos="6530"/>
                            <w:tab w:val="left" w:pos="7476"/>
                            <w:tab w:val="left" w:pos="8770"/>
                          </w:tabs>
                          <w:spacing w:after="10" w:line="270" w:lineRule="exact"/>
                          <w:ind w:left="58"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занными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будущего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размещения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реализации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ственных и муниципальных нужд, вправе обжаловать в судебном порядке такие документы.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65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4. Принимаемое решение о резервировании должно содержать: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54"/>
                          </w:tabs>
                          <w:spacing w:after="7" w:line="272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обоснование того, что целью резервирования земельных участков является нали-</w:t>
                        </w:r>
                        <w:r w:rsidRPr="00436FF1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чие государственных или муниципальных нужд;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54"/>
                            <w:tab w:val="left" w:pos="1829"/>
                            <w:tab w:val="left" w:pos="3610"/>
                            <w:tab w:val="left" w:pos="4632"/>
                            <w:tab w:val="left" w:pos="5285"/>
                            <w:tab w:val="left" w:pos="7051"/>
                            <w:tab w:val="left" w:pos="7313"/>
                            <w:tab w:val="left" w:pos="8820"/>
                            <w:tab w:val="left" w:pos="9074"/>
                          </w:tabs>
                          <w:spacing w:after="7" w:line="272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карту,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отображающую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резервирования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ранее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утвержденным проектом планировки и проектом межевания в его составе;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54"/>
                          </w:tabs>
                          <w:spacing w:after="10" w:line="272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перечень земельных участков, иных объектов недвижимости, подлежащих изъя-</w:t>
                        </w:r>
                        <w:r w:rsidRPr="00436FF1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тию, а также список физических и юридических лиц - собственников, пользователей, вла-</w:t>
                        </w:r>
                        <w:r w:rsidRPr="00436FF1">
                          <w:rPr>
                            <w:color w:val="000000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left="58"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дельцев, арендаторов земельных участков и иных объектов недвижимости.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01"/>
                            <w:tab w:val="left" w:pos="1274"/>
                            <w:tab w:val="left" w:pos="2746"/>
                            <w:tab w:val="left" w:pos="2967"/>
                            <w:tab w:val="left" w:pos="5093"/>
                            <w:tab w:val="left" w:pos="6089"/>
                            <w:tab w:val="left" w:pos="6322"/>
                            <w:tab w:val="left" w:pos="8071"/>
                            <w:tab w:val="left" w:pos="8961"/>
                          </w:tabs>
                          <w:spacing w:after="10" w:line="270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законодательством,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резервировании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должно </w:t>
                        </w:r>
                        <w:r>
                          <w:tab/>
                        </w:r>
                        <w:r w:rsidRPr="00436FF1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преду-</w:t>
                        </w:r>
                        <w:r w:rsidRPr="00436FF1">
                          <w:rPr>
                            <w:color w:val="000000"/>
                            <w:spacing w:val="4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сматривать: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13"/>
                        </w:pP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1) срок резервирования, в течение которого риски производства улучшений на заре-</w:t>
                        </w:r>
                        <w:r w:rsidRPr="00436FF1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зервированных земельных участках возлагаются на их правообладателей;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left="58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выкуп зарезервированных земельных участков по истечении срока резервирования; </w:t>
                        </w:r>
                        <w:r>
                          <w:br/>
                        </w: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3) компенсации правообладателям земельных участков в случае непринятия решения</w:t>
                        </w:r>
                        <w:r w:rsidRPr="00436FF1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left="58"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 их выкупе по завершении срока резервирования </w:t>
                        </w:r>
                      </w:p>
                      <w:p w:rsidR="00AA7298" w:rsidRDefault="00AA7298">
                        <w:pPr>
                          <w:tabs>
                            <w:tab w:val="left" w:pos="845"/>
                          </w:tabs>
                          <w:spacing w:before="247" w:line="272" w:lineRule="exact"/>
                          <w:ind w:right="57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23. Архитектурно-строительное проектирование, строительство, рекон-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струкция объектов капитального строительства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202"/>
                            <w:tab w:val="left" w:pos="2714"/>
                            <w:tab w:val="left" w:pos="2974"/>
                            <w:tab w:val="left" w:pos="5201"/>
                            <w:tab w:val="left" w:pos="6312"/>
                            <w:tab w:val="left" w:pos="7665"/>
                            <w:tab w:val="left" w:pos="8957"/>
                          </w:tabs>
                          <w:spacing w:before="130" w:after="10" w:line="272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кодексом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нормы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настоящей главы распространяются на земельные участки и иные объекты недвижимости,</w:t>
                        </w:r>
                        <w:r w:rsidRPr="00436FF1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не являются недвижимыми памятниками истории и культуры.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Действия по подготовке проектной документации, осуществлению реставрационных и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иных работ применительно к объектам недвижимости, которые в соответствии с законода-</w:t>
                        </w:r>
                        <w:r w:rsidRPr="00436FF1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436FF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тельством являются недвижимыми памятниками истории и культуры, регулируются законо-</w:t>
                        </w:r>
                        <w:r w:rsidRPr="00436FF1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дательством об охране объектов культурного наследия.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99"/>
                            <w:tab w:val="left" w:pos="2467"/>
                            <w:tab w:val="left" w:pos="3290"/>
                            <w:tab w:val="left" w:pos="4670"/>
                            <w:tab w:val="left" w:pos="5616"/>
                            <w:tab w:val="left" w:pos="6896"/>
                            <w:tab w:val="left" w:pos="7135"/>
                            <w:tab w:val="left" w:pos="8566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Назначение,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состав,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содержание,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порядок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определяется градостроительным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438"/>
                            <w:tab w:val="left" w:pos="2390"/>
                            <w:tab w:val="left" w:pos="3434"/>
                            <w:tab w:val="left" w:pos="5345"/>
                            <w:tab w:val="left" w:pos="6655"/>
                            <w:tab w:val="left" w:pos="8282"/>
                            <w:tab w:val="left" w:pos="8561"/>
                          </w:tabs>
                          <w:spacing w:after="8" w:line="272" w:lineRule="exact"/>
                          <w:ind w:right="-111"/>
                        </w:pP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соответствии с частью 3 статьи 48 Градостроительного кодекса Российской Феде-</w:t>
                        </w:r>
                        <w:r w:rsidRPr="00436FF1">
                          <w:rPr>
                            <w:color w:val="000000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рации подготовка проектной документации не требуется при строительстве, реконструкции,</w:t>
                        </w:r>
                        <w:r w:rsidRPr="00436FF1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ремонте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индивидуального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жилищного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указанных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436FF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случаях застройщик по собственной инициативе вправе обеспечить подготовку проектной</w:t>
                        </w:r>
                        <w:r w:rsidRPr="00436FF1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применительно к объектам индивидуального жилищного строительства.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436FF1">
                          <w:rPr>
                            <w:color w:val="000000"/>
                            <w:sz w:val="24"/>
                            <w:szCs w:val="24"/>
                          </w:rPr>
                          <w:t>3. Проектная документация - документация, содержащая текстовые и графические ма-</w:t>
                        </w:r>
                        <w:r w:rsidRPr="00436FF1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436FF1">
                          <w:rPr>
                            <w:color w:val="000000"/>
                            <w:sz w:val="24"/>
                            <w:szCs w:val="24"/>
                          </w:rPr>
                          <w:t xml:space="preserve">териалы, определяющие архитектурно-строительные, функционально-технологические, кон- </w:t>
                        </w:r>
                      </w:p>
                      <w:p w:rsidR="00AA7298" w:rsidRDefault="00AA7298">
                        <w:pPr>
                          <w:tabs>
                            <w:tab w:val="left" w:pos="4243"/>
                            <w:tab w:val="left" w:pos="5234"/>
                            <w:tab w:val="left" w:pos="5693"/>
                            <w:tab w:val="left" w:pos="7083"/>
                            <w:tab w:val="left" w:pos="7759"/>
                            <w:tab w:val="left" w:pos="8114"/>
                          </w:tabs>
                          <w:spacing w:after="10" w:line="270" w:lineRule="exact"/>
                          <w:ind w:right="-111"/>
                        </w:pPr>
                        <w:r w:rsidRPr="00436FF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структивные и инженерно-технические</w:t>
                        </w:r>
                        <w:r w:rsidRPr="00436FF1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строительству,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реконструкции зданий, строений, сооружений, их частей.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92"/>
                            <w:tab w:val="left" w:pos="3458"/>
                            <w:tab w:val="left" w:pos="5026"/>
                            <w:tab w:val="left" w:pos="6888"/>
                            <w:tab w:val="left" w:pos="8201"/>
                            <w:tab w:val="left" w:pos="8542"/>
                          </w:tabs>
                          <w:spacing w:line="265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 w:rsidRPr="00436FF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основании проектной</w:t>
                        </w:r>
                        <w:r w:rsidRPr="00436FF1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предоставляются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строитель-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6FF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436FF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6FF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36FF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436FF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436FF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436FF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482" type="#_x0000_t202" style="position:absolute;margin-left:19.55pt;margin-top:821.4pt;width:4.4pt;height:14.7pt;z-index:25311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3" type="#_x0000_t202" style="position:absolute;margin-left:85.1pt;margin-top:14.25pt;width:4.4pt;height:14.7pt;z-index:25311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484" type="#_x0000_t202" style="position:absolute;margin-left:85.1pt;margin-top:637.3pt;width:29.6pt;height:14.7pt;z-index:25311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ство.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4.Проектная документация подготавливается применительно к зданиям, строениям, </w:t>
      </w:r>
      <w:r>
        <w:rPr>
          <w:color w:val="000000"/>
          <w:spacing w:val="189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сооружениям и их частям, реконструируемым, создаваемым в границах сформированного </w:t>
      </w:r>
      <w:r>
        <w:rPr>
          <w:color w:val="000000"/>
          <w:spacing w:val="189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земельного участка на основании градостроительного плана земельного участка. </w:t>
      </w:r>
    </w:p>
    <w:p w:rsidR="00923E4B" w:rsidRDefault="00923E4B">
      <w:pPr>
        <w:tabs>
          <w:tab w:val="left" w:pos="708"/>
        </w:tabs>
        <w:spacing w:after="10" w:line="272" w:lineRule="exact"/>
        <w:ind w:right="-113"/>
      </w:pPr>
      <w:r>
        <w:tab/>
      </w:r>
      <w:r w:rsidRPr="00436FF1">
        <w:rPr>
          <w:color w:val="000000"/>
          <w:spacing w:val="3"/>
          <w:sz w:val="24"/>
          <w:szCs w:val="24"/>
        </w:rPr>
        <w:t>5.Проектная документация подготавливается на основании договоров, заключаемых</w:t>
      </w:r>
      <w:r w:rsidRPr="00436FF1"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между застройщиками (заказчиками) и физическими, юридическими лицами (исполнителями </w:t>
      </w:r>
      <w:r>
        <w:rPr>
          <w:color w:val="000000"/>
          <w:spacing w:val="19288"/>
          <w:sz w:val="24"/>
          <w:szCs w:val="24"/>
        </w:rPr>
        <w:t xml:space="preserve"> </w:t>
      </w:r>
      <w:r w:rsidRPr="00436FF1">
        <w:rPr>
          <w:color w:val="000000"/>
          <w:spacing w:val="1"/>
          <w:sz w:val="24"/>
          <w:szCs w:val="24"/>
        </w:rPr>
        <w:t>проектной документации, далее в настоящей статье - исполнителями), которые соответству-</w:t>
      </w:r>
      <w:r w:rsidRPr="00436FF1">
        <w:rPr>
          <w:color w:val="000000"/>
          <w:spacing w:val="42"/>
          <w:sz w:val="24"/>
          <w:szCs w:val="24"/>
        </w:rPr>
        <w:t xml:space="preserve"> </w:t>
      </w:r>
    </w:p>
    <w:p w:rsidR="00923E4B" w:rsidRDefault="00923E4B">
      <w:pPr>
        <w:spacing w:line="270" w:lineRule="exact"/>
        <w:ind w:right="-113"/>
        <w:rPr>
          <w:color w:val="000000"/>
          <w:sz w:val="24"/>
          <w:szCs w:val="24"/>
        </w:rPr>
      </w:pPr>
      <w:r w:rsidRPr="00436FF1">
        <w:rPr>
          <w:color w:val="000000"/>
          <w:sz w:val="24"/>
          <w:szCs w:val="24"/>
        </w:rPr>
        <w:t>ют требованиям законодательства, предъявляемым к лицам, осуществляющим архитектурно-</w:t>
      </w:r>
      <w:r w:rsidRPr="00436FF1"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92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строительное проектирование.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3002" w:right="499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515" type="#_x0000_t202" style="position:absolute;margin-left:238.3pt;margin-top:804.85pt;width:3.45pt;height:10.3pt;z-index:-25016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6" type="#_x0000_t202" style="position:absolute;margin-left:203.4pt;margin-top:804.85pt;width:3.45pt;height:10.3pt;z-index:-25016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7" type="#_x0000_t202" style="position:absolute;margin-left:169.3pt;margin-top:804.85pt;width:3.45pt;height:10.3pt;z-index:-25016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8" type="#_x0000_t202" style="position:absolute;margin-left:138.7pt;margin-top:804.85pt;width:3.45pt;height:10.3pt;z-index:-25016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9" type="#_x0000_t202" style="position:absolute;margin-left:114.7pt;margin-top:804.85pt;width:3.45pt;height:10.3pt;z-index:-25016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0" type="#_x0000_t202" style="position:absolute;margin-left:81.95pt;margin-top:804.85pt;width:3.45pt;height:10.3pt;z-index:-25016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1" type="#_x0000_t202" style="position:absolute;margin-left:230.3pt;margin-top:790.85pt;width:2.9pt;height:8.05pt;z-index:-25016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2" type="#_x0000_t202" style="position:absolute;margin-left:193.3pt;margin-top:790.85pt;width:2.9pt;height:8.05pt;z-index:-25016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3" type="#_x0000_t202" style="position:absolute;margin-left:158.5pt;margin-top:790.85pt;width:2.9pt;height:8.05pt;z-index:-25016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4" type="#_x0000_t202" style="position:absolute;margin-left:130.3pt;margin-top:790.85pt;width:2.9pt;height:8.05pt;z-index:-25016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5" type="#_x0000_t202" style="position:absolute;margin-left:102.1pt;margin-top:790.85pt;width:2.9pt;height:8.05pt;z-index:-25015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6" type="#_x0000_t202" style="position:absolute;margin-left:73.9pt;margin-top:790.85pt;width:2.9pt;height:8.05pt;z-index:-25015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7" type="#_x0000_t202" style="position:absolute;margin-left:575.9pt;margin-top:776.05pt;width:3.9pt;height:12.45pt;z-index:-25015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8" type="#_x0000_t202" style="position:absolute;margin-left:230.3pt;margin-top:774.9pt;width:2.9pt;height:8.05pt;z-index:-25015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29" type="#_x0000_t202" style="position:absolute;margin-left:193.3pt;margin-top:774.9pt;width:2.9pt;height:8.05pt;z-index:-25015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0" type="#_x0000_t202" style="position:absolute;margin-left:158.5pt;margin-top:774.9pt;width:2.9pt;height:8.05pt;z-index:-25015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1" type="#_x0000_t202" style="position:absolute;margin-left:130.3pt;margin-top:774.9pt;width:2.9pt;height:8.05pt;z-index:-25015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2" type="#_x0000_t202" style="position:absolute;margin-left:102.1pt;margin-top:774.9pt;width:2.9pt;height:8.05pt;z-index:-25015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3" type="#_x0000_t202" style="position:absolute;margin-left:73.9pt;margin-top:774.9pt;width:2.9pt;height:8.05pt;z-index:-25015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4" type="#_x0000_t202" style="position:absolute;margin-left:42.6pt;margin-top:782.9pt;width:14.7pt;height:4.4pt;z-index:-2501498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5" type="#_x0000_t202" style="position:absolute;margin-left:28.55pt;margin-top:754.85pt;width:12.45pt;height:3.9pt;z-index:-2501488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6" type="#_x0000_t202" style="position:absolute;margin-left:42.6pt;margin-top:698.05pt;width:14.7pt;height:4.4pt;z-index:-2501478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7" type="#_x0000_t202" style="position:absolute;margin-left:28.55pt;margin-top:671.55pt;width:12.45pt;height:3.9pt;z-index:-250146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8" type="#_x0000_t202" style="position:absolute;margin-left:42.6pt;margin-top:610.7pt;width:14.7pt;height:4.4pt;z-index:-2501457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39" type="#_x0000_t202" style="position:absolute;margin-left:28.55pt;margin-top:583pt;width:12.45pt;height:3.9pt;z-index:-2501447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0" type="#_x0000_t202" style="position:absolute;margin-left:338.4pt;margin-top:383.5pt;width:4.95pt;height:16.95pt;z-index:-25014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1" type="#_x0000_t202" style="position:absolute;margin-left:43.3pt;margin-top:18.35pt;width:4.95pt;height:16.95pt;z-index:-25014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2" type="#_x0000_t202" style="position:absolute;margin-left:25.55pt;margin-top:15.85pt;width:556.4pt;height:806.85pt;z-index:-25014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5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2047"/>
                            <w:tab w:val="left" w:pos="2858"/>
                            <w:tab w:val="left" w:pos="4613"/>
                            <w:tab w:val="left" w:pos="6192"/>
                            <w:tab w:val="left" w:pos="6473"/>
                            <w:tab w:val="left" w:pos="8206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Отношения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между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застройщиками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(заказчиками)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исполнителями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регулируются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гражданским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z w:val="24"/>
                            <w:szCs w:val="24"/>
                          </w:rPr>
                          <w:t>Состав документов, материалов, подготавливаемых в рамках выполнения договоров о</w:t>
                        </w:r>
                        <w:r w:rsidRPr="00EE58A1">
                          <w:rPr>
                            <w:color w:val="000000"/>
                            <w:spacing w:val="6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подготовке проектной документации применительно к различным видам объектов, опреде-</w:t>
                        </w:r>
                        <w:r w:rsidRPr="00EE58A1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94"/>
                            <w:tab w:val="left" w:pos="2962"/>
                            <w:tab w:val="left" w:pos="5110"/>
                            <w:tab w:val="left" w:pos="6790"/>
                            <w:tab w:val="left" w:pos="8069"/>
                            <w:tab w:val="left" w:pos="8921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законодательством,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тельства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9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6.  </w:t>
                        </w: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Неотъемлемой частью договора о подготовке проектной документации является</w:t>
                        </w:r>
                        <w:r w:rsidRPr="00EE58A1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задание застройщика (заказчика) исполнителю.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Задание застройщика (заказчика) исполнителю должно включать: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3113"/>
                            <w:tab w:val="left" w:pos="3722"/>
                            <w:tab w:val="left" w:pos="5009"/>
                            <w:tab w:val="left" w:pos="5976"/>
                            <w:tab w:val="left" w:pos="7807"/>
                            <w:tab w:val="left" w:pos="8048"/>
                            <w:tab w:val="left" w:pos="9533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подготовленный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z w:val="24"/>
                            <w:szCs w:val="24"/>
                          </w:rPr>
                          <w:t>настоящими правилами, с указанием исполнителю об обязательном соблюдении градострои-</w:t>
                        </w:r>
                        <w:r w:rsidRPr="00EE58A1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67"/>
                            <w:tab w:val="left" w:pos="2417"/>
                            <w:tab w:val="left" w:pos="3394"/>
                            <w:tab w:val="left" w:pos="4203"/>
                            <w:tab w:val="left" w:pos="5028"/>
                            <w:tab w:val="left" w:pos="5489"/>
                            <w:tab w:val="left" w:pos="6523"/>
                            <w:tab w:val="left" w:pos="7788"/>
                            <w:tab w:val="left" w:pos="9096"/>
                          </w:tabs>
                          <w:spacing w:after="7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красных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сервитутов,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требований градостроительного плана земельного участка;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</w:t>
                        </w:r>
                        <w:r w:rsidRPr="00EE58A1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EE58A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результаты инженерных изысканий либо указание исполнителю обеспечить прове-</w:t>
                        </w:r>
                        <w:r w:rsidRPr="00EE58A1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дение инженерных изысканий;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371"/>
                            <w:tab w:val="left" w:pos="3302"/>
                            <w:tab w:val="left" w:pos="4800"/>
                            <w:tab w:val="left" w:pos="6576"/>
                            <w:tab w:val="left" w:pos="7495"/>
                            <w:tab w:val="left" w:pos="7731"/>
                            <w:tab w:val="left" w:pos="8426"/>
                          </w:tabs>
                          <w:spacing w:after="7" w:line="274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технические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подключения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проектируемого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инженерно-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технического обеспечения (в случае невозможности обеспечить функционирование объекта</w:t>
                        </w:r>
                        <w:r w:rsidRPr="00EE58A1">
                          <w:rPr>
                            <w:color w:val="000000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без такого подключения) либо указание исполнителю обеспечить получение указанных тех-</w:t>
                        </w:r>
                        <w:r w:rsidRPr="00EE58A1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нических условий;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определенные законодательством документы и материалы.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646"/>
                            <w:tab w:val="left" w:pos="3086"/>
                            <w:tab w:val="left" w:pos="4356"/>
                            <w:tab w:val="left" w:pos="5847"/>
                            <w:tab w:val="left" w:pos="6614"/>
                            <w:tab w:val="left" w:pos="7706"/>
                            <w:tab w:val="left" w:pos="8347"/>
                            <w:tab w:val="left" w:pos="9506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Задание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застройщика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(заказчика)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исполнителю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может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включать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текстовые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графические материалы, отражающие намерения застройщика (заказчика) применительно к</w:t>
                        </w:r>
                        <w:r w:rsidRPr="00EE58A1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проектируемому объекту. Указанные материалы не могут противоречить документам, опре-</w:t>
                        </w:r>
                        <w:r w:rsidRPr="00EE58A1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деленным законодательством, настоящим пунктом как обязательные документы, включае-</w:t>
                        </w:r>
                        <w:r w:rsidRPr="00EE58A1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мые в задание.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7. Для подготовки проектной документации выполняются инженерные изыскания в</w:t>
                        </w:r>
                        <w:r w:rsidRPr="00EE58A1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порядке, определенном ст. 47 Градостроительного кодекса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Порядок проведения инженерных изысканий для подготовки проектной документа-</w:t>
                        </w:r>
                        <w:r w:rsidRPr="00EE58A1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ции и осуществления строительства, состав и формы документов, отражающих результаты</w:t>
                        </w:r>
                        <w:r w:rsidRPr="00EE58A1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инженерных изысканий, определяются в соответствии с градостроительным законодатель-</w:t>
                        </w:r>
                        <w:r w:rsidRPr="00EE58A1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ством, нормативными правовыми актами Правительства Российской Федерации. </w:t>
                        </w:r>
                        <w:r>
                          <w:br/>
                        </w: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Инженерные изыскания проводятся на основании договоров, заключаемых между за-</w:t>
                        </w:r>
                        <w:r w:rsidRPr="00EE58A1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стройщиками (заказчиками) и физическими, юридическими лицами (исполнителями), кото-</w:t>
                        </w:r>
                        <w:r w:rsidRPr="00EE58A1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рые соответствуют требованиям законодательства, предъявляемым к лицам, выполняющим</w:t>
                        </w:r>
                        <w:r w:rsidRPr="00EE58A1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инженерные изыскания.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z w:val="24"/>
                            <w:szCs w:val="24"/>
                          </w:rPr>
                          <w:t>Отношения между застройщиками (заказчиками) и исполнителями инженерных изыс-</w:t>
                        </w:r>
                        <w:r w:rsidRPr="00EE58A1">
                          <w:rPr>
                            <w:color w:val="000000"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каний регулируются гражданским законодательством.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404"/>
                            <w:tab w:val="left" w:pos="2993"/>
                            <w:tab w:val="left" w:pos="4380"/>
                            <w:tab w:val="left" w:pos="5631"/>
                            <w:tab w:val="left" w:pos="6303"/>
                            <w:tab w:val="left" w:pos="6523"/>
                            <w:tab w:val="left" w:pos="7992"/>
                            <w:tab w:val="left" w:pos="8206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Лица,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выполняющие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изыскания,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несут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законодатель-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ством ответственность за результаты инженерных изысканий, используемые при подготовке</w:t>
                        </w:r>
                        <w:r w:rsidRPr="00EE58A1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7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документации и осуществлении строительства.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8. Технические условия подготавливаются: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61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при предоставлении физическим и юридическим лицам прав на земельные участ-</w:t>
                        </w:r>
                        <w:r w:rsidRPr="00EE58A1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ки, сформированные из состава государственных и муниципальных земель;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61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по запросам лиц, обладающих правами на земельные участки и желающих осуще-</w:t>
                        </w:r>
                        <w:r w:rsidRPr="00EE58A1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ствить реконструкцию принадлежащих им объектов.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Технические условия, предусматривающие максимальную нагрузку и сроки подклю-</w:t>
                        </w:r>
                        <w:r w:rsidRPr="00EE58A1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чения объектов капитального строительства к сетям инженерно-технического обеспечения,</w:t>
                        </w:r>
                        <w:r w:rsidRPr="00EE58A1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821"/>
                            <w:tab w:val="left" w:pos="2594"/>
                            <w:tab w:val="left" w:pos="4723"/>
                            <w:tab w:val="left" w:pos="6336"/>
                            <w:tab w:val="left" w:pos="7051"/>
                          </w:tabs>
                          <w:spacing w:after="10" w:line="270" w:lineRule="exact"/>
                          <w:ind w:right="-113"/>
                        </w:pPr>
                        <w:r w:rsidRPr="00EE58A1">
                          <w:rPr>
                            <w:color w:val="000000"/>
                            <w:sz w:val="24"/>
                            <w:szCs w:val="24"/>
                          </w:rPr>
                          <w:t>срок действия технических условий, а также информация о плате за подключение предостав-</w:t>
                        </w:r>
                        <w:r w:rsidRPr="00EE58A1">
                          <w:rPr>
                            <w:color w:val="000000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организациями,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осуществляющими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эксплуатацию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инженерно-технического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обеспечения, без взимания платы в течение четырнадцати дней по запросу органа, уполно-</w:t>
                        </w:r>
                        <w:r w:rsidRPr="00EE58A1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моченного в области градостроительной деятельности.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 w:rsidRPr="00EE58A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Срок действия предоставленных технических условий и срок платы за подключение</w:t>
                        </w:r>
                        <w:r w:rsidRPr="00EE58A1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E58A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E58A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E58A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E58A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E58A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E58A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E58A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513" type="#_x0000_t202" style="position:absolute;margin-left:19.55pt;margin-top:821.4pt;width:4.4pt;height:14.7pt;z-index:25314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14" type="#_x0000_t202" style="position:absolute;margin-left:85.1pt;margin-top:14.25pt;width:4.4pt;height:14.7pt;z-index:25314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устанавливаются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организациями,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осуществляющими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эксплуатацию </w:t>
      </w:r>
    </w:p>
    <w:p w:rsidR="00923E4B" w:rsidRDefault="00923E4B">
      <w:pPr>
        <w:tabs>
          <w:tab w:val="left" w:pos="770"/>
        </w:tabs>
        <w:spacing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сетей </w:t>
      </w:r>
      <w:r>
        <w:tab/>
      </w:r>
      <w:r>
        <w:rPr>
          <w:color w:val="000000"/>
          <w:sz w:val="24"/>
          <w:szCs w:val="24"/>
        </w:rPr>
        <w:t xml:space="preserve">инженерно- </w:t>
      </w:r>
    </w:p>
    <w:p w:rsidR="00923E4B" w:rsidRDefault="00923E4B" w:rsidP="00923E4B">
      <w:pPr>
        <w:tabs>
          <w:tab w:val="left" w:pos="770"/>
        </w:tabs>
        <w:spacing w:line="20" w:lineRule="exact"/>
        <w:ind w:right="-113"/>
        <w:sectPr w:rsidR="00923E4B" w:rsidSect="00AA7298">
          <w:pgSz w:w="11906" w:h="16838"/>
          <w:pgMar w:top="15126" w:right="0" w:bottom="0" w:left="1702" w:header="720" w:footer="720" w:gutter="0"/>
          <w:cols w:num="5" w:space="720" w:equalWidth="0">
            <w:col w:w="1821" w:space="157"/>
            <w:col w:w="1682" w:space="157"/>
            <w:col w:w="2032" w:space="157"/>
            <w:col w:w="1514" w:space="157"/>
            <w:col w:w="2049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547" type="#_x0000_t202" style="position:absolute;margin-left:238.3pt;margin-top:804.85pt;width:3.45pt;height:10.3pt;z-index:-2501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8" type="#_x0000_t202" style="position:absolute;margin-left:203.4pt;margin-top:804.85pt;width:3.45pt;height:10.3pt;z-index:-2501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9" type="#_x0000_t202" style="position:absolute;margin-left:169.3pt;margin-top:804.85pt;width:3.45pt;height:10.3pt;z-index:-25013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0" type="#_x0000_t202" style="position:absolute;margin-left:138.7pt;margin-top:804.85pt;width:3.45pt;height:10.3pt;z-index:-2501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1" type="#_x0000_t202" style="position:absolute;margin-left:114.7pt;margin-top:804.85pt;width:3.45pt;height:10.3pt;z-index:-2501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2" type="#_x0000_t202" style="position:absolute;margin-left:81.95pt;margin-top:804.85pt;width:3.45pt;height:10.3pt;z-index:-25013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3" type="#_x0000_t202" style="position:absolute;margin-left:230.3pt;margin-top:790.85pt;width:2.9pt;height:8.05pt;z-index:-25012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4" type="#_x0000_t202" style="position:absolute;margin-left:193.3pt;margin-top:790.85pt;width:2.9pt;height:8.05pt;z-index:-25012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5" type="#_x0000_t202" style="position:absolute;margin-left:158.5pt;margin-top:790.85pt;width:2.9pt;height:8.05pt;z-index:-25012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6" type="#_x0000_t202" style="position:absolute;margin-left:130.3pt;margin-top:790.85pt;width:2.9pt;height:8.05pt;z-index:-25012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7" type="#_x0000_t202" style="position:absolute;margin-left:102.1pt;margin-top:790.85pt;width:2.9pt;height:8.05pt;z-index:-2501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8" type="#_x0000_t202" style="position:absolute;margin-left:73.9pt;margin-top:790.85pt;width:2.9pt;height:8.05pt;z-index:-2501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59" type="#_x0000_t202" style="position:absolute;margin-left:575.9pt;margin-top:776.05pt;width:3.9pt;height:12.45pt;z-index:-25012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0" type="#_x0000_t202" style="position:absolute;margin-left:230.3pt;margin-top:774.9pt;width:2.9pt;height:8.05pt;z-index:-25012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1" type="#_x0000_t202" style="position:absolute;margin-left:193.3pt;margin-top:774.9pt;width:2.9pt;height:8.05pt;z-index:-25012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2" type="#_x0000_t202" style="position:absolute;margin-left:158.5pt;margin-top:774.9pt;width:2.9pt;height:8.05pt;z-index:-25012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3" type="#_x0000_t202" style="position:absolute;margin-left:130.3pt;margin-top:774.9pt;width:2.9pt;height:8.05pt;z-index:-25011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4" type="#_x0000_t202" style="position:absolute;margin-left:102.1pt;margin-top:774.9pt;width:2.9pt;height:8.05pt;z-index:-25011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5" type="#_x0000_t202" style="position:absolute;margin-left:73.9pt;margin-top:774.9pt;width:2.9pt;height:8.05pt;z-index:-25011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6" type="#_x0000_t202" style="position:absolute;margin-left:42.6pt;margin-top:782.9pt;width:14.7pt;height:4.4pt;z-index:-250116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7" type="#_x0000_t202" style="position:absolute;margin-left:28.55pt;margin-top:754.85pt;width:12.45pt;height:3.9pt;z-index:-250115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8" type="#_x0000_t202" style="position:absolute;margin-left:42.6pt;margin-top:698.05pt;width:14.7pt;height:4.4pt;z-index:-2501140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69" type="#_x0000_t202" style="position:absolute;margin-left:28.55pt;margin-top:671.55pt;width:12.45pt;height:3.9pt;z-index:-2501130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0" type="#_x0000_t202" style="position:absolute;margin-left:42.6pt;margin-top:610.7pt;width:14.7pt;height:4.4pt;z-index:-2501120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1" type="#_x0000_t202" style="position:absolute;margin-left:28.55pt;margin-top:583pt;width:12.45pt;height:3.9pt;z-index:-2501109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2" type="#_x0000_t202" style="position:absolute;margin-left:338.4pt;margin-top:383.5pt;width:4.95pt;height:16.95pt;z-index:-25010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3" type="#_x0000_t202" style="position:absolute;margin-left:43.3pt;margin-top:18.35pt;width:4.95pt;height:16.95pt;z-index:-25010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4" type="#_x0000_t202" style="position:absolute;margin-left:25.55pt;margin-top:15.85pt;width:556.4pt;height:806.85pt;z-index:-25010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10"/>
                        </w:pPr>
                        <w:r w:rsidRPr="00FE593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технического обеспечения, не менее чем на два года, за исключением случаев, предусмот-</w:t>
                        </w:r>
                        <w:r w:rsidRPr="00FE593B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ренных законодательством. Правообладатель земельного участка в течение года с момента</w:t>
                        </w:r>
                        <w:r w:rsidRPr="00FE593B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0"/>
                        </w:pP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получения технических условий и информации о плате за подключение должен определить</w:t>
                        </w:r>
                        <w:r w:rsidRPr="00FE593B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необходимую ему подключаемую нагрузку к сетям инженерно-технического обеспечения в</w:t>
                        </w:r>
                        <w:r w:rsidRPr="00FE593B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0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пределах предоставленных ему технических условий.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177"/>
                            <w:tab w:val="left" w:pos="4032"/>
                            <w:tab w:val="left" w:pos="5571"/>
                            <w:tab w:val="left" w:pos="6223"/>
                            <w:tab w:val="left" w:pos="8878"/>
                          </w:tabs>
                          <w:spacing w:after="10" w:line="270" w:lineRule="exact"/>
                          <w:ind w:right="-110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Организация,</w:t>
                        </w:r>
                        <w:r w:rsidRPr="00FE593B">
                          <w:rPr>
                            <w:color w:val="000000"/>
                            <w:spacing w:val="1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осуществляющая</w:t>
                        </w:r>
                        <w:r w:rsidRPr="00FE593B">
                          <w:rPr>
                            <w:color w:val="000000"/>
                            <w:spacing w:val="5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эксплуатацию</w:t>
                        </w:r>
                        <w:r w:rsidRPr="00FE593B">
                          <w:rPr>
                            <w:color w:val="000000"/>
                            <w:spacing w:val="8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7"/>
                            <w:sz w:val="24"/>
                            <w:szCs w:val="24"/>
                          </w:rPr>
                          <w:t>сетей</w:t>
                        </w:r>
                        <w:r w:rsidRPr="00FE593B">
                          <w:rPr>
                            <w:color w:val="000000"/>
                            <w:spacing w:val="4"/>
                            <w:w w:val="9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инженерно-технического</w:t>
                        </w:r>
                        <w:r w:rsidRPr="00FE593B">
                          <w:rPr>
                            <w:color w:val="000000"/>
                            <w:spacing w:val="6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7"/>
                            <w:sz w:val="24"/>
                            <w:szCs w:val="24"/>
                          </w:rPr>
                          <w:t>обеспе-</w:t>
                        </w:r>
                        <w:r w:rsidRPr="00FE593B">
                          <w:rPr>
                            <w:color w:val="000000"/>
                            <w:spacing w:val="7"/>
                            <w:w w:val="9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z w:val="24"/>
                            <w:szCs w:val="24"/>
                          </w:rPr>
                          <w:t>чения, обязана обеспечить правообладателю земельного участка в установленные сроки под-</w:t>
                        </w:r>
                        <w:r w:rsidRPr="00FE593B">
                          <w:rPr>
                            <w:color w:val="000000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65"/>
                            <w:tab w:val="left" w:pos="3118"/>
                            <w:tab w:val="left" w:pos="4488"/>
                            <w:tab w:val="left" w:pos="4707"/>
                            <w:tab w:val="left" w:pos="6147"/>
                            <w:tab w:val="left" w:pos="6358"/>
                            <w:tab w:val="left" w:pos="7891"/>
                            <w:tab w:val="left" w:pos="9074"/>
                            <w:tab w:val="left" w:pos="9307"/>
                          </w:tabs>
                          <w:spacing w:after="10" w:line="272" w:lineRule="exact"/>
                          <w:ind w:right="-110"/>
                        </w:pP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ключение построенного или реконструированного объекта капитального строительства к се-</w:t>
                        </w:r>
                        <w:r w:rsidRPr="00FE593B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тям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инженерно-технического</w:t>
                        </w:r>
                        <w:r w:rsidRPr="00FE593B">
                          <w:rPr>
                            <w:color w:val="000000"/>
                            <w:spacing w:val="10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обеспечения</w:t>
                        </w:r>
                        <w:r w:rsidRPr="00FE593B">
                          <w:rPr>
                            <w:color w:val="000000"/>
                            <w:spacing w:val="4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соответствии</w:t>
                        </w:r>
                        <w:r w:rsidRPr="00FE593B">
                          <w:rPr>
                            <w:color w:val="000000"/>
                            <w:spacing w:val="4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техническими</w:t>
                        </w:r>
                        <w:r w:rsidRPr="00FE593B">
                          <w:rPr>
                            <w:color w:val="000000"/>
                            <w:spacing w:val="8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условиями</w:t>
                        </w:r>
                        <w:r w:rsidRPr="00FE593B">
                          <w:rPr>
                            <w:color w:val="000000"/>
                            <w:spacing w:val="1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ин-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формацией о плате за подключение, предоставленными правообладателю земельного участка.</w:t>
                        </w:r>
                        <w:r w:rsidRPr="00FE593B">
                          <w:rPr>
                            <w:color w:val="000000"/>
                            <w:spacing w:val="29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2" w:lineRule="exact"/>
                          <w:ind w:right="-110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Уполномоченный орган не позднее, чем за тридцать дней до дня принятия решения о</w:t>
                        </w:r>
                        <w:r w:rsidRPr="00FE593B"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проведении соответствующих торгов либо о предоставлении земельного участка, находяще-</w:t>
                        </w:r>
                        <w:r w:rsidRPr="00FE593B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z w:val="24"/>
                            <w:szCs w:val="24"/>
                          </w:rPr>
                          <w:t>гося в государственной или муниципальной собственности, для строительства предоставляет</w:t>
                        </w:r>
                        <w:r w:rsidRPr="00FE593B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31"/>
                            <w:tab w:val="left" w:pos="2448"/>
                            <w:tab w:val="left" w:pos="4030"/>
                            <w:tab w:val="left" w:pos="4277"/>
                            <w:tab w:val="left" w:pos="4985"/>
                            <w:tab w:val="left" w:pos="7630"/>
                            <w:tab w:val="left" w:pos="7704"/>
                            <w:tab w:val="left" w:pos="8426"/>
                            <w:tab w:val="left" w:pos="9177"/>
                          </w:tabs>
                          <w:spacing w:before="10" w:after="10" w:line="272" w:lineRule="exact"/>
                          <w:ind w:right="-111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инженерно-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технического обеспечения, предусматривающие максимальную нагрузку, срок подключения</w:t>
                        </w:r>
                        <w:r w:rsidRPr="00FE593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инженерно-технического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срок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действия технических условий, а также информацию о плате за подключение.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543"/>
                            <w:tab w:val="left" w:pos="1755"/>
                            <w:tab w:val="left" w:pos="2458"/>
                            <w:tab w:val="left" w:pos="2700"/>
                            <w:tab w:val="left" w:pos="3401"/>
                            <w:tab w:val="left" w:pos="4097"/>
                            <w:tab w:val="left" w:pos="4860"/>
                            <w:tab w:val="left" w:pos="4884"/>
                            <w:tab w:val="left" w:pos="6653"/>
                            <w:tab w:val="left" w:pos="7282"/>
                            <w:tab w:val="left" w:pos="8446"/>
                            <w:tab w:val="left" w:pos="8839"/>
                            <w:tab w:val="left" w:pos="9060"/>
                          </w:tabs>
                          <w:spacing w:after="10" w:line="272" w:lineRule="exact"/>
                          <w:ind w:right="-111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Порядок определения и предоставления технических условий и определения платы за</w:t>
                        </w:r>
                        <w:r w:rsidRPr="00FE593B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подключение,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порядок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подключения </w:t>
                        </w:r>
                        <w:r>
                          <w:tab/>
                        </w: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объекта 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сетям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инженерно-технического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может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устанавливаться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Правительством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9. Состав, порядок оформления и представления проектной документации для полу-</w:t>
                        </w:r>
                        <w:r w:rsidRPr="00FE593B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чения разрешений на строительство устанавливаются Градостроительным кодексом Россий-</w:t>
                        </w:r>
                        <w:r w:rsidRPr="00FE593B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FE593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ской Федерации и принимаемыми в соответствии с ним иными нормативными правовыми</w:t>
                        </w:r>
                        <w:r w:rsidRPr="00FE593B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актами.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состав проектной документации объектов капитального строительства, за исключе-</w:t>
                        </w:r>
                        <w:r w:rsidRPr="00FE593B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нием проектной документации линейных объектов, включаются следующие разделы: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39"/>
                            <w:tab w:val="left" w:pos="2681"/>
                            <w:tab w:val="left" w:pos="3598"/>
                            <w:tab w:val="left" w:pos="3835"/>
                            <w:tab w:val="left" w:pos="5136"/>
                            <w:tab w:val="left" w:pos="6194"/>
                            <w:tab w:val="left" w:pos="6680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пояснительная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записка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исходными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данными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архитектурно-строительного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z w:val="24"/>
                            <w:szCs w:val="24"/>
                          </w:rPr>
                          <w:t>проектирования, строительства, реконструкции, капитального ремонта объектов капитально-</w:t>
                        </w:r>
                        <w:r w:rsidRPr="00FE593B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1"/>
                        </w:pPr>
                        <w:r w:rsidRPr="00FE593B">
                          <w:rPr>
                            <w:color w:val="000000"/>
                            <w:sz w:val="24"/>
                            <w:szCs w:val="24"/>
                          </w:rPr>
                          <w:t>го строительства, в том числе с результатами инженерных изысканий, техническими услови-</w:t>
                        </w:r>
                        <w:r w:rsidRPr="00FE593B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ями;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947" w:after="7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6) проект организации строительства объектов капитального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7)</w:t>
                        </w:r>
                        <w:r w:rsidRPr="00FE593B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проект организации работ по сносу или демонтажу объектов капитального строи-</w:t>
                        </w:r>
                        <w:r w:rsidRPr="00FE593B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тельства, их частей (при необходимости сноса или демонтажа объектов капитального строи-</w:t>
                        </w:r>
                        <w:r w:rsidRPr="00FE593B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4" w:line="270" w:lineRule="exact"/>
                          <w:ind w:right="-113"/>
                        </w:pPr>
                        <w:r w:rsidRPr="00FE593B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тельства, их частей для строительства, реконструкции других объектов капитального строи-</w:t>
                        </w:r>
                        <w:r w:rsidRPr="00FE593B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тельства);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069"/>
                            <w:tab w:val="left" w:pos="3545"/>
                            <w:tab w:val="left" w:pos="3921"/>
                            <w:tab w:val="left" w:pos="4752"/>
                            <w:tab w:val="left" w:pos="6225"/>
                            <w:tab w:val="left" w:pos="7027"/>
                            <w:tab w:val="left" w:pos="8511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8)</w:t>
                        </w:r>
                        <w:r w:rsidRPr="00FE593B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FE593B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перечень</w:t>
                        </w:r>
                        <w:r w:rsidRPr="00FE593B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мероприятий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охране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окружающей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среды,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эпидемиологического благополучия, пожарной безопасности;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9) перечень мероприятий по обеспечению доступа инвалидов к объектам здравоохра-</w:t>
                        </w:r>
                        <w:r w:rsidRPr="00FE593B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нения, образования, культуры, отдыха, спорта и иным объектам социально- культурного и</w:t>
                        </w:r>
                        <w:r w:rsidRPr="00FE593B">
                          <w:rPr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593B">
                          <w:rPr>
                            <w:color w:val="000000"/>
                            <w:sz w:val="24"/>
                            <w:szCs w:val="24"/>
                          </w:rPr>
                          <w:t>коммунально-бытового назначения, объектам транспорта, торговли, общественного питания,</w:t>
                        </w:r>
                        <w:r w:rsidRPr="00FE593B">
                          <w:rPr>
                            <w:color w:val="000000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68"/>
                            <w:tab w:val="left" w:pos="2162"/>
                            <w:tab w:val="left" w:pos="4356"/>
                            <w:tab w:val="left" w:pos="5854"/>
                            <w:tab w:val="left" w:pos="7354"/>
                            <w:tab w:val="left" w:pos="8690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делового,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административного,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финансового,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религиозного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назначения,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жилищного фонда (в случае подготовки соответствующей проектной документации);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FE593B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10) проектно-сметная документация объектов капитального строительства, финанси-</w:t>
                        </w:r>
                        <w:r w:rsidRPr="00FE593B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руемых за счет средств соответствующих бюджетов;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593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E593B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593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593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E593B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E593B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E593B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543" type="#_x0000_t202" style="position:absolute;margin-left:19.55pt;margin-top:821.4pt;width:4.4pt;height:14.7pt;z-index:25317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4" type="#_x0000_t202" style="position:absolute;margin-left:85.1pt;margin-top:14.25pt;width:4.4pt;height:14.7pt;z-index:25317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5" type="#_x0000_t202" style="position:absolute;margin-left:191.65pt;margin-top:219.2pt;width:36.05pt;height:14.7pt;z-index:25317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лицам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46" type="#_x0000_t202" style="position:absolute;margin-left:449.75pt;margin-top:219.2pt;width:10.25pt;height:14.7pt;z-index:25317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к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заинтересованным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технические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условия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присоединения </w:t>
      </w:r>
    </w:p>
    <w:p w:rsidR="00923E4B" w:rsidRDefault="00923E4B">
      <w:pPr>
        <w:spacing w:line="20" w:lineRule="exact"/>
        <w:sectPr w:rsidR="00923E4B">
          <w:pgSz w:w="11906" w:h="16838"/>
          <w:pgMar w:top="4364" w:right="0" w:bottom="0" w:left="1702" w:header="720" w:footer="720" w:gutter="0"/>
          <w:cols w:num="4" w:space="720" w:equalWidth="0">
            <w:col w:w="1978" w:space="1011"/>
            <w:col w:w="1339" w:space="162"/>
            <w:col w:w="881" w:space="159"/>
            <w:col w:w="1627"/>
          </w:cols>
        </w:sectPr>
      </w:pPr>
    </w:p>
    <w:p w:rsidR="00923E4B" w:rsidRDefault="00923E4B">
      <w:pPr>
        <w:tabs>
          <w:tab w:val="left" w:pos="708"/>
          <w:tab w:val="left" w:pos="1025"/>
          <w:tab w:val="left" w:pos="1735"/>
          <w:tab w:val="left" w:pos="3440"/>
          <w:tab w:val="left" w:pos="4848"/>
          <w:tab w:val="left" w:pos="6125"/>
          <w:tab w:val="left" w:pos="7080"/>
          <w:tab w:val="left" w:pos="8552"/>
          <w:tab w:val="left" w:pos="8782"/>
        </w:tabs>
        <w:spacing w:before="4702" w:after="7" w:line="270" w:lineRule="exact"/>
        <w:ind w:right="-113"/>
      </w:pPr>
      <w:r>
        <w:lastRenderedPageBreak/>
        <w:tab/>
      </w:r>
      <w:r>
        <w:rPr>
          <w:color w:val="000000"/>
          <w:sz w:val="24"/>
          <w:szCs w:val="24"/>
        </w:rPr>
        <w:t xml:space="preserve">2) </w:t>
      </w:r>
      <w:r>
        <w:tab/>
      </w:r>
      <w:r>
        <w:rPr>
          <w:color w:val="000000"/>
          <w:sz w:val="24"/>
          <w:szCs w:val="24"/>
        </w:rPr>
        <w:t xml:space="preserve">схема </w:t>
      </w:r>
      <w:r>
        <w:tab/>
      </w:r>
      <w:r>
        <w:rPr>
          <w:color w:val="000000"/>
          <w:sz w:val="24"/>
          <w:szCs w:val="24"/>
        </w:rPr>
        <w:t xml:space="preserve">планировочной </w:t>
      </w:r>
      <w:r>
        <w:tab/>
      </w:r>
      <w:r>
        <w:rPr>
          <w:color w:val="000000"/>
          <w:sz w:val="24"/>
          <w:szCs w:val="24"/>
        </w:rPr>
        <w:t xml:space="preserve">организации </w:t>
      </w:r>
      <w:r>
        <w:tab/>
      </w:r>
      <w:r>
        <w:rPr>
          <w:color w:val="000000"/>
          <w:sz w:val="24"/>
          <w:szCs w:val="24"/>
        </w:rPr>
        <w:t xml:space="preserve">земельного </w:t>
      </w:r>
      <w:r>
        <w:tab/>
      </w:r>
      <w:r>
        <w:rPr>
          <w:color w:val="000000"/>
          <w:sz w:val="24"/>
          <w:szCs w:val="24"/>
        </w:rPr>
        <w:t xml:space="preserve">участка, </w:t>
      </w:r>
      <w:r>
        <w:tab/>
      </w:r>
      <w:r>
        <w:rPr>
          <w:color w:val="000000"/>
          <w:sz w:val="24"/>
          <w:szCs w:val="24"/>
        </w:rPr>
        <w:t xml:space="preserve">выполненная </w:t>
      </w:r>
      <w:r>
        <w:tab/>
      </w:r>
      <w:r>
        <w:rPr>
          <w:color w:val="000000"/>
          <w:sz w:val="24"/>
          <w:szCs w:val="24"/>
        </w:rPr>
        <w:t xml:space="preserve">в </w:t>
      </w:r>
      <w:r>
        <w:tab/>
      </w:r>
      <w:r>
        <w:rPr>
          <w:color w:val="000000"/>
          <w:sz w:val="24"/>
          <w:szCs w:val="24"/>
        </w:rPr>
        <w:t xml:space="preserve">соответ- </w:t>
      </w:r>
      <w:r>
        <w:rPr>
          <w:color w:val="000000"/>
          <w:spacing w:val="1929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ствии с градостроительным планом земельного участка; </w:t>
      </w:r>
    </w:p>
    <w:p w:rsidR="00923E4B" w:rsidRDefault="00923E4B">
      <w:pPr>
        <w:tabs>
          <w:tab w:val="left" w:pos="708"/>
        </w:tabs>
        <w:spacing w:after="7" w:line="269" w:lineRule="exact"/>
        <w:ind w:right="-113"/>
      </w:pPr>
      <w:r>
        <w:tab/>
      </w:r>
      <w:r>
        <w:rPr>
          <w:color w:val="000000"/>
          <w:sz w:val="24"/>
          <w:szCs w:val="24"/>
        </w:rPr>
        <w:t>3)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архитектурные решения; </w:t>
      </w:r>
    </w:p>
    <w:p w:rsidR="00923E4B" w:rsidRDefault="00923E4B">
      <w:pPr>
        <w:tabs>
          <w:tab w:val="left" w:pos="708"/>
        </w:tabs>
        <w:spacing w:after="8" w:line="269" w:lineRule="exact"/>
        <w:ind w:right="-113"/>
      </w:pPr>
      <w:r>
        <w:tab/>
      </w:r>
      <w:r>
        <w:rPr>
          <w:color w:val="000000"/>
          <w:sz w:val="24"/>
          <w:szCs w:val="24"/>
        </w:rPr>
        <w:t>4)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конструктивные и объемно-планировочные решения;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FE593B">
        <w:rPr>
          <w:color w:val="000000"/>
          <w:spacing w:val="3"/>
          <w:sz w:val="24"/>
          <w:szCs w:val="24"/>
        </w:rPr>
        <w:t>5) сведения об инженерном оборудовании, о сетях инженерно-технического обеспе-</w:t>
      </w:r>
      <w:r w:rsidRPr="00FE593B"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9284"/>
          <w:sz w:val="24"/>
          <w:szCs w:val="24"/>
        </w:rPr>
        <w:t xml:space="preserve"> </w:t>
      </w:r>
      <w:r w:rsidRPr="00FE593B">
        <w:rPr>
          <w:color w:val="000000"/>
          <w:spacing w:val="2"/>
          <w:sz w:val="24"/>
          <w:szCs w:val="24"/>
        </w:rPr>
        <w:t>чения, перечень инженерно-технических мероприятий, содержание технологических реше-</w:t>
      </w:r>
      <w:r w:rsidRPr="00FE593B">
        <w:rPr>
          <w:color w:val="000000"/>
          <w:spacing w:val="71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ний;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98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577" type="#_x0000_t202" style="position:absolute;margin-left:238.3pt;margin-top:804.85pt;width:3.45pt;height:10.3pt;z-index:-25010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8" type="#_x0000_t202" style="position:absolute;margin-left:203.4pt;margin-top:804.85pt;width:3.45pt;height:10.3pt;z-index:-25010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9" type="#_x0000_t202" style="position:absolute;margin-left:169.3pt;margin-top:804.85pt;width:3.45pt;height:10.3pt;z-index:-25010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0" type="#_x0000_t202" style="position:absolute;margin-left:138.7pt;margin-top:804.85pt;width:3.45pt;height:10.3pt;z-index:-25010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1" type="#_x0000_t202" style="position:absolute;margin-left:114.7pt;margin-top:804.85pt;width:3.45pt;height:10.3pt;z-index:-25009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2" type="#_x0000_t202" style="position:absolute;margin-left:81.95pt;margin-top:804.85pt;width:3.45pt;height:10.3pt;z-index:-25009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3" type="#_x0000_t202" style="position:absolute;margin-left:230.3pt;margin-top:790.85pt;width:2.9pt;height:8.05pt;z-index:-25009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4" type="#_x0000_t202" style="position:absolute;margin-left:193.3pt;margin-top:790.85pt;width:2.9pt;height:8.05pt;z-index:-25009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5" type="#_x0000_t202" style="position:absolute;margin-left:158.5pt;margin-top:790.85pt;width:2.9pt;height:8.05pt;z-index:-25009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6" type="#_x0000_t202" style="position:absolute;margin-left:130.3pt;margin-top:790.85pt;width:2.9pt;height:8.05pt;z-index:-25009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7" type="#_x0000_t202" style="position:absolute;margin-left:102.1pt;margin-top:790.85pt;width:2.9pt;height:8.05pt;z-index:-25009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8" type="#_x0000_t202" style="position:absolute;margin-left:73.9pt;margin-top:790.85pt;width:2.9pt;height:8.05pt;z-index:-25009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9" type="#_x0000_t202" style="position:absolute;margin-left:575.9pt;margin-top:776.05pt;width:3.9pt;height:12.45pt;z-index:-25009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0" type="#_x0000_t202" style="position:absolute;margin-left:230.3pt;margin-top:774.9pt;width:2.9pt;height:8.05pt;z-index:-25009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1" type="#_x0000_t202" style="position:absolute;margin-left:193.3pt;margin-top:774.9pt;width:2.9pt;height:8.05pt;z-index:-25008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2" type="#_x0000_t202" style="position:absolute;margin-left:158.5pt;margin-top:774.9pt;width:2.9pt;height:8.05pt;z-index:-25008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3" type="#_x0000_t202" style="position:absolute;margin-left:130.3pt;margin-top:774.9pt;width:2.9pt;height:8.05pt;z-index:-25008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4" type="#_x0000_t202" style="position:absolute;margin-left:102.1pt;margin-top:774.9pt;width:2.9pt;height:8.05pt;z-index:-25008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5" type="#_x0000_t202" style="position:absolute;margin-left:73.9pt;margin-top:774.9pt;width:2.9pt;height:8.05pt;z-index:-25008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6" type="#_x0000_t202" style="position:absolute;margin-left:42.6pt;margin-top:782.9pt;width:14.7pt;height:4.4pt;z-index:-250084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7" type="#_x0000_t202" style="position:absolute;margin-left:28.55pt;margin-top:754.85pt;width:12.45pt;height:3.9pt;z-index:-250083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8" type="#_x0000_t202" style="position:absolute;margin-left:42.6pt;margin-top:698.05pt;width:14.7pt;height:4.4pt;z-index:-250082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9" type="#_x0000_t202" style="position:absolute;margin-left:28.55pt;margin-top:671.55pt;width:12.45pt;height:3.9pt;z-index:-250081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0" type="#_x0000_t202" style="position:absolute;margin-left:42.6pt;margin-top:610.7pt;width:14.7pt;height:4.4pt;z-index:-250080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1" type="#_x0000_t202" style="position:absolute;margin-left:28.55pt;margin-top:583pt;width:12.45pt;height:3.9pt;z-index:-250079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2" type="#_x0000_t202" style="position:absolute;margin-left:338.4pt;margin-top:383.5pt;width:4.95pt;height:16.95pt;z-index:-25007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3" type="#_x0000_t202" style="position:absolute;margin-left:43.3pt;margin-top:18.35pt;width:4.95pt;height:16.95pt;z-index:-25007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4" type="#_x0000_t202" style="position:absolute;margin-left:25.55pt;margin-top:15.85pt;width:556.4pt;height:806.85pt;z-index:-25007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3"/>
                    <w:gridCol w:w="61"/>
                    <w:gridCol w:w="192"/>
                    <w:gridCol w:w="43"/>
                    <w:gridCol w:w="342"/>
                    <w:gridCol w:w="43"/>
                    <w:gridCol w:w="520"/>
                    <w:gridCol w:w="43"/>
                    <w:gridCol w:w="521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3"/>
                    <w:gridCol w:w="43"/>
                    <w:gridCol w:w="527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65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0" w:line="272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11) иная документация в случаях, предусмотренных федеральными законами. Состав</w:t>
                        </w:r>
                        <w:r w:rsidRPr="00FA632E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 требования к содержанию разделов проектной документации применительно к различным</w:t>
                        </w:r>
                        <w:r w:rsidRPr="00FA632E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видам объектов капитального строительства, в том числе к линейным объектам, устанавли-</w:t>
                        </w:r>
                        <w:r w:rsidRPr="00FA632E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ваются Правительством Российской Федерации. До установления Правительством Россий-</w:t>
                        </w:r>
                        <w:r w:rsidRPr="00FA632E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ской Федерации указанных состава и требований в состав проектной документации включа-</w:t>
                        </w:r>
                        <w:r w:rsidRPr="00FA632E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ется раздел «Инженерно-технические мероприятия гражданской обороны. Мероприятия по</w:t>
                        </w:r>
                        <w:r w:rsidRPr="00FA632E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>предупреждению чрезвычайных ситуаций», порядок разработки и состав которого определя-</w:t>
                        </w:r>
                        <w:r w:rsidRPr="00FA632E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ется нормативных техническим документом - СП 11-107-98.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10. Проектная документация разрабатывается в соответствии с: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3096"/>
                            <w:tab w:val="left" w:pos="4569"/>
                            <w:tab w:val="left" w:pos="6499"/>
                            <w:tab w:val="left" w:pos="7164"/>
                            <w:tab w:val="left" w:pos="878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1)градостроительным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расположения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ствующего земельного участка, градостроительным планом земельного участка;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2)техническими регламентами (до их принятия - строительными нормами и правила-</w:t>
                        </w:r>
                        <w:r w:rsidRPr="00FA632E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ми, иными нормативно-техническими документами, действующими на момент подготовки</w:t>
                        </w:r>
                        <w:r w:rsidRPr="00FA632E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документации);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3)результатами инженерных изысканий;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>4)техническими условиями подключения проектируемого объекта к внеплощадочным</w:t>
                        </w:r>
                        <w:r w:rsidRPr="00FA632E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сетям инженерно-технического обеспечения (в случае, если функционирование проектируе-</w:t>
                        </w:r>
                        <w:r w:rsidRPr="00FA632E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65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мого объекта не может быть обеспечено без такого подключения).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961"/>
                            <w:tab w:val="left" w:pos="2343"/>
                            <w:tab w:val="left" w:pos="2695"/>
                            <w:tab w:val="left" w:pos="4903"/>
                            <w:tab w:val="left" w:pos="5810"/>
                            <w:tab w:val="left" w:pos="7118"/>
                            <w:tab w:val="left" w:pos="8429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11. Проектная документация утверждается застройщиком или заказчиком. В случаях,</w:t>
                        </w:r>
                        <w:r w:rsidRPr="00FA632E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предусмотренных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49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кодекса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застройщик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или заказчик до утверждения проектной документации направляет ее на государственную</w:t>
                        </w:r>
                        <w:r w:rsidRPr="00FA632E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экспертизу.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7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1339" w:type="dxa"/>
                          <w:right w:w="3633" w:type="dxa"/>
                        </w:tcMar>
                      </w:tcPr>
                      <w:p w:rsidR="00AA7298" w:rsidRDefault="00AA7298">
                        <w:pPr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24. Выдача разрешений на строительство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1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624" w:type="dxa"/>
                          <w:right w:w="16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15"/>
                            <w:tab w:val="left" w:pos="1231"/>
                            <w:tab w:val="left" w:pos="2429"/>
                            <w:tab w:val="left" w:pos="4015"/>
                            <w:tab w:val="left" w:pos="5450"/>
                            <w:tab w:val="left" w:pos="7627"/>
                            <w:tab w:val="left" w:pos="8340"/>
                          </w:tabs>
                          <w:spacing w:before="68" w:after="10" w:line="272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1.Разрешение на строительство представляет собой документ, подтверждающий со-</w:t>
                        </w:r>
                        <w:r w:rsidRPr="00FA632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ответствие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требованиям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участка и дающий застройщику право осуществлять строительство, реконструкцию объек-</w:t>
                        </w:r>
                        <w:r w:rsidRPr="00FA632E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тов капитального строительства, а также их капитальный ремонт. </w:t>
                        </w:r>
                      </w:p>
                      <w:p w:rsidR="00AA7298" w:rsidRDefault="00AA7298">
                        <w:pPr>
                          <w:tabs>
                            <w:tab w:val="left" w:pos="715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>2.Выдача разрешения на строительство осуществляется в соответствии со статьей 51</w:t>
                        </w:r>
                        <w:r w:rsidRPr="00FA632E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кодекса Российской Федерации.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5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84" w:type="dxa"/>
                        <w:gridSpan w:val="3"/>
                        <w:tcMar>
                          <w:left w:w="482" w:type="dxa"/>
                          <w:right w:w="131" w:type="dxa"/>
                        </w:tcMar>
                      </w:tcPr>
                      <w:p w:rsidR="00AA7298" w:rsidRDefault="00AA7298">
                        <w:pPr>
                          <w:spacing w:before="422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цию </w:t>
                        </w:r>
                      </w:p>
                    </w:tc>
                    <w:tc>
                      <w:tcPr>
                        <w:tcW w:w="9263" w:type="dxa"/>
                        <w:gridSpan w:val="12"/>
                        <w:tcMar>
                          <w:left w:w="254" w:type="dxa"/>
                          <w:right w:w="481" w:type="dxa"/>
                        </w:tcMar>
                      </w:tcPr>
                      <w:p w:rsidR="00AA7298" w:rsidRDefault="00AA7298">
                        <w:pPr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25. Приемка объекта и выдача разрешения на ввод объекта в эксплуата-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9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994"/>
                            <w:tab w:val="left" w:pos="1392"/>
                            <w:tab w:val="left" w:pos="2717"/>
                            <w:tab w:val="left" w:pos="3456"/>
                            <w:tab w:val="left" w:pos="6595"/>
                            <w:tab w:val="left" w:pos="6830"/>
                            <w:tab w:val="left" w:pos="8011"/>
                          </w:tabs>
                          <w:spacing w:before="68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завершении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работ, </w:t>
                        </w:r>
                        <w:r>
                          <w:tab/>
                        </w:r>
                        <w:r w:rsidRPr="00FA632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предусмотренных договором</w:t>
                        </w:r>
                        <w:r w:rsidRPr="00FA632E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документацией,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подрядчик передает застройщику (заказчику) следующие документы: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6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екта, подписанный подрядчиком;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51"/>
                            <w:tab w:val="left" w:pos="2162"/>
                            <w:tab w:val="left" w:pos="3768"/>
                            <w:tab w:val="left" w:pos="4018"/>
                            <w:tab w:val="left" w:pos="5289"/>
                            <w:tab w:val="left" w:pos="6953"/>
                            <w:tab w:val="left" w:pos="7299"/>
                            <w:tab w:val="left" w:pos="8967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комплект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подписями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ответственных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строительство,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рекон-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>струкцию лиц, удостоверяющими соответствие выполненных работ установленным требова-</w:t>
                        </w:r>
                        <w:r w:rsidRPr="00FA632E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70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ниям, а также с отметками о внесении в документацию изменений, выполненных в установ-</w:t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ленном порядке;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51"/>
                          </w:tabs>
                          <w:spacing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A632E">
                          <w:rPr>
                            <w:color w:val="000000"/>
                            <w:sz w:val="24"/>
                            <w:szCs w:val="24"/>
                          </w:rPr>
                          <w:t>комплект исполнительных геодезических схем, акты выноса на местность красных</w:t>
                        </w:r>
                        <w:r w:rsidRPr="00FA632E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A632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линий, линий регулирования застройки, высотных отметок и осей зданий и сооружений, ли-</w:t>
                        </w:r>
                        <w:r w:rsidRPr="00FA632E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ний инженерных коммуникаций;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A63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A632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A63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7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" w:after="8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4) </w:t>
                        </w:r>
                      </w:p>
                      <w:p w:rsidR="00AA7298" w:rsidRDefault="00AA7298">
                        <w:pPr>
                          <w:tabs>
                            <w:tab w:val="left" w:pos="1030"/>
                            <w:tab w:val="left" w:pos="2026"/>
                            <w:tab w:val="left" w:pos="3468"/>
                            <w:tab w:val="left" w:pos="3720"/>
                            <w:tab w:val="left" w:pos="5330"/>
                            <w:tab w:val="left" w:pos="5558"/>
                            <w:tab w:val="left" w:pos="6281"/>
                            <w:tab w:val="left" w:pos="8491"/>
                          </w:tabs>
                          <w:spacing w:after="10" w:line="272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пожарные), санитарно-эпидемиологические заключения на примененные строительные ма-</w:t>
                        </w:r>
                        <w:r w:rsidRPr="00FA632E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териалы,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изделия,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конструкции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оборудование,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также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документированные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результаты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контроля этой продукции;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5) паспорта на установленное оборудование;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A63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A632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A632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A632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575" type="#_x0000_t202" style="position:absolute;margin-left:19.55pt;margin-top:821.4pt;width:4.4pt;height:14.7pt;z-index:25321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6" type="#_x0000_t202" style="position:absolute;margin-left:85.1pt;margin-top:14.25pt;width:4.4pt;height:14.7pt;z-index:25321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 w:rsidRPr="00FA632E">
        <w:rPr>
          <w:color w:val="000000"/>
          <w:spacing w:val="1"/>
          <w:sz w:val="24"/>
          <w:szCs w:val="24"/>
        </w:rPr>
        <w:t>оформленный в</w:t>
      </w:r>
      <w:r w:rsidRPr="00FA632E">
        <w:rPr>
          <w:color w:val="000000"/>
          <w:spacing w:val="4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br w:type="column"/>
      </w:r>
      <w:r w:rsidRPr="00FA632E">
        <w:rPr>
          <w:color w:val="000000"/>
          <w:spacing w:val="1"/>
          <w:sz w:val="24"/>
          <w:szCs w:val="24"/>
        </w:rPr>
        <w:lastRenderedPageBreak/>
        <w:t>соответствии с</w:t>
      </w:r>
      <w:r w:rsidRPr="00FA632E">
        <w:rPr>
          <w:color w:val="000000"/>
          <w:spacing w:val="3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br w:type="column"/>
      </w:r>
      <w:r w:rsidRPr="00FA632E">
        <w:rPr>
          <w:color w:val="000000"/>
          <w:sz w:val="24"/>
          <w:szCs w:val="24"/>
        </w:rPr>
        <w:lastRenderedPageBreak/>
        <w:t>установленными требованиями акт</w:t>
      </w:r>
      <w:r w:rsidRPr="00FA632E">
        <w:rPr>
          <w:color w:val="000000"/>
          <w:spacing w:val="30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br w:type="column"/>
      </w:r>
      <w:r w:rsidRPr="00FA632E">
        <w:rPr>
          <w:color w:val="000000"/>
          <w:spacing w:val="1"/>
          <w:sz w:val="24"/>
          <w:szCs w:val="24"/>
        </w:rPr>
        <w:lastRenderedPageBreak/>
        <w:t>приемки объ-</w:t>
      </w:r>
      <w:r w:rsidRPr="00FA632E">
        <w:rPr>
          <w:color w:val="000000"/>
          <w:spacing w:val="5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10657" w:right="0" w:bottom="0" w:left="2902" w:header="720" w:footer="720" w:gutter="0"/>
          <w:cols w:num="4" w:space="720" w:equalWidth="0">
            <w:col w:w="1696" w:space="13"/>
            <w:col w:w="1608" w:space="16"/>
            <w:col w:w="3710" w:space="13"/>
            <w:col w:w="1469"/>
          </w:cols>
        </w:sectPr>
      </w:pPr>
    </w:p>
    <w:p w:rsidR="00923E4B" w:rsidRDefault="00923E4B">
      <w:pPr>
        <w:spacing w:before="2218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паспорта </w:t>
      </w:r>
    </w:p>
    <w:p w:rsidR="00923E4B" w:rsidRDefault="00923E4B">
      <w:pPr>
        <w:tabs>
          <w:tab w:val="left" w:pos="1049"/>
        </w:tabs>
        <w:spacing w:before="2218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качества, </w:t>
      </w:r>
      <w:r>
        <w:tab/>
      </w:r>
      <w:r>
        <w:rPr>
          <w:color w:val="000000"/>
          <w:sz w:val="24"/>
          <w:szCs w:val="24"/>
        </w:rPr>
        <w:t xml:space="preserve">другие </w:t>
      </w:r>
    </w:p>
    <w:p w:rsidR="00923E4B" w:rsidRDefault="00923E4B">
      <w:pPr>
        <w:tabs>
          <w:tab w:val="left" w:pos="1238"/>
          <w:tab w:val="left" w:pos="1467"/>
          <w:tab w:val="left" w:pos="2518"/>
          <w:tab w:val="left" w:pos="3970"/>
        </w:tabs>
        <w:spacing w:before="2218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документы </w:t>
      </w:r>
      <w:r>
        <w:tab/>
      </w:r>
      <w:r>
        <w:rPr>
          <w:color w:val="000000"/>
          <w:sz w:val="24"/>
          <w:szCs w:val="24"/>
        </w:rPr>
        <w:t xml:space="preserve">о </w:t>
      </w:r>
      <w:r>
        <w:tab/>
      </w:r>
      <w:r>
        <w:rPr>
          <w:color w:val="000000"/>
          <w:sz w:val="24"/>
          <w:szCs w:val="24"/>
        </w:rPr>
        <w:t xml:space="preserve">качестве, </w:t>
      </w:r>
      <w:r>
        <w:tab/>
      </w:r>
      <w:r>
        <w:rPr>
          <w:color w:val="000000"/>
          <w:sz w:val="24"/>
          <w:szCs w:val="24"/>
        </w:rPr>
        <w:t xml:space="preserve">сертификаты </w:t>
      </w:r>
      <w:r>
        <w:tab/>
      </w:r>
      <w:r>
        <w:rPr>
          <w:color w:val="000000"/>
          <w:sz w:val="24"/>
          <w:szCs w:val="24"/>
        </w:rPr>
        <w:t xml:space="preserve">(в </w:t>
      </w:r>
    </w:p>
    <w:p w:rsidR="00923E4B" w:rsidRDefault="00923E4B">
      <w:pPr>
        <w:tabs>
          <w:tab w:val="left" w:pos="485"/>
        </w:tabs>
        <w:spacing w:before="2218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том </w:t>
      </w:r>
      <w:r>
        <w:tab/>
      </w:r>
      <w:r>
        <w:rPr>
          <w:color w:val="000000"/>
          <w:sz w:val="24"/>
          <w:szCs w:val="24"/>
        </w:rPr>
        <w:t xml:space="preserve">числе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3120" w:header="720" w:footer="720" w:gutter="0"/>
          <w:cols w:num="4" w:space="720" w:equalWidth="0">
            <w:col w:w="986" w:space="49"/>
            <w:col w:w="1812" w:space="49"/>
            <w:col w:w="4226" w:space="49"/>
            <w:col w:w="1130"/>
          </w:cols>
        </w:sectPr>
      </w:pPr>
    </w:p>
    <w:p w:rsidR="00923E4B" w:rsidRDefault="00923E4B">
      <w:pPr>
        <w:tabs>
          <w:tab w:val="left" w:pos="689"/>
          <w:tab w:val="left" w:pos="708"/>
          <w:tab w:val="left" w:pos="900"/>
          <w:tab w:val="left" w:pos="1102"/>
          <w:tab w:val="left" w:pos="3192"/>
          <w:tab w:val="left" w:pos="4591"/>
          <w:tab w:val="left" w:pos="6247"/>
          <w:tab w:val="left" w:pos="7135"/>
          <w:tab w:val="left" w:pos="9002"/>
        </w:tabs>
        <w:spacing w:before="1108" w:line="273" w:lineRule="exact"/>
        <w:ind w:right="-113"/>
        <w:rPr>
          <w:color w:val="000000"/>
          <w:spacing w:val="39"/>
          <w:w w:val="96"/>
          <w:sz w:val="24"/>
          <w:szCs w:val="24"/>
        </w:rPr>
      </w:pPr>
      <w:r>
        <w:lastRenderedPageBreak/>
        <w:tab/>
      </w:r>
      <w:r>
        <w:tab/>
      </w:r>
      <w:r>
        <w:rPr>
          <w:color w:val="000000"/>
          <w:sz w:val="24"/>
          <w:szCs w:val="24"/>
        </w:rPr>
        <w:t>6)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общий журнал работ с документированными результатами строительного контроля, а</w:t>
      </w:r>
      <w:r w:rsidRPr="00FA632E">
        <w:rPr>
          <w:color w:val="000000"/>
          <w:spacing w:val="60"/>
          <w:w w:val="96"/>
          <w:sz w:val="24"/>
          <w:szCs w:val="24"/>
        </w:rPr>
        <w:t xml:space="preserve"> </w:t>
      </w:r>
      <w:r>
        <w:rPr>
          <w:color w:val="000000"/>
          <w:spacing w:val="19281"/>
          <w:sz w:val="24"/>
          <w:szCs w:val="24"/>
        </w:rPr>
        <w:t xml:space="preserve"> </w:t>
      </w:r>
      <w:r w:rsidRPr="00FA632E">
        <w:rPr>
          <w:color w:val="000000"/>
          <w:w w:val="95"/>
          <w:sz w:val="24"/>
          <w:szCs w:val="24"/>
        </w:rPr>
        <w:t>также</w:t>
      </w:r>
      <w:r w:rsidRPr="00FA632E">
        <w:rPr>
          <w:color w:val="000000"/>
          <w:spacing w:val="6"/>
          <w:w w:val="95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3"/>
          <w:sz w:val="24"/>
          <w:szCs w:val="24"/>
        </w:rPr>
        <w:t xml:space="preserve">с </w:t>
      </w:r>
      <w:r>
        <w:tab/>
      </w:r>
      <w:r w:rsidRPr="00FA632E">
        <w:rPr>
          <w:color w:val="000000"/>
          <w:w w:val="96"/>
          <w:sz w:val="24"/>
          <w:szCs w:val="24"/>
        </w:rPr>
        <w:t>документированными</w:t>
      </w:r>
      <w:r w:rsidRPr="00FA632E">
        <w:rPr>
          <w:color w:val="000000"/>
          <w:spacing w:val="14"/>
          <w:w w:val="96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замечаниями</w:t>
      </w:r>
      <w:r w:rsidRPr="00FA632E">
        <w:rPr>
          <w:color w:val="000000"/>
          <w:spacing w:val="6"/>
          <w:w w:val="96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представителей</w:t>
      </w:r>
      <w:r w:rsidRPr="00FA632E">
        <w:rPr>
          <w:color w:val="000000"/>
          <w:spacing w:val="6"/>
          <w:w w:val="96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органов</w:t>
      </w:r>
      <w:r w:rsidRPr="00FA632E">
        <w:rPr>
          <w:color w:val="000000"/>
          <w:spacing w:val="2"/>
          <w:w w:val="96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государственного</w:t>
      </w:r>
      <w:r w:rsidRPr="00FA632E">
        <w:rPr>
          <w:color w:val="000000"/>
          <w:spacing w:val="6"/>
          <w:w w:val="96"/>
          <w:sz w:val="24"/>
          <w:szCs w:val="24"/>
        </w:rPr>
        <w:t xml:space="preserve"> </w:t>
      </w:r>
      <w:r>
        <w:tab/>
      </w:r>
      <w:r w:rsidRPr="00FA632E">
        <w:rPr>
          <w:color w:val="000000"/>
          <w:w w:val="96"/>
          <w:sz w:val="24"/>
          <w:szCs w:val="24"/>
        </w:rPr>
        <w:t>строи-</w:t>
      </w:r>
      <w:r w:rsidRPr="00FA632E">
        <w:rPr>
          <w:color w:val="000000"/>
          <w:spacing w:val="6"/>
          <w:w w:val="96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 w:rsidRPr="00FA632E">
        <w:rPr>
          <w:color w:val="000000"/>
          <w:w w:val="96"/>
          <w:sz w:val="24"/>
          <w:szCs w:val="24"/>
        </w:rPr>
        <w:t>тельного надзора и отметками об их исполнении, а также специальные журналы работ;</w:t>
      </w:r>
      <w:r w:rsidRPr="00FA632E">
        <w:rPr>
          <w:color w:val="000000"/>
          <w:spacing w:val="39"/>
          <w:w w:val="96"/>
          <w:sz w:val="24"/>
          <w:szCs w:val="24"/>
        </w:rPr>
        <w:t xml:space="preserve"> </w:t>
      </w:r>
    </w:p>
    <w:p w:rsidR="00923E4B" w:rsidRDefault="00923E4B" w:rsidP="00923E4B">
      <w:pPr>
        <w:tabs>
          <w:tab w:val="left" w:pos="689"/>
          <w:tab w:val="left" w:pos="708"/>
          <w:tab w:val="left" w:pos="900"/>
          <w:tab w:val="left" w:pos="1102"/>
          <w:tab w:val="left" w:pos="3192"/>
          <w:tab w:val="left" w:pos="4591"/>
          <w:tab w:val="left" w:pos="6247"/>
          <w:tab w:val="left" w:pos="7135"/>
          <w:tab w:val="left" w:pos="9002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500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612" type="#_x0000_t202" style="position:absolute;margin-left:238.3pt;margin-top:804.85pt;width:3.45pt;height:10.3pt;z-index:-25006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3" type="#_x0000_t202" style="position:absolute;margin-left:203.4pt;margin-top:804.85pt;width:3.45pt;height:10.3pt;z-index:-25006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4" type="#_x0000_t202" style="position:absolute;margin-left:169.3pt;margin-top:804.85pt;width:3.45pt;height:10.3pt;z-index:-25006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5" type="#_x0000_t202" style="position:absolute;margin-left:138.7pt;margin-top:804.85pt;width:3.45pt;height:10.3pt;z-index:-25006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6" type="#_x0000_t202" style="position:absolute;margin-left:114.7pt;margin-top:804.85pt;width:3.45pt;height:10.3pt;z-index:-25006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7" type="#_x0000_t202" style="position:absolute;margin-left:81.95pt;margin-top:804.85pt;width:3.45pt;height:10.3pt;z-index:-25006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8" type="#_x0000_t202" style="position:absolute;margin-left:230.3pt;margin-top:790.85pt;width:2.9pt;height:8.05pt;z-index:-25006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9" type="#_x0000_t202" style="position:absolute;margin-left:193.3pt;margin-top:790.85pt;width:2.9pt;height:8.05pt;z-index:-25005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0" type="#_x0000_t202" style="position:absolute;margin-left:158.5pt;margin-top:790.85pt;width:2.9pt;height:8.05pt;z-index:-25005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1" type="#_x0000_t202" style="position:absolute;margin-left:130.3pt;margin-top:790.85pt;width:2.9pt;height:8.05pt;z-index:-25005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2" type="#_x0000_t202" style="position:absolute;margin-left:102.1pt;margin-top:790.85pt;width:2.9pt;height:8.05pt;z-index:-25005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3" type="#_x0000_t202" style="position:absolute;margin-left:73.9pt;margin-top:790.85pt;width:2.9pt;height:8.05pt;z-index:-25005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4" type="#_x0000_t202" style="position:absolute;margin-left:575.9pt;margin-top:776.05pt;width:3.9pt;height:12.45pt;z-index:-25005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5" type="#_x0000_t202" style="position:absolute;margin-left:230.3pt;margin-top:774.9pt;width:2.9pt;height:8.05pt;z-index:-25005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6" type="#_x0000_t202" style="position:absolute;margin-left:193.3pt;margin-top:774.9pt;width:2.9pt;height:8.05pt;z-index:-25005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7" type="#_x0000_t202" style="position:absolute;margin-left:158.5pt;margin-top:774.9pt;width:2.9pt;height:8.05pt;z-index:-25005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8" type="#_x0000_t202" style="position:absolute;margin-left:130.3pt;margin-top:774.9pt;width:2.9pt;height:8.05pt;z-index:-25005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29" type="#_x0000_t202" style="position:absolute;margin-left:102.1pt;margin-top:774.9pt;width:2.9pt;height:8.05pt;z-index:-25004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0" type="#_x0000_t202" style="position:absolute;margin-left:73.9pt;margin-top:774.9pt;width:2.9pt;height:8.05pt;z-index:-25004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1" type="#_x0000_t202" style="position:absolute;margin-left:42.6pt;margin-top:782.9pt;width:14.7pt;height:4.4pt;z-index:-250047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2" type="#_x0000_t202" style="position:absolute;margin-left:28.55pt;margin-top:754.85pt;width:12.45pt;height:3.9pt;z-index:-250046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3" type="#_x0000_t202" style="position:absolute;margin-left:42.6pt;margin-top:698.05pt;width:14.7pt;height:4.4pt;z-index:-250045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4" type="#_x0000_t202" style="position:absolute;margin-left:28.55pt;margin-top:671.55pt;width:12.45pt;height:3.9pt;z-index:-250044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5" type="#_x0000_t202" style="position:absolute;margin-left:42.6pt;margin-top:610.7pt;width:14.7pt;height:4.4pt;z-index:-2500433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6" type="#_x0000_t202" style="position:absolute;margin-left:28.55pt;margin-top:583pt;width:12.45pt;height:3.9pt;z-index:-2500423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7" type="#_x0000_t202" style="position:absolute;margin-left:338.4pt;margin-top:383.5pt;width:4.95pt;height:16.95pt;z-index:-25004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8" type="#_x0000_t202" style="position:absolute;margin-left:43.3pt;margin-top:18.35pt;width:4.95pt;height:16.95pt;z-index:-25004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9" type="#_x0000_t202" style="position:absolute;margin-left:25.55pt;margin-top:15.85pt;width:556.4pt;height:806.85pt;z-index:-25003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5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102"/>
                          </w:tabs>
                          <w:spacing w:before="433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7)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журнал авторского надзора представителей организации, подготовившей проект-</w:t>
                        </w:r>
                        <w:r w:rsidRPr="00FE12F4">
                          <w:rPr>
                            <w:color w:val="000000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ную документацию - в случае ведения такого журнала;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6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1185" w:type="dxa"/>
                          <w:right w:w="154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96"/>
                            <w:tab w:val="left" w:pos="540"/>
                          </w:tabs>
                          <w:spacing w:before="2238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11)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предусмотренные законодательством и договором документы.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Застройщик (заказчик):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41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чиком документов;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2136"/>
                            <w:tab w:val="left" w:pos="3139"/>
                            <w:tab w:val="left" w:pos="4054"/>
                            <w:tab w:val="left" w:pos="4243"/>
                            <w:tab w:val="left" w:pos="5688"/>
                            <w:tab w:val="left" w:pos="7200"/>
                            <w:tab w:val="left" w:pos="8345"/>
                            <w:tab w:val="left" w:pos="9317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2)</w:t>
                        </w:r>
                        <w:r w:rsidRPr="00FE12F4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E12F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проверяет</w:t>
                        </w:r>
                        <w:r w:rsidRPr="00FE12F4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фактического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состояния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его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элементов, инженерных систем и оборудования требованиям проектной документации, тех-</w:t>
                        </w:r>
                        <w:r w:rsidRPr="00FE12F4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ническим регламентам и требованиям договора (путем контроля состава и качества выпол-</w:t>
                        </w:r>
                        <w:r w:rsidRPr="00FE12F4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FE12F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ненных строительных работ; опробований и испытаний инженерных систем объекта; инди-</w:t>
                        </w:r>
                        <w:r w:rsidRPr="00FE12F4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видуальных и комплексных испытаний технологического оборудования, пробного выпуска</w:t>
                        </w:r>
                        <w:r w:rsidRPr="00FE12F4">
                          <w:rPr>
                            <w:color w:val="000000"/>
                            <w:spacing w:val="-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продукции; испытаний строительных конструкций зданий и сооружений в случаях, преду-</w:t>
                        </w:r>
                        <w:r w:rsidRPr="00FE12F4">
                          <w:rPr>
                            <w:color w:val="000000"/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смотренных техническими регламентами);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3)</w:t>
                        </w:r>
                        <w:r w:rsidRPr="00FE12F4">
                          <w:rPr>
                            <w:rFonts w:ascii="Arial" w:eastAsia="Arial" w:hAnsi="Arial" w:cs="Arial"/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FE12F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подписывает акт приемки объекта либо направляет подрядчику мотивированный</w:t>
                        </w:r>
                        <w:r w:rsidRPr="00FE12F4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отказ в подписании такого акта с указанием выявленных недостатков и предложениями о</w:t>
                        </w:r>
                        <w:r w:rsidRPr="00FE12F4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сроках их устранения.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При отсутствии недостатков, или после устранения подрядчиком выявленных недо-</w:t>
                        </w:r>
                        <w:r w:rsidRPr="00FE12F4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статков акт приемки подписывается застройщиком (заказчиком).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Подписанный обеими сторонами договора акт приемки объекта дает право застрой-</w:t>
                        </w:r>
                        <w:r w:rsidRPr="00FE12F4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щику ходатайствовать о выдаче разрешения на ввод объекта в эксплуатацию.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9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3.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FE12F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направляет в орган выдавший разрешение на строительство, заявление о выдаче разрешения</w:t>
                        </w:r>
                        <w:r w:rsidRPr="00FE12F4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ввод объекта в эксплуатацию.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FE12F4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Разрешение на ввод объекта в эксплуатацию представляет собой документ, который</w:t>
                        </w:r>
                        <w:r w:rsidRPr="00FE12F4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удостоверяет выполнение строительства, реконструкции, капитального ремонта объекта ка- </w:t>
                        </w:r>
                      </w:p>
                      <w:p w:rsidR="00AA7298" w:rsidRDefault="00AA7298">
                        <w:pPr>
                          <w:spacing w:after="8" w:line="270" w:lineRule="exact"/>
                          <w:ind w:right="-113"/>
                        </w:pPr>
                        <w:r w:rsidRPr="00FE12F4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питального строительства в полном объеме в соответствии с разрешением на строительство,</w:t>
                        </w:r>
                        <w:r w:rsidRPr="00FE12F4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E12F4">
                          <w:rPr>
                            <w:color w:val="000000"/>
                            <w:sz w:val="24"/>
                            <w:szCs w:val="24"/>
                          </w:rPr>
                          <w:t>соответствие построенного, реконструированного, отремонтированного объекта капитально-</w:t>
                        </w:r>
                        <w:r w:rsidRPr="00FE12F4">
                          <w:rPr>
                            <w:color w:val="000000"/>
                            <w:spacing w:val="6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 строительства градостроительному плану земельного участка и проектной документации.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Выдача разрешения на ввод объекта в эксплуатацию осуществляется в соответствии с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ч. 3 ст. 55 Градостроительного кодекса Российской Федерации.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41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2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26. Контроль использования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3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12F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E12F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32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27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9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Контроль использования земельных участков и объектов капитального строительства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осуществляется в соответствии с действующим законодательством.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1190" w:type="dxa"/>
                          <w:right w:w="3626" w:type="dxa"/>
                        </w:tcMar>
                      </w:tcPr>
                      <w:p w:rsidR="00AA7298" w:rsidRDefault="00AA7298">
                        <w:pPr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27. Ответственность за нарушение Правил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9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12F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1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21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8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 нарушение настоящих Правил физические и юридические лица, а также должност-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ные лица несут ответственность в соответствии с законодательством Российской Федерации.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7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1190" w:type="dxa"/>
                          <w:right w:w="3938" w:type="dxa"/>
                        </w:tcMar>
                      </w:tcPr>
                      <w:p w:rsidR="00AA7298" w:rsidRDefault="00AA7298">
                        <w:pPr>
                          <w:spacing w:before="146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28. Вступление в силу настоящих Правил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1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36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8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1. Настоящие Правила вступают в силу со дня их официального опубликования.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2. Сведения о территориальных зонах вносятся в государственный кадастр недвижи-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мости.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E12F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E12F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E12F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E12F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605" type="#_x0000_t202" style="position:absolute;margin-left:143.4pt;margin-top:67.4pt;width:143.15pt;height:14.7pt;z-index:25324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603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акты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освидетельствования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6" type="#_x0000_t202" style="position:absolute;margin-left:287.75pt;margin-top:67.4pt;width:86.4pt;height:14.7pt;z-index:25324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006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скрытых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работ,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7" type="#_x0000_t202" style="position:absolute;margin-left:375.35pt;margin-top:67.4pt;width:196.05pt;height:14.7pt;z-index:25324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747"/>
                      <w:tab w:val="left" w:pos="2743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промежуточной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приемки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отдельных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8" type="#_x0000_t202" style="position:absolute;margin-left:19.55pt;margin-top:821.4pt;width:4.4pt;height:14.7pt;z-index:25324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09" type="#_x0000_t202" style="position:absolute;margin-left:85.1pt;margin-top:14.25pt;width:4.4pt;height:14.7pt;z-index:25324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0" type="#_x0000_t202" style="position:absolute;margin-left:143.15pt;margin-top:426.2pt;width:35.55pt;height:14.7pt;z-index:25324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После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11" type="#_x0000_t202" style="position:absolute;margin-left:250.55pt;margin-top:426.2pt;width:25.95pt;height:14.7pt;z-index:25324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акта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</w:tabs>
        <w:spacing w:after="10" w:line="265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8) </w:t>
      </w:r>
    </w:p>
    <w:p w:rsidR="00923E4B" w:rsidRDefault="00923E4B">
      <w:pPr>
        <w:spacing w:after="7" w:line="270" w:lineRule="exact"/>
        <w:ind w:right="-113"/>
      </w:pPr>
      <w:r w:rsidRPr="00FE12F4">
        <w:rPr>
          <w:color w:val="000000"/>
          <w:spacing w:val="2"/>
          <w:sz w:val="24"/>
          <w:szCs w:val="24"/>
        </w:rPr>
        <w:t>конструкций, испытаний смонтированного инженерного оборудования и участков инженер-</w:t>
      </w:r>
      <w:r w:rsidRPr="00FE12F4">
        <w:rPr>
          <w:color w:val="000000"/>
          <w:spacing w:val="-27"/>
          <w:sz w:val="24"/>
          <w:szCs w:val="24"/>
        </w:rPr>
        <w:t xml:space="preserve"> </w:t>
      </w:r>
      <w:r>
        <w:rPr>
          <w:color w:val="000000"/>
          <w:spacing w:val="192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ных сетей; </w:t>
      </w:r>
    </w:p>
    <w:p w:rsidR="00923E4B" w:rsidRDefault="00923E4B">
      <w:pPr>
        <w:tabs>
          <w:tab w:val="left" w:pos="708"/>
          <w:tab w:val="left" w:pos="1092"/>
        </w:tabs>
        <w:spacing w:after="7" w:line="272" w:lineRule="exact"/>
        <w:ind w:right="-113"/>
      </w:pPr>
      <w:r>
        <w:tab/>
      </w:r>
      <w:r>
        <w:rPr>
          <w:color w:val="000000"/>
          <w:sz w:val="24"/>
          <w:szCs w:val="24"/>
        </w:rPr>
        <w:t>9)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tab/>
      </w:r>
      <w:r w:rsidRPr="00FE12F4">
        <w:rPr>
          <w:color w:val="000000"/>
          <w:spacing w:val="2"/>
          <w:sz w:val="24"/>
          <w:szCs w:val="24"/>
        </w:rPr>
        <w:t>предписания (акты) органов государственного строительного надзора и докумен-</w:t>
      </w:r>
      <w:r w:rsidRPr="00FE12F4"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928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ты, свидетельствующие об их исполнении; </w:t>
      </w:r>
    </w:p>
    <w:p w:rsidR="00923E4B" w:rsidRDefault="00923E4B">
      <w:pPr>
        <w:tabs>
          <w:tab w:val="left" w:pos="708"/>
          <w:tab w:val="left" w:pos="2177"/>
          <w:tab w:val="left" w:pos="3576"/>
          <w:tab w:val="left" w:pos="3811"/>
          <w:tab w:val="left" w:pos="5076"/>
          <w:tab w:val="left" w:pos="6574"/>
          <w:tab w:val="left" w:pos="8150"/>
        </w:tabs>
        <w:spacing w:line="273" w:lineRule="exact"/>
        <w:ind w:right="-113"/>
      </w:pPr>
      <w:r>
        <w:tab/>
      </w:r>
      <w:r w:rsidRPr="00FE12F4">
        <w:rPr>
          <w:color w:val="000000"/>
          <w:spacing w:val="1"/>
          <w:sz w:val="24"/>
          <w:szCs w:val="24"/>
        </w:rPr>
        <w:t>10)</w:t>
      </w:r>
      <w:r w:rsidRPr="00FE12F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FE12F4">
        <w:rPr>
          <w:color w:val="000000"/>
          <w:spacing w:val="1"/>
          <w:sz w:val="24"/>
          <w:szCs w:val="24"/>
        </w:rPr>
        <w:t>заключения организаций, ответственных за эксплуатацию сетей и объектов инже-</w:t>
      </w:r>
      <w:r w:rsidRPr="00FE12F4"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92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нерно-технического </w:t>
      </w:r>
      <w:r>
        <w:tab/>
      </w:r>
      <w:r>
        <w:rPr>
          <w:color w:val="000000"/>
          <w:sz w:val="24"/>
          <w:szCs w:val="24"/>
        </w:rPr>
        <w:t xml:space="preserve">обеспечения </w:t>
      </w:r>
      <w:r>
        <w:tab/>
      </w:r>
      <w:r>
        <w:rPr>
          <w:color w:val="000000"/>
          <w:sz w:val="24"/>
          <w:szCs w:val="24"/>
        </w:rPr>
        <w:t xml:space="preserve">о </w:t>
      </w:r>
      <w:r>
        <w:tab/>
      </w:r>
      <w:r>
        <w:rPr>
          <w:color w:val="000000"/>
          <w:sz w:val="24"/>
          <w:szCs w:val="24"/>
        </w:rPr>
        <w:t xml:space="preserve">готовности </w:t>
      </w:r>
      <w:r>
        <w:tab/>
      </w:r>
      <w:r>
        <w:rPr>
          <w:color w:val="000000"/>
          <w:sz w:val="24"/>
          <w:szCs w:val="24"/>
        </w:rPr>
        <w:t xml:space="preserve">подключения </w:t>
      </w:r>
      <w:r>
        <w:tab/>
      </w:r>
      <w:r>
        <w:rPr>
          <w:color w:val="000000"/>
          <w:sz w:val="24"/>
          <w:szCs w:val="24"/>
        </w:rPr>
        <w:t xml:space="preserve">построенного, </w:t>
      </w:r>
      <w:r>
        <w:tab/>
      </w:r>
      <w:r>
        <w:rPr>
          <w:color w:val="000000"/>
          <w:sz w:val="24"/>
          <w:szCs w:val="24"/>
        </w:rPr>
        <w:t xml:space="preserve">реконструиро- </w:t>
      </w:r>
      <w:r>
        <w:rPr>
          <w:color w:val="000000"/>
          <w:spacing w:val="1928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ванного объекта к этим сетям; </w:t>
      </w:r>
    </w:p>
    <w:p w:rsidR="00923E4B" w:rsidRDefault="00923E4B">
      <w:pPr>
        <w:spacing w:line="20" w:lineRule="exact"/>
        <w:sectPr w:rsidR="00923E4B">
          <w:pgSz w:w="11906" w:h="16838"/>
          <w:pgMar w:top="1329" w:right="500" w:bottom="0" w:left="1702" w:header="720" w:footer="720" w:gutter="0"/>
          <w:cols w:space="720"/>
        </w:sectPr>
      </w:pPr>
    </w:p>
    <w:p w:rsidR="00923E4B" w:rsidRDefault="00923E4B">
      <w:pPr>
        <w:spacing w:before="562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проверяет </w:t>
      </w:r>
    </w:p>
    <w:p w:rsidR="00923E4B" w:rsidRDefault="00923E4B">
      <w:pPr>
        <w:spacing w:before="56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комплектность </w:t>
      </w:r>
    </w:p>
    <w:p w:rsidR="00923E4B" w:rsidRDefault="00923E4B">
      <w:pPr>
        <w:spacing w:before="562" w:line="265" w:lineRule="exact"/>
        <w:ind w:right="-113"/>
      </w:pPr>
      <w:r>
        <w:br w:type="column"/>
      </w:r>
      <w:r w:rsidRPr="00FE12F4">
        <w:rPr>
          <w:color w:val="000000"/>
          <w:spacing w:val="1"/>
          <w:sz w:val="24"/>
          <w:szCs w:val="24"/>
        </w:rPr>
        <w:lastRenderedPageBreak/>
        <w:t>и правильность</w:t>
      </w:r>
      <w:r w:rsidRPr="00FE12F4">
        <w:rPr>
          <w:color w:val="000000"/>
          <w:spacing w:val="10"/>
          <w:sz w:val="24"/>
          <w:szCs w:val="24"/>
        </w:rPr>
        <w:t xml:space="preserve"> </w:t>
      </w:r>
    </w:p>
    <w:p w:rsidR="00923E4B" w:rsidRDefault="00923E4B">
      <w:pPr>
        <w:spacing w:before="56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оформления </w:t>
      </w:r>
    </w:p>
    <w:p w:rsidR="00923E4B" w:rsidRDefault="00923E4B">
      <w:pPr>
        <w:spacing w:before="562" w:line="265" w:lineRule="exact"/>
        <w:ind w:right="-113"/>
      </w:pPr>
      <w:r>
        <w:br w:type="column"/>
      </w:r>
      <w:r w:rsidRPr="00FE12F4">
        <w:rPr>
          <w:color w:val="000000"/>
          <w:spacing w:val="1"/>
          <w:sz w:val="24"/>
          <w:szCs w:val="24"/>
        </w:rPr>
        <w:lastRenderedPageBreak/>
        <w:t>представленных подряд-</w:t>
      </w:r>
      <w:r w:rsidRPr="00FE12F4">
        <w:rPr>
          <w:color w:val="000000"/>
          <w:spacing w:val="4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3012" w:header="720" w:footer="720" w:gutter="0"/>
          <w:cols w:num="5" w:space="720" w:equalWidth="0">
            <w:col w:w="1095" w:space="24"/>
            <w:col w:w="1602" w:space="24"/>
            <w:col w:w="1674" w:space="24"/>
            <w:col w:w="1326" w:space="24"/>
            <w:col w:w="2628"/>
          </w:cols>
        </w:sectPr>
      </w:pPr>
    </w:p>
    <w:p w:rsidR="00923E4B" w:rsidRDefault="00923E4B">
      <w:pPr>
        <w:spacing w:before="4150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подписания </w:t>
      </w:r>
    </w:p>
    <w:p w:rsidR="00923E4B" w:rsidRDefault="00923E4B">
      <w:pPr>
        <w:tabs>
          <w:tab w:val="left" w:pos="1037"/>
          <w:tab w:val="left" w:pos="2403"/>
          <w:tab w:val="left" w:pos="2940"/>
        </w:tabs>
        <w:spacing w:before="415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приемки </w:t>
      </w:r>
      <w:r>
        <w:tab/>
      </w:r>
      <w:r>
        <w:rPr>
          <w:color w:val="000000"/>
          <w:sz w:val="24"/>
          <w:szCs w:val="24"/>
        </w:rPr>
        <w:t xml:space="preserve">застройщик </w:t>
      </w:r>
      <w:r>
        <w:tab/>
      </w:r>
      <w:r>
        <w:rPr>
          <w:color w:val="000000"/>
          <w:sz w:val="24"/>
          <w:szCs w:val="24"/>
        </w:rPr>
        <w:t xml:space="preserve">или </w:t>
      </w:r>
      <w:r>
        <w:tab/>
      </w:r>
      <w:r>
        <w:rPr>
          <w:color w:val="000000"/>
          <w:sz w:val="24"/>
          <w:szCs w:val="24"/>
        </w:rPr>
        <w:t xml:space="preserve">уполномоченное </w:t>
      </w:r>
    </w:p>
    <w:p w:rsidR="00923E4B" w:rsidRDefault="00923E4B">
      <w:pPr>
        <w:tabs>
          <w:tab w:val="left" w:pos="437"/>
        </w:tabs>
        <w:spacing w:before="4150"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им </w:t>
      </w:r>
      <w:r>
        <w:tab/>
      </w:r>
      <w:r>
        <w:rPr>
          <w:color w:val="000000"/>
          <w:sz w:val="24"/>
          <w:szCs w:val="24"/>
        </w:rPr>
        <w:t xml:space="preserve">лицо </w:t>
      </w:r>
    </w:p>
    <w:p w:rsidR="00923E4B" w:rsidRDefault="00923E4B" w:rsidP="00923E4B">
      <w:pPr>
        <w:tabs>
          <w:tab w:val="left" w:pos="437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3643" w:header="720" w:footer="720" w:gutter="0"/>
          <w:cols w:num="3" w:space="720" w:equalWidth="0">
            <w:col w:w="1277" w:space="685"/>
            <w:col w:w="4720" w:space="95"/>
            <w:col w:w="998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640" type="#_x0000_t202" style="position:absolute;margin-left:19.55pt;margin-top:821.4pt;width:4.4pt;height:14.7pt;z-index:25327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1" type="#_x0000_t202" style="position:absolute;margin-left:43.3pt;margin-top:18.35pt;width:4.95pt;height:16.95pt;z-index:25328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2" type="#_x0000_t202" style="position:absolute;margin-left:338.4pt;margin-top:383.5pt;width:4.95pt;height:16.95pt;z-index:25328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3" type="#_x0000_t202" style="position:absolute;margin-left:28.55pt;margin-top:583pt;width:12.45pt;height:3.9pt;z-index:253282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4" type="#_x0000_t202" style="position:absolute;margin-left:42.6pt;margin-top:610.7pt;width:14.7pt;height:4.4pt;z-index:253283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5" type="#_x0000_t202" style="position:absolute;margin-left:28.55pt;margin-top:671.55pt;width:12.45pt;height:3.9pt;z-index:253284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6" type="#_x0000_t202" style="position:absolute;margin-left:42.6pt;margin-top:698.05pt;width:14.7pt;height:4.4pt;z-index:2532853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7" type="#_x0000_t202" style="position:absolute;margin-left:28.55pt;margin-top:754.85pt;width:12.45pt;height:3.9pt;z-index:2532864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8" type="#_x0000_t202" style="position:absolute;margin-left:42.6pt;margin-top:782.9pt;width:14.7pt;height:4.4pt;z-index:2532874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9" type="#_x0000_t202" style="position:absolute;margin-left:73.9pt;margin-top:774.9pt;width:2.9pt;height:8.05pt;z-index:25328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0" type="#_x0000_t202" style="position:absolute;margin-left:102.1pt;margin-top:774.9pt;width:2.9pt;height:8.05pt;z-index:25328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1" type="#_x0000_t202" style="position:absolute;margin-left:130.3pt;margin-top:774.9pt;width:2.9pt;height:8.05pt;z-index:25329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2" type="#_x0000_t202" style="position:absolute;margin-left:158.5pt;margin-top:774.9pt;width:2.9pt;height:8.05pt;z-index:25329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3" type="#_x0000_t202" style="position:absolute;margin-left:193.3pt;margin-top:774.9pt;width:2.9pt;height:8.05pt;z-index:25329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4" type="#_x0000_t202" style="position:absolute;margin-left:230.3pt;margin-top:774.9pt;width:2.9pt;height:8.05pt;z-index:25329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5" type="#_x0000_t202" style="position:absolute;margin-left:575.9pt;margin-top:776.05pt;width:3.9pt;height:12.45pt;z-index:25329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6" type="#_x0000_t202" style="position:absolute;margin-left:73.9pt;margin-top:790.85pt;width:2.9pt;height:8.05pt;z-index:25329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7" type="#_x0000_t202" style="position:absolute;margin-left:102.1pt;margin-top:790.85pt;width:2.9pt;height:8.05pt;z-index:25329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8" type="#_x0000_t202" style="position:absolute;margin-left:130.3pt;margin-top:790.85pt;width:2.9pt;height:8.05pt;z-index:25329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59" type="#_x0000_t202" style="position:absolute;margin-left:158.5pt;margin-top:790.85pt;width:2.9pt;height:8.05pt;z-index:25329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0" type="#_x0000_t202" style="position:absolute;margin-left:193.3pt;margin-top:790.85pt;width:2.9pt;height:8.05pt;z-index:25329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1" type="#_x0000_t202" style="position:absolute;margin-left:230.3pt;margin-top:790.85pt;width:2.9pt;height:8.05pt;z-index:25330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2" type="#_x0000_t202" style="position:absolute;margin-left:81.95pt;margin-top:804.85pt;width:3.45pt;height:10.3pt;z-index:25330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3" type="#_x0000_t202" style="position:absolute;margin-left:114.7pt;margin-top:804.85pt;width:3.45pt;height:10.3pt;z-index:25330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4" type="#_x0000_t202" style="position:absolute;margin-left:138.7pt;margin-top:804.85pt;width:3.45pt;height:10.3pt;z-index:25330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5" type="#_x0000_t202" style="position:absolute;margin-left:169.3pt;margin-top:804.85pt;width:3.45pt;height:10.3pt;z-index:25330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6" type="#_x0000_t202" style="position:absolute;margin-left:203.4pt;margin-top:804.85pt;width:3.45pt;height:10.3pt;z-index:25330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7" type="#_x0000_t202" style="position:absolute;margin-left:238.3pt;margin-top:804.85pt;width:3.45pt;height:10.3pt;z-index:25330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68" type="#_x0000_t202" style="position:absolute;margin-left:25.55pt;margin-top:15.85pt;width:556.4pt;height:806.85pt;z-index:25330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438" w:line="315" w:lineRule="exact"/>
                          <w:ind w:left="2064" w:right="-824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Часть 2. Карта градостроительного зонирования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95"/>
                            <w:tab w:val="left" w:pos="1757"/>
                            <w:tab w:val="left" w:pos="3921"/>
                            <w:tab w:val="left" w:pos="5333"/>
                            <w:tab w:val="left" w:pos="7190"/>
                            <w:tab w:val="left" w:pos="8169"/>
                          </w:tabs>
                          <w:spacing w:before="357" w:after="8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карте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зонирования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территориаль- </w:t>
                        </w:r>
                        <w:r>
                          <w:br/>
                        </w:r>
                        <w:r w:rsidRPr="00F867A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ных зон. Границы территориальных зон должны отвечать требованию принадлежности каж-</w:t>
                        </w:r>
                        <w:r w:rsidRPr="00F867A7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1" w:lineRule="exact"/>
                          <w:ind w:right="-113"/>
                        </w:pPr>
                        <w:r w:rsidRPr="00F867A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дого земельного участка только к одной территории  территориальной зоне. Формирование</w:t>
                        </w:r>
                        <w:r w:rsidRPr="00F867A7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867A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одного земельного участка из нескольких земельных участков, расположенных в различных</w:t>
                        </w:r>
                        <w:r w:rsidRPr="00F867A7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867A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территориальных зонах, не допускается. Территориальные зоны, как правило, не устанавли-</w:t>
                        </w:r>
                        <w:r w:rsidRPr="00F867A7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4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ваются применительно к одному земельному участку.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8" w:line="270" w:lineRule="exact"/>
                          <w:ind w:right="-113"/>
                        </w:pPr>
                        <w:r>
                          <w:tab/>
                        </w:r>
                        <w:r w:rsidRPr="00F867A7">
                          <w:rPr>
                            <w:color w:val="000000"/>
                            <w:sz w:val="24"/>
                            <w:szCs w:val="24"/>
                          </w:rPr>
                          <w:t>На карте градостроительного зонирования в обязательном порядке отображаются гра-</w:t>
                        </w:r>
                        <w:r w:rsidRPr="00F867A7">
                          <w:rPr>
                            <w:color w:val="000000"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F867A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ницы зон с особыми условиями использования территорий, границы территорий объектов</w:t>
                        </w:r>
                        <w:r w:rsidRPr="00F867A7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культурного наследия. Границы указанных зон могут отображаться на отдельных картах.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867A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867A7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867A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867A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867A7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867A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867A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669" type="#_x0000_t202" style="position:absolute;margin-left:85.1pt;margin-top:14.25pt;width:4.4pt;height:14.7pt;z-index:25330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0" type="#_x0000_t202" style="position:absolute;margin-left:120.5pt;margin-top:57.95pt;width:4.4pt;height:14.7pt;z-index:25330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1" type="#_x0000_t202" style="position:absolute;margin-left:326.05pt;margin-top:198.75pt;width:4.8pt;height:16.65pt;z-index:25331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04" w:lineRule="exact"/>
                  </w:pPr>
                  <w:r>
                    <w:rPr>
                      <w:b/>
                      <w:bCs/>
                      <w:color w:val="000000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701" type="#_x0000_t202" style="position:absolute;margin-left:238.3pt;margin-top:804.85pt;width:3.45pt;height:10.3pt;z-index:-24997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2" type="#_x0000_t202" style="position:absolute;margin-left:203.4pt;margin-top:804.85pt;width:3.45pt;height:10.3pt;z-index:-24997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3" type="#_x0000_t202" style="position:absolute;margin-left:169.3pt;margin-top:804.85pt;width:3.45pt;height:10.3pt;z-index:-24997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4" type="#_x0000_t202" style="position:absolute;margin-left:138.7pt;margin-top:804.85pt;width:3.45pt;height:10.3pt;z-index:-24997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5" type="#_x0000_t202" style="position:absolute;margin-left:114.7pt;margin-top:804.85pt;width:3.45pt;height:10.3pt;z-index:-24996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6" type="#_x0000_t202" style="position:absolute;margin-left:81.95pt;margin-top:804.85pt;width:3.45pt;height:10.3pt;z-index:-249968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7" type="#_x0000_t202" style="position:absolute;margin-left:230.3pt;margin-top:790.85pt;width:2.9pt;height:8.05pt;z-index:-24996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8" type="#_x0000_t202" style="position:absolute;margin-left:193.3pt;margin-top:790.85pt;width:2.9pt;height:8.05pt;z-index:-24996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9" type="#_x0000_t202" style="position:absolute;margin-left:158.5pt;margin-top:790.85pt;width:2.9pt;height:8.05pt;z-index:-24996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0" type="#_x0000_t202" style="position:absolute;margin-left:130.3pt;margin-top:790.85pt;width:2.9pt;height:8.05pt;z-index:-24996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1" type="#_x0000_t202" style="position:absolute;margin-left:102.1pt;margin-top:790.85pt;width:2.9pt;height:8.05pt;z-index:-24996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2" type="#_x0000_t202" style="position:absolute;margin-left:73.9pt;margin-top:790.85pt;width:2.9pt;height:8.05pt;z-index:-24996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3" type="#_x0000_t202" style="position:absolute;margin-left:575.9pt;margin-top:776.05pt;width:3.9pt;height:12.45pt;z-index:-24996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4" type="#_x0000_t202" style="position:absolute;margin-left:230.3pt;margin-top:774.9pt;width:2.9pt;height:8.05pt;z-index:-24996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5" type="#_x0000_t202" style="position:absolute;margin-left:193.3pt;margin-top:774.9pt;width:2.9pt;height:8.05pt;z-index:-24995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6" type="#_x0000_t202" style="position:absolute;margin-left:158.5pt;margin-top:774.9pt;width:2.9pt;height:8.05pt;z-index:-24995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7" type="#_x0000_t202" style="position:absolute;margin-left:130.3pt;margin-top:774.9pt;width:2.9pt;height:8.05pt;z-index:-24995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8" type="#_x0000_t202" style="position:absolute;margin-left:102.1pt;margin-top:774.9pt;width:2.9pt;height:8.05pt;z-index:-24995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19" type="#_x0000_t202" style="position:absolute;margin-left:73.9pt;margin-top:774.9pt;width:2.9pt;height:8.05pt;z-index:-24995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0" type="#_x0000_t202" style="position:absolute;margin-left:42.6pt;margin-top:782.9pt;width:14.7pt;height:4.4pt;z-index:-249954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1" type="#_x0000_t202" style="position:absolute;margin-left:28.55pt;margin-top:754.85pt;width:12.45pt;height:3.9pt;z-index:-249953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2" type="#_x0000_t202" style="position:absolute;margin-left:42.6pt;margin-top:698.05pt;width:14.7pt;height:4.4pt;z-index:-249952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3" type="#_x0000_t202" style="position:absolute;margin-left:28.55pt;margin-top:671.55pt;width:12.45pt;height:3.9pt;z-index:-249951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4" type="#_x0000_t202" style="position:absolute;margin-left:42.6pt;margin-top:610.7pt;width:14.7pt;height:4.4pt;z-index:-249950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5" type="#_x0000_t202" style="position:absolute;margin-left:28.55pt;margin-top:583pt;width:12.45pt;height:3.9pt;z-index:-2499491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6" type="#_x0000_t202" style="position:absolute;margin-left:338.4pt;margin-top:383.5pt;width:4.95pt;height:16.95pt;z-index:-24994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7" type="#_x0000_t202" style="position:absolute;margin-left:43.3pt;margin-top:18.35pt;width:4.95pt;height:16.95pt;z-index:-24994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8" type="#_x0000_t202" style="position:absolute;margin-left:25.55pt;margin-top:15.85pt;width:556.4pt;height:806.85pt;z-index:-24994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2"/>
                    <w:gridCol w:w="192"/>
                    <w:gridCol w:w="43"/>
                    <w:gridCol w:w="341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2745" w:type="dxa"/>
                          <w:right w:w="2423" w:type="dxa"/>
                        </w:tcMar>
                      </w:tcPr>
                      <w:p w:rsidR="00AA7298" w:rsidRDefault="00AA7298">
                        <w:pPr>
                          <w:spacing w:before="438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Карта градостроительного зонирования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81F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81F12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81F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81F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81F12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81F12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81F12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729" type="#_x0000_t202" style="position:absolute;margin-left:326.05pt;margin-top:56.1pt;width:4.8pt;height:16.65pt;z-index:-24994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04" w:lineRule="exact"/>
                  </w:pPr>
                  <w:r>
                    <w:rPr>
                      <w:b/>
                      <w:bCs/>
                      <w:color w:val="000000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0" type="#_x0000_t75" style="position:absolute;margin-left:73.15pt;margin-top:69.4pt;width:500.7pt;height:515pt;z-index:-249944064;mso-position-horizontal-relative:page;mso-position-vertical-relative:page">
            <v:imagedata r:id="rId29" o:title="0BF1CF5D26D24DD6B586B8419453238E"/>
            <w10:wrap anchorx="page" anchory="page"/>
          </v:shape>
        </w:pict>
      </w:r>
      <w:r>
        <w:pict>
          <v:shape id="_x0000_s5731" type="#_x0000_t202" style="position:absolute;margin-left:98.1pt;margin-top:75.6pt;width:78.55pt;height:8.55pt;z-index:-24994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43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98"/>
                      <w:sz w:val="8"/>
                      <w:szCs w:val="8"/>
                    </w:rPr>
                    <w:t>ПРАВИЛА</w:t>
                  </w:r>
                  <w:r w:rsidRPr="00581F12">
                    <w:rPr>
                      <w:rFonts w:ascii="Arial" w:eastAsia="Arial" w:hAnsi="Arial" w:cs="Arial"/>
                      <w:color w:val="000000"/>
                      <w:w w:val="98"/>
                      <w:sz w:val="13"/>
                      <w:szCs w:val="13"/>
                    </w:rPr>
                    <w:t xml:space="preserve"> -и-млннымонлмия</w:t>
                  </w:r>
                  <w:r w:rsidRPr="00581F12">
                    <w:rPr>
                      <w:rFonts w:ascii="Arial" w:eastAsia="Arial" w:hAnsi="Arial" w:cs="Arial"/>
                      <w:color w:val="000000"/>
                      <w:spacing w:val="2"/>
                      <w:w w:val="98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2" type="#_x0000_t202" style="position:absolute;margin-left:132.8pt;margin-top:86.2pt;width:58.2pt;height:8.55pt;z-index:25331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43" w:lineRule="exact"/>
                  </w:pPr>
                  <w:r w:rsidRPr="00581F12">
                    <w:rPr>
                      <w:rFonts w:ascii="Arial" w:eastAsia="Arial" w:hAnsi="Arial" w:cs="Arial"/>
                      <w:color w:val="000000"/>
                      <w:spacing w:val="10"/>
                      <w:sz w:val="13"/>
                      <w:szCs w:val="13"/>
                    </w:rPr>
                    <w:t xml:space="preserve"> о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0"/>
                      <w:sz w:val="8"/>
                      <w:szCs w:val="8"/>
                    </w:rPr>
                    <w:t xml:space="preserve"> МУНИЦИПАЛЬНОГО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3" type="#_x0000_t202" style="position:absolute;margin-left:19.55pt;margin-top:821.4pt;width:4.4pt;height:14.7pt;z-index:25331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4" type="#_x0000_t202" style="position:absolute;margin-left:85.1pt;margin-top:14.25pt;width:4.4pt;height:14.7pt;z-index:25331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5" type="#_x0000_t202" style="position:absolute;margin-left:98.1pt;margin-top:97pt;width:20.55pt;height:6.05pt;z-index:25331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2"/>
                      <w:sz w:val="8"/>
                      <w:szCs w:val="8"/>
                    </w:rPr>
                    <w:t>РАНОНЛ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3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6" type="#_x0000_t202" style="position:absolute;margin-left:150.6pt;margin-top:97pt;width:24.05pt;height:6.05pt;z-index:25331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9"/>
                      <w:sz w:val="8"/>
                      <w:szCs w:val="8"/>
                    </w:rPr>
                    <w:t xml:space="preserve"> ОМАСТ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2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7" type="#_x0000_t202" style="position:absolute;margin-left:172.15pt;margin-top:97pt;width:4.55pt;height:6.05pt;z-index:25331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78"/>
                      <w:sz w:val="8"/>
                      <w:szCs w:val="8"/>
                    </w:rPr>
                    <w:t xml:space="preserve">Н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8" type="#_x0000_t202" style="position:absolute;margin-left:98.1pt;margin-top:102.5pt;width:2.55pt;height:5.15pt;z-index:25331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58"/>
                      <w:sz w:val="6"/>
                      <w:szCs w:val="6"/>
                    </w:rPr>
                    <w:t xml:space="preserve">•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79" type="#_x0000_t202" style="position:absolute;margin-left:99.2pt;margin-top:102.5pt;width:10.9pt;height:5.15pt;z-index:25332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7"/>
                      <w:sz w:val="6"/>
                      <w:szCs w:val="6"/>
                    </w:rPr>
                    <w:t xml:space="preserve"> М'Т.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5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0" type="#_x0000_t202" style="position:absolute;margin-left:108.7pt;margin-top:102.5pt;width:9.55pt;height:5.15pt;z-index:25332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6"/>
                      <w:szCs w:val="6"/>
                    </w:rPr>
                    <w:t xml:space="preserve"> I Р-&gt;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1" type="#_x0000_t202" style="position:absolute;margin-left:98.55pt;margin-top:83.1pt;width:25.15pt;height:6.05pt;z-index:25332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8"/>
                      <w:sz w:val="8"/>
                      <w:szCs w:val="8"/>
                    </w:rPr>
                    <w:t>М'ОИЦКШ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2" type="#_x0000_t202" style="position:absolute;margin-left:97.6pt;margin-top:86.2pt;width:26.2pt;height:8.55pt;z-index:25332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43" w:lineRule="exact"/>
                  </w:pPr>
                  <w:r w:rsidRPr="00581F12">
                    <w:rPr>
                      <w:rFonts w:ascii="Arial" w:eastAsia="Arial" w:hAnsi="Arial" w:cs="Arial"/>
                      <w:color w:val="000000"/>
                      <w:w w:val="94"/>
                      <w:sz w:val="13"/>
                      <w:szCs w:val="13"/>
                    </w:rPr>
                    <w:t>злллиик</w:t>
                  </w:r>
                  <w:r w:rsidRPr="00581F12">
                    <w:rPr>
                      <w:rFonts w:ascii="Arial" w:eastAsia="Arial" w:hAnsi="Arial" w:cs="Arial"/>
                      <w:color w:val="000000"/>
                      <w:spacing w:val="1"/>
                      <w:w w:val="94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3" type="#_x0000_t202" style="position:absolute;margin-left:122.35pt;margin-top:86.2pt;width:11.85pt;height:8.55pt;z-index:2533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43" w:lineRule="exact"/>
                  </w:pPr>
                  <w:r w:rsidRPr="00581F12">
                    <w:rPr>
                      <w:rFonts w:ascii="Arial" w:eastAsia="Arial" w:hAnsi="Arial" w:cs="Arial"/>
                      <w:color w:val="000000"/>
                      <w:w w:val="87"/>
                      <w:sz w:val="13"/>
                      <w:szCs w:val="13"/>
                    </w:rPr>
                    <w:t xml:space="preserve"> ко!</w:t>
                  </w:r>
                  <w:r w:rsidRPr="00581F12">
                    <w:rPr>
                      <w:rFonts w:ascii="Arial" w:eastAsia="Arial" w:hAnsi="Arial" w:cs="Arial"/>
                      <w:color w:val="000000"/>
                      <w:spacing w:val="2"/>
                      <w:w w:val="87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4" type="#_x0000_t202" style="position:absolute;margin-left:117.2pt;margin-top:93.1pt;width:34.8pt;height:11.1pt;z-index:2533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93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76"/>
                      <w:sz w:val="17"/>
                      <w:szCs w:val="17"/>
                    </w:rPr>
                    <w:t xml:space="preserve"> ипотекой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2"/>
                      <w:w w:val="76"/>
                      <w:sz w:val="17"/>
                      <w:szCs w:val="1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5" type="#_x0000_t202" style="position:absolute;margin-left:116.85pt;margin-top:102.5pt;width:7.45pt;height:5.15pt;z-index:25332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9"/>
                      <w:sz w:val="6"/>
                      <w:szCs w:val="6"/>
                    </w:rPr>
                    <w:t xml:space="preserve"> И.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6" type="#_x0000_t202" style="position:absolute;margin-left:122.9pt;margin-top:102.5pt;width:15.15pt;height:5.15pt;z-index:25332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4"/>
                      <w:sz w:val="6"/>
                      <w:szCs w:val="6"/>
                    </w:rPr>
                    <w:t xml:space="preserve"> ни,41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2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7" type="#_x0000_t202" style="position:absolute;margin-left:136.6pt;margin-top:102.5pt;width:16.65pt;height:5.15pt;z-index:25332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4"/>
                      <w:sz w:val="6"/>
                      <w:szCs w:val="6"/>
                    </w:rPr>
                    <w:t xml:space="preserve"> 1М.-.1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8" type="#_x0000_t202" style="position:absolute;margin-left:151.85pt;margin-top:102.5pt;width:13.85pt;height:5.15pt;z-index:25332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7"/>
                      <w:sz w:val="6"/>
                      <w:szCs w:val="6"/>
                    </w:rPr>
                    <w:t xml:space="preserve"> . ,ц||1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6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9" type="#_x0000_t202" style="position:absolute;margin-left:164.3pt;margin-top:102.5pt;width:14.2pt;height:5.15pt;z-index:25333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8"/>
                      <w:sz w:val="6"/>
                      <w:szCs w:val="6"/>
                    </w:rPr>
                    <w:t xml:space="preserve"> ИМИ'*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0" type="#_x0000_t202" style="position:absolute;margin-left:177.1pt;margin-top:102.5pt;width:6.2pt;height:5.15pt;z-index:2533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9"/>
                      <w:sz w:val="6"/>
                      <w:szCs w:val="6"/>
                    </w:rPr>
                    <w:t xml:space="preserve"> м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1" type="#_x0000_t202" style="position:absolute;margin-left:181.9pt;margin-top:102.5pt;width:14.65pt;height:5.15pt;z-index:2533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0"/>
                      <w:sz w:val="6"/>
                      <w:szCs w:val="6"/>
                    </w:rPr>
                    <w:t xml:space="preserve"> : :&gt;.••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2" type="#_x0000_t202" style="position:absolute;margin-left:195.1pt;margin-top:102.5pt;width:6.45pt;height:5.15pt;z-index:25333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74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49"/>
                      <w:sz w:val="6"/>
                      <w:szCs w:val="6"/>
                    </w:rPr>
                    <w:t>&gt;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6"/>
                      <w:szCs w:val="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3" type="#_x0000_t202" style="position:absolute;margin-left:253.95pt;margin-top:75.9pt;width:21.15pt;height:6.05pt;z-index:2533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96"/>
                      <w:sz w:val="8"/>
                      <w:szCs w:val="8"/>
                    </w:rPr>
                    <w:t>МЧИЩМН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2"/>
                      <w:w w:val="96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4" type="#_x0000_t202" style="position:absolute;margin-left:273.7pt;margin-top:75.9pt;width:14.65pt;height:6.05pt;z-index:2533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</w:rPr>
                    <w:t xml:space="preserve"> (1.1Ы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5" type="#_x0000_t202" style="position:absolute;margin-left:286.9pt;margin-top:75.9pt;width:9.8pt;height:6.05pt;z-index:25333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w w:val="85"/>
                      <w:sz w:val="8"/>
                      <w:szCs w:val="8"/>
                    </w:rPr>
                    <w:t xml:space="preserve"> К1И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6" type="#_x0000_t202" style="position:absolute;margin-left:295.25pt;margin-top:75.9pt;width:27.1pt;height:6.05pt;z-index:25333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</w:rPr>
                    <w:t xml:space="preserve"> ПОС1Л1.Ш»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7" type="#_x0000_t202" style="position:absolute;margin-left:320.95pt;margin-top:75.9pt;width:7.15pt;height:6.05pt;z-index:25333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</w:rPr>
                    <w:t xml:space="preserve"> М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8" type="#_x0000_t202" style="position:absolute;margin-left:326.7pt;margin-top:75.9pt;width:16.25pt;height:6.05pt;z-index:25333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8"/>
                      <w:szCs w:val="8"/>
                    </w:rPr>
                    <w:t xml:space="preserve"> 1-зюо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9" type="#_x0000_t202" style="position:absolute;margin-left:341.2pt;margin-top:75.9pt;width:6.6pt;height:6.05pt;z-index:25334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92" w:lineRule="exact"/>
                  </w:pP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32"/>
                      <w:sz w:val="8"/>
                      <w:szCs w:val="8"/>
                    </w:rPr>
                    <w:t>о</w:t>
                  </w:r>
                  <w:r w:rsidRPr="00581F12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0" type="#_x0000_t202" style="position:absolute;margin-left:571.9pt;margin-top:572.1pt;width:4.8pt;height:16.65pt;z-index:25334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04" w:lineRule="exact"/>
                  </w:pPr>
                  <w:r>
                    <w:rPr>
                      <w:b/>
                      <w:bCs/>
                      <w:color w:val="000000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92" w:lineRule="exact"/>
        <w:ind w:right="-113"/>
      </w:pPr>
      <w:r w:rsidRPr="00581F12">
        <w:rPr>
          <w:rFonts w:ascii="Arial" w:eastAsia="Arial" w:hAnsi="Arial" w:cs="Arial"/>
          <w:b/>
          <w:bCs/>
          <w:color w:val="000000"/>
          <w:spacing w:val="10"/>
          <w:sz w:val="8"/>
          <w:szCs w:val="8"/>
        </w:rPr>
        <w:t xml:space="preserve"> И ЗАСТРОЙКИ</w:t>
      </w:r>
      <w:r w:rsidRPr="00581F12">
        <w:rPr>
          <w:rFonts w:ascii="Arial" w:eastAsia="Arial" w:hAnsi="Arial" w:cs="Arial"/>
          <w:b/>
          <w:bCs/>
          <w:color w:val="000000"/>
          <w:spacing w:val="2"/>
          <w:sz w:val="8"/>
          <w:szCs w:val="8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1536" w:right="7655" w:bottom="0" w:left="3505" w:header="720" w:footer="720" w:gutter="0"/>
          <w:cols w:space="720"/>
        </w:sectPr>
      </w:pPr>
    </w:p>
    <w:p w:rsidR="00923E4B" w:rsidRDefault="00923E4B">
      <w:pPr>
        <w:spacing w:before="13" w:line="92" w:lineRule="exact"/>
        <w:ind w:right="-113"/>
        <w:rPr>
          <w:rFonts w:ascii="Arial" w:eastAsia="Arial" w:hAnsi="Arial" w:cs="Arial"/>
          <w:b/>
          <w:bCs/>
          <w:color w:val="000000"/>
          <w:spacing w:val="11"/>
          <w:sz w:val="8"/>
          <w:szCs w:val="8"/>
        </w:rPr>
      </w:pPr>
      <w:r w:rsidRPr="00581F12">
        <w:rPr>
          <w:rFonts w:ascii="Arial" w:eastAsia="Arial" w:hAnsi="Arial" w:cs="Arial"/>
          <w:color w:val="000000"/>
          <w:spacing w:val="13"/>
          <w:sz w:val="8"/>
          <w:szCs w:val="8"/>
        </w:rPr>
        <w:lastRenderedPageBreak/>
        <w:t xml:space="preserve"> о</w:t>
      </w:r>
      <w:r w:rsidRPr="00581F12">
        <w:rPr>
          <w:rFonts w:ascii="Arial" w:eastAsia="Arial" w:hAnsi="Arial" w:cs="Arial"/>
          <w:b/>
          <w:bCs/>
          <w:color w:val="000000"/>
          <w:spacing w:val="13"/>
          <w:sz w:val="8"/>
          <w:szCs w:val="8"/>
        </w:rPr>
        <w:t xml:space="preserve"> МУНИЦИПАЛЬНОГООКРАТОНДННЯ</w:t>
      </w:r>
      <w:r w:rsidRPr="00581F12">
        <w:rPr>
          <w:rFonts w:ascii="Arial" w:eastAsia="Arial" w:hAnsi="Arial" w:cs="Arial"/>
          <w:b/>
          <w:bCs/>
          <w:color w:val="000000"/>
          <w:spacing w:val="11"/>
          <w:sz w:val="8"/>
          <w:szCs w:val="8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7543" w:bottom="0" w:left="2446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738" type="#_x0000_t202" style="position:absolute;margin-left:238.3pt;margin-top:804.85pt;width:3.45pt;height:10.3pt;z-index:-24993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9" type="#_x0000_t202" style="position:absolute;margin-left:203.4pt;margin-top:804.85pt;width:3.45pt;height:10.3pt;z-index:-24993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0" type="#_x0000_t202" style="position:absolute;margin-left:169.3pt;margin-top:804.85pt;width:3.45pt;height:10.3pt;z-index:-24993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1" type="#_x0000_t202" style="position:absolute;margin-left:138.7pt;margin-top:804.85pt;width:3.45pt;height:10.3pt;z-index:-24993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2" type="#_x0000_t202" style="position:absolute;margin-left:114.7pt;margin-top:804.85pt;width:3.45pt;height:10.3pt;z-index:-24993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3" type="#_x0000_t202" style="position:absolute;margin-left:81.95pt;margin-top:804.85pt;width:3.45pt;height:10.3pt;z-index:-24992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4" type="#_x0000_t202" style="position:absolute;margin-left:230.3pt;margin-top:790.85pt;width:2.9pt;height:8.05pt;z-index:-24992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5" type="#_x0000_t202" style="position:absolute;margin-left:193.3pt;margin-top:790.85pt;width:2.9pt;height:8.05pt;z-index:-24992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6" type="#_x0000_t202" style="position:absolute;margin-left:158.5pt;margin-top:790.85pt;width:2.9pt;height:8.05pt;z-index:-24992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7" type="#_x0000_t202" style="position:absolute;margin-left:130.3pt;margin-top:790.85pt;width:2.9pt;height:8.05pt;z-index:-24992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8" type="#_x0000_t202" style="position:absolute;margin-left:102.1pt;margin-top:790.85pt;width:2.9pt;height:8.05pt;z-index:-24992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9" type="#_x0000_t202" style="position:absolute;margin-left:73.9pt;margin-top:790.85pt;width:2.9pt;height:8.05pt;z-index:-24992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0" type="#_x0000_t202" style="position:absolute;margin-left:575.9pt;margin-top:776.05pt;width:3.9pt;height:12.45pt;z-index:-24992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1" type="#_x0000_t202" style="position:absolute;margin-left:230.3pt;margin-top:774.9pt;width:2.9pt;height:8.05pt;z-index:-24992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2" type="#_x0000_t202" style="position:absolute;margin-left:193.3pt;margin-top:774.9pt;width:2.9pt;height:8.05pt;z-index:-24992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3" type="#_x0000_t202" style="position:absolute;margin-left:158.5pt;margin-top:774.9pt;width:2.9pt;height:8.05pt;z-index:-24991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4" type="#_x0000_t202" style="position:absolute;margin-left:130.3pt;margin-top:774.9pt;width:2.9pt;height:8.05pt;z-index:-24991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5" type="#_x0000_t202" style="position:absolute;margin-left:102.1pt;margin-top:774.9pt;width:2.9pt;height:8.05pt;z-index:-24991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6" type="#_x0000_t202" style="position:absolute;margin-left:73.9pt;margin-top:774.9pt;width:2.9pt;height:8.05pt;z-index:-24991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7" type="#_x0000_t202" style="position:absolute;margin-left:42.6pt;margin-top:782.9pt;width:14.7pt;height:4.4pt;z-index:-2499153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8" type="#_x0000_t202" style="position:absolute;margin-left:28.55pt;margin-top:754.85pt;width:12.45pt;height:3.9pt;z-index:-2499143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59" type="#_x0000_t202" style="position:absolute;margin-left:42.6pt;margin-top:698.05pt;width:14.7pt;height:4.4pt;z-index:-2499133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0" type="#_x0000_t202" style="position:absolute;margin-left:28.55pt;margin-top:671.55pt;width:12.45pt;height:3.9pt;z-index:-2499123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1" type="#_x0000_t202" style="position:absolute;margin-left:42.6pt;margin-top:610.7pt;width:14.7pt;height:4.4pt;z-index:-2499112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2" type="#_x0000_t202" style="position:absolute;margin-left:28.55pt;margin-top:583pt;width:12.45pt;height:3.9pt;z-index:-2499102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3" type="#_x0000_t202" style="position:absolute;margin-left:338.4pt;margin-top:383.5pt;width:4.95pt;height:16.95pt;z-index:-24990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4" type="#_x0000_t202" style="position:absolute;margin-left:43.3pt;margin-top:18.35pt;width:4.95pt;height:16.95pt;z-index:-24990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5" type="#_x0000_t202" style="position:absolute;margin-left:25.55pt;margin-top:15.85pt;width:556.4pt;height:806.85pt;z-index:-24990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787"/>
                    <w:gridCol w:w="43"/>
                    <w:gridCol w:w="599"/>
                    <w:gridCol w:w="43"/>
                    <w:gridCol w:w="6047"/>
                    <w:gridCol w:w="43"/>
                    <w:gridCol w:w="529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7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2671" w:type="dxa"/>
                          <w:right w:w="2351" w:type="dxa"/>
                        </w:tcMar>
                      </w:tcPr>
                      <w:p w:rsidR="00AA7298" w:rsidRDefault="00AA7298">
                        <w:pPr>
                          <w:spacing w:before="438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Часть 3. Градостроительные регламенты</w:t>
                        </w:r>
                        <w:r>
                          <w:rPr>
                            <w:b/>
                            <w:bCs/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2277"/>
                            <w:tab w:val="left" w:pos="3780"/>
                            <w:tab w:val="left" w:pos="4149"/>
                            <w:tab w:val="left" w:pos="6233"/>
                            <w:tab w:val="left" w:pos="6768"/>
                            <w:tab w:val="left" w:pos="7279"/>
                            <w:tab w:val="left" w:pos="8342"/>
                          </w:tabs>
                          <w:spacing w:before="124" w:after="6" w:line="272" w:lineRule="exact"/>
                          <w:ind w:right="-113"/>
                        </w:pPr>
                        <w:r>
                          <w:tab/>
                        </w:r>
                        <w:r w:rsidRPr="00577B2C">
                          <w:rPr>
                            <w:b/>
                            <w:bCs/>
                            <w:color w:val="000000"/>
                            <w:spacing w:val="5"/>
                            <w:sz w:val="24"/>
                            <w:szCs w:val="24"/>
                          </w:rPr>
                          <w:t>Раздел 3.1. Использование земельных участков и земель, на которые действие</w:t>
                        </w:r>
                        <w:r w:rsidRPr="00577B2C">
                          <w:rPr>
                            <w:b/>
                            <w:bCs/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регламентов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распространяется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градострои-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тельные регламенты не устанавливаются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1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24" w:line="272" w:lineRule="exact"/>
                          <w:ind w:right="-113"/>
                        </w:pPr>
                        <w:r>
                          <w:tab/>
                        </w:r>
                        <w:r w:rsidRPr="00577B2C">
                          <w:rPr>
                            <w:i/>
                            <w:iCs/>
                            <w:color w:val="000000"/>
                            <w:spacing w:val="2"/>
                            <w:sz w:val="24"/>
                            <w:szCs w:val="24"/>
                          </w:rPr>
                          <w:t>Статья 29. Использование земель, для которых градостроительные регламенты не</w:t>
                        </w:r>
                        <w:r w:rsidRPr="00577B2C">
                          <w:rPr>
                            <w:i/>
                            <w:iCs/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устанавливаются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6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9899" w:type="dxa"/>
                          <w:right w:w="167" w:type="dxa"/>
                        </w:tcMar>
                      </w:tcPr>
                      <w:p w:rsidR="00AA7298" w:rsidRDefault="00AA7298">
                        <w:pPr>
                          <w:spacing w:before="91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17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4" w:after="10" w:line="270" w:lineRule="exact"/>
                          <w:ind w:right="-113"/>
                        </w:pPr>
                        <w:r>
                          <w:tab/>
                        </w:r>
                        <w:r w:rsidRPr="00577B2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Условия использования и ограничения на территории водных объектов регламенти-</w:t>
                        </w:r>
                        <w:r w:rsidRPr="00577B2C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руются Водным Кодексом Российской Федерации от 3.06.2006г №74-ФЗ, Градостроитель-</w:t>
                        </w:r>
                        <w:r w:rsidRPr="00577B2C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53"/>
                            <w:tab w:val="left" w:pos="2203"/>
                            <w:tab w:val="left" w:pos="2542"/>
                            <w:tab w:val="left" w:pos="3835"/>
                            <w:tab w:val="left" w:pos="4990"/>
                            <w:tab w:val="left" w:pos="6713"/>
                            <w:tab w:val="left" w:pos="6943"/>
                            <w:tab w:val="left" w:pos="7186"/>
                            <w:tab w:val="left" w:pos="8340"/>
                          </w:tabs>
                          <w:spacing w:after="10" w:line="27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ным Кодексом Российской Федерации от 15.03.2008г №191-ФЗ, Земельным Кодексом  Рос-</w:t>
                        </w:r>
                        <w:r w:rsidRPr="00577B2C">
                          <w:rPr>
                            <w:color w:val="000000"/>
                            <w:spacing w:val="-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25.10.2001г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№136-ФЗ,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региональными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нормативно- </w:t>
                        </w:r>
                      </w:p>
                      <w:p w:rsidR="00AA7298" w:rsidRDefault="00AA7298">
                        <w:pPr>
                          <w:spacing w:after="11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правовыми актами.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6" w:line="26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-сельскохозяйственного назначения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329"/>
                            <w:tab w:val="left" w:pos="3334"/>
                            <w:tab w:val="left" w:pos="5575"/>
                            <w:tab w:val="left" w:pos="6746"/>
                            <w:tab w:val="left" w:pos="8112"/>
                            <w:tab w:val="left" w:pos="941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77B2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Условия использования и ограничения на территории земель сельскохозяйственного</w:t>
                        </w:r>
                        <w:r w:rsidRPr="00577B2C">
                          <w:rPr>
                            <w:color w:val="00000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назначения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регламентируется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Кодексом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Федерации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15.03.2008г №191-ФЗ, Земельным Кодексом  Российской Федерации от 25.10.2001г №136-</w:t>
                        </w:r>
                        <w:r w:rsidRPr="00577B2C">
                          <w:rPr>
                            <w:color w:val="000000"/>
                            <w:spacing w:val="7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ФЗ.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7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463"/>
                          </w:tabs>
                          <w:spacing w:before="1193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15.03.2008г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№191-ФЗ, Федеральным Законом от 25.06.2002г. № 73-ФЗ «Об объектах культурного насле-</w:t>
                        </w:r>
                        <w:r w:rsidRPr="00577B2C">
                          <w:rPr>
                            <w:color w:val="000000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дия (памятниках истории и культуры) народов Российской Федерации», Федеральным зако-</w:t>
                        </w:r>
                        <w:r w:rsidRPr="00577B2C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ном от 17 ноября 1995 г. № 169-ФЗ «Об архитектурной деятельности в Российской Федера-</w:t>
                        </w:r>
                        <w:r w:rsidRPr="00577B2C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6" w:line="273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ции», региональными и местными нормативно-правовыми актами.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- территории общего пользования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695"/>
                            <w:tab w:val="left" w:pos="2153"/>
                            <w:tab w:val="left" w:pos="3442"/>
                            <w:tab w:val="left" w:pos="4615"/>
                            <w:tab w:val="left" w:pos="5318"/>
                            <w:tab w:val="left" w:pos="7099"/>
                            <w:tab w:val="left" w:pos="927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береговых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полос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Ко-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дексом Российской Федерации от 15.03.2008г №191-ФЗ, Водным Кодексом Российской Фе-</w:t>
                        </w:r>
                        <w:r w:rsidRPr="00577B2C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дерации от 3.06.2006г №74-ФЗ, Кодексом Внутреннего водного транспорта РФ от 7.03.2001.</w:t>
                        </w:r>
                        <w:r w:rsidRPr="00577B2C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z w:val="24"/>
                            <w:szCs w:val="24"/>
                          </w:rPr>
                          <w:t>№24-ФЗ Положения об особых условиях пользования береговой полосой внутренних водных</w:t>
                        </w:r>
                        <w:r w:rsidRPr="00577B2C">
                          <w:rPr>
                            <w:color w:val="000000"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путей Российской Федерации от 6.02.2003 №71.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77B2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77B2C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4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7" w:after="6" w:line="26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- линейные объекты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  <w:tab w:val="left" w:pos="5717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77B2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Условия для территорий линейных объектов</w:t>
                        </w:r>
                        <w:r w:rsidRPr="00577B2C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577B2C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устанавливаются Градостроительным</w:t>
                        </w:r>
                        <w:r w:rsidRPr="00577B2C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z w:val="24"/>
                            <w:szCs w:val="24"/>
                          </w:rPr>
                          <w:t>Кодексом от 15.03.2008г №191-ФЗ, Земельным Кодексом Российской Федерации №136 – ФЗ,</w:t>
                        </w:r>
                        <w:r w:rsidRPr="00577B2C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577B2C">
                          <w:rPr>
                            <w:color w:val="000000"/>
                            <w:sz w:val="24"/>
                            <w:szCs w:val="24"/>
                          </w:rPr>
                          <w:t>от 25.10.2001г, СП 42.13330.2011 (Актуализированная редакция СНиП 2.07.01-89 Градостро-</w:t>
                        </w:r>
                        <w:r w:rsidRPr="00577B2C">
                          <w:rPr>
                            <w:color w:val="000000"/>
                            <w:spacing w:val="6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ительство. Планировка и застройка городских и сельских поселений), Гост 12.1.051-90, Фе-</w:t>
                        </w:r>
                        <w:r w:rsidRPr="00577B2C">
                          <w:rPr>
                            <w:color w:val="000000"/>
                            <w:spacing w:val="-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деральным Законом  от 8.11.2007г. «Об автомобильных дорогах и о дорожной деятельности в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РФ» № 257-ФЗ, Правилами, утвержденными правительством от 9.06.1995г №578, Постанов-</w:t>
                        </w:r>
                        <w:r w:rsidRPr="00577B2C">
                          <w:rPr>
                            <w:color w:val="000000"/>
                            <w:spacing w:val="-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77B2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лением Правительства РФ от 29.10.09 №860 «О требованиях к обеспеченности автомобиль-</w:t>
                        </w:r>
                        <w:r w:rsidRPr="00577B2C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77B2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77B2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77B2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77B2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77B2C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39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766" type="#_x0000_t202" style="position:absolute;margin-left:85.1pt;margin-top:196.3pt;width:15.7pt;height:14.7pt;z-index:-24990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7" type="#_x0000_t202" style="position:absolute;margin-left:107.5pt;margin-top:196.3pt;width:63.35pt;height:14.7pt;z-index:-24990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25.10.2001г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2" type="#_x0000_t202" style="position:absolute;margin-left:19.55pt;margin-top:821.4pt;width:4.4pt;height:14.7pt;z-index:25337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3" type="#_x0000_t202" style="position:absolute;margin-left:85.1pt;margin-top:14.25pt;width:4.4pt;height:14.7pt;z-index:25337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4" type="#_x0000_t202" style="position:absolute;margin-left:426.5pt;margin-top:279.1pt;width:4.5pt;height:14.7pt;z-index:25337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5" type="#_x0000_t202" style="position:absolute;margin-left:178.2pt;margin-top:450.6pt;width:4.4pt;height:14.7pt;z-index:25337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6" type="#_x0000_t202" style="position:absolute;margin-left:488.05pt;margin-top:492pt;width:15.55pt;height:14.7pt;z-index:25337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7" type="#_x0000_t202" style="position:absolute;margin-left:127.7pt;margin-top:643.8pt;width:4.4pt;height:14.7pt;z-index:25338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708"/>
        </w:tabs>
        <w:spacing w:after="6" w:line="269" w:lineRule="exact"/>
        <w:ind w:right="-113"/>
      </w:pPr>
      <w:r>
        <w:tab/>
      </w:r>
      <w:r>
        <w:rPr>
          <w:b/>
          <w:bCs/>
          <w:color w:val="000000"/>
          <w:sz w:val="24"/>
          <w:szCs w:val="24"/>
        </w:rPr>
        <w:t xml:space="preserve">- земли лесного фонда </w:t>
      </w:r>
    </w:p>
    <w:p w:rsidR="00923E4B" w:rsidRDefault="00923E4B">
      <w:pPr>
        <w:tabs>
          <w:tab w:val="left" w:pos="708"/>
        </w:tabs>
        <w:spacing w:line="270" w:lineRule="exact"/>
        <w:ind w:right="-113"/>
      </w:pPr>
      <w:r>
        <w:tab/>
      </w:r>
      <w:r w:rsidRPr="00577B2C">
        <w:rPr>
          <w:color w:val="000000"/>
          <w:sz w:val="24"/>
          <w:szCs w:val="24"/>
        </w:rPr>
        <w:t>Условия использования для земель лесного фонда устанавливаются Лесным Кодексом</w:t>
      </w:r>
      <w:r w:rsidRPr="00577B2C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9284"/>
          <w:sz w:val="24"/>
          <w:szCs w:val="24"/>
        </w:rPr>
        <w:t xml:space="preserve"> </w:t>
      </w:r>
      <w:r w:rsidRPr="00577B2C">
        <w:rPr>
          <w:color w:val="000000"/>
          <w:sz w:val="24"/>
          <w:szCs w:val="24"/>
        </w:rPr>
        <w:t>Российской Федерации от 4.12.2006г ФЗ №200, Земельным Кодексом Российской Федерации</w:t>
      </w:r>
      <w:r w:rsidRPr="00577B2C">
        <w:rPr>
          <w:color w:val="000000"/>
          <w:spacing w:val="33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3079" w:right="500" w:bottom="0" w:left="1702" w:header="720" w:footer="720" w:gutter="0"/>
          <w:cols w:space="720"/>
        </w:sectPr>
      </w:pPr>
    </w:p>
    <w:p w:rsidR="00923E4B" w:rsidRDefault="00923E4B">
      <w:pPr>
        <w:tabs>
          <w:tab w:val="left" w:pos="1850"/>
        </w:tabs>
        <w:spacing w:before="10" w:after="11" w:line="270" w:lineRule="exact"/>
        <w:ind w:right="-113"/>
      </w:pPr>
      <w:r>
        <w:lastRenderedPageBreak/>
        <w:tab/>
      </w:r>
      <w:r>
        <w:rPr>
          <w:color w:val="000000"/>
          <w:sz w:val="24"/>
          <w:szCs w:val="24"/>
        </w:rPr>
        <w:t xml:space="preserve">№136-ФЗ, </w:t>
      </w:r>
      <w:r>
        <w:rPr>
          <w:color w:val="000000"/>
          <w:spacing w:val="57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15.03.2008г №191-ФЗ </w:t>
      </w:r>
    </w:p>
    <w:p w:rsidR="00923E4B" w:rsidRDefault="00923E4B">
      <w:pPr>
        <w:tabs>
          <w:tab w:val="left" w:pos="708"/>
        </w:tabs>
        <w:spacing w:line="269" w:lineRule="exact"/>
        <w:ind w:right="-113"/>
      </w:pPr>
      <w:r>
        <w:tab/>
      </w:r>
      <w:r>
        <w:rPr>
          <w:b/>
          <w:bCs/>
          <w:color w:val="000000"/>
          <w:sz w:val="24"/>
          <w:szCs w:val="24"/>
        </w:rPr>
        <w:t xml:space="preserve">- водные объекты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Градостроительным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Кодексом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Российской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Федерации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5" w:space="720" w:equalWidth="0">
            <w:col w:w="2955" w:space="163"/>
            <w:col w:w="2137" w:space="163"/>
            <w:col w:w="1069" w:space="163"/>
            <w:col w:w="1266" w:space="163"/>
            <w:col w:w="1203"/>
          </w:cols>
        </w:sectPr>
      </w:pPr>
    </w:p>
    <w:p w:rsidR="00923E4B" w:rsidRDefault="00923E4B">
      <w:pPr>
        <w:tabs>
          <w:tab w:val="left" w:pos="708"/>
        </w:tabs>
        <w:spacing w:before="3002" w:after="127" w:line="275" w:lineRule="exact"/>
        <w:ind w:right="-113"/>
      </w:pPr>
      <w:r>
        <w:lastRenderedPageBreak/>
        <w:tab/>
      </w:r>
      <w:r w:rsidRPr="00577B2C">
        <w:rPr>
          <w:i/>
          <w:iCs/>
          <w:color w:val="000000"/>
          <w:spacing w:val="4"/>
          <w:sz w:val="24"/>
          <w:szCs w:val="24"/>
        </w:rPr>
        <w:t>Статья 30. Использование земельных участков, на которые действие градострои-</w:t>
      </w:r>
      <w:r w:rsidRPr="00577B2C"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i/>
          <w:iCs/>
          <w:color w:val="000000"/>
          <w:spacing w:val="19287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тельных регламентов не распространяется</w:t>
      </w:r>
      <w:r>
        <w:rPr>
          <w:i/>
          <w:iCs/>
          <w:color w:val="000000"/>
          <w:sz w:val="27"/>
          <w:szCs w:val="27"/>
        </w:rPr>
        <w:t xml:space="preserve"> </w:t>
      </w:r>
    </w:p>
    <w:p w:rsidR="00923E4B" w:rsidRDefault="00923E4B">
      <w:pPr>
        <w:tabs>
          <w:tab w:val="left" w:pos="708"/>
        </w:tabs>
        <w:spacing w:line="304" w:lineRule="exact"/>
        <w:ind w:right="-113"/>
      </w:pPr>
      <w:r>
        <w:tab/>
      </w:r>
      <w:r>
        <w:rPr>
          <w:b/>
          <w:bCs/>
          <w:color w:val="000000"/>
          <w:sz w:val="27"/>
          <w:szCs w:val="27"/>
        </w:rPr>
        <w:t xml:space="preserve">- </w:t>
      </w:r>
      <w:r>
        <w:rPr>
          <w:b/>
          <w:bCs/>
          <w:color w:val="000000"/>
          <w:sz w:val="24"/>
          <w:szCs w:val="24"/>
        </w:rPr>
        <w:t xml:space="preserve">объекты культурного наследия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500" w:bottom="0" w:left="1702" w:header="720" w:footer="720" w:gutter="0"/>
          <w:cols w:space="720"/>
        </w:sectPr>
      </w:pPr>
    </w:p>
    <w:p w:rsidR="00923E4B" w:rsidRDefault="00923E4B">
      <w:pPr>
        <w:tabs>
          <w:tab w:val="left" w:pos="852"/>
          <w:tab w:val="left" w:pos="1927"/>
        </w:tabs>
        <w:spacing w:before="1" w:after="10" w:line="272" w:lineRule="exact"/>
        <w:ind w:right="-113"/>
      </w:pPr>
      <w:r>
        <w:lastRenderedPageBreak/>
        <w:tab/>
      </w:r>
      <w:r w:rsidRPr="00577B2C">
        <w:rPr>
          <w:color w:val="000000"/>
          <w:spacing w:val="1"/>
          <w:sz w:val="24"/>
          <w:szCs w:val="24"/>
        </w:rPr>
        <w:t>На территории Троицкого муниципального образования находятся  памятники исто-</w:t>
      </w:r>
      <w:r w:rsidRPr="00577B2C"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9299"/>
          <w:sz w:val="24"/>
          <w:szCs w:val="24"/>
        </w:rPr>
        <w:t xml:space="preserve"> </w:t>
      </w:r>
      <w:r w:rsidRPr="00577B2C">
        <w:rPr>
          <w:color w:val="000000"/>
          <w:sz w:val="24"/>
          <w:szCs w:val="24"/>
        </w:rPr>
        <w:t>рии , археологии,</w:t>
      </w:r>
      <w:r w:rsidRPr="00577B2C">
        <w:rPr>
          <w:color w:val="000000"/>
          <w:spacing w:val="12"/>
          <w:sz w:val="24"/>
          <w:szCs w:val="24"/>
        </w:rPr>
        <w:t xml:space="preserve"> </w:t>
      </w:r>
      <w:r>
        <w:tab/>
      </w:r>
      <w:r w:rsidRPr="00577B2C">
        <w:rPr>
          <w:color w:val="000000"/>
          <w:sz w:val="24"/>
          <w:szCs w:val="24"/>
        </w:rPr>
        <w:t>архитектуры и градостроительства. Для памятников архитектуры, истории</w:t>
      </w:r>
      <w:r w:rsidRPr="00577B2C"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9293"/>
          <w:sz w:val="24"/>
          <w:szCs w:val="24"/>
        </w:rPr>
        <w:t xml:space="preserve"> </w:t>
      </w:r>
      <w:r w:rsidRPr="00577B2C">
        <w:rPr>
          <w:color w:val="000000"/>
          <w:spacing w:val="3"/>
          <w:sz w:val="24"/>
          <w:szCs w:val="24"/>
        </w:rPr>
        <w:t>и археологии на основании ФЗ-73 запрещается проектирование и проведение землеустрои-</w:t>
      </w:r>
      <w:r w:rsidRPr="00577B2C">
        <w:rPr>
          <w:color w:val="000000"/>
          <w:spacing w:val="20"/>
          <w:sz w:val="24"/>
          <w:szCs w:val="24"/>
        </w:rPr>
        <w:t xml:space="preserve"> </w:t>
      </w:r>
    </w:p>
    <w:p w:rsidR="00923E4B" w:rsidRDefault="00923E4B">
      <w:pPr>
        <w:tabs>
          <w:tab w:val="left" w:pos="1035"/>
          <w:tab w:val="left" w:pos="2210"/>
          <w:tab w:val="left" w:pos="3761"/>
          <w:tab w:val="left" w:pos="4013"/>
          <w:tab w:val="left" w:pos="4673"/>
          <w:tab w:val="left" w:pos="5390"/>
          <w:tab w:val="left" w:pos="6147"/>
          <w:tab w:val="left" w:pos="7824"/>
          <w:tab w:val="left" w:pos="8714"/>
        </w:tabs>
        <w:spacing w:line="265" w:lineRule="exact"/>
        <w:ind w:right="-113"/>
      </w:pPr>
      <w:r>
        <w:rPr>
          <w:color w:val="000000"/>
          <w:sz w:val="24"/>
          <w:szCs w:val="24"/>
        </w:rPr>
        <w:t xml:space="preserve">тельных, </w:t>
      </w:r>
      <w:r>
        <w:tab/>
      </w:r>
      <w:r>
        <w:rPr>
          <w:color w:val="000000"/>
          <w:sz w:val="24"/>
          <w:szCs w:val="24"/>
        </w:rPr>
        <w:t xml:space="preserve">земляных, </w:t>
      </w:r>
      <w:r>
        <w:tab/>
      </w:r>
      <w:r>
        <w:rPr>
          <w:color w:val="000000"/>
          <w:sz w:val="24"/>
          <w:szCs w:val="24"/>
        </w:rPr>
        <w:t xml:space="preserve">строительных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иных </w:t>
      </w:r>
      <w:r>
        <w:tab/>
      </w:r>
      <w:r>
        <w:rPr>
          <w:color w:val="000000"/>
          <w:sz w:val="24"/>
          <w:szCs w:val="24"/>
        </w:rPr>
        <w:t xml:space="preserve">видов </w:t>
      </w:r>
      <w:r>
        <w:tab/>
      </w:r>
      <w:r>
        <w:rPr>
          <w:color w:val="000000"/>
          <w:sz w:val="24"/>
          <w:szCs w:val="24"/>
        </w:rPr>
        <w:t xml:space="preserve">работ, </w:t>
      </w:r>
      <w:r>
        <w:tab/>
      </w:r>
      <w:r>
        <w:rPr>
          <w:color w:val="000000"/>
          <w:sz w:val="24"/>
          <w:szCs w:val="24"/>
        </w:rPr>
        <w:t xml:space="preserve">Использование </w:t>
      </w:r>
      <w:r>
        <w:tab/>
      </w:r>
      <w:r>
        <w:rPr>
          <w:color w:val="000000"/>
          <w:sz w:val="24"/>
          <w:szCs w:val="24"/>
        </w:rPr>
        <w:t xml:space="preserve">данных </w:t>
      </w:r>
      <w:r>
        <w:tab/>
      </w:r>
      <w:r>
        <w:rPr>
          <w:color w:val="000000"/>
          <w:sz w:val="24"/>
          <w:szCs w:val="24"/>
        </w:rPr>
        <w:t xml:space="preserve">объектов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92" w:bottom="0" w:left="1702" w:header="720" w:footer="720" w:gutter="0"/>
          <w:cols w:space="720"/>
        </w:sectPr>
      </w:pPr>
    </w:p>
    <w:p w:rsidR="00923E4B" w:rsidRDefault="00923E4B">
      <w:pPr>
        <w:spacing w:before="10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устанавливаются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Градостроительным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Кодексом </w:t>
      </w:r>
    </w:p>
    <w:p w:rsidR="00923E4B" w:rsidRDefault="00923E4B">
      <w:pPr>
        <w:spacing w:before="10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Российской </w:t>
      </w:r>
    </w:p>
    <w:p w:rsidR="00923E4B" w:rsidRDefault="00923E4B">
      <w:pPr>
        <w:spacing w:before="10"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Федерации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1702" w:header="720" w:footer="720" w:gutter="0"/>
          <w:cols w:num="5" w:space="720" w:equalWidth="0">
            <w:col w:w="1819" w:space="121"/>
            <w:col w:w="2136" w:space="121"/>
            <w:col w:w="1066" w:space="121"/>
            <w:col w:w="1262" w:space="121"/>
            <w:col w:w="1200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776" type="#_x0000_t202" style="position:absolute;margin-left:238.3pt;margin-top:804.85pt;width:3.45pt;height:10.3pt;z-index:-24989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7" type="#_x0000_t202" style="position:absolute;margin-left:203.4pt;margin-top:804.85pt;width:3.45pt;height:10.3pt;z-index:-24989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8" type="#_x0000_t202" style="position:absolute;margin-left:169.3pt;margin-top:804.85pt;width:3.45pt;height:10.3pt;z-index:-24989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9" type="#_x0000_t202" style="position:absolute;margin-left:138.7pt;margin-top:804.85pt;width:3.45pt;height:10.3pt;z-index:-24989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0" type="#_x0000_t202" style="position:absolute;margin-left:114.7pt;margin-top:804.85pt;width:3.45pt;height:10.3pt;z-index:-24989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1" type="#_x0000_t202" style="position:absolute;margin-left:81.95pt;margin-top:804.85pt;width:3.45pt;height:10.3pt;z-index:-24988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2" type="#_x0000_t202" style="position:absolute;margin-left:230.3pt;margin-top:790.85pt;width:2.9pt;height:8.05pt;z-index:-24988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3" type="#_x0000_t202" style="position:absolute;margin-left:193.3pt;margin-top:790.85pt;width:2.9pt;height:8.05pt;z-index:-24988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4" type="#_x0000_t202" style="position:absolute;margin-left:158.5pt;margin-top:790.85pt;width:2.9pt;height:8.05pt;z-index:-24988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5" type="#_x0000_t202" style="position:absolute;margin-left:130.3pt;margin-top:790.85pt;width:2.9pt;height:8.05pt;z-index:-24988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6" type="#_x0000_t202" style="position:absolute;margin-left:102.1pt;margin-top:790.85pt;width:2.9pt;height:8.05pt;z-index:-24988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7" type="#_x0000_t202" style="position:absolute;margin-left:73.9pt;margin-top:790.85pt;width:2.9pt;height:8.05pt;z-index:-24988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8" type="#_x0000_t202" style="position:absolute;margin-left:575.9pt;margin-top:776.05pt;width:3.9pt;height:12.45pt;z-index:-24988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89" type="#_x0000_t202" style="position:absolute;margin-left:230.3pt;margin-top:774.9pt;width:2.9pt;height:8.05pt;z-index:-24988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0" type="#_x0000_t202" style="position:absolute;margin-left:193.3pt;margin-top:774.9pt;width:2.9pt;height:8.05pt;z-index:-24988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1" type="#_x0000_t202" style="position:absolute;margin-left:158.5pt;margin-top:774.9pt;width:2.9pt;height:8.05pt;z-index:-24987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2" type="#_x0000_t202" style="position:absolute;margin-left:130.3pt;margin-top:774.9pt;width:2.9pt;height:8.05pt;z-index:-24987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3" type="#_x0000_t202" style="position:absolute;margin-left:102.1pt;margin-top:774.9pt;width:2.9pt;height:8.05pt;z-index:-24987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4" type="#_x0000_t202" style="position:absolute;margin-left:73.9pt;margin-top:774.9pt;width:2.9pt;height:8.05pt;z-index:-24987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5" type="#_x0000_t202" style="position:absolute;margin-left:42.6pt;margin-top:782.9pt;width:14.7pt;height:4.4pt;z-index:-2498754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6" type="#_x0000_t202" style="position:absolute;margin-left:28.55pt;margin-top:754.85pt;width:12.45pt;height:3.9pt;z-index:-249874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7" type="#_x0000_t202" style="position:absolute;margin-left:42.6pt;margin-top:698.05pt;width:14.7pt;height:4.4pt;z-index:-2498734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8" type="#_x0000_t202" style="position:absolute;margin-left:28.55pt;margin-top:671.55pt;width:12.45pt;height:3.9pt;z-index:-2498723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9" type="#_x0000_t202" style="position:absolute;margin-left:42.6pt;margin-top:610.7pt;width:14.7pt;height:4.4pt;z-index:-249871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0" type="#_x0000_t202" style="position:absolute;margin-left:28.55pt;margin-top:583pt;width:12.45pt;height:3.9pt;z-index:-249870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1" type="#_x0000_t202" style="position:absolute;margin-left:338.4pt;margin-top:383.5pt;width:4.95pt;height:16.95pt;z-index:-24986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2" type="#_x0000_t202" style="position:absolute;margin-left:43.3pt;margin-top:18.35pt;width:4.95pt;height:16.95pt;z-index:-24986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3" type="#_x0000_t202" style="position:absolute;margin-left:25.55pt;margin-top:15.85pt;width:556.4pt;height:806.85pt;z-index:-24986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437" w:after="10" w:line="270" w:lineRule="exact"/>
                          <w:ind w:right="-106"/>
                        </w:pPr>
                        <w:r w:rsidRPr="00C30E1E">
                          <w:rPr>
                            <w:color w:val="000000"/>
                            <w:sz w:val="24"/>
                            <w:szCs w:val="24"/>
                          </w:rPr>
                          <w:t>ных дорог общего пользования объектов дорожного сервиса, размещенных в границах полос</w:t>
                        </w:r>
                        <w:r w:rsidRPr="00C30E1E">
                          <w:rPr>
                            <w:color w:val="000000"/>
                            <w:spacing w:val="6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отвода», Постановлением Правительства №717 от 2.09.2009г, Приказами Минтранса РФ от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06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13.01.2010г №4, №5.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51" w:line="272" w:lineRule="exact"/>
                          <w:ind w:right="-108"/>
                        </w:pPr>
                        <w:r>
                          <w:tab/>
                        </w:r>
                        <w:r w:rsidRPr="00C30E1E">
                          <w:rPr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Раздел 3.2. Градостроительные регламенты установленные применительно к зо-</w:t>
                        </w:r>
                        <w:r w:rsidRPr="00C30E1E">
                          <w:rPr>
                            <w:b/>
                            <w:bCs/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нам с особыми условиями использования территорий </w:t>
                        </w:r>
                      </w:p>
                      <w:p w:rsidR="00AA7298" w:rsidRDefault="00AA7298">
                        <w:pPr>
                          <w:spacing w:before="242" w:line="269" w:lineRule="exact"/>
                          <w:ind w:left="708" w:right="2842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31. Санитарно-защитные зоны и разрывы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3499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Регламентируется Федеральным Законом от 30.03.1999г «О санитарно-защитном бла-</w:t>
                        </w:r>
                        <w:r w:rsidRPr="00C30E1E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гополучии населения» №52-ФЗ,</w:t>
                        </w:r>
                        <w:r w:rsidRPr="00C30E1E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Федеральным Законом от 10.01.2002г «Об охране окружа-</w:t>
                        </w:r>
                        <w:r w:rsidRPr="00C30E1E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ющей среды» №7-ФЗ, СанПиН 2.2.1/2.1.1.1200-03. «Санитарно-защитные зоны и санитарная</w:t>
                        </w:r>
                        <w:r w:rsidRPr="00C30E1E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классификация предприятий, сооружений и иных объектов».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711"/>
                            <w:tab w:val="left" w:pos="1958"/>
                            <w:tab w:val="left" w:pos="2950"/>
                            <w:tab w:val="left" w:pos="5225"/>
                            <w:tab w:val="left" w:pos="5686"/>
                            <w:tab w:val="left" w:pos="7239"/>
                            <w:tab w:val="left" w:pos="7469"/>
                            <w:tab w:val="left" w:pos="8513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Размеры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санитарно-защитных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определяются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проектах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защитных зон в соответствии с действующим законодательством, санитарными нормами и</w:t>
                        </w:r>
                        <w:r w:rsidRPr="00C30E1E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z w:val="24"/>
                            <w:szCs w:val="24"/>
                          </w:rPr>
                          <w:t>правилами в области использования промышленных (и/или сельскохозяйственных) предпри-</w:t>
                        </w:r>
                        <w:r w:rsidRPr="00C30E1E">
                          <w:rPr>
                            <w:color w:val="000000"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247"/>
                            <w:tab w:val="left" w:pos="672"/>
                            <w:tab w:val="left" w:pos="1171"/>
                            <w:tab w:val="left" w:pos="1401"/>
                            <w:tab w:val="left" w:pos="1673"/>
                            <w:tab w:val="left" w:pos="2115"/>
                            <w:tab w:val="left" w:pos="3345"/>
                            <w:tab w:val="left" w:pos="3516"/>
                            <w:tab w:val="left" w:pos="3612"/>
                            <w:tab w:val="left" w:pos="5198"/>
                            <w:tab w:val="left" w:pos="6638"/>
                            <w:tab w:val="left" w:pos="7011"/>
                            <w:tab w:val="left" w:pos="7622"/>
                            <w:tab w:val="left" w:pos="8539"/>
                            <w:tab w:val="left" w:pos="9533"/>
                          </w:tabs>
                          <w:spacing w:after="5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ятий,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складов,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коммунальных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транспортных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сооружений,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согласовываются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уполномоченным органом исполнительной власти, осуществляющим функции по контролю</w:t>
                        </w:r>
                        <w:r w:rsidRPr="00C30E1E">
                          <w:rPr>
                            <w:color w:val="000000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надзору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сфере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санитарно-эпидемиологического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благополучия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населения, </w:t>
                        </w:r>
                      </w:p>
                      <w:p w:rsidR="00AA7298" w:rsidRDefault="00AA7298">
                        <w:pPr>
                          <w:spacing w:after="10" w:line="271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защиты прав потребителей и потребительского рынка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утверждаются главой поселения.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z w:val="24"/>
                            <w:szCs w:val="24"/>
                          </w:rPr>
                          <w:t>В санитарно-защитной зоне не допускается размещать: жилую застройку, включая от-</w:t>
                        </w:r>
                        <w:r w:rsidRPr="00C30E1E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дельные жилые дома, ландшафтно-рекреационные зоны, зоны отдыха, территории курортов,</w:t>
                        </w: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санаториев и домов отдыха, территорий садоводческих товариществ и коттеджной застрой-</w:t>
                        </w:r>
                        <w:r w:rsidRPr="00C30E1E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z w:val="24"/>
                            <w:szCs w:val="24"/>
                          </w:rPr>
                          <w:t>ки, коллективных или индивидуальных дачных и садово-огородных участков, а также других</w:t>
                        </w:r>
                        <w:r w:rsidRPr="00C30E1E">
                          <w:rPr>
                            <w:color w:val="000000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территорий с нормируемыми показателями качества среды обитания; спортивные сооруже-</w:t>
                        </w:r>
                        <w:r w:rsidRPr="00C30E1E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ния, детские площадки, образовательные и детские учреждения, лечебно-профилактические</w:t>
                        </w:r>
                        <w:r w:rsidRPr="00C30E1E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оздоровительные учреждения общего пользования. 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санитарно-защитной зоне и на территории объектов других отраслей промышлен-</w:t>
                        </w:r>
                        <w:r w:rsidRPr="00C30E1E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ности не допускается размещать объекты по производству лекарственных веществ, лекар-</w:t>
                        </w:r>
                        <w:r w:rsidRPr="00C30E1E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ственных средств и (или) лекарственных форм, склады сырья и полупродуктов для фарма-</w:t>
                        </w:r>
                        <w:r w:rsidRPr="00C30E1E">
                          <w:rPr>
                            <w:color w:val="000000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397"/>
                            <w:tab w:val="left" w:pos="2210"/>
                            <w:tab w:val="left" w:pos="2904"/>
                            <w:tab w:val="left" w:pos="2923"/>
                            <w:tab w:val="left" w:pos="3161"/>
                            <w:tab w:val="left" w:pos="3874"/>
                            <w:tab w:val="left" w:pos="4209"/>
                            <w:tab w:val="left" w:pos="4929"/>
                            <w:tab w:val="left" w:pos="5441"/>
                            <w:tab w:val="left" w:pos="5957"/>
                            <w:tab w:val="left" w:pos="6677"/>
                            <w:tab w:val="left" w:pos="7942"/>
                            <w:tab w:val="left" w:pos="8395"/>
                            <w:tab w:val="left" w:pos="8909"/>
                          </w:tabs>
                          <w:spacing w:after="10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цевтических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предприятий;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пищевых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отраслей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промышленности,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оптовые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склады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продовольственного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сырья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пищевых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продуктов,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комплексы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водопроводных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сооружений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подготовки и хранения питьевой воды, которые могут повлиять на качество продукции.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границах санитарно-защитных зон допускается размещать: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z w:val="24"/>
                            <w:szCs w:val="24"/>
                          </w:rPr>
                          <w:t>1) сельхозугодия для выращивания технических культур, не используемых для произ-</w:t>
                        </w:r>
                        <w:r w:rsidRPr="00C30E1E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водства продуктов питания; 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after="8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предприятия, их отдельные здания и сооружения с производствами меньшего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класса вредности, чем основное производство. При наличии у размещаемого в санитарно-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защитной зоне объекта выбросов, аналогичных по составу с основным производством, обя-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зательно требование не превышения гигиенических нормативов на границе санитарно-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защитной зоны и за ее пределами при суммарном учете;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line="272" w:lineRule="exact"/>
                          <w:ind w:right="-113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3) пожарные депо, бани, прачечные, объекты торговли и общественного питания, га-</w:t>
                        </w:r>
                        <w:r w:rsidRPr="00C30E1E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ражи, площадки и сооружения для хранения общественного и индивидуального транспорта,</w:t>
                        </w:r>
                        <w:r w:rsidRPr="00C30E1E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автозаправочные станции, а также связанные с обслуживанием данного предприятия здания</w:t>
                        </w:r>
                        <w:r w:rsidRPr="00C30E1E">
                          <w:rPr>
                            <w:color w:val="00000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2061"/>
                            <w:tab w:val="left" w:pos="3557"/>
                            <w:tab w:val="left" w:pos="6614"/>
                            <w:tab w:val="left" w:pos="7975"/>
                            <w:tab w:val="left" w:pos="8463"/>
                            <w:tab w:val="left" w:pos="8839"/>
                          </w:tabs>
                          <w:spacing w:before="10" w:after="10" w:line="270" w:lineRule="exact"/>
                          <w:ind w:right="-111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научно-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исследовательские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лаборатории,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спортивно-оздоровительные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сооружения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работников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предприятия, общественные здания административного назначения;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1"/>
                        </w:pPr>
                        <w:r>
                          <w:tab/>
                        </w: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4) нежилые помещения для дежурного аварийного персонала и охраны предприятий,</w:t>
                        </w:r>
                        <w:r w:rsidRPr="00C30E1E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помещения для пребывания работающих по вахтовому методу (не более двух недель)</w:t>
                        </w:r>
                        <w:r w:rsidRPr="00C30E1E"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, </w:t>
                        </w:r>
                        <w:r w:rsidRPr="00C30E1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мест-</w:t>
                        </w:r>
                        <w:r w:rsidRPr="00C30E1E">
                          <w:rPr>
                            <w:color w:val="000000"/>
                            <w:spacing w:val="6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1"/>
                        </w:pP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ные и транзитные коммуникации, линии электропередач, электроподстанции, нефте- и газо-</w:t>
                        </w:r>
                        <w:r w:rsidRPr="00C30E1E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0E1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проводы, артезианские скважины для технического водоснабжения, водоохлаждающие со-</w:t>
                        </w:r>
                        <w:r w:rsidRPr="00C30E1E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1"/>
                        </w:pPr>
                        <w:r w:rsidRPr="00C30E1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оружения для подготовки технической воды, канализационные насосные станции, сооруже-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0E1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30E1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0E1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0E1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30E1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30E1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30E1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768" type="#_x0000_t202" style="position:absolute;margin-left:19.55pt;margin-top:821.4pt;width:4.4pt;height:14.7pt;z-index:25341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69" type="#_x0000_t202" style="position:absolute;margin-left:85.1pt;margin-top:14.25pt;width:4.4pt;height:14.7pt;z-index:25341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0" type="#_x0000_t202" style="position:absolute;margin-left:255.85pt;margin-top:166.4pt;width:4.4pt;height:14.7pt;z-index:25341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1" type="#_x0000_t202" style="position:absolute;margin-left:561.1pt;margin-top:470.05pt;width:4.4pt;height:14.7pt;z-index:25341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2" type="#_x0000_t202" style="position:absolute;margin-left:438.95pt;margin-top:483.85pt;width:4.4pt;height:14.7pt;z-index:25341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3" type="#_x0000_t202" style="position:absolute;margin-left:376.8pt;margin-top:580.3pt;width:4.4pt;height:14.7pt;z-index:25341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4" type="#_x0000_t202" style="position:absolute;margin-left:265.55pt;margin-top:635.5pt;width:34.6pt;height:14.7pt;z-index:25341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бюро, </w:t>
                  </w:r>
                </w:p>
              </w:txbxContent>
            </v:textbox>
            <w10:wrap anchorx="page" anchory="page"/>
          </v:shape>
        </w:pict>
      </w:r>
      <w:r>
        <w:pict>
          <v:shape id="_x0000_s5775" type="#_x0000_t202" style="position:absolute;margin-left:439.7pt;margin-top:663.1pt;width:4.4pt;height:14.7pt;z-index:25342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управления,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конструкторские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учебные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заведения, </w:t>
      </w:r>
    </w:p>
    <w:p w:rsidR="00923E4B" w:rsidRDefault="00923E4B">
      <w:pPr>
        <w:spacing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поликлиники,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2690" w:right="0" w:bottom="0" w:left="1702" w:header="720" w:footer="720" w:gutter="0"/>
          <w:cols w:num="5" w:space="720" w:equalWidth="0">
            <w:col w:w="1308" w:space="253"/>
            <w:col w:w="1807" w:space="1172"/>
            <w:col w:w="928" w:space="253"/>
            <w:col w:w="1144" w:space="256"/>
            <w:col w:w="1492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811" type="#_x0000_t202" style="position:absolute;margin-left:238.3pt;margin-top:804.85pt;width:3.45pt;height:10.3pt;z-index:-24985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2" type="#_x0000_t202" style="position:absolute;margin-left:203.4pt;margin-top:804.85pt;width:3.45pt;height:10.3pt;z-index:-24985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3" type="#_x0000_t202" style="position:absolute;margin-left:169.3pt;margin-top:804.85pt;width:3.45pt;height:10.3pt;z-index:-24985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4" type="#_x0000_t202" style="position:absolute;margin-left:138.7pt;margin-top:804.85pt;width:3.45pt;height:10.3pt;z-index:-24985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5" type="#_x0000_t202" style="position:absolute;margin-left:114.7pt;margin-top:804.85pt;width:3.45pt;height:10.3pt;z-index:-24985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6" type="#_x0000_t202" style="position:absolute;margin-left:81.95pt;margin-top:804.85pt;width:3.45pt;height:10.3pt;z-index:-24985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7" type="#_x0000_t202" style="position:absolute;margin-left:230.3pt;margin-top:790.85pt;width:2.9pt;height:8.05pt;z-index:-24985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8" type="#_x0000_t202" style="position:absolute;margin-left:193.3pt;margin-top:790.85pt;width:2.9pt;height:8.05pt;z-index:-24985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9" type="#_x0000_t202" style="position:absolute;margin-left:158.5pt;margin-top:790.85pt;width:2.9pt;height:8.05pt;z-index:-24984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0" type="#_x0000_t202" style="position:absolute;margin-left:130.3pt;margin-top:790.85pt;width:2.9pt;height:8.05pt;z-index:-24984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1" type="#_x0000_t202" style="position:absolute;margin-left:102.1pt;margin-top:790.85pt;width:2.9pt;height:8.05pt;z-index:-24984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2" type="#_x0000_t202" style="position:absolute;margin-left:73.9pt;margin-top:790.85pt;width:2.9pt;height:8.05pt;z-index:-24984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3" type="#_x0000_t202" style="position:absolute;margin-left:575.9pt;margin-top:776.05pt;width:3.9pt;height:12.45pt;z-index:-24984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4" type="#_x0000_t202" style="position:absolute;margin-left:230.3pt;margin-top:774.9pt;width:2.9pt;height:8.05pt;z-index:-24984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5" type="#_x0000_t202" style="position:absolute;margin-left:193.3pt;margin-top:774.9pt;width:2.9pt;height:8.05pt;z-index:-24984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6" type="#_x0000_t202" style="position:absolute;margin-left:158.5pt;margin-top:774.9pt;width:2.9pt;height:8.05pt;z-index:-24984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7" type="#_x0000_t202" style="position:absolute;margin-left:130.3pt;margin-top:774.9pt;width:2.9pt;height:8.05pt;z-index:-24984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8" type="#_x0000_t202" style="position:absolute;margin-left:102.1pt;margin-top:774.9pt;width:2.9pt;height:8.05pt;z-index:-24984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29" type="#_x0000_t202" style="position:absolute;margin-left:73.9pt;margin-top:774.9pt;width:2.9pt;height:8.05pt;z-index:-24983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0" type="#_x0000_t202" style="position:absolute;margin-left:42.6pt;margin-top:782.9pt;width:14.7pt;height:4.4pt;z-index:-2498385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1" type="#_x0000_t202" style="position:absolute;margin-left:28.55pt;margin-top:754.85pt;width:12.45pt;height:3.9pt;z-index:-2498375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2" type="#_x0000_t202" style="position:absolute;margin-left:42.6pt;margin-top:698.05pt;width:14.7pt;height:4.4pt;z-index:-2498365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3" type="#_x0000_t202" style="position:absolute;margin-left:28.55pt;margin-top:671.55pt;width:12.45pt;height:3.9pt;z-index:-2498355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4" type="#_x0000_t202" style="position:absolute;margin-left:42.6pt;margin-top:610.7pt;width:14.7pt;height:4.4pt;z-index:-2498344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5" type="#_x0000_t202" style="position:absolute;margin-left:28.55pt;margin-top:583pt;width:12.45pt;height:3.9pt;z-index:-2498334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6" type="#_x0000_t202" style="position:absolute;margin-left:338.4pt;margin-top:383.5pt;width:4.95pt;height:16.95pt;z-index:-24983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7" type="#_x0000_t202" style="position:absolute;margin-left:43.3pt;margin-top:18.35pt;width:4.95pt;height:16.95pt;z-index:-24983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38" type="#_x0000_t202" style="position:absolute;margin-left:25.55pt;margin-top:15.85pt;width:556.4pt;height:806.85pt;z-index:-24983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787"/>
                    <w:gridCol w:w="43"/>
                    <w:gridCol w:w="599"/>
                    <w:gridCol w:w="43"/>
                    <w:gridCol w:w="6047"/>
                    <w:gridCol w:w="43"/>
                    <w:gridCol w:w="529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5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7699" w:type="dxa"/>
                          <w:right w:w="1234" w:type="dxa"/>
                        </w:tcMar>
                      </w:tcPr>
                      <w:p w:rsidR="00AA7298" w:rsidRDefault="00AA7298">
                        <w:pPr>
                          <w:spacing w:before="989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регулируется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3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1190" w:type="dxa"/>
                          <w:right w:w="465" w:type="dxa"/>
                        </w:tcMar>
                      </w:tcPr>
                      <w:p w:rsidR="00AA7298" w:rsidRDefault="00AA7298">
                        <w:pPr>
                          <w:spacing w:before="402" w:line="269" w:lineRule="exact"/>
                          <w:ind w:right="-113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32. Зоны охраны объектов инженерной и транспортной инфраструктуры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77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8"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придорожные полосы автомобильных дорог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761"/>
                            <w:tab w:val="left" w:pos="3499"/>
                            <w:tab w:val="left" w:pos="4207"/>
                            <w:tab w:val="left" w:pos="5085"/>
                            <w:tab w:val="left" w:pos="6497"/>
                            <w:tab w:val="left" w:pos="7548"/>
                            <w:tab w:val="left" w:pos="7757"/>
                            <w:tab w:val="left" w:pos="8791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Ограничения  устанавливаются Земельным Кодексом Российской Федерации №136 –</w:t>
                        </w:r>
                        <w:r w:rsidRPr="00BF0DC1">
                          <w:rPr>
                            <w:color w:val="000000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ФЗ, от 25.10.2001г., ФЗ № 257 от 8.11.2007г. «Об автомобильных дорогах и о дорожной дея-</w:t>
                        </w:r>
                        <w:r w:rsidRPr="00BF0DC1">
                          <w:rPr>
                            <w:color w:val="000000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>тельности в РФ», Постановлением Правительства РФ от 29.10.09 №860</w:t>
                        </w:r>
                        <w:r w:rsidRPr="00BF0DC1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BF0DC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«О требованиях к</w:t>
                        </w:r>
                        <w:r w:rsidRPr="00BF0DC1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обеспеченности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автомобильных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дорог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общего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дорожного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сервиса,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размещенных в границах полос отвода», Постановлением Правительства №717 от 2.09.2009г,</w:t>
                        </w:r>
                        <w:r w:rsidRPr="00BF0DC1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Приказами Минтранса РФ от 13.01.2010г №4,№5. «Об установлении и использовании авто-</w:t>
                        </w:r>
                        <w:r w:rsidRPr="00BF0DC1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мобильных дорог федерального значения», « Об установлении и использовании полос отвода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автомобильных дорого федерального значения». </w:t>
                        </w:r>
                      </w:p>
                      <w:p w:rsidR="00AA7298" w:rsidRDefault="00AA7298">
                        <w:pPr>
                          <w:tabs>
                            <w:tab w:val="left" w:pos="566"/>
                            <w:tab w:val="left" w:pos="1041"/>
                            <w:tab w:val="left" w:pos="2542"/>
                            <w:tab w:val="left" w:pos="4166"/>
                            <w:tab w:val="left" w:pos="5266"/>
                            <w:tab w:val="left" w:pos="7188"/>
                            <w:tab w:val="left" w:pos="7651"/>
                            <w:tab w:val="left" w:pos="931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Строительство, реконструкция в границах придорожных полос автомобильной дороги</w:t>
                        </w:r>
                        <w:r w:rsidRPr="00BF0DC1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предназначенных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до-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рожной деятельности, объектов дорожного сервиса, установка рекламных конструкций, ин-</w:t>
                        </w:r>
                        <w:r w:rsidRPr="00BF0DC1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формационных щитов и указателей допускаются при наличии согласия в письменной форме</w:t>
                        </w:r>
                        <w:r w:rsidRPr="00BF0DC1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владельца автомобильной дороги. Это согласие должно содержать технические требования и</w:t>
                        </w:r>
                        <w:r w:rsidRPr="00BF0DC1">
                          <w:rPr>
                            <w:color w:val="000000"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3"/>
                            <w:tab w:val="left" w:pos="3429"/>
                            <w:tab w:val="left" w:pos="5364"/>
                            <w:tab w:val="left" w:pos="6122"/>
                            <w:tab w:val="left" w:pos="6363"/>
                            <w:tab w:val="left" w:pos="7574"/>
                            <w:tab w:val="left" w:pos="8321"/>
                            <w:tab w:val="left" w:pos="8541"/>
                          </w:tabs>
                          <w:spacing w:after="10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условия, подлежащие обязательному исполнению лицами, осуществляющими строительство,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реконструкцию в границах придорожных полос автомобильной дороги таких объектов, уста-</w:t>
                        </w:r>
                        <w:r w:rsidRPr="00BF0DC1">
                          <w:rPr>
                            <w:color w:val="000000"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новку </w:t>
                        </w:r>
                        <w:r>
                          <w:tab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рекламных конструкций,</w:t>
                        </w:r>
                        <w:r w:rsidRPr="00BF0DC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информационных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щитов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указателей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(далее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настоящей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статье - технические требования и условия, подлежащие обязательному исполнению). </w:t>
                        </w:r>
                      </w:p>
                      <w:p w:rsidR="00AA7298" w:rsidRDefault="00AA7298">
                        <w:pPr>
                          <w:tabs>
                            <w:tab w:val="left" w:pos="566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Лица, осуществляющие строительство, реконструкцию в границах придорожных полос</w:t>
                        </w:r>
                        <w:r w:rsidRPr="00BF0DC1">
                          <w:rPr>
                            <w:color w:val="000000"/>
                            <w:spacing w:val="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автомобильных дорог объектов капитального строительства, объектов, предназначенных для</w:t>
                        </w:r>
                        <w:r w:rsidRPr="00BF0DC1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осуществления дорожной деятельности, объектов дорожного сервиса, установку рекламных</w:t>
                        </w:r>
                        <w:r w:rsidRPr="00BF0DC1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конструкций, информационных щитов и указателей без разрешения на строительство (в слу-</w:t>
                        </w:r>
                        <w:r w:rsidRPr="00BF0DC1"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чае если для строительства или реконструкции указанных объектов требуется выдача разре-</w:t>
                        </w:r>
                        <w:r w:rsidRPr="00BF0DC1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шения на строительство), без согласия или с нарушением технических требований и условий,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подлежащих обязательному исполнению, по требованию органа, уполномоченного на осу-</w:t>
                        </w:r>
                        <w:r w:rsidRPr="00BF0DC1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ществление государственного строительного надзора, и (или) владельцев автомобильных до-</w:t>
                        </w:r>
                        <w:r w:rsidRPr="00BF0DC1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рог обязаны прекратить осуществление строительства, реконструкции объектов капитально-</w:t>
                        </w:r>
                        <w:r w:rsidRPr="00BF0DC1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8" w:line="270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го строительства, установку рекламных конструкций, информационных щитов и указателей,</w:t>
                        </w:r>
                        <w:r w:rsidRPr="00BF0DC1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осуществить снос незаконно возведенных объектов и сооружений и привести автомобильные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дороги в первоначальное состояние. В случае отказа от исполнения таких требований вла-</w:t>
                        </w:r>
                        <w:r w:rsidRPr="00BF0DC1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дельцы автомобильных дорог выполняют работы по ликвидации возведенных объектов или</w:t>
                        </w:r>
                        <w:r w:rsidRPr="00BF0DC1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сооружений с последующей компенсацией затрат на выполнение этих работ за счет лиц, ви-</w:t>
                        </w:r>
                        <w:r w:rsidRPr="00BF0DC1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новных в незаконном возведении указанных объектов, сооружений, в соответствии с законо-</w:t>
                        </w:r>
                        <w:r w:rsidRPr="00BF0DC1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дательством Российской Федерации. Порядок установления и использования придорожных</w:t>
                        </w:r>
                        <w:r w:rsidRPr="00BF0DC1">
                          <w:rPr>
                            <w:color w:val="000000"/>
                            <w:spacing w:val="-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z w:val="24"/>
                            <w:szCs w:val="24"/>
                          </w:rPr>
                          <w:t>полос, автомобильных дорог федерального, регионального или межмуниципального, местно-</w:t>
                        </w:r>
                        <w:r w:rsidRPr="00BF0DC1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3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го значения может устанавливаться соответственно уполномоченным Правительством Рос-</w:t>
                        </w:r>
                        <w:r w:rsidRPr="00BF0DC1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сийской Федерации федеральным органом исполнительной власти, высшим исполнительным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органом государственной власти субъекта Российской Федерации, органом местного само-</w:t>
                        </w:r>
                        <w:r w:rsidRPr="00BF0DC1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управления.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1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охранные зоны линий электропередачи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 w:rsidRPr="00BF0DC1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>Охранные зоны линий электропередач регламентируются ГОСТом 12.1.051-90 «Система</w:t>
                        </w:r>
                        <w:r w:rsidRPr="00BF0DC1">
                          <w:rPr>
                            <w:color w:val="000000"/>
                            <w:spacing w:val="-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 w:rsidRPr="00BF0DC1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 xml:space="preserve">стандартов безопасности труда. Электробезопасность», </w:t>
                        </w:r>
                        <w:r w:rsidRPr="00BF0DC1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Постановлением Правительства РФ  «</w:t>
                        </w:r>
                        <w:r w:rsidRPr="00BF0DC1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О порядке установления охранных зон объектов электросетевого хозяйства и особых усло-</w:t>
                        </w:r>
                        <w:r w:rsidRPr="00BF0DC1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F0DC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BF0DC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F0DC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F0DC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BF0DC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BF0DC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BF0DC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839" type="#_x0000_t202" style="position:absolute;margin-left:433.9pt;margin-top:67.4pt;width:4.5pt;height:14.7pt;z-index:-24982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0" type="#_x0000_t202" style="position:absolute;margin-left:401.65pt;margin-top:67.4pt;width:24.75pt;height:14.7pt;z-index:-24982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зон,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1" type="#_x0000_t202" style="position:absolute;margin-left:121.1pt;margin-top:67.4pt;width:25.6pt;height:14.7pt;z-index:-24982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При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2" type="#_x0000_t202" style="position:absolute;margin-left:281.65pt;margin-top:67.4pt;width:112.5pt;height:14.7pt;z-index:-24982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санитарно-защитных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3" type="#_x0000_t202" style="position:absolute;margin-left:223.1pt;margin-top:67.4pt;width:51.05pt;height:14.7pt;z-index:-24982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проектов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4" type="#_x0000_t202" style="position:absolute;margin-left:154.2pt;margin-top:67.4pt;width:61.35pt;height:14.7pt;z-index:-24982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отсутствии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4" type="#_x0000_t202" style="position:absolute;margin-left:19.55pt;margin-top:821.4pt;width:4.4pt;height:14.7pt;z-index:25345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5" type="#_x0000_t202" style="position:absolute;margin-left:85.1pt;margin-top:14.25pt;width:4.4pt;height:14.7pt;z-index:25345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6" type="#_x0000_t202" style="position:absolute;margin-left:343.2pt;margin-top:53.65pt;width:4.4pt;height:14.7pt;z-index:25345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7" type="#_x0000_t202" style="position:absolute;margin-left:531pt;margin-top:375.25pt;width:4.4pt;height:14.7pt;z-index:25345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8" type="#_x0000_t202" style="position:absolute;margin-left:412.45pt;margin-top:733.4pt;width:10pt;height:14.7pt;z-index:25345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в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9" type="#_x0000_t202" style="position:absolute;margin-left:546.7pt;margin-top:733.4pt;width:4.4pt;height:14.7pt;z-index:25345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0" type="#_x0000_t202" style="position:absolute;margin-left:555.7pt;margin-top:733.4pt;width:15.7pt;height:14.7pt;z-index:25345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475"/>
          <w:tab w:val="left" w:pos="1755"/>
          <w:tab w:val="left" w:pos="3499"/>
          <w:tab w:val="left" w:pos="5777"/>
          <w:tab w:val="left" w:pos="6235"/>
          <w:tab w:val="left" w:pos="7490"/>
          <w:tab w:val="left" w:pos="9194"/>
        </w:tabs>
        <w:spacing w:line="270" w:lineRule="exact"/>
        <w:ind w:right="-113"/>
      </w:pPr>
      <w:r>
        <w:rPr>
          <w:color w:val="000000"/>
          <w:sz w:val="24"/>
          <w:szCs w:val="24"/>
        </w:rPr>
        <w:t xml:space="preserve">ния </w:t>
      </w:r>
      <w:r>
        <w:tab/>
      </w:r>
      <w:r>
        <w:rPr>
          <w:color w:val="000000"/>
          <w:sz w:val="24"/>
          <w:szCs w:val="24"/>
        </w:rPr>
        <w:t xml:space="preserve">оборотного </w:t>
      </w:r>
      <w:r>
        <w:tab/>
      </w:r>
      <w:r>
        <w:rPr>
          <w:color w:val="000000"/>
          <w:sz w:val="24"/>
          <w:szCs w:val="24"/>
        </w:rPr>
        <w:t xml:space="preserve">водоснабжения, </w:t>
      </w:r>
      <w:r>
        <w:tab/>
      </w:r>
      <w:r w:rsidRPr="00BF0DC1">
        <w:rPr>
          <w:color w:val="000000"/>
          <w:spacing w:val="2"/>
          <w:sz w:val="24"/>
          <w:szCs w:val="24"/>
        </w:rPr>
        <w:t>питомники растений</w:t>
      </w:r>
      <w:r w:rsidRPr="00BF0DC1">
        <w:rPr>
          <w:color w:val="000000"/>
          <w:spacing w:val="10"/>
          <w:sz w:val="24"/>
          <w:szCs w:val="24"/>
        </w:rPr>
        <w:t xml:space="preserve"> </w:t>
      </w:r>
      <w:r>
        <w:tab/>
      </w:r>
      <w:r>
        <w:rPr>
          <w:color w:val="000000"/>
          <w:sz w:val="24"/>
          <w:szCs w:val="24"/>
        </w:rPr>
        <w:t xml:space="preserve">для </w:t>
      </w:r>
      <w:r>
        <w:tab/>
      </w:r>
      <w:r>
        <w:rPr>
          <w:color w:val="000000"/>
          <w:sz w:val="24"/>
          <w:szCs w:val="24"/>
        </w:rPr>
        <w:t xml:space="preserve">озеленения </w:t>
      </w:r>
      <w:r>
        <w:tab/>
      </w:r>
      <w:r>
        <w:rPr>
          <w:color w:val="000000"/>
          <w:sz w:val="24"/>
          <w:szCs w:val="24"/>
        </w:rPr>
        <w:t xml:space="preserve">промышленной </w:t>
      </w:r>
      <w:r>
        <w:tab/>
      </w:r>
      <w:r>
        <w:rPr>
          <w:color w:val="000000"/>
          <w:sz w:val="24"/>
          <w:szCs w:val="24"/>
        </w:rPr>
        <w:t xml:space="preserve">пло- </w:t>
      </w:r>
      <w:r>
        <w:rPr>
          <w:color w:val="000000"/>
          <w:spacing w:val="192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щадки, предприятий и санитарно-защитной зоны. </w:t>
      </w:r>
    </w:p>
    <w:p w:rsidR="00923E4B" w:rsidRDefault="00923E4B">
      <w:pPr>
        <w:spacing w:line="20" w:lineRule="exact"/>
        <w:sectPr w:rsidR="00923E4B">
          <w:pgSz w:w="11906" w:h="16838"/>
          <w:pgMar w:top="777" w:right="502" w:bottom="0" w:left="1702" w:header="720" w:footer="720" w:gutter="0"/>
          <w:cols w:space="720"/>
        </w:sectPr>
      </w:pPr>
    </w:p>
    <w:p w:rsidR="00923E4B" w:rsidRDefault="00923E4B">
      <w:pPr>
        <w:tabs>
          <w:tab w:val="left" w:pos="2078"/>
          <w:tab w:val="left" w:pos="2909"/>
          <w:tab w:val="left" w:pos="4411"/>
          <w:tab w:val="left" w:pos="5448"/>
          <w:tab w:val="left" w:pos="5710"/>
          <w:tab w:val="left" w:pos="6943"/>
          <w:tab w:val="left" w:pos="7186"/>
          <w:tab w:val="left" w:pos="8126"/>
          <w:tab w:val="left" w:pos="8813"/>
        </w:tabs>
        <w:spacing w:before="10" w:after="10" w:line="270" w:lineRule="exact"/>
        <w:ind w:right="-113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  <w:sz w:val="24"/>
          <w:szCs w:val="24"/>
        </w:rPr>
        <w:t xml:space="preserve">СанПин </w:t>
      </w:r>
      <w:r>
        <w:rPr>
          <w:color w:val="000000"/>
          <w:spacing w:val="192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2.2.1/2.1.1.1200-03, </w:t>
      </w:r>
      <w:r>
        <w:tab/>
      </w:r>
      <w:r>
        <w:rPr>
          <w:color w:val="000000"/>
          <w:sz w:val="24"/>
          <w:szCs w:val="24"/>
        </w:rPr>
        <w:t xml:space="preserve">иными </w:t>
      </w:r>
      <w:r>
        <w:tab/>
      </w:r>
      <w:r>
        <w:rPr>
          <w:color w:val="000000"/>
          <w:sz w:val="24"/>
          <w:szCs w:val="24"/>
        </w:rPr>
        <w:t xml:space="preserve">санитарными </w:t>
      </w:r>
      <w:r>
        <w:tab/>
      </w:r>
      <w:r>
        <w:rPr>
          <w:color w:val="000000"/>
          <w:sz w:val="24"/>
          <w:szCs w:val="24"/>
        </w:rPr>
        <w:t xml:space="preserve">нормами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правилами </w:t>
      </w:r>
      <w:r>
        <w:tab/>
      </w:r>
      <w:r>
        <w:rPr>
          <w:color w:val="000000"/>
          <w:sz w:val="24"/>
          <w:szCs w:val="24"/>
        </w:rPr>
        <w:t xml:space="preserve">в </w:t>
      </w:r>
      <w:r>
        <w:tab/>
      </w:r>
      <w:r>
        <w:rPr>
          <w:color w:val="000000"/>
          <w:sz w:val="24"/>
          <w:szCs w:val="24"/>
        </w:rPr>
        <w:t xml:space="preserve">области </w:t>
      </w:r>
      <w:r>
        <w:tab/>
      </w:r>
      <w:r>
        <w:rPr>
          <w:color w:val="000000"/>
          <w:sz w:val="24"/>
          <w:szCs w:val="24"/>
        </w:rPr>
        <w:t xml:space="preserve">использования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промышленных предприятий, складов, коммунальных и транспортных сооружений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99" w:bottom="0" w:left="1702" w:header="720" w:footer="720" w:gutter="0"/>
          <w:cols w:space="720"/>
        </w:sectPr>
      </w:pPr>
    </w:p>
    <w:p w:rsidR="00923E4B" w:rsidRDefault="00923E4B">
      <w:pPr>
        <w:tabs>
          <w:tab w:val="left" w:pos="612"/>
        </w:tabs>
        <w:spacing w:before="12502" w:line="270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вий  </w:t>
      </w:r>
      <w:r>
        <w:tab/>
      </w:r>
      <w:r>
        <w:rPr>
          <w:color w:val="000000"/>
          <w:sz w:val="24"/>
          <w:szCs w:val="24"/>
        </w:rPr>
        <w:t xml:space="preserve">использования </w:t>
      </w:r>
      <w:r>
        <w:rPr>
          <w:color w:val="000000"/>
          <w:spacing w:val="42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24.02.2009г.  № 160. </w:t>
      </w:r>
    </w:p>
    <w:p w:rsidR="00923E4B" w:rsidRDefault="00923E4B">
      <w:pPr>
        <w:spacing w:before="1250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земельных </w:t>
      </w:r>
    </w:p>
    <w:p w:rsidR="00923E4B" w:rsidRDefault="00923E4B">
      <w:pPr>
        <w:spacing w:before="1250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участков, </w:t>
      </w:r>
    </w:p>
    <w:p w:rsidR="00923E4B" w:rsidRDefault="00923E4B">
      <w:pPr>
        <w:spacing w:before="1250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расположенных </w:t>
      </w:r>
    </w:p>
    <w:p w:rsidR="00923E4B" w:rsidRDefault="00923E4B">
      <w:pPr>
        <w:spacing w:before="1250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границах </w:t>
      </w:r>
    </w:p>
    <w:p w:rsidR="00923E4B" w:rsidRDefault="00923E4B">
      <w:pPr>
        <w:tabs>
          <w:tab w:val="left" w:pos="756"/>
        </w:tabs>
        <w:spacing w:before="12502"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таких </w:t>
      </w:r>
      <w:r>
        <w:tab/>
      </w:r>
      <w:r>
        <w:rPr>
          <w:color w:val="000000"/>
          <w:sz w:val="24"/>
          <w:szCs w:val="24"/>
        </w:rPr>
        <w:t xml:space="preserve">зон» </w:t>
      </w:r>
    </w:p>
    <w:p w:rsidR="00923E4B" w:rsidRDefault="00923E4B" w:rsidP="00923E4B">
      <w:pPr>
        <w:tabs>
          <w:tab w:val="left" w:pos="756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1702" w:header="720" w:footer="720" w:gutter="0"/>
          <w:cols w:num="6" w:space="720" w:equalWidth="0">
            <w:col w:w="2191" w:space="121"/>
            <w:col w:w="1164" w:space="123"/>
            <w:col w:w="1027" w:space="121"/>
            <w:col w:w="1702" w:space="414"/>
            <w:col w:w="1001" w:space="121"/>
            <w:col w:w="1282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845" type="#_x0000_t202" style="position:absolute;margin-left:19.55pt;margin-top:821.4pt;width:4.4pt;height:14.7pt;z-index:25349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6" type="#_x0000_t202" style="position:absolute;margin-left:43.3pt;margin-top:18.35pt;width:4.95pt;height:16.95pt;z-index:25349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7" type="#_x0000_t202" style="position:absolute;margin-left:338.4pt;margin-top:383.5pt;width:4.95pt;height:16.95pt;z-index:25349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8" type="#_x0000_t202" style="position:absolute;margin-left:28.55pt;margin-top:583pt;width:12.45pt;height:3.9pt;z-index:2534973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49" type="#_x0000_t202" style="position:absolute;margin-left:42.6pt;margin-top:610.7pt;width:14.7pt;height:4.4pt;z-index:2534983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0" type="#_x0000_t202" style="position:absolute;margin-left:28.55pt;margin-top:671.55pt;width:12.45pt;height:3.9pt;z-index:2534993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1" type="#_x0000_t202" style="position:absolute;margin-left:42.6pt;margin-top:698.05pt;width:14.7pt;height:4.4pt;z-index:253500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2" type="#_x0000_t202" style="position:absolute;margin-left:28.55pt;margin-top:754.85pt;width:12.45pt;height:3.9pt;z-index:253501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3" type="#_x0000_t202" style="position:absolute;margin-left:42.6pt;margin-top:782.9pt;width:14.7pt;height:4.4pt;z-index:253502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4" type="#_x0000_t202" style="position:absolute;margin-left:73.9pt;margin-top:774.9pt;width:2.9pt;height:8.05pt;z-index:25350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5" type="#_x0000_t202" style="position:absolute;margin-left:102.1pt;margin-top:774.9pt;width:2.9pt;height:8.05pt;z-index:25350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6" type="#_x0000_t202" style="position:absolute;margin-left:130.3pt;margin-top:774.9pt;width:2.9pt;height:8.05pt;z-index:25350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7" type="#_x0000_t202" style="position:absolute;margin-left:158.5pt;margin-top:774.9pt;width:2.9pt;height:8.05pt;z-index:25350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8" type="#_x0000_t202" style="position:absolute;margin-left:193.3pt;margin-top:774.9pt;width:2.9pt;height:8.05pt;z-index:25350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9" type="#_x0000_t202" style="position:absolute;margin-left:230.3pt;margin-top:774.9pt;width:2.9pt;height:8.05pt;z-index:25350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0" type="#_x0000_t202" style="position:absolute;margin-left:575.9pt;margin-top:776.05pt;width:3.9pt;height:12.45pt;z-index:25350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1" type="#_x0000_t202" style="position:absolute;margin-left:73.9pt;margin-top:790.85pt;width:2.9pt;height:8.05pt;z-index:25351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2" type="#_x0000_t202" style="position:absolute;margin-left:102.1pt;margin-top:790.85pt;width:2.9pt;height:8.05pt;z-index:25351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3" type="#_x0000_t202" style="position:absolute;margin-left:130.3pt;margin-top:790.85pt;width:2.9pt;height:8.05pt;z-index:25351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4" type="#_x0000_t202" style="position:absolute;margin-left:158.5pt;margin-top:790.85pt;width:2.9pt;height:8.05pt;z-index:25351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5" type="#_x0000_t202" style="position:absolute;margin-left:193.3pt;margin-top:790.85pt;width:2.9pt;height:8.05pt;z-index:25351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6" type="#_x0000_t202" style="position:absolute;margin-left:230.3pt;margin-top:790.85pt;width:2.9pt;height:8.05pt;z-index:25351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7" type="#_x0000_t202" style="position:absolute;margin-left:81.95pt;margin-top:804.85pt;width:3.45pt;height:10.3pt;z-index:25351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8" type="#_x0000_t202" style="position:absolute;margin-left:114.7pt;margin-top:804.85pt;width:3.45pt;height:10.3pt;z-index:25351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9" type="#_x0000_t202" style="position:absolute;margin-left:138.7pt;margin-top:804.85pt;width:3.45pt;height:10.3pt;z-index:25351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0" type="#_x0000_t202" style="position:absolute;margin-left:169.3pt;margin-top:804.85pt;width:3.45pt;height:10.3pt;z-index:25351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1" type="#_x0000_t202" style="position:absolute;margin-left:203.4pt;margin-top:804.85pt;width:3.45pt;height:10.3pt;z-index:25352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2" type="#_x0000_t202" style="position:absolute;margin-left:238.3pt;margin-top:804.85pt;width:3.45pt;height:10.3pt;z-index:25352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3" type="#_x0000_t202" style="position:absolute;margin-left:25.55pt;margin-top:15.85pt;width:556.4pt;height:806.85pt;z-index:25352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20"/>
                            <w:tab w:val="left" w:pos="1788"/>
                            <w:tab w:val="left" w:pos="2335"/>
                            <w:tab w:val="left" w:pos="3009"/>
                            <w:tab w:val="left" w:pos="4238"/>
                            <w:tab w:val="left" w:pos="4958"/>
                            <w:tab w:val="left" w:pos="6733"/>
                            <w:tab w:val="left" w:pos="8461"/>
                            <w:tab w:val="left" w:pos="8685"/>
                            <w:tab w:val="left" w:pos="9248"/>
                          </w:tabs>
                          <w:spacing w:before="438" w:after="9" w:line="261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Охранная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зона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вдоль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воздушных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линий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электропередачи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устанавливается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виде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воз-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>душного пространства над землей, ограниченного параллельными вертикальными плоскостями,</w:t>
                        </w:r>
                        <w:r w:rsidRPr="000A634D">
                          <w:rPr>
                            <w:color w:val="000000"/>
                            <w:spacing w:val="-2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отстоящими по обе стороны линии на расстоянии от крайних проводов по горизонтали. 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60" w:lineRule="exact"/>
                          <w:ind w:right="-109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1"/>
                            <w:sz w:val="23"/>
                            <w:szCs w:val="23"/>
                          </w:rPr>
                          <w:t>Охранная зона воздушных линий электропередачи, проходящих через водоемы (реки, ка-</w:t>
                        </w:r>
                        <w:r w:rsidRPr="000A634D">
                          <w:rPr>
                            <w:color w:val="000000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3"/>
                            <w:sz w:val="23"/>
                            <w:szCs w:val="23"/>
                          </w:rPr>
                          <w:t>налы, озера и т.д.), устанавливается в виде воздушного пространства над водной поверхностью</w:t>
                        </w:r>
                        <w:r w:rsidRPr="000A634D">
                          <w:rPr>
                            <w:color w:val="000000"/>
                            <w:spacing w:val="-26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9" w:line="259" w:lineRule="exact"/>
                          <w:ind w:right="-109"/>
                        </w:pPr>
                        <w:r w:rsidRPr="000A634D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 xml:space="preserve">водоемов, ограниченного параллельными вертикальными плоскостями, отстоящими по обе сто-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роны линии на расстоянии по горизонтали от крайних проводов.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1" w:line="259" w:lineRule="exact"/>
                          <w:ind w:right="-109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z w:val="23"/>
                            <w:szCs w:val="23"/>
                          </w:rPr>
                          <w:t>В охранной зоне линий электропередачи запрещается проводить действия, которые могли</w:t>
                        </w:r>
                        <w:r w:rsidRPr="000A634D">
                          <w:rPr>
                            <w:color w:val="000000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1"/>
                            <w:sz w:val="23"/>
                            <w:szCs w:val="23"/>
                          </w:rPr>
                          <w:t>бы нарушить безопасность и непрерывность эксплуатации или в ходе которых могла бы возник-</w:t>
                        </w:r>
                        <w:r w:rsidRPr="000A634D">
                          <w:rPr>
                            <w:color w:val="000000"/>
                            <w:spacing w:val="43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59" w:lineRule="exact"/>
                          <w:ind w:right="-109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нуть опасность по отношению к людям. В частности, запрещается: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размещать хранилища горюче-смазочных материалов;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55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устраивать свалки;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1" w:line="259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проводить взрывные работы;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разводить огонь;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55" w:lineRule="exact"/>
                          <w:ind w:right="-10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сбрасывать и сливать едкие и коррозийные вещества и горюче-смазочные материалы;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59" w:lineRule="exact"/>
                          <w:ind w:right="-109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5"/>
                            <w:sz w:val="23"/>
                            <w:szCs w:val="23"/>
                          </w:rPr>
                          <w:t>- набрасывать на провода опоры и приближать к ним посторонние предметы, а также -</w:t>
                        </w:r>
                        <w:r w:rsidRPr="000A634D">
                          <w:rPr>
                            <w:color w:val="000000"/>
                            <w:spacing w:val="-2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подниматься на опоры;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1" w:line="259" w:lineRule="exact"/>
                          <w:ind w:right="-109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3"/>
                            <w:sz w:val="23"/>
                            <w:szCs w:val="23"/>
                          </w:rPr>
                          <w:t>- проводить работы и пребывать в охранной зоне воздушных линий электропередачи во</w:t>
                        </w:r>
                        <w:r w:rsidRPr="000A634D">
                          <w:rPr>
                            <w:color w:val="000000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время грозы или экстремальных погодных условиях. 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9" w:line="259" w:lineRule="exact"/>
                          <w:ind w:right="-109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1"/>
                            <w:sz w:val="23"/>
                            <w:szCs w:val="23"/>
                          </w:rPr>
                          <w:t>В пределах охранной зоны воздушных линий электропередачи без согласия организации,</w:t>
                        </w:r>
                        <w:r w:rsidRPr="000A634D">
                          <w:rPr>
                            <w:color w:val="000000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>эксплуатирующей эти линии, запрещается осуществлять строительные, монтажные и поливные</w:t>
                        </w:r>
                        <w:r w:rsidRPr="000A634D">
                          <w:rPr>
                            <w:color w:val="000000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9" w:line="259" w:lineRule="exact"/>
                          <w:ind w:right="-109"/>
                        </w:pPr>
                        <w:r w:rsidRPr="000A634D">
                          <w:rPr>
                            <w:color w:val="000000"/>
                            <w:spacing w:val="2"/>
                            <w:sz w:val="23"/>
                            <w:szCs w:val="23"/>
                          </w:rPr>
                          <w:t>работы, проводить посадку и вырубку деревьев, складировать корма, удобрения, топливо и дру-</w:t>
                        </w:r>
                        <w:r w:rsidRPr="000A634D">
                          <w:rPr>
                            <w:color w:val="000000"/>
                            <w:spacing w:val="-3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1"/>
                            <w:sz w:val="23"/>
                            <w:szCs w:val="23"/>
                          </w:rPr>
                          <w:t>гие материалы, устраивать проезды для машин и механизмов, имеющих общую высоту с грузом</w:t>
                        </w:r>
                        <w:r w:rsidRPr="000A634D">
                          <w:rPr>
                            <w:color w:val="000000"/>
                            <w:spacing w:val="45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55" w:lineRule="exact"/>
                          <w:ind w:right="-109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или без груза от поверхности дороги более 4 м. </w:t>
                        </w:r>
                      </w:p>
                      <w:p w:rsidR="00AA7298" w:rsidRDefault="00AA7298">
                        <w:pPr>
                          <w:spacing w:before="522" w:line="269" w:lineRule="exact"/>
                          <w:ind w:left="708" w:right="3684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33. Зоны охраны водных объектов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35" w:after="8" w:line="269" w:lineRule="exact"/>
                          <w:ind w:right="-113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z w:val="24"/>
                            <w:szCs w:val="24"/>
                          </w:rPr>
                          <w:t>Условия использования Зон охраны водных объектов: в границах водоохранных зон и</w:t>
                        </w:r>
                        <w:r w:rsidRPr="000A634D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границах прибрежных защитных полос устанавливаются федеральными, региональными и</w:t>
                        </w:r>
                        <w:r w:rsidRPr="000A634D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3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местными нормативно-правовыми актами.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В границах водоохранных зон запрещаются любая деятельность и градостроительные</w:t>
                        </w:r>
                        <w:r w:rsidRPr="000A634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изменения, влекущие за собой загрязнение бассейна водосбора, засорение, заиление и исто-</w:t>
                        </w:r>
                        <w:r w:rsidRPr="000A634D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щение водных объектов.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Запрещается: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использование сточных вод для удобрения почв;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z w:val="24"/>
                            <w:szCs w:val="24"/>
                          </w:rPr>
                          <w:t>2) размещение кладбищ, скотомогильников, мест захоронения отходов производства и</w:t>
                        </w:r>
                        <w:r w:rsidRPr="000A634D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потребления, радиоактивных, химических, взрывчатых, токсичных, отравляющих и ядови-</w:t>
                        </w:r>
                        <w:r w:rsidRPr="000A634D">
                          <w:rPr>
                            <w:color w:val="000000"/>
                            <w:spacing w:val="-4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тых веществ;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 осуществление авиационных мер по борьбе с вредителями и болезнями растений;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44"/>
                            <w:tab w:val="left" w:pos="2182"/>
                            <w:tab w:val="left" w:pos="2448"/>
                            <w:tab w:val="left" w:pos="3374"/>
                            <w:tab w:val="left" w:pos="4963"/>
                            <w:tab w:val="left" w:pos="5878"/>
                            <w:tab w:val="left" w:pos="6708"/>
                            <w:tab w:val="left" w:pos="8192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4)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движение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стоянка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транспортных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средств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(кроме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специальных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транспортных </w:t>
                        </w:r>
                        <w:r>
                          <w:br/>
                        </w:r>
                        <w:r w:rsidRPr="000A634D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средств), за исключением их движения по дорогам и стоянки на дорогах и в специально обо-</w:t>
                        </w:r>
                        <w:r w:rsidRPr="000A634D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рудованных местах, имеющих твердое покрытие.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границах водоохранных зон допускаются проектирование, строительство, реконструкция,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ввод в эксплуатацию, эксплуатация хозяйственных и иных объектов при условии оборудова-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таких объектов сооружениями, обеспечивающими охрану водных объектов от загрязне-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ния, засорения и истощения вод в соответствии с водным законодательством и законодатель-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ством в области охраны окружающей среды.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0A634D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 границах прибрежных защитных полос наряду с установленными ограничениями в</w:t>
                        </w:r>
                        <w:r w:rsidRPr="000A634D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границах водоохранных зон запрещаются: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1) распашка земель;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размещение отвалов размываемых грунтов;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025"/>
                            <w:tab w:val="left" w:pos="1759"/>
                            <w:tab w:val="left" w:pos="4209"/>
                            <w:tab w:val="left" w:pos="5369"/>
                            <w:tab w:val="left" w:pos="5614"/>
                            <w:tab w:val="left" w:pos="7006"/>
                            <w:tab w:val="left" w:pos="7474"/>
                            <w:tab w:val="left" w:pos="7968"/>
                            <w:tab w:val="left" w:pos="8796"/>
                          </w:tabs>
                          <w:spacing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выпас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сельскохозяйственных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животных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организация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летних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лагерей,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A634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0A634D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A634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A634D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0A634D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0A634D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0A634D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874" type="#_x0000_t202" style="position:absolute;margin-left:85.1pt;margin-top:14.25pt;width:4.4pt;height:14.7pt;z-index:25352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5" type="#_x0000_t202" style="position:absolute;margin-left:406.4pt;margin-top:119.2pt;width:4.3pt;height:14.15pt;z-index:25352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6" type="#_x0000_t202" style="position:absolute;margin-left:417.35pt;margin-top:158.95pt;width:4.3pt;height:14.15pt;z-index:25352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7" type="#_x0000_t202" style="position:absolute;margin-left:398.4pt;margin-top:172.15pt;width:4.3pt;height:14.15pt;z-index:25352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8" type="#_x0000_t202" style="position:absolute;margin-left:223.55pt;margin-top:185.35pt;width:4.3pt;height:14.15pt;z-index:25352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9" type="#_x0000_t202" style="position:absolute;margin-left:273.85pt;margin-top:198.55pt;width:4.3pt;height:14.15pt;z-index:25352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0" type="#_x0000_t202" style="position:absolute;margin-left:213.25pt;margin-top:211.75pt;width:4.3pt;height:14.15pt;z-index:25353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1" type="#_x0000_t202" style="position:absolute;margin-left:553.9pt;margin-top:225.05pt;width:4.3pt;height:14.15pt;z-index:25353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2" type="#_x0000_t202" style="position:absolute;margin-left:202.45pt;margin-top:251.45pt;width:4.3pt;height:14.15pt;z-index:25353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3" type="#_x0000_t202" style="position:absolute;margin-left:320.75pt;margin-top:344pt;width:4.3pt;height:14.15pt;z-index:25353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55" w:lineRule="exact"/>
                  </w:pP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4" type="#_x0000_t202" style="position:absolute;margin-left:113.4pt;margin-top:357.25pt;width:4.4pt;height:14.7pt;z-index:25353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5" type="#_x0000_t202" style="position:absolute;margin-left:307.1pt;margin-top:430.45pt;width:4.4pt;height:14.7pt;z-index:25353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6" type="#_x0000_t202" style="position:absolute;margin-left:214.45pt;margin-top:471.45pt;width:4.4pt;height:14.7pt;z-index:25353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7" type="#_x0000_t202" style="position:absolute;margin-left:386.9pt;margin-top:499.05pt;width:4.4pt;height:14.7pt;z-index:25353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8" type="#_x0000_t202" style="position:absolute;margin-left:155.5pt;margin-top:540.45pt;width:4.4pt;height:14.7pt;z-index:25353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89" type="#_x0000_t202" style="position:absolute;margin-left:557.3pt;margin-top:554.25pt;width:4.4pt;height:14.7pt;z-index:25353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0" type="#_x0000_t202" style="position:absolute;margin-left:341.9pt;margin-top:595.65pt;width:4.4pt;height:14.7pt;z-index:25354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1" type="#_x0000_t202" style="position:absolute;margin-left:318.1pt;margin-top:664.65pt;width:4.4pt;height:14.7pt;z-index:25354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2" type="#_x0000_t202" style="position:absolute;margin-left:226.1pt;margin-top:706.05pt;width:4.4pt;height:14.7pt;z-index:25354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3" type="#_x0000_t202" style="position:absolute;margin-left:360.35pt;margin-top:719.85pt;width:4.4pt;height:14.7pt;z-index:25354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4" type="#_x0000_t202" style="position:absolute;margin-left:85.1pt;margin-top:747.45pt;width:34.3pt;height:14.7pt;z-index:25354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ванн. 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902" type="#_x0000_t202" style="position:absolute;margin-left:238.3pt;margin-top:804.85pt;width:3.45pt;height:10.3pt;z-index:-24976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3" type="#_x0000_t202" style="position:absolute;margin-left:203.4pt;margin-top:804.85pt;width:3.45pt;height:10.3pt;z-index:-24976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4" type="#_x0000_t202" style="position:absolute;margin-left:169.3pt;margin-top:804.85pt;width:3.45pt;height:10.3pt;z-index:-24976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5" type="#_x0000_t202" style="position:absolute;margin-left:138.7pt;margin-top:804.85pt;width:3.45pt;height:10.3pt;z-index:-24975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6" type="#_x0000_t202" style="position:absolute;margin-left:114.7pt;margin-top:804.85pt;width:3.45pt;height:10.3pt;z-index:-24975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7" type="#_x0000_t202" style="position:absolute;margin-left:81.95pt;margin-top:804.85pt;width:3.45pt;height:10.3pt;z-index:-24975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8" type="#_x0000_t202" style="position:absolute;margin-left:230.3pt;margin-top:790.85pt;width:2.9pt;height:8.05pt;z-index:-24975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9" type="#_x0000_t202" style="position:absolute;margin-left:193.3pt;margin-top:790.85pt;width:2.9pt;height:8.05pt;z-index:-24975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0" type="#_x0000_t202" style="position:absolute;margin-left:158.5pt;margin-top:790.85pt;width:2.9pt;height:8.05pt;z-index:-24975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1" type="#_x0000_t202" style="position:absolute;margin-left:130.3pt;margin-top:790.85pt;width:2.9pt;height:8.05pt;z-index:-24975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2" type="#_x0000_t202" style="position:absolute;margin-left:102.1pt;margin-top:790.85pt;width:2.9pt;height:8.05pt;z-index:-24975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3" type="#_x0000_t202" style="position:absolute;margin-left:73.9pt;margin-top:790.85pt;width:2.9pt;height:8.05pt;z-index:-24975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4" type="#_x0000_t202" style="position:absolute;margin-left:575.9pt;margin-top:776.05pt;width:3.9pt;height:12.45pt;z-index:-24975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5" type="#_x0000_t202" style="position:absolute;margin-left:230.3pt;margin-top:774.9pt;width:2.9pt;height:8.05pt;z-index:-24974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6" type="#_x0000_t202" style="position:absolute;margin-left:193.3pt;margin-top:774.9pt;width:2.9pt;height:8.05pt;z-index:-24974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7" type="#_x0000_t202" style="position:absolute;margin-left:158.5pt;margin-top:774.9pt;width:2.9pt;height:8.05pt;z-index:-24974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8" type="#_x0000_t202" style="position:absolute;margin-left:130.3pt;margin-top:774.9pt;width:2.9pt;height:8.05pt;z-index:-24974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9" type="#_x0000_t202" style="position:absolute;margin-left:102.1pt;margin-top:774.9pt;width:2.9pt;height:8.05pt;z-index:-24974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0" type="#_x0000_t202" style="position:absolute;margin-left:73.9pt;margin-top:774.9pt;width:2.9pt;height:8.05pt;z-index:-24974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1" type="#_x0000_t202" style="position:absolute;margin-left:42.6pt;margin-top:782.9pt;width:14.7pt;height:4.4pt;z-index:-249743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2" type="#_x0000_t202" style="position:absolute;margin-left:28.55pt;margin-top:754.85pt;width:12.45pt;height:3.9pt;z-index:-249742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3" type="#_x0000_t202" style="position:absolute;margin-left:42.6pt;margin-top:698.05pt;width:14.7pt;height:4.4pt;z-index:-2497413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4" type="#_x0000_t202" style="position:absolute;margin-left:28.55pt;margin-top:671.55pt;width:12.45pt;height:3.9pt;z-index:-2497402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5" type="#_x0000_t202" style="position:absolute;margin-left:42.6pt;margin-top:610.7pt;width:14.7pt;height:4.4pt;z-index:-2497392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6" type="#_x0000_t202" style="position:absolute;margin-left:28.55pt;margin-top:583pt;width:12.45pt;height:3.9pt;z-index:-2497382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7" type="#_x0000_t202" style="position:absolute;margin-left:338.4pt;margin-top:383.5pt;width:4.95pt;height:16.95pt;z-index:-24973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8" type="#_x0000_t202" style="position:absolute;margin-left:43.3pt;margin-top:18.35pt;width:4.95pt;height:16.95pt;z-index:-24973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9" type="#_x0000_t202" style="position:absolute;margin-left:25.55pt;margin-top:15.85pt;width:556.4pt;height:806.85pt;z-index:-24973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18"/>
                    <w:gridCol w:w="43"/>
                    <w:gridCol w:w="787"/>
                    <w:gridCol w:w="43"/>
                    <w:gridCol w:w="599"/>
                    <w:gridCol w:w="43"/>
                    <w:gridCol w:w="6043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2" w:type="dxa"/>
                        </w:tcMar>
                      </w:tcPr>
                      <w:p w:rsidR="00AA7298" w:rsidRDefault="00AA7298">
                        <w:pPr>
                          <w:spacing w:before="433" w:line="269" w:lineRule="exact"/>
                          <w:ind w:left="708" w:right="149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34. Зоны санитарной охраны источников питьевого водоснабжения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122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От подземных источников водоснабжения, расположенных в поселении необходимо</w:t>
                        </w:r>
                        <w:r w:rsidRPr="005046D7">
                          <w:rPr>
                            <w:color w:val="00000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установить зоны санитарной охраны источников питьевого водоснабжения, которые</w:t>
                        </w:r>
                        <w:r w:rsidRPr="005046D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уста- </w:t>
                        </w:r>
                      </w:p>
                      <w:p w:rsidR="00AA7298" w:rsidRDefault="00AA7298">
                        <w:pPr>
                          <w:spacing w:after="34" w:line="270" w:lineRule="exact"/>
                          <w:ind w:right="-113"/>
                        </w:pPr>
                        <w:r w:rsidRPr="005046D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навливаются проектом ЗСО в соответствии с требованиями СанПиН 2.1.4.1110-02 «Зоны са-</w:t>
                        </w:r>
                        <w:r w:rsidRPr="005046D7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нитарной охраны источников водоснабжения и водопроводов питьевого назначения»: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34" w:line="282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1)граница первого пояса устанавливается на расстоянии не менее 30 м от водозабора -</w:t>
                        </w:r>
                        <w:r w:rsidRPr="005046D7">
                          <w:rPr>
                            <w:color w:val="000000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при использовании защищенных подземных вод и на расстоянии не менее 50 м - при исполь-</w:t>
                        </w:r>
                        <w:r w:rsidRPr="005046D7">
                          <w:rPr>
                            <w:color w:val="000000"/>
                            <w:spacing w:val="6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зовании недостаточно защищенных подземных вод;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Территория первого пояса ЗСО должна быть спланирована для отвода поверхностно-</w:t>
                        </w:r>
                        <w:r w:rsidRPr="005046D7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го стока за ее пределы, озеленена, ограждена и обеспечена охраной. Дорожки к сооружениям</w:t>
                        </w:r>
                        <w:r w:rsidRPr="005046D7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должны иметь твердое покрытие.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Не допускается посадка высокоствольных деревьев, все виды строительства, не име-</w:t>
                        </w:r>
                        <w:r w:rsidRPr="005046D7">
                          <w:rPr>
                            <w:color w:val="000000"/>
                            <w:spacing w:val="-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ющие непосредственного отношения к эксплуатации, реконструкции и расширению водо-</w:t>
                        </w:r>
                        <w:r w:rsidRPr="005046D7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проводных сооружений, в том числе прокладка трубопроводов различного назначения, раз-</w:t>
                        </w:r>
                        <w:r w:rsidRPr="005046D7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мещение жилых и хозяйственно-бытовых зданий, проживание людей, применение ядохими-</w:t>
                        </w:r>
                        <w:r w:rsidRPr="005046D7">
                          <w:rPr>
                            <w:color w:val="000000"/>
                            <w:spacing w:val="-2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3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катов и удобрений.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34" w:line="28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2) граница второго пояса ЗСО определяется гидродинамическими расчетами исходя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 условий, что микробное загрязнение, поступающее в водоносный пласт за пределами вто-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рого пояса, не достигает водозабора;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445"/>
                            <w:tab w:val="left" w:pos="3379"/>
                            <w:tab w:val="left" w:pos="4524"/>
                            <w:tab w:val="left" w:pos="5616"/>
                            <w:tab w:val="left" w:pos="7706"/>
                            <w:tab w:val="left" w:pos="799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Не допускается размещение кладбищ, скотомогильников, полей ассенизации, полей</w:t>
                        </w:r>
                        <w:r w:rsidRPr="005046D7">
                          <w:rPr>
                            <w:color w:val="000000"/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фильтрации,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навозохранилищ,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силосных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траншей,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животноводческих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птицеводческих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предприятий и других объектов, обусловливающих опасность микробного загрязнения под-</w:t>
                        </w:r>
                        <w:r w:rsidRPr="005046D7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земных вод; применение удобрений и ядохимикатов; рубка леса главного пользования и ре-</w:t>
                        </w:r>
                        <w:r w:rsidRPr="005046D7">
                          <w:rPr>
                            <w:color w:val="000000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34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конструкции.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82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3)граница третьего пояса ЗСО, предназначенного для защиты водоносного пласта от</w:t>
                        </w:r>
                        <w:r w:rsidRPr="005046D7">
                          <w:rPr>
                            <w:color w:val="000000"/>
                            <w:spacing w:val="-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химических загрязнений, также определяется гидродинамическими расчетами.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Бурение новых скважин и новое строительство в пределах второго и третьего пояса</w:t>
                        </w:r>
                        <w:r w:rsidRPr="005046D7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ЗСО, связанное с нарушением почвенного покрова, производится при обязательном согласо-</w:t>
                        </w:r>
                        <w:r w:rsidRPr="005046D7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вании с центром государственного санитарно-эпидемиологического надзора.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  <w:tab w:val="left" w:pos="1212"/>
                            <w:tab w:val="left" w:pos="2470"/>
                            <w:tab w:val="left" w:pos="3874"/>
                            <w:tab w:val="left" w:pos="5239"/>
                            <w:tab w:val="left" w:pos="5906"/>
                            <w:tab w:val="left" w:pos="7054"/>
                            <w:tab w:val="left" w:pos="7289"/>
                            <w:tab w:val="left" w:pos="8105"/>
                            <w:tab w:val="left" w:pos="9199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Запрещение размещения складов горюче-смазочных материалов, ядохимикатов и ми-</w:t>
                        </w:r>
                        <w:r w:rsidRPr="005046D7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неральных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удобрений,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накопителей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промстоков,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шлам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хранилищ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других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объектов, </w:t>
                        </w:r>
                        <w:r>
                          <w:tab/>
                        </w:r>
                        <w:r w:rsidRPr="005046D7">
                          <w:rPr>
                            <w:color w:val="000000"/>
                            <w:w w:val="97"/>
                            <w:sz w:val="24"/>
                            <w:szCs w:val="24"/>
                          </w:rPr>
                          <w:t>обу-</w:t>
                        </w:r>
                        <w:r w:rsidRPr="005046D7">
                          <w:rPr>
                            <w:color w:val="000000"/>
                            <w:spacing w:val="1"/>
                            <w:w w:val="9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словливающих опасность химического загрязнения подземных вод.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Размещение таких объектов допускается в пределах третьего пояса ЗСО только при</w:t>
                        </w:r>
                        <w:r w:rsidRPr="005046D7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использовании защищенных подземных вод, при условии выполнения специальных меро-</w:t>
                        </w:r>
                        <w:r w:rsidRPr="005046D7">
                          <w:rPr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466"/>
                            <w:tab w:val="left" w:pos="8515"/>
                          </w:tabs>
                          <w:spacing w:before="10"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наличии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эпидемиологического заключения центра государственного санитарно-эпидемиологического</w:t>
                        </w:r>
                        <w:r w:rsidRPr="005046D7">
                          <w:rPr>
                            <w:color w:val="000000"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надзора, выданного с учетом заключения органов геологического контроля. </w:t>
                        </w:r>
                      </w:p>
                      <w:p w:rsidR="00AA7298" w:rsidRDefault="00AA7298">
                        <w:pPr>
                          <w:tabs>
                            <w:tab w:val="left" w:pos="72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Не допускается прокладка водоводов по территории свалок, полей ассенизации, полей</w:t>
                        </w:r>
                        <w:r w:rsidRPr="005046D7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фильтрации, полей орошения, кладбищ, скотомогильников, а также прокладка магистраль-</w:t>
                        </w:r>
                        <w:r w:rsidRPr="005046D7">
                          <w:rPr>
                            <w:color w:val="000000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ных водоводов по территории промышленных и сельскохозяйственных предприятий. </w:t>
                        </w:r>
                      </w:p>
                      <w:p w:rsidR="00AA7298" w:rsidRDefault="00AA7298">
                        <w:pPr>
                          <w:tabs>
                            <w:tab w:val="left" w:pos="329"/>
                            <w:tab w:val="left" w:pos="720"/>
                            <w:tab w:val="left" w:pos="1783"/>
                            <w:tab w:val="left" w:pos="3190"/>
                            <w:tab w:val="left" w:pos="3758"/>
                            <w:tab w:val="left" w:pos="4639"/>
                            <w:tab w:val="left" w:pos="6120"/>
                            <w:tab w:val="left" w:pos="6473"/>
                            <w:tab w:val="left" w:pos="7286"/>
                            <w:tab w:val="left" w:pos="8146"/>
                            <w:tab w:val="left" w:pos="9290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При выборе источника хозяйственно-питьевого водоснабжения для отдельного объек-</w:t>
                        </w:r>
                        <w:r w:rsidRPr="005046D7">
                          <w:rPr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возможность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организации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ЗСО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должна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определяться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стадии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выбора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площадки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строительства водозабора. Акт о выборе площадки (трассы) подписывается при наличии по-</w:t>
                        </w:r>
                        <w:r w:rsidRPr="005046D7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553"/>
                            <w:tab w:val="left" w:pos="5035"/>
                            <w:tab w:val="left" w:pos="6358"/>
                            <w:tab w:val="left" w:pos="7161"/>
                            <w:tab w:val="left" w:pos="9089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ложительного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санитарно-эпидемиологического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заключения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центра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государственного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сани-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тарно-эпидемиологического надзора. </w:t>
                        </w:r>
                      </w:p>
                      <w:p w:rsidR="00AA7298" w:rsidRDefault="00AA7298">
                        <w:pPr>
                          <w:tabs>
                            <w:tab w:val="left" w:pos="54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5046D7">
                          <w:rPr>
                            <w:color w:val="000000"/>
                            <w:sz w:val="24"/>
                            <w:szCs w:val="24"/>
                          </w:rPr>
                          <w:t>Проект ЗСО с планом мероприятий должен иметь заключение центра государственного</w:t>
                        </w:r>
                        <w:r w:rsidRPr="005046D7">
                          <w:rPr>
                            <w:color w:val="000000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5046D7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санитарно-эпидемиологического надзора и иных заинтересованных организаций, после чего</w:t>
                        </w:r>
                        <w:r w:rsidRPr="005046D7">
                          <w:rPr>
                            <w:color w:val="000000"/>
                            <w:spacing w:val="3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утверждается в установленном порядке.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046D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046D7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046D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046D7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046D7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046D7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046D7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895" type="#_x0000_t202" style="position:absolute;margin-left:19.55pt;margin-top:821.4pt;width:4.4pt;height:14.7pt;z-index:25354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6" type="#_x0000_t202" style="position:absolute;margin-left:85.1pt;margin-top:14.25pt;width:4.4pt;height:14.7pt;z-index:25354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7" type="#_x0000_t202" style="position:absolute;margin-left:136.9pt;margin-top:524.6pt;width:16.9pt;height:14.7pt;z-index:25354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8" type="#_x0000_t202" style="position:absolute;margin-left:338.9pt;margin-top:524.6pt;width:15.7pt;height:14.7pt;z-index:25354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 </w:t>
                  </w:r>
                </w:p>
              </w:txbxContent>
            </v:textbox>
            <w10:wrap anchorx="page" anchory="page"/>
          </v:shape>
        </w:pict>
      </w:r>
      <w:r>
        <w:pict>
          <v:shape id="_x0000_s5899" type="#_x0000_t202" style="position:absolute;margin-left:430.2pt;margin-top:524.6pt;width:23.3pt;height:14.7pt;z-index:25355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при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0" type="#_x0000_t202" style="position:absolute;margin-left:127.7pt;margin-top:729.5pt;width:4.4pt;height:14.85pt;z-index:25355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01" type="#_x0000_t202" style="position:absolute;margin-left:127.7pt;margin-top:755.3pt;width:4.4pt;height:14.85pt;z-index:25355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приятий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защите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водоносного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горизонта </w:t>
      </w:r>
    </w:p>
    <w:p w:rsidR="00923E4B" w:rsidRDefault="00923E4B">
      <w:pPr>
        <w:spacing w:line="265" w:lineRule="exact"/>
        <w:ind w:right="-113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загрязнения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0472" w:right="0" w:bottom="0" w:left="1702" w:header="720" w:footer="720" w:gutter="0"/>
          <w:cols w:num="5" w:space="720" w:equalWidth="0">
            <w:col w:w="915" w:space="562"/>
            <w:col w:w="793" w:space="125"/>
            <w:col w:w="1364" w:space="127"/>
            <w:col w:w="1086" w:space="540"/>
            <w:col w:w="1293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930" type="#_x0000_t202" style="position:absolute;margin-left:19.55pt;margin-top:821.4pt;width:4.4pt;height:14.7pt;z-index:25358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1" type="#_x0000_t202" style="position:absolute;margin-left:43.3pt;margin-top:18.35pt;width:4.95pt;height:16.95pt;z-index:25358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2" type="#_x0000_t202" style="position:absolute;margin-left:338.4pt;margin-top:383.5pt;width:4.95pt;height:16.95pt;z-index:25358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3" type="#_x0000_t202" style="position:absolute;margin-left:28.55pt;margin-top:583pt;width:12.45pt;height:3.9pt;z-index:253586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4" type="#_x0000_t202" style="position:absolute;margin-left:42.6pt;margin-top:610.7pt;width:14.7pt;height:4.4pt;z-index:2535874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5" type="#_x0000_t202" style="position:absolute;margin-left:28.55pt;margin-top:671.55pt;width:12.45pt;height:3.9pt;z-index:2535884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6" type="#_x0000_t202" style="position:absolute;margin-left:42.6pt;margin-top:698.05pt;width:14.7pt;height:4.4pt;z-index:2535895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7" type="#_x0000_t202" style="position:absolute;margin-left:28.55pt;margin-top:754.85pt;width:12.45pt;height:3.9pt;z-index:253590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8" type="#_x0000_t202" style="position:absolute;margin-left:42.6pt;margin-top:782.9pt;width:14.7pt;height:4.4pt;z-index:253591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9" type="#_x0000_t202" style="position:absolute;margin-left:73.9pt;margin-top:774.9pt;width:2.9pt;height:8.05pt;z-index:25359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0" type="#_x0000_t202" style="position:absolute;margin-left:102.1pt;margin-top:774.9pt;width:2.9pt;height:8.05pt;z-index:25359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1" type="#_x0000_t202" style="position:absolute;margin-left:130.3pt;margin-top:774.9pt;width:2.9pt;height:8.05pt;z-index:25359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2" type="#_x0000_t202" style="position:absolute;margin-left:158.5pt;margin-top:774.9pt;width:2.9pt;height:8.05pt;z-index:25359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3" type="#_x0000_t202" style="position:absolute;margin-left:193.3pt;margin-top:774.9pt;width:2.9pt;height:8.05pt;z-index:25359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4" type="#_x0000_t202" style="position:absolute;margin-left:230.3pt;margin-top:774.9pt;width:2.9pt;height:8.05pt;z-index:25359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5" type="#_x0000_t202" style="position:absolute;margin-left:575.9pt;margin-top:776.05pt;width:3.9pt;height:12.45pt;z-index:25359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6" type="#_x0000_t202" style="position:absolute;margin-left:73.9pt;margin-top:790.85pt;width:2.9pt;height:8.05pt;z-index:25359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7" type="#_x0000_t202" style="position:absolute;margin-left:102.1pt;margin-top:790.85pt;width:2.9pt;height:8.05pt;z-index:25360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8" type="#_x0000_t202" style="position:absolute;margin-left:130.3pt;margin-top:790.85pt;width:2.9pt;height:8.05pt;z-index:25360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49" type="#_x0000_t202" style="position:absolute;margin-left:158.5pt;margin-top:790.85pt;width:2.9pt;height:8.05pt;z-index:25360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0" type="#_x0000_t202" style="position:absolute;margin-left:193.3pt;margin-top:790.85pt;width:2.9pt;height:8.05pt;z-index:25360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1" type="#_x0000_t202" style="position:absolute;margin-left:230.3pt;margin-top:790.85pt;width:2.9pt;height:8.05pt;z-index:25360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2" type="#_x0000_t202" style="position:absolute;margin-left:81.95pt;margin-top:804.85pt;width:3.45pt;height:10.3pt;z-index:25360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3" type="#_x0000_t202" style="position:absolute;margin-left:114.7pt;margin-top:804.85pt;width:3.45pt;height:10.3pt;z-index:25360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4" type="#_x0000_t202" style="position:absolute;margin-left:138.7pt;margin-top:804.85pt;width:3.45pt;height:10.3pt;z-index:25360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5" type="#_x0000_t202" style="position:absolute;margin-left:169.3pt;margin-top:804.85pt;width:3.45pt;height:10.3pt;z-index:25360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6" type="#_x0000_t202" style="position:absolute;margin-left:203.4pt;margin-top:804.85pt;width:3.45pt;height:10.3pt;z-index:25360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7" type="#_x0000_t202" style="position:absolute;margin-left:238.3pt;margin-top:804.85pt;width:3.45pt;height:10.3pt;z-index:25361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58" type="#_x0000_t202" style="position:absolute;margin-left:25.55pt;margin-top:15.85pt;width:556.4pt;height:806.85pt;z-index:25361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405" w:line="304" w:lineRule="exact"/>
                          <w:ind w:left="852" w:right="3264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Статья 35.</w:t>
                        </w:r>
                        <w:r>
                          <w:rPr>
                            <w:i/>
                            <w:iCs/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Объекты культурного наследия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24" w:after="10" w:line="272" w:lineRule="exact"/>
                          <w:ind w:right="-105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Для территорий в границах объектов культурного наследия – достопримечательных</w:t>
                        </w:r>
                        <w:r w:rsidRPr="00CA3F6E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>мест, Федеральным законом № 73 ст. 52, 35 установлено требование (условие использования</w:t>
                        </w:r>
                        <w:r w:rsidRPr="00CA3F6E">
                          <w:rPr>
                            <w:color w:val="000000"/>
                            <w:spacing w:val="6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территории) ограничение строительной и хозяйственной деятельности в форме проведения</w:t>
                        </w:r>
                        <w:r w:rsidRPr="00CA3F6E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05"/>
                        </w:pP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археологического обследования с целью определения сохранности и историко-культурной</w:t>
                        </w:r>
                        <w:r w:rsidRPr="00CA3F6E">
                          <w:rPr>
                            <w:color w:val="00000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значимости культурного слоя. Регламентируется ФЗ №73 от 25.06.2002г.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562"/>
                            <w:tab w:val="left" w:pos="2052"/>
                            <w:tab w:val="left" w:pos="4368"/>
                            <w:tab w:val="left" w:pos="5873"/>
                            <w:tab w:val="left" w:pos="7668"/>
                            <w:tab w:val="left" w:pos="9499"/>
                          </w:tabs>
                          <w:spacing w:before="251" w:line="272" w:lineRule="exact"/>
                          <w:ind w:right="-106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Раздел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3.3.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Градостроительные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регламенты,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установленные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применительно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территориальным зонам </w:t>
                        </w:r>
                      </w:p>
                      <w:p w:rsidR="00AA7298" w:rsidRDefault="00AA7298">
                        <w:pPr>
                          <w:spacing w:before="242" w:line="269" w:lineRule="exact"/>
                          <w:ind w:left="857" w:right="1375"/>
                        </w:pP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36. Градостроительные регламенты и их применение </w:t>
                        </w:r>
                      </w:p>
                      <w:p w:rsidR="00AA7298" w:rsidRDefault="00AA7298">
                        <w:pPr>
                          <w:tabs>
                            <w:tab w:val="left" w:pos="874"/>
                            <w:tab w:val="left" w:pos="989"/>
                            <w:tab w:val="left" w:pos="2957"/>
                            <w:tab w:val="left" w:pos="4567"/>
                            <w:tab w:val="left" w:pos="5544"/>
                            <w:tab w:val="left" w:pos="6970"/>
                            <w:tab w:val="left" w:pos="7565"/>
                            <w:tab w:val="left" w:pos="8777"/>
                          </w:tabs>
                          <w:spacing w:before="130" w:after="10" w:line="270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1. Решения по землепользованию и застройке принимаются в соответствии с доку-</w:t>
                        </w:r>
                        <w:r w:rsidRPr="00CA3F6E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ментами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планирования,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включая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генеральный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план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Троицкого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муници- </w:t>
                        </w:r>
                      </w:p>
                      <w:p w:rsidR="00AA7298" w:rsidRDefault="00AA7298">
                        <w:pPr>
                          <w:tabs>
                            <w:tab w:val="left" w:pos="1401"/>
                            <w:tab w:val="left" w:pos="2678"/>
                            <w:tab w:val="left" w:pos="4805"/>
                            <w:tab w:val="left" w:pos="6269"/>
                            <w:tab w:val="left" w:pos="7250"/>
                            <w:tab w:val="left" w:pos="8465"/>
                            <w:tab w:val="left" w:pos="8707"/>
                          </w:tabs>
                          <w:spacing w:after="10" w:line="272" w:lineRule="exact"/>
                          <w:ind w:right="-113"/>
                        </w:pP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пального образования документацию по планировке территории и на основе установленных</w:t>
                        </w:r>
                        <w:r w:rsidRPr="00CA3F6E">
                          <w:rPr>
                            <w:color w:val="000000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настоящими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Правилами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действуют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пределах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территориальных зон и распространяются в равной мере на все расположенные в одной и той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же территориальной зоне земельные участки, иные объекты недвижимости, независимо от</w:t>
                        </w:r>
                        <w:r w:rsidRPr="00CA3F6E">
                          <w:rPr>
                            <w:color w:val="00000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 собственности. </w:t>
                        </w:r>
                      </w:p>
                      <w:p w:rsidR="00AA7298" w:rsidRDefault="00AA7298">
                        <w:pPr>
                          <w:tabs>
                            <w:tab w:val="left" w:pos="850"/>
                            <w:tab w:val="left" w:pos="2988"/>
                            <w:tab w:val="left" w:pos="4308"/>
                            <w:tab w:val="left" w:pos="6173"/>
                            <w:tab w:val="left" w:pos="6398"/>
                            <w:tab w:val="left" w:pos="7872"/>
                            <w:tab w:val="left" w:pos="8211"/>
                            <w:tab w:val="left" w:pos="8595"/>
                            <w:tab w:val="left" w:pos="8947"/>
                          </w:tabs>
                          <w:spacing w:after="65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36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строительного кодекса Российской Федерации. </w:t>
                        </w:r>
                      </w:p>
                      <w:p w:rsidR="00AA7298" w:rsidRDefault="00AA7298">
                        <w:pPr>
                          <w:tabs>
                            <w:tab w:val="left" w:pos="845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2. Для земельных участков, иных объектов недвижимости, расположенных в грани-</w:t>
                        </w:r>
                        <w:r w:rsidRPr="00CA3F6E">
                          <w:rPr>
                            <w:color w:val="000000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цах Троицкого муниципального образования, разрешенным считается такое использование,</w:t>
                        </w:r>
                        <w:r w:rsidRPr="00CA3F6E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которое соответствует: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7" w:line="270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1) градостроительным регламентам применительно к территориальным зонам уста-</w:t>
                        </w:r>
                        <w:r w:rsidRPr="00CA3F6E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новленным настоящими Правилами; </w:t>
                        </w:r>
                      </w:p>
                      <w:p w:rsidR="00AA7298" w:rsidRDefault="00AA7298">
                        <w:pPr>
                          <w:tabs>
                            <w:tab w:val="left" w:pos="667"/>
                            <w:tab w:val="left" w:pos="845"/>
                            <w:tab w:val="left" w:pos="2777"/>
                            <w:tab w:val="left" w:pos="4159"/>
                            <w:tab w:val="left" w:pos="4503"/>
                            <w:tab w:val="left" w:pos="6420"/>
                            <w:tab w:val="left" w:pos="6657"/>
                            <w:tab w:val="left" w:pos="6967"/>
                            <w:tab w:val="left" w:pos="7118"/>
                            <w:tab w:val="left" w:pos="8093"/>
                            <w:tab w:val="left" w:pos="9403"/>
                          </w:tabs>
                          <w:spacing w:after="7" w:line="273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 w:rsidRPr="00CA3F6E"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>описаниям условий использования земельных участков</w:t>
                        </w:r>
                        <w:r w:rsidRPr="00CA3F6E">
                          <w:rPr>
                            <w:color w:val="000000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>и земель, на которых дей-</w:t>
                        </w:r>
                        <w:r w:rsidRPr="00CA3F6E">
                          <w:rPr>
                            <w:color w:val="000000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распространяется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устанавливаются; </w:t>
                        </w:r>
                      </w:p>
                      <w:p w:rsidR="00AA7298" w:rsidRDefault="00AA7298">
                        <w:pPr>
                          <w:tabs>
                            <w:tab w:val="left" w:pos="845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3)</w:t>
                        </w:r>
                        <w:r w:rsidRPr="00CA3F6E"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A3F6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описание условий использования земель установленных применительно к зонам с</w:t>
                        </w: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особыми условиями использования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4) иным ограничениям на использование объектов недвижимости (включая норма-</w:t>
                        </w:r>
                        <w:r w:rsidRPr="00CA3F6E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тивные правовые акты об установлении публичных сервитутов, договоры об установлении</w:t>
                        </w:r>
                        <w:r w:rsidRPr="00CA3F6E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частных сервитутов, иные предусмотренные законодательством документы).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3. Градостроительный регламент в части видов разрешенного использования недви-</w:t>
                        </w:r>
                        <w:r w:rsidRPr="00CA3F6E">
                          <w:rPr>
                            <w:color w:val="000000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жимости включает: </w:t>
                        </w:r>
                      </w:p>
                      <w:p w:rsidR="00AA7298" w:rsidRDefault="00AA7298">
                        <w:pPr>
                          <w:tabs>
                            <w:tab w:val="left" w:pos="87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1) основные виды разрешенного использования недвижимости, которые, при усло-</w:t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вии соблюдения технических регламентов (а до принятия технических регламентов - строи-</w:t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тельных норм и стандартов безопасности (далее - СНиП), правил пожарной безопасности,</w:t>
                        </w:r>
                        <w:r w:rsidRPr="00CA3F6E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требований гражданской обороны и предупреждения чрезвычайных ситуаций, иных обяза-</w:t>
                        </w:r>
                        <w:r w:rsidRPr="00CA3F6E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тельных требований) не могут быть запрещены;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  <w:tab w:val="left" w:pos="1166"/>
                            <w:tab w:val="left" w:pos="2105"/>
                            <w:tab w:val="left" w:pos="3578"/>
                            <w:tab w:val="left" w:pos="4215"/>
                            <w:tab w:val="left" w:pos="5899"/>
                            <w:tab w:val="left" w:pos="7178"/>
                            <w:tab w:val="left" w:pos="8374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требующие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получения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разрешения,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которое принимается по результатам специального согласования, проводимого, в том числе с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применением процедур публичных слушаний; </w:t>
                        </w:r>
                      </w:p>
                      <w:p w:rsidR="00AA7298" w:rsidRDefault="00AA7298">
                        <w:pPr>
                          <w:tabs>
                            <w:tab w:val="left" w:pos="562"/>
                            <w:tab w:val="left" w:pos="854"/>
                            <w:tab w:val="left" w:pos="1166"/>
                            <w:tab w:val="left" w:pos="2415"/>
                            <w:tab w:val="left" w:pos="2796"/>
                            <w:tab w:val="left" w:pos="4131"/>
                            <w:tab w:val="left" w:pos="4380"/>
                            <w:tab w:val="left" w:pos="5539"/>
                            <w:tab w:val="left" w:pos="6293"/>
                            <w:tab w:val="left" w:pos="7862"/>
                            <w:tab w:val="left" w:pos="9511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вспомогательные виды разрешенного использования, допустимые только в каче-</w:t>
                        </w:r>
                        <w:r w:rsidRPr="00CA3F6E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стве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дополнительных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отношению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основным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условно разрешенным видам использования и осуществляемые совместно с ними. При от-</w:t>
                        </w:r>
                        <w:r w:rsidRPr="00CA3F6E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сутствии на земельном участке основного вида использования вспомогательный (сопутству-</w:t>
                        </w:r>
                        <w:r w:rsidRPr="00CA3F6E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ющий) вид использования не разрешается.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A3F6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Для каждой территориальной зоны, выделенной на карте градостроительного зони-</w:t>
                        </w:r>
                        <w:r w:rsidRPr="00CA3F6E">
                          <w:rPr>
                            <w:color w:val="000000"/>
                            <w:spacing w:val="-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A3F6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рования, устанавливаются, как правило, несколько видов разрешенного использования не-</w:t>
                        </w:r>
                        <w:r w:rsidRPr="00CA3F6E">
                          <w:rPr>
                            <w:color w:val="000000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движимости.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3F6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A3F6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3F6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A3F6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A3F6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A3F6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A3F6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959" type="#_x0000_t202" style="position:absolute;margin-left:85.1pt;margin-top:14.25pt;width:4.4pt;height:14.7pt;z-index:25361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0" type="#_x0000_t202" style="position:absolute;margin-left:430.2pt;margin-top:395.85pt;width:4.65pt;height:14.7pt;z-index:25361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5966" type="#_x0000_t202" style="position:absolute;margin-left:238.3pt;margin-top:804.85pt;width:3.45pt;height:10.3pt;z-index:-24969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7" type="#_x0000_t202" style="position:absolute;margin-left:203.4pt;margin-top:804.85pt;width:3.45pt;height:10.3pt;z-index:-24969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8" type="#_x0000_t202" style="position:absolute;margin-left:169.3pt;margin-top:804.85pt;width:3.45pt;height:10.3pt;z-index:-24969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9" type="#_x0000_t202" style="position:absolute;margin-left:138.7pt;margin-top:804.85pt;width:3.45pt;height:10.3pt;z-index:-24969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0" type="#_x0000_t202" style="position:absolute;margin-left:114.7pt;margin-top:804.85pt;width:3.45pt;height:10.3pt;z-index:-24969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1" type="#_x0000_t202" style="position:absolute;margin-left:81.95pt;margin-top:804.85pt;width:3.45pt;height:10.3pt;z-index:-24969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2" type="#_x0000_t202" style="position:absolute;margin-left:230.3pt;margin-top:790.85pt;width:2.9pt;height:8.05pt;z-index:-24968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3" type="#_x0000_t202" style="position:absolute;margin-left:193.3pt;margin-top:790.85pt;width:2.9pt;height:8.05pt;z-index:-24968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4" type="#_x0000_t202" style="position:absolute;margin-left:158.5pt;margin-top:790.85pt;width:2.9pt;height:8.05pt;z-index:-24968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5" type="#_x0000_t202" style="position:absolute;margin-left:130.3pt;margin-top:790.85pt;width:2.9pt;height:8.05pt;z-index:-24968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6" type="#_x0000_t202" style="position:absolute;margin-left:102.1pt;margin-top:790.85pt;width:2.9pt;height:8.05pt;z-index:-24968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7" type="#_x0000_t202" style="position:absolute;margin-left:73.9pt;margin-top:790.85pt;width:2.9pt;height:8.05pt;z-index:-24968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8" type="#_x0000_t202" style="position:absolute;margin-left:575.9pt;margin-top:776.05pt;width:3.9pt;height:12.45pt;z-index:-24968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79" type="#_x0000_t202" style="position:absolute;margin-left:230.3pt;margin-top:774.9pt;width:2.9pt;height:8.05pt;z-index:-24968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0" type="#_x0000_t202" style="position:absolute;margin-left:193.3pt;margin-top:774.9pt;width:2.9pt;height:8.05pt;z-index:-24968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1" type="#_x0000_t202" style="position:absolute;margin-left:158.5pt;margin-top:774.9pt;width:2.9pt;height:8.05pt;z-index:-24967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2" type="#_x0000_t202" style="position:absolute;margin-left:130.3pt;margin-top:774.9pt;width:2.9pt;height:8.05pt;z-index:-24967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3" type="#_x0000_t202" style="position:absolute;margin-left:102.1pt;margin-top:774.9pt;width:2.9pt;height:8.05pt;z-index:-24967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4" type="#_x0000_t202" style="position:absolute;margin-left:73.9pt;margin-top:774.9pt;width:2.9pt;height:8.05pt;z-index:-24967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5" type="#_x0000_t202" style="position:absolute;margin-left:42.6pt;margin-top:782.9pt;width:14.7pt;height:4.4pt;z-index:-249675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6" type="#_x0000_t202" style="position:absolute;margin-left:28.55pt;margin-top:754.85pt;width:12.45pt;height:3.9pt;z-index:-249674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7" type="#_x0000_t202" style="position:absolute;margin-left:42.6pt;margin-top:698.05pt;width:14.7pt;height:4.4pt;z-index:-2496737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8" type="#_x0000_t202" style="position:absolute;margin-left:28.55pt;margin-top:671.55pt;width:12.45pt;height:3.9pt;z-index:-2496727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9" type="#_x0000_t202" style="position:absolute;margin-left:42.6pt;margin-top:610.7pt;width:14.7pt;height:4.4pt;z-index:-249671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0" type="#_x0000_t202" style="position:absolute;margin-left:28.55pt;margin-top:583pt;width:12.45pt;height:3.9pt;z-index:-249670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1" type="#_x0000_t202" style="position:absolute;margin-left:338.4pt;margin-top:383.5pt;width:4.95pt;height:16.95pt;z-index:-24966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2" type="#_x0000_t202" style="position:absolute;margin-left:43.3pt;margin-top:18.35pt;width:4.95pt;height:16.95pt;z-index:-24966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3" type="#_x0000_t202" style="position:absolute;margin-left:25.55pt;margin-top:15.85pt;width:556.4pt;height:806.85pt;z-index:-24966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19"/>
                    <w:gridCol w:w="43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4"/>
                          </w:tabs>
                          <w:spacing w:before="437" w:after="10" w:line="270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4. Собственники, землепользователи, землевладельцы, арендаторы земельных участ-</w:t>
                        </w:r>
                        <w:r w:rsidRPr="00054196">
                          <w:rPr>
                            <w:color w:val="000000"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ков, иных объектов недвижимости, имеют право по своему усмотрению выбирать и менять</w:t>
                        </w:r>
                        <w:r w:rsidRPr="00054196">
                          <w:rPr>
                            <w:color w:val="000000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2" w:lineRule="exact"/>
                          <w:ind w:right="-113"/>
                        </w:pP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вид (виды) использования недвижимости, разрешенные как основные и вспомогательные для</w:t>
                        </w:r>
                        <w:r w:rsidRPr="00054196">
                          <w:rPr>
                            <w:color w:val="000000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соответствующих территориальных зон при условии обязательного соблюдения требований</w:t>
                        </w:r>
                        <w:r w:rsidRPr="00054196">
                          <w:rPr>
                            <w:color w:val="000000"/>
                            <w:spacing w:val="6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законодательства в отношении обеспечения безопасности.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  <w:tab w:val="left" w:pos="4505"/>
                            <w:tab w:val="left" w:pos="6423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Порядок действий по реализации</w:t>
                        </w:r>
                        <w:r w:rsidRPr="00054196">
                          <w:rPr>
                            <w:color w:val="000000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указанного права</w:t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устанавливается законодатель-</w:t>
                        </w:r>
                        <w:r w:rsidRPr="00054196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ством в области градостроительной деятельности и настоящими Правилами. Указанный по-</w:t>
                        </w:r>
                        <w:r w:rsidRPr="00054196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рядок устанавливается применительно к случаям, когда: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  <w:tab w:val="left" w:pos="1214"/>
                          </w:tabs>
                          <w:spacing w:after="10" w:line="274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при изменении одного вида разрешенного использования недвижимости на дру-</w:t>
                        </w:r>
                        <w:r w:rsidRPr="00054196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гой разрешенный вид использования затрагиваются конструктивные и иные характеристики</w:t>
                        </w:r>
                        <w:r w:rsidRPr="00054196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надежности и безопасности объектов недвижимости. В этих случаях необходимо разрешение</w:t>
                        </w:r>
                        <w:r w:rsidRPr="00054196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на строительство, предоставляемое в порядке, установленном Градостроительным кодексом</w:t>
                        </w:r>
                        <w:r w:rsidRPr="00054196">
                          <w:rPr>
                            <w:color w:val="000000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Российской Федерации; </w:t>
                        </w:r>
                      </w:p>
                      <w:p w:rsidR="00AA7298" w:rsidRDefault="00AA7298">
                        <w:pPr>
                          <w:tabs>
                            <w:tab w:val="left" w:pos="854"/>
                            <w:tab w:val="left" w:pos="1214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при изменении одного вида на другой вид разрешенного использования недви-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жимости не затрагиваются конструктивные и иные характеристики надежности и безопасно-</w:t>
                        </w:r>
                        <w:r w:rsidRPr="00054196">
                          <w:rPr>
                            <w:color w:val="000000"/>
                            <w:spacing w:val="7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сти объектов недвижимости. В этих случаях собственник, пользователь, владелец, арендатор</w:t>
                        </w:r>
                        <w:r w:rsidRPr="00054196">
                          <w:rPr>
                            <w:color w:val="000000"/>
                            <w:spacing w:val="7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недвижимости направляет уведомление о намерении изменить вид использования недвижи-</w:t>
                        </w:r>
                        <w:r w:rsidRPr="00054196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97"/>
                            <w:tab w:val="left" w:pos="1022"/>
                            <w:tab w:val="left" w:pos="1812"/>
                            <w:tab w:val="left" w:pos="2208"/>
                            <w:tab w:val="left" w:pos="3495"/>
                            <w:tab w:val="left" w:pos="4003"/>
                            <w:tab w:val="left" w:pos="4719"/>
                            <w:tab w:val="left" w:pos="5832"/>
                            <w:tab w:val="left" w:pos="6276"/>
                            <w:tab w:val="left" w:pos="7953"/>
                          </w:tabs>
                          <w:spacing w:after="10" w:line="273" w:lineRule="exact"/>
                          <w:ind w:right="-113"/>
                        </w:pP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мости  в</w:t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орган,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уполномоченный  в</w:t>
                        </w:r>
                        <w:r w:rsidRPr="00054196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области  градостроительной  деятельности, который в</w:t>
                        </w:r>
                        <w:r w:rsidRPr="00054196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установленном порядке и в установленный срок предоставляет заключение о возможности</w:t>
                        </w:r>
                        <w:r w:rsidRPr="00054196">
                          <w:rPr>
                            <w:color w:val="000000"/>
                            <w:spacing w:val="-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невозможности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реализации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намерений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заявителя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без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осуществления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конструктивных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преобразований; </w:t>
                        </w:r>
                      </w:p>
                      <w:p w:rsidR="00AA7298" w:rsidRDefault="00AA7298">
                        <w:pPr>
                          <w:tabs>
                            <w:tab w:val="left" w:pos="85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3) собственник, пользователь, владелец, арендатор недвижимости запрашивает из-</w:t>
                        </w:r>
                        <w:r w:rsidRPr="00054196">
                          <w:rPr>
                            <w:color w:val="000000"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менение основного разрешенного вида использования на разрешенное по специальному со-</w:t>
                        </w:r>
                        <w:r w:rsidRPr="00054196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гласованию.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  <w:tab w:val="left" w:pos="3267"/>
                            <w:tab w:val="left" w:pos="4599"/>
                            <w:tab w:val="left" w:pos="4843"/>
                            <w:tab w:val="left" w:pos="5542"/>
                            <w:tab w:val="left" w:pos="6898"/>
                            <w:tab w:val="left" w:pos="8206"/>
                          </w:tabs>
                          <w:spacing w:after="7" w:line="270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w w:val="97"/>
                            <w:sz w:val="24"/>
                            <w:szCs w:val="24"/>
                          </w:rPr>
                          <w:t>5.  Градостроительные</w:t>
                        </w:r>
                        <w:r w:rsidRPr="00054196">
                          <w:rPr>
                            <w:color w:val="000000"/>
                            <w:spacing w:val="22"/>
                            <w:w w:val="9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регламенты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части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предельных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параметров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строительного изменения объектов недвижимости могут включать: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</w:tabs>
                          <w:spacing w:after="7" w:line="272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 w:rsidRPr="00054196"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предельные (максимальные и (или) минимальные) размеры земельных участков, в</w:t>
                        </w:r>
                        <w:r w:rsidRPr="00054196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том числе их площадь.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</w:tabs>
                          <w:spacing w:line="273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2)</w:t>
                        </w:r>
                        <w:r w:rsidRPr="00054196">
                          <w:rPr>
                            <w:rFonts w:ascii="Arial" w:eastAsia="Arial" w:hAnsi="Arial" w:cs="Arial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минимальные отступы от границ земельных участков в целях определения мест</w:t>
                        </w:r>
                        <w:r w:rsidRPr="00054196">
                          <w:rPr>
                            <w:color w:val="000000"/>
                            <w:spacing w:val="6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допустимого размещения зданий, строений, сооружений, за пределами которых запрещено</w:t>
                        </w:r>
                        <w:r w:rsidRPr="00054196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строительство зданий, строений, сооружений; </w:t>
                        </w:r>
                      </w:p>
                      <w:p w:rsidR="00AA7298" w:rsidRDefault="00AA7298">
                        <w:pPr>
                          <w:tabs>
                            <w:tab w:val="left" w:pos="852"/>
                          </w:tabs>
                          <w:spacing w:before="10" w:after="7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3)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оружений;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  <w:tab w:val="left" w:pos="1171"/>
                          </w:tabs>
                          <w:spacing w:after="8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максимальный процент застройки в границах земельного участка, определяемый</w:t>
                        </w:r>
                        <w:r w:rsidRPr="00054196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как отношение суммарной площади земельного участка, которая может быть застроена, ко</w:t>
                        </w:r>
                        <w:r w:rsidRPr="00054196">
                          <w:rPr>
                            <w:color w:val="000000"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  <w:tab w:val="left" w:pos="1171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всей площади земельного участка;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5)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иные показатели </w:t>
                        </w:r>
                      </w:p>
                      <w:p w:rsidR="00AA7298" w:rsidRDefault="00AA7298">
                        <w:pPr>
                          <w:tabs>
                            <w:tab w:val="left" w:pos="85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Сочетания указанных параметров и их предельные значения устанавливаются инди-</w:t>
                        </w:r>
                        <w:r w:rsidRPr="00054196">
                          <w:rPr>
                            <w:color w:val="000000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видуально применительно к каждой территориальной зоне, выделенной на карте градострои-</w:t>
                        </w:r>
                        <w:r w:rsidRPr="00054196">
                          <w:rPr>
                            <w:color w:val="000000"/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тельного зонирования территории Троицкого муниципального образования </w:t>
                        </w:r>
                      </w:p>
                      <w:p w:rsidR="00AA7298" w:rsidRDefault="00AA7298">
                        <w:pPr>
                          <w:tabs>
                            <w:tab w:val="left" w:pos="840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В пределах территориальных зон, выделенных по видам разрешенного использова-</w:t>
                        </w:r>
                        <w:r w:rsidRPr="00054196"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ния недвижимости, могут устанавливаться несколько подзон с различными сочетаниями па-</w:t>
                        </w:r>
                        <w:r w:rsidRPr="00054196">
                          <w:rPr>
                            <w:color w:val="000000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раметров разрешенного строительного изменения недвижимости, но с одинаковыми списка-</w:t>
                        </w:r>
                        <w:r w:rsidRPr="00054196">
                          <w:rPr>
                            <w:color w:val="000000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ми видов разрешенного использования недвижимости. </w:t>
                        </w:r>
                      </w:p>
                      <w:p w:rsidR="00AA7298" w:rsidRDefault="00AA7298">
                        <w:pPr>
                          <w:tabs>
                            <w:tab w:val="left" w:pos="840"/>
                          </w:tabs>
                          <w:spacing w:after="17" w:line="273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Количество видов предельных параметров с установлением их значений примени-</w:t>
                        </w:r>
                        <w:r w:rsidRPr="00054196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тельно к различным территориальным зонам может увеличиваться путем последовательного</w:t>
                        </w:r>
                        <w:r w:rsidRPr="00054196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внесения изменений в настоящие Правила, в том числе с использованием предложений, под-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готовленных на основе утвержденной документации по планировке территории. </w:t>
                        </w:r>
                      </w:p>
                      <w:p w:rsidR="00AA7298" w:rsidRDefault="00AA7298">
                        <w:pPr>
                          <w:tabs>
                            <w:tab w:val="left" w:pos="859"/>
                          </w:tabs>
                          <w:spacing w:after="10" w:line="269" w:lineRule="exact"/>
                          <w:ind w:right="-113"/>
                        </w:pPr>
                        <w:r>
                          <w:tab/>
                        </w:r>
                        <w:r w:rsidRPr="00054196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6. Инженерно-технические объекты, сооружения и коммуникации, обеспечивающие</w:t>
                        </w:r>
                        <w:r w:rsidRPr="00054196"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054196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реализацию разрешенного использования недвижимости в пределах отдельных земельных</w:t>
                        </w:r>
                        <w:r w:rsidRPr="00054196">
                          <w:rPr>
                            <w:color w:val="000000"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 w:rsidRPr="00054196">
                          <w:rPr>
                            <w:color w:val="000000"/>
                            <w:sz w:val="24"/>
                            <w:szCs w:val="24"/>
                          </w:rPr>
                          <w:t>участков (объекты электро-, водо-, газоснабжения, водоотведения, телефонизации и т. д.) яв-</w:t>
                        </w:r>
                        <w:r w:rsidRPr="00054196">
                          <w:rPr>
                            <w:color w:val="000000"/>
                            <w:spacing w:val="73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5419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05419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5419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5419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05419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05419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05419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961" type="#_x0000_t202" style="position:absolute;margin-left:19.55pt;margin-top:821.4pt;width:4.4pt;height:14.7pt;z-index:25361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2" type="#_x0000_t202" style="position:absolute;margin-left:85.1pt;margin-top:14.25pt;width:4.4pt;height:14.7pt;z-index:25361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3" type="#_x0000_t202" style="position:absolute;margin-left:132.5pt;margin-top:274.4pt;width:4.4pt;height:14.7pt;z-index:25361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4" type="#_x0000_t202" style="position:absolute;margin-left:171.7pt;margin-top:274.4pt;width:4.4pt;height:14.7pt;z-index:25361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65" type="#_x0000_t202" style="position:absolute;margin-left:281.5pt;margin-top:274.4pt;width:4.4pt;height:14.7pt;z-index:25362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предельное </w:t>
      </w:r>
    </w:p>
    <w:p w:rsidR="00923E4B" w:rsidRDefault="00923E4B">
      <w:pPr>
        <w:spacing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количество </w:t>
      </w:r>
    </w:p>
    <w:p w:rsidR="00923E4B" w:rsidRDefault="00923E4B">
      <w:pPr>
        <w:spacing w:line="265" w:lineRule="exact"/>
        <w:ind w:right="-113"/>
      </w:pPr>
      <w:r>
        <w:br w:type="column"/>
      </w:r>
      <w:r w:rsidRPr="00054196">
        <w:rPr>
          <w:color w:val="000000"/>
          <w:spacing w:val="3"/>
          <w:sz w:val="24"/>
          <w:szCs w:val="24"/>
        </w:rPr>
        <w:lastRenderedPageBreak/>
        <w:t>этажей или предельную высоту</w:t>
      </w:r>
      <w:r w:rsidRPr="00054196">
        <w:rPr>
          <w:color w:val="000000"/>
          <w:spacing w:val="17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  <w:rPr>
          <w:color w:val="000000"/>
          <w:spacing w:val="12"/>
          <w:sz w:val="24"/>
          <w:szCs w:val="24"/>
        </w:rPr>
      </w:pPr>
      <w:r>
        <w:br w:type="column"/>
      </w:r>
      <w:r w:rsidRPr="00054196">
        <w:rPr>
          <w:color w:val="000000"/>
          <w:spacing w:val="3"/>
          <w:sz w:val="24"/>
          <w:szCs w:val="24"/>
        </w:rPr>
        <w:lastRenderedPageBreak/>
        <w:t>зданий, строений, со-</w:t>
      </w:r>
      <w:r w:rsidRPr="00054196">
        <w:rPr>
          <w:color w:val="000000"/>
          <w:spacing w:val="12"/>
          <w:sz w:val="24"/>
          <w:szCs w:val="24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9332" w:right="0" w:bottom="0" w:left="3120" w:header="720" w:footer="720" w:gutter="0"/>
          <w:cols w:num="4" w:space="720" w:equalWidth="0">
            <w:col w:w="1236" w:space="35"/>
            <w:col w:w="1221" w:space="35"/>
            <w:col w:w="3405" w:space="35"/>
            <w:col w:w="2339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330" type="#_x0000_t202" style="position:absolute;margin-left:238.3pt;margin-top:804.85pt;width:3.45pt;height:10.3pt;z-index:-24932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1" type="#_x0000_t202" style="position:absolute;margin-left:203.4pt;margin-top:804.85pt;width:3.45pt;height:10.3pt;z-index:-24932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2" type="#_x0000_t202" style="position:absolute;margin-left:169.3pt;margin-top:804.85pt;width:3.45pt;height:10.3pt;z-index:-24931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3" type="#_x0000_t202" style="position:absolute;margin-left:138.7pt;margin-top:804.85pt;width:3.45pt;height:10.3pt;z-index:-24931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4" type="#_x0000_t202" style="position:absolute;margin-left:114.7pt;margin-top:804.85pt;width:3.45pt;height:10.3pt;z-index:-24931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5" type="#_x0000_t202" style="position:absolute;margin-left:81.95pt;margin-top:804.85pt;width:3.45pt;height:10.3pt;z-index:-24931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6" type="#_x0000_t202" style="position:absolute;margin-left:230.3pt;margin-top:790.85pt;width:2.9pt;height:8.05pt;z-index:-24931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7" type="#_x0000_t202" style="position:absolute;margin-left:193.3pt;margin-top:790.85pt;width:2.9pt;height:8.05pt;z-index:-24931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8" type="#_x0000_t202" style="position:absolute;margin-left:158.5pt;margin-top:790.85pt;width:2.9pt;height:8.05pt;z-index:-24931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39" type="#_x0000_t202" style="position:absolute;margin-left:130.3pt;margin-top:790.85pt;width:2.9pt;height:8.05pt;z-index:-24931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0" type="#_x0000_t202" style="position:absolute;margin-left:102.1pt;margin-top:790.85pt;width:2.9pt;height:8.05pt;z-index:-24931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1" type="#_x0000_t202" style="position:absolute;margin-left:73.9pt;margin-top:790.85pt;width:2.9pt;height:8.05pt;z-index:-24931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2" type="#_x0000_t202" style="position:absolute;margin-left:575.9pt;margin-top:776.05pt;width:3.9pt;height:12.45pt;z-index:-24930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3" type="#_x0000_t202" style="position:absolute;margin-left:230.3pt;margin-top:774.9pt;width:2.9pt;height:8.05pt;z-index:-24930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4" type="#_x0000_t202" style="position:absolute;margin-left:193.3pt;margin-top:774.9pt;width:2.9pt;height:8.05pt;z-index:-24930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5" type="#_x0000_t202" style="position:absolute;margin-left:158.5pt;margin-top:774.9pt;width:2.9pt;height:8.05pt;z-index:-24930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6" type="#_x0000_t202" style="position:absolute;margin-left:130.3pt;margin-top:774.9pt;width:2.9pt;height:8.05pt;z-index:-24930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7" type="#_x0000_t202" style="position:absolute;margin-left:102.1pt;margin-top:774.9pt;width:2.9pt;height:8.05pt;z-index:-24930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8" type="#_x0000_t202" style="position:absolute;margin-left:73.9pt;margin-top:774.9pt;width:2.9pt;height:8.05pt;z-index:-24930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49" type="#_x0000_t202" style="position:absolute;margin-left:42.6pt;margin-top:782.9pt;width:14.7pt;height:4.4pt;z-index:-2493020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0" type="#_x0000_t202" style="position:absolute;margin-left:28.55pt;margin-top:754.85pt;width:12.45pt;height:3.9pt;z-index:-2493009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1" type="#_x0000_t202" style="position:absolute;margin-left:42.6pt;margin-top:698.05pt;width:14.7pt;height:4.4pt;z-index:-2492999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2" type="#_x0000_t202" style="position:absolute;margin-left:28.55pt;margin-top:671.55pt;width:12.45pt;height:3.9pt;z-index:-2492989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3" type="#_x0000_t202" style="position:absolute;margin-left:42.6pt;margin-top:610.7pt;width:14.7pt;height:4.4pt;z-index:-2492979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4" type="#_x0000_t202" style="position:absolute;margin-left:28.55pt;margin-top:583pt;width:12.45pt;height:3.9pt;z-index:-2492968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5" type="#_x0000_t202" style="position:absolute;margin-left:338.4pt;margin-top:383.5pt;width:4.95pt;height:16.95pt;z-index:-24929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6" type="#_x0000_t202" style="position:absolute;margin-left:43.3pt;margin-top:18.35pt;width:4.95pt;height:16.95pt;z-index:-24929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7" type="#_x0000_t202" style="position:absolute;margin-left:25.55pt;margin-top:15.85pt;width:556.4pt;height:806.85pt;z-index:-24929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"/>
                    <w:gridCol w:w="61"/>
                    <w:gridCol w:w="191"/>
                    <w:gridCol w:w="26"/>
                    <w:gridCol w:w="26"/>
                    <w:gridCol w:w="26"/>
                    <w:gridCol w:w="613"/>
                    <w:gridCol w:w="51"/>
                    <w:gridCol w:w="613"/>
                    <w:gridCol w:w="51"/>
                    <w:gridCol w:w="590"/>
                    <w:gridCol w:w="13"/>
                    <w:gridCol w:w="13"/>
                    <w:gridCol w:w="107"/>
                    <w:gridCol w:w="69"/>
                    <w:gridCol w:w="617"/>
                    <w:gridCol w:w="958"/>
                    <w:gridCol w:w="53"/>
                    <w:gridCol w:w="730"/>
                    <w:gridCol w:w="53"/>
                    <w:gridCol w:w="1377"/>
                    <w:gridCol w:w="1117"/>
                    <w:gridCol w:w="922"/>
                    <w:gridCol w:w="776"/>
                    <w:gridCol w:w="53"/>
                    <w:gridCol w:w="6092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7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spacing w:before="437" w:line="270" w:lineRule="exact"/>
                          <w:ind w:right="-113"/>
                        </w:pPr>
                        <w:r w:rsidRPr="00857FAA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ляются всегда разрешенными, при условии соответствия строительным и противопожарным</w:t>
                        </w:r>
                        <w:r w:rsidRPr="00857FAA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нормам и правилам, технологическим стандартам безопасности.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38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37. Виды территориальных зон, выделенных на карте градостроительного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зонирования территории Троицкого муниципального образования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5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6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2"/>
                          </w:tabs>
                          <w:spacing w:before="90" w:line="270" w:lineRule="exact"/>
                          <w:ind w:right="-113"/>
                        </w:pPr>
                        <w:r>
                          <w:tab/>
                        </w:r>
                        <w:r w:rsidRPr="00857FAA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Настоящими Правилами устанавливаются следующие виды территориальных зон на</w:t>
                        </w:r>
                        <w:r w:rsidRPr="00857FAA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территории Троицкого муниципального  образования: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9"/>
                        <w:tcMar>
                          <w:left w:w="544" w:type="dxa"/>
                          <w:right w:w="322" w:type="dxa"/>
                        </w:tcMar>
                      </w:tcPr>
                      <w:p w:rsidR="00AA7298" w:rsidRDefault="00AA7298">
                        <w:pPr>
                          <w:spacing w:before="17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Кодовые обо-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значения тер- </w:t>
                        </w:r>
                      </w:p>
                      <w:p w:rsidR="00AA7298" w:rsidRDefault="00AA7298">
                        <w:pPr>
                          <w:tabs>
                            <w:tab w:val="left" w:pos="122"/>
                            <w:tab w:val="left" w:pos="271"/>
                          </w:tabs>
                          <w:spacing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риториаль-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ных зон </w:t>
                        </w:r>
                      </w:p>
                    </w:tc>
                    <w:tc>
                      <w:tcPr>
                        <w:tcW w:w="8135" w:type="dxa"/>
                        <w:gridSpan w:val="11"/>
                        <w:tcMar>
                          <w:left w:w="2999" w:type="dxa"/>
                          <w:right w:w="1631" w:type="dxa"/>
                        </w:tcMar>
                      </w:tcPr>
                      <w:p w:rsidR="00AA7298" w:rsidRDefault="00AA7298">
                        <w:pPr>
                          <w:spacing w:before="55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Наименование территориальных зон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8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1132" w:type="dxa"/>
                          <w:right w:w="350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3079" w:type="dxa"/>
                          <w:right w:w="4001" w:type="dxa"/>
                        </w:tcMar>
                      </w:tcPr>
                      <w:p w:rsidR="00AA7298" w:rsidRDefault="00AA7298">
                        <w:pPr>
                          <w:spacing w:before="315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ЖИЛЫЕ ЗОНЫ: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98" w:type="dxa"/>
                          <w:right w:w="105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3465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застройки индивидуальными жилыми домами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98" w:type="dxa"/>
                          <w:right w:w="105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2099" w:type="dxa"/>
                        </w:tcMar>
                      </w:tcPr>
                      <w:p w:rsidR="00AA7298" w:rsidRDefault="00AA7298">
                        <w:pPr>
                          <w:spacing w:before="32" w:line="220" w:lineRule="exact"/>
                          <w:ind w:right="-113"/>
                        </w:pPr>
                        <w:r w:rsidRPr="00857FA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Зоны объектов дошкольного, начального и среднего общего образования</w:t>
                        </w:r>
                        <w:r w:rsidRPr="00857FAA">
                          <w:rPr>
                            <w:color w:val="000000"/>
                            <w:spacing w:val="-2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3830" w:type="dxa"/>
                          <w:right w:w="2908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ОБЩЕСТВЕННО-ДЕЛОВЫЕ ЗОНЫ: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40" w:type="dxa"/>
                          <w:right w:w="52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ОДЗ-1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2659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делового, общественного и коммерческого назначения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40" w:type="dxa"/>
                          <w:right w:w="52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ОДЗ-2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2169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объектов социального и коммунально-бытового назначения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40" w:type="dxa"/>
                          <w:right w:w="52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ОДЗ-3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52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598"/>
                          </w:tabs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объектов здравоохранения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322" w:type="dxa"/>
                          <w:right w:w="2866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ПРОИЗВОДСТВЕННЫЕ ЗОНЫ: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62" w:type="dxa"/>
                          <w:right w:w="180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3254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промышленных объектов II,III класса опасности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62" w:type="dxa"/>
                          <w:right w:w="180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317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148"/>
                          </w:tabs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промышленных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объектов IV,V класса опасности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62" w:type="dxa"/>
                          <w:right w:w="180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ПЗ-3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2191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озеленений санитарно-защитных зон, санитарных разрывов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7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3784" w:type="dxa"/>
                          <w:right w:w="23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77"/>
                          </w:tabs>
                          <w:spacing w:before="32" w:after="27" w:line="244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ЗОНЫ ОБЪЕКТОВ ИНЖЕНЕРНОЙ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ТРАНСПОРТНОЙ ИНФРАСТРУКТУРЫ: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1017" w:type="dxa"/>
                          <w:right w:w="124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ПЗ-4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4127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объектов инженерной инфраструктуры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1017" w:type="dxa"/>
                          <w:right w:w="124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ПЗ-5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3981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объектов транспортной инфраструктуры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2978" w:type="dxa"/>
                          <w:right w:w="1523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СЕЛЬСКОХОЗЯЙСТВЕННОГО ИСПОЛЬЗОВАНИЯ: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СХЗ-1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4964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сельскохозяйственных угодий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СХЗ-2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2444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ведения дачного хозяйства, садоводства, огородничества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3707" w:type="dxa"/>
                          <w:right w:w="2253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РЕКРЕАЦИОННОГО НАЗНАЧЕНИЯ: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81" w:type="dxa"/>
                          <w:right w:w="199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7296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лесов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981" w:type="dxa"/>
                          <w:right w:w="199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5610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природного ландшафта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8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4" w:type="dxa"/>
                        <w:gridSpan w:val="7"/>
                        <w:vMerge w:val="restart"/>
                        <w:tcMar>
                          <w:left w:w="981" w:type="dxa"/>
                          <w:right w:w="244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РЗ-3 </w:t>
                        </w:r>
                      </w:p>
                      <w:p w:rsidR="00AA7298" w:rsidRDefault="00AA7298">
                        <w:pPr>
                          <w:spacing w:before="5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РЗ-4 </w:t>
                        </w:r>
                      </w:p>
                      <w:p w:rsidR="00AA7298" w:rsidRDefault="00AA7298">
                        <w:pPr>
                          <w:spacing w:before="5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РЗ-5 </w:t>
                        </w:r>
                      </w:p>
                    </w:tc>
                    <w:tc>
                      <w:tcPr>
                        <w:tcW w:w="78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4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1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</w:t>
                        </w:r>
                      </w:p>
                    </w:tc>
                    <w:tc>
                      <w:tcPr>
                        <w:tcW w:w="2245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12" w:line="244" w:lineRule="exact"/>
                          <w:ind w:right="-141"/>
                        </w:pPr>
                        <w:r>
                          <w:rPr>
                            <w:color w:val="000000"/>
                          </w:rPr>
                          <w:t xml:space="preserve">объектов и сооружений </w:t>
                        </w:r>
                      </w:p>
                    </w:tc>
                    <w:tc>
                      <w:tcPr>
                        <w:tcW w:w="5621" w:type="dxa"/>
                        <w:gridSpan w:val="3"/>
                        <w:tcMar>
                          <w:left w:w="27" w:type="dxa"/>
                          <w:right w:w="2629" w:type="dxa"/>
                        </w:tcMar>
                      </w:tcPr>
                      <w:p w:rsidR="00AA7298" w:rsidRDefault="00AA7298">
                        <w:pPr>
                          <w:spacing w:before="31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физической культуры и спорта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2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2649" w:type="dxa"/>
                        <w:gridSpan w:val="8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4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30" w:line="220" w:lineRule="exact"/>
                          <w:ind w:right="-137"/>
                        </w:pPr>
                        <w:r w:rsidRPr="00857FA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Зоны, предназначенные для</w:t>
                        </w:r>
                        <w:r w:rsidRPr="00857FAA">
                          <w:rPr>
                            <w:color w:val="000000"/>
                            <w:spacing w:val="2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004" w:type="dxa"/>
                        <w:gridSpan w:val="5"/>
                        <w:vMerge w:val="restart"/>
                        <w:tcMar>
                          <w:left w:w="26" w:type="dxa"/>
                          <w:right w:w="5267" w:type="dxa"/>
                        </w:tcMar>
                      </w:tcPr>
                      <w:p w:rsidR="00AA7298" w:rsidRDefault="00AA7298">
                        <w:pPr>
                          <w:spacing w:before="30" w:line="220" w:lineRule="exact"/>
                          <w:ind w:right="-113"/>
                        </w:pPr>
                        <w:r w:rsidRPr="00857FA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отдыха,</w:t>
                        </w:r>
                        <w:r w:rsidRPr="00857FA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2649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600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57FA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857FA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4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2649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600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4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8654" w:type="dxa"/>
                        <w:gridSpan w:val="13"/>
                        <w:tcMar>
                          <w:left w:w="244" w:type="dxa"/>
                          <w:right w:w="6202" w:type="dxa"/>
                        </w:tcMar>
                      </w:tcPr>
                      <w:p w:rsidR="00AA7298" w:rsidRDefault="00AA7298">
                        <w:pPr>
                          <w:spacing w:before="46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водных объектов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1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3839" w:type="dxa"/>
                          <w:right w:w="2385" w:type="dxa"/>
                        </w:tcMar>
                      </w:tcPr>
                      <w:p w:rsidR="00AA7298" w:rsidRDefault="00AA7298">
                        <w:pPr>
                          <w:spacing w:before="4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СПЕЦИАЛЬНОГО НАЗНАЧЕНИЯ: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2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СНЗ-1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6985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кладбищ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СНЗ-2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6025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закрытых кладбищ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vMerge w:val="restart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СНЗ-2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vMerge w:val="restart"/>
                        <w:tcMar>
                          <w:left w:w="290" w:type="dxa"/>
                          <w:right w:w="3721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объектов размещения отходов потребления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8699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5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57FA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8699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0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887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СНЗ-3 </w:t>
                        </w:r>
                      </w:p>
                    </w:tc>
                    <w:tc>
                      <w:tcPr>
                        <w:tcW w:w="8699" w:type="dxa"/>
                        <w:gridSpan w:val="15"/>
                        <w:tcMar>
                          <w:left w:w="290" w:type="dxa"/>
                          <w:right w:w="5912" w:type="dxa"/>
                        </w:tcMar>
                      </w:tcPr>
                      <w:p w:rsidR="00AA7298" w:rsidRDefault="00AA7298">
                        <w:pPr>
                          <w:spacing w:before="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 режимных объектов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7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 w:val="restart"/>
                        <w:tcMar>
                          <w:left w:w="482" w:type="dxa"/>
                          <w:right w:w="30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Статья 38. Виды разрешенного использования земельных участков и объектов капи- </w:t>
                        </w:r>
                        <w:r>
                          <w:br/>
                        </w:r>
                        <w:r>
                          <w:rPr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тального строительства в различных территориальных зонах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857FA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857FA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857FA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857FA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5994" type="#_x0000_t202" style="position:absolute;margin-left:19.55pt;margin-top:821.4pt;width:4.4pt;height:14.7pt;z-index:25365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5" type="#_x0000_t202" style="position:absolute;margin-left:85.1pt;margin-top:14.25pt;width:4.4pt;height:14.7pt;z-index:25365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6" type="#_x0000_t202" style="position:absolute;margin-left:120.35pt;margin-top:220.2pt;width:4.2pt;height:13.65pt;z-index:25365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7" type="#_x0000_t202" style="position:absolute;margin-left:375.7pt;margin-top:220.2pt;width:4.2pt;height:13.65pt;z-index:25365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8" type="#_x0000_t202" style="position:absolute;margin-left:135.35pt;margin-top:235.45pt;width:4.2pt;height:13.65pt;z-index:25365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9" type="#_x0000_t202" style="position:absolute;margin-left:402.25pt;margin-top:235.45pt;width:4.2pt;height:13.65pt;z-index:25365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0" type="#_x0000_t202" style="position:absolute;margin-left:135.35pt;margin-top:250.55pt;width:4.2pt;height:13.65pt;z-index:25365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1" type="#_x0000_t202" style="position:absolute;margin-left:120.35pt;margin-top:265.7pt;width:4.2pt;height:13.65pt;z-index:25365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2" type="#_x0000_t202" style="position:absolute;margin-left:430.3pt;margin-top:265.7pt;width:4.2pt;height:13.65pt;z-index:25365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3" type="#_x0000_t202" style="position:absolute;margin-left:138.1pt;margin-top:280.8pt;width:4.2pt;height:13.65pt;z-index:25366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4" type="#_x0000_t202" style="position:absolute;margin-left:230.05pt;margin-top:280.8pt;width:4.2pt;height:13.65pt;z-index:25366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5" type="#_x0000_t202" style="position:absolute;margin-left:386.9pt;margin-top:280.8pt;width:4.2pt;height:13.65pt;z-index:25366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6" type="#_x0000_t202" style="position:absolute;margin-left:442.7pt;margin-top:280.8pt;width:4.2pt;height:13.65pt;z-index:25366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7" type="#_x0000_t202" style="position:absolute;margin-left:138.1pt;margin-top:296.05pt;width:4.2pt;height:13.65pt;z-index:25366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8" type="#_x0000_t202" style="position:absolute;margin-left:467.05pt;margin-top:296.05pt;width:4.2pt;height:13.65pt;z-index:25366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9" type="#_x0000_t202" style="position:absolute;margin-left:138.1pt;margin-top:311.15pt;width:4.2pt;height:13.65pt;z-index:25366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0" type="#_x0000_t202" style="position:absolute;margin-left:185.05pt;margin-top:311.15pt;width:4.2pt;height:13.65pt;z-index:25366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1" type="#_x0000_t202" style="position:absolute;margin-left:315.7pt;margin-top:311.15pt;width:4.2pt;height:13.65pt;z-index:25366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2" type="#_x0000_t202" style="position:absolute;margin-left:120.35pt;margin-top:326.3pt;width:4.2pt;height:13.65pt;z-index:25366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3" type="#_x0000_t202" style="position:absolute;margin-left:432.5pt;margin-top:326.3pt;width:4.2pt;height:13.65pt;z-index:25367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4" type="#_x0000_t202" style="position:absolute;margin-left:131.65pt;margin-top:341.4pt;width:4.2pt;height:13.65pt;z-index:25367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5" type="#_x0000_t202" style="position:absolute;margin-left:328.7pt;margin-top:341.4pt;width:4.2pt;height:13.65pt;z-index:25367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6" type="#_x0000_t202" style="position:absolute;margin-left:412.8pt;margin-top:341.4pt;width:4.2pt;height:13.65pt;z-index:25367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7" type="#_x0000_t202" style="position:absolute;margin-left:131.65pt;margin-top:356.5pt;width:4.2pt;height:13.65pt;z-index:25367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8" type="#_x0000_t202" style="position:absolute;margin-left:259.8pt;margin-top:356.5pt;width:6.95pt;height:13.65pt;z-index:25367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9" type="#_x0000_t202" style="position:absolute;margin-left:333pt;margin-top:356.5pt;width:4.2pt;height:13.65pt;z-index:25367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0" type="#_x0000_t202" style="position:absolute;margin-left:416.9pt;margin-top:356.5pt;width:4.2pt;height:13.65pt;z-index:25367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1" type="#_x0000_t202" style="position:absolute;margin-left:131.65pt;margin-top:371.75pt;width:4.2pt;height:13.65pt;z-index:25367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2" type="#_x0000_t202" style="position:absolute;margin-left:465.95pt;margin-top:371.75pt;width:4.2pt;height:13.65pt;z-index:25367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3" type="#_x0000_t202" style="position:absolute;margin-left:123.1pt;margin-top:386.9pt;width:4.2pt;height:13.65pt;z-index:25368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4" type="#_x0000_t202" style="position:absolute;margin-left:443.5pt;margin-top:386.9pt;width:4.2pt;height:13.65pt;z-index:25368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5" type="#_x0000_t202" style="position:absolute;margin-left:134.4pt;margin-top:415.7pt;width:4.2pt;height:13.65pt;z-index:25368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6" type="#_x0000_t202" style="position:absolute;margin-left:182.3pt;margin-top:415.7pt;width:4.2pt;height:13.65pt;z-index:25368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7" type="#_x0000_t202" style="position:absolute;margin-left:372pt;margin-top:415.7pt;width:4.2pt;height:13.65pt;z-index:25368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8" type="#_x0000_t202" style="position:absolute;margin-left:134.4pt;margin-top:430.8pt;width:4.2pt;height:13.65pt;z-index:25368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29" type="#_x0000_t202" style="position:absolute;margin-left:376.45pt;margin-top:430.8pt;width:4.2pt;height:13.65pt;z-index:25368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0" type="#_x0000_t202" style="position:absolute;margin-left:120.35pt;margin-top:445.9pt;width:4.2pt;height:13.65pt;z-index:25368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1" type="#_x0000_t202" style="position:absolute;margin-left:240.85pt;margin-top:445.9pt;width:4.2pt;height:13.65pt;z-index:25368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2" type="#_x0000_t202" style="position:absolute;margin-left:499.8pt;margin-top:445.9pt;width:4.2pt;height:13.65pt;z-index:25368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3" type="#_x0000_t202" style="position:absolute;margin-left:135.35pt;margin-top:461.15pt;width:4.2pt;height:13.65pt;z-index:25369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4" type="#_x0000_t202" style="position:absolute;margin-left:182.3pt;margin-top:461.15pt;width:4.2pt;height:13.65pt;z-index:25369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5" type="#_x0000_t202" style="position:absolute;margin-left:330pt;margin-top:461.15pt;width:4.2pt;height:13.65pt;z-index:25369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6" type="#_x0000_t202" style="position:absolute;margin-left:135.35pt;margin-top:476.3pt;width:4.2pt;height:13.65pt;z-index:25369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7" type="#_x0000_t202" style="position:absolute;margin-left:453.25pt;margin-top:476.3pt;width:4.2pt;height:13.65pt;z-index:25369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8" type="#_x0000_t202" style="position:absolute;margin-left:120.35pt;margin-top:491.4pt;width:4.2pt;height:13.65pt;z-index:25369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39" type="#_x0000_t202" style="position:absolute;margin-left:463.2pt;margin-top:491.4pt;width:4.2pt;height:13.65pt;z-index:25369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0" type="#_x0000_t202" style="position:absolute;margin-left:130.8pt;margin-top:506.5pt;width:4.2pt;height:13.65pt;z-index:25369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1" type="#_x0000_t202" style="position:absolute;margin-left:182.3pt;margin-top:506.5pt;width:4.2pt;height:13.65pt;z-index:25369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2" type="#_x0000_t202" style="position:absolute;margin-left:210.95pt;margin-top:506.5pt;width:6.95pt;height:13.65pt;z-index:25370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3" type="#_x0000_t202" style="position:absolute;margin-left:130.8pt;margin-top:521.75pt;width:4.2pt;height:13.65pt;z-index:25370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4" type="#_x0000_t202" style="position:absolute;margin-left:294.95pt;margin-top:521.75pt;width:4.2pt;height:13.65pt;z-index:25370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5" type="#_x0000_t202" style="position:absolute;margin-left:130.8pt;margin-top:536.9pt;width:4.2pt;height:13.65pt;z-index:25370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6" type="#_x0000_t202" style="position:absolute;margin-left:182.3pt;margin-top:536.9pt;width:4.2pt;height:13.65pt;z-index:25370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7" type="#_x0000_t202" style="position:absolute;margin-left:315.35pt;margin-top:536.9pt;width:4.2pt;height:13.65pt;z-index:25370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8" type="#_x0000_t202" style="position:absolute;margin-left:130.8pt;margin-top:552pt;width:4.2pt;height:13.65pt;z-index:25370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49" type="#_x0000_t202" style="position:absolute;margin-left:130.8pt;margin-top:567.1pt;width:4.2pt;height:13.65pt;z-index:25370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0" type="#_x0000_t202" style="position:absolute;margin-left:120.35pt;margin-top:582.35pt;width:4.2pt;height:13.65pt;z-index:25370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1" type="#_x0000_t202" style="position:absolute;margin-left:120.35pt;margin-top:597.5pt;width:4.2pt;height:13.65pt;z-index:25370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2" type="#_x0000_t202" style="position:absolute;margin-left:456.6pt;margin-top:597.5pt;width:4.2pt;height:13.65pt;z-index:25371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3" type="#_x0000_t202" style="position:absolute;margin-left:135.35pt;margin-top:612.6pt;width:4.2pt;height:13.65pt;z-index:25371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4" type="#_x0000_t202" style="position:absolute;margin-left:182.3pt;margin-top:612.6pt;width:4.2pt;height:13.65pt;z-index:25371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5" type="#_x0000_t202" style="position:absolute;margin-left:226.2pt;margin-top:612.6pt;width:4.2pt;height:13.65pt;z-index:25371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6" type="#_x0000_t202" style="position:absolute;margin-left:135.35pt;margin-top:627.7pt;width:4.2pt;height:13.65pt;z-index:25371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7" type="#_x0000_t202" style="position:absolute;margin-left:274.2pt;margin-top:627.7pt;width:4.2pt;height:13.65pt;z-index:25371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8" type="#_x0000_t202" style="position:absolute;margin-left:135.35pt;margin-top:642.95pt;width:4.2pt;height:13.65pt;z-index:25371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9" type="#_x0000_t202" style="position:absolute;margin-left:389.4pt;margin-top:642.95pt;width:4.2pt;height:13.65pt;z-index:25371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0" type="#_x0000_t202" style="position:absolute;margin-left:135.35pt;margin-top:658.1pt;width:4.2pt;height:13.65pt;z-index:25371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1" type="#_x0000_t202" style="position:absolute;margin-left:279.85pt;margin-top:658.1pt;width:4.2pt;height:13.65pt;z-index:25371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2" type="#_x0000_t202" style="position:absolute;margin-left:85.1pt;margin-top:140.65pt;width:4.4pt;height:14.7pt;z-index:25372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3" style="position:absolute;margin-left:84.85pt;margin-top:154.3pt;width:.5pt;height:.5pt;z-index:253721600;mso-position-horizontal-relative:page;mso-position-vertical-relative:page" coordorigin="2994,5445" coordsize="17,17" path="m2994,5461r16,l3010,5445r-16,l2994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64" style="position:absolute;margin-left:84.85pt;margin-top:154.3pt;width:.5pt;height:.5pt;z-index:253722624;mso-position-horizontal-relative:page;mso-position-vertical-relative:page" coordorigin="2994,5445" coordsize="17,17" path="m2994,5461r16,l3010,5445r-16,l2994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65" style="position:absolute;margin-left:85.3pt;margin-top:154.3pt;width:70.45pt;height:.5pt;z-index:253723648;mso-position-horizontal-relative:page;mso-position-vertical-relative:page" coordorigin="3010,5445" coordsize="2486,17" path="m3010,5461r2485,l5495,5445r-2485,l3010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66" style="position:absolute;margin-left:84.85pt;margin-top:154.8pt;width:.5pt;height:50.65pt;z-index:253724672;mso-position-horizontal-relative:page;mso-position-vertical-relative:page" coordorigin="2994,5461" coordsize="17,1787" path="m2994,7248r16,l3010,5461r-16,l2994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67" style="position:absolute;margin-left:84.85pt;margin-top:205.45pt;width:.5pt;height:.5pt;z-index:253725696;mso-position-horizontal-relative:page;mso-position-vertical-relative:page" coordorigin="2994,7248" coordsize="17,17" path="m2994,7265r16,l3010,7248r-16,l2994,72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68" type="#_x0000_t202" style="position:absolute;margin-left:139.1pt;margin-top:192.85pt;width:4.2pt;height:13.65pt;z-index:25372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9" style="position:absolute;margin-left:155.75pt;margin-top:154.3pt;width:.5pt;height:.5pt;z-index:253727744;mso-position-horizontal-relative:page;mso-position-vertical-relative:page" coordorigin="5495,5445" coordsize="17,17" path="m5495,5461r17,l5512,5445r-17,l5495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0" style="position:absolute;margin-left:156.25pt;margin-top:154.3pt;width:397.3pt;height:.5pt;z-index:253728768;mso-position-horizontal-relative:page;mso-position-vertical-relative:page" coordorigin="5512,5445" coordsize="14017,17" path="m5512,5461r14017,l19529,5445r-14017,l5512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1" style="position:absolute;margin-left:155.75pt;margin-top:154.8pt;width:.5pt;height:50.65pt;z-index:253729792;mso-position-horizontal-relative:page;mso-position-vertical-relative:page" coordorigin="5495,5461" coordsize="17,1787" path="m5495,7248r17,l5512,5461r-17,l5495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2" type="#_x0000_t202" style="position:absolute;margin-left:123.1pt;margin-top:206.05pt;width:4.2pt;height:13.65pt;z-index:25373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73" style="position:absolute;margin-left:85.3pt;margin-top:205.45pt;width:70.45pt;height:.5pt;z-index:253731840;mso-position-horizontal-relative:page;mso-position-vertical-relative:page" coordorigin="3010,7248" coordsize="2486,17" path="m3010,7265r2485,l5495,7248r-2485,l3010,72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4" style="position:absolute;margin-left:84.85pt;margin-top:205.9pt;width:.5pt;height:12.6pt;z-index:253732864;mso-position-horizontal-relative:page;mso-position-vertical-relative:page" coordorigin="2994,7265" coordsize="17,445" path="m2994,7709r16,l3010,7265r-16,l2994,77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5" style="position:absolute;margin-left:84.85pt;margin-top:218.5pt;width:.5pt;height:.5pt;z-index:253733888;mso-position-horizontal-relative:page;mso-position-vertical-relative:page" coordorigin="2994,7709" coordsize="17,18" path="m2994,7726r16,l3010,7709r-16,l2994,77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6" style="position:absolute;margin-left:155.75pt;margin-top:205.45pt;width:.5pt;height:.5pt;z-index:253734912;mso-position-horizontal-relative:page;mso-position-vertical-relative:page" coordorigin="5495,7248" coordsize="17,17" path="m5495,7265r17,l5512,7248r-17,l5495,72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7" style="position:absolute;margin-left:553.55pt;margin-top:154.3pt;width:.5pt;height:.5pt;z-index:253735936;mso-position-horizontal-relative:page;mso-position-vertical-relative:page" coordorigin="19529,5445" coordsize="18,17" path="m19529,5461r17,l19546,5445r-17,l19529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8" style="position:absolute;margin-left:553.55pt;margin-top:154.3pt;width:.5pt;height:.5pt;z-index:253736960;mso-position-horizontal-relative:page;mso-position-vertical-relative:page" coordorigin="19529,5445" coordsize="18,17" path="m19529,5461r17,l19546,5445r-17,l19529,54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79" style="position:absolute;margin-left:553.55pt;margin-top:154.8pt;width:.5pt;height:50.65pt;z-index:253737984;mso-position-horizontal-relative:page;mso-position-vertical-relative:page" coordorigin="19529,5461" coordsize="18,1787" path="m19529,7248r17,l19546,5461r-17,l19529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0" type="#_x0000_t202" style="position:absolute;margin-left:352.1pt;margin-top:206.05pt;width:9.7pt;height:13.65pt;z-index:25373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81" type="#_x0000_t202" style="position:absolute;margin-left:357.6pt;margin-top:206.05pt;width:4.2pt;height:13.65pt;z-index:25374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082" style="position:absolute;margin-left:156.25pt;margin-top:205.45pt;width:397.3pt;height:.5pt;z-index:253741056;mso-position-horizontal-relative:page;mso-position-vertical-relative:page" coordorigin="5512,7248" coordsize="14017,17" path="m5512,7265r14017,l19529,7248r-14017,l5512,72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3" style="position:absolute;margin-left:155.75pt;margin-top:205.9pt;width:.5pt;height:12.6pt;z-index:253742080;mso-position-horizontal-relative:page;mso-position-vertical-relative:page" coordorigin="5495,7265" coordsize="17,445" path="m5495,7709r17,l5512,7265r-17,l5495,77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4" style="position:absolute;margin-left:85.3pt;margin-top:218.5pt;width:70.45pt;height:.5pt;z-index:253743104;mso-position-horizontal-relative:page;mso-position-vertical-relative:page" coordorigin="3010,7709" coordsize="2486,18" path="m3010,7726r2485,l5495,7709r-2485,l3010,77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5" style="position:absolute;margin-left:84.85pt;margin-top:219pt;width:.5pt;height:14.65pt;z-index:253744128;mso-position-horizontal-relative:page;mso-position-vertical-relative:page" coordorigin="2994,7726" coordsize="17,517" path="m2994,8243r16,l3010,7726r-16,l2994,8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6" style="position:absolute;margin-left:84.85pt;margin-top:233.65pt;width:.5pt;height:.5pt;z-index:253745152;mso-position-horizontal-relative:page;mso-position-vertical-relative:page" coordorigin="2994,8243" coordsize="17,18" path="m2994,8260r16,l3010,8243r-16,l2994,82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7" style="position:absolute;margin-left:155.75pt;margin-top:218.5pt;width:.5pt;height:.5pt;z-index:253746176;mso-position-horizontal-relative:page;mso-position-vertical-relative:page" coordorigin="5495,7709" coordsize="17,18" path="m5495,7726r17,l5512,7709r-17,l5495,77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8" style="position:absolute;margin-left:553.55pt;margin-top:205.45pt;width:.5pt;height:.5pt;z-index:253747200;mso-position-horizontal-relative:page;mso-position-vertical-relative:page" coordorigin="19529,7248" coordsize="18,17" path="m19529,7265r17,l19546,7248r-17,l19529,72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89" style="position:absolute;margin-left:553.55pt;margin-top:205.9pt;width:.5pt;height:12.6pt;z-index:253748224;mso-position-horizontal-relative:page;mso-position-vertical-relative:page" coordorigin="19529,7265" coordsize="18,445" path="m19529,7709r17,l19546,7265r-17,l19529,77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0" style="position:absolute;margin-left:156.25pt;margin-top:218.5pt;width:397.3pt;height:.5pt;z-index:253749248;mso-position-horizontal-relative:page;mso-position-vertical-relative:page" coordorigin="5512,7709" coordsize="14017,18" path="m5512,7726r14017,l19529,7709r-14017,l5512,77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1" style="position:absolute;margin-left:155.75pt;margin-top:219pt;width:.5pt;height:14.65pt;z-index:253750272;mso-position-horizontal-relative:page;mso-position-vertical-relative:page" coordorigin="5495,7726" coordsize="17,517" path="m5495,8243r17,l5512,7726r-17,l5495,8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2" style="position:absolute;margin-left:85.3pt;margin-top:233.65pt;width:70.45pt;height:.5pt;z-index:253751296;mso-position-horizontal-relative:page;mso-position-vertical-relative:page" coordorigin="3010,8243" coordsize="2486,18" path="m3010,8260r2485,l5495,8243r-2485,l3010,82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3" style="position:absolute;margin-left:84.85pt;margin-top:234.1pt;width:.5pt;height:14.75pt;z-index:253752320;mso-position-horizontal-relative:page;mso-position-vertical-relative:page" coordorigin="2994,8260" coordsize="17,521" path="m2994,8780r16,l3010,8260r-16,l2994,87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4" style="position:absolute;margin-left:84.85pt;margin-top:248.9pt;width:.5pt;height:.5pt;z-index:253753344;mso-position-horizontal-relative:page;mso-position-vertical-relative:page" coordorigin="2994,8780" coordsize="17,17" path="m2994,8797r16,l3010,8780r-16,l2994,8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5" style="position:absolute;margin-left:155.75pt;margin-top:233.65pt;width:.5pt;height:.5pt;z-index:253754368;mso-position-horizontal-relative:page;mso-position-vertical-relative:page" coordorigin="5495,8243" coordsize="17,18" path="m5495,8260r17,l5512,8243r-17,l5495,82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6" style="position:absolute;margin-left:553.55pt;margin-top:218.5pt;width:.5pt;height:.5pt;z-index:253755392;mso-position-horizontal-relative:page;mso-position-vertical-relative:page" coordorigin="19529,7709" coordsize="18,18" path="m19529,7726r17,l19546,7709r-17,l19529,77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7" style="position:absolute;margin-left:553.55pt;margin-top:219pt;width:.5pt;height:14.65pt;z-index:253756416;mso-position-horizontal-relative:page;mso-position-vertical-relative:page" coordorigin="19529,7726" coordsize="18,517" path="m19529,8243r17,l19546,7726r-17,l19529,8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8" style="position:absolute;margin-left:156.25pt;margin-top:233.65pt;width:397.3pt;height:.5pt;z-index:253757440;mso-position-horizontal-relative:page;mso-position-vertical-relative:page" coordorigin="5512,8243" coordsize="14017,18" path="m5512,8260r14017,l19529,8243r-14017,l5512,82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099" style="position:absolute;margin-left:155.75pt;margin-top:234.1pt;width:.5pt;height:14.75pt;z-index:253758464;mso-position-horizontal-relative:page;mso-position-vertical-relative:page" coordorigin="5495,8260" coordsize="17,521" path="m5495,8780r17,l5512,8260r-17,l5495,87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0" style="position:absolute;margin-left:85.3pt;margin-top:248.9pt;width:70.45pt;height:.5pt;z-index:253759488;mso-position-horizontal-relative:page;mso-position-vertical-relative:page" coordorigin="3010,8780" coordsize="2486,17" path="m3010,8797r2485,l5495,8780r-2485,l3010,8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1" style="position:absolute;margin-left:84.85pt;margin-top:249.35pt;width:.5pt;height:14.65pt;z-index:253760512;mso-position-horizontal-relative:page;mso-position-vertical-relative:page" coordorigin="2994,8797" coordsize="17,517" path="m2994,9314r16,l3010,8797r-16,l2994,9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2" style="position:absolute;margin-left:84.85pt;margin-top:264pt;width:.5pt;height:.5pt;z-index:253761536;mso-position-horizontal-relative:page;mso-position-vertical-relative:page" coordorigin="2994,9314" coordsize="17,17" path="m2994,9331r16,l3010,9314r-16,l2994,9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3" style="position:absolute;margin-left:155.75pt;margin-top:248.9pt;width:.5pt;height:.5pt;z-index:253762560;mso-position-horizontal-relative:page;mso-position-vertical-relative:page" coordorigin="5495,8780" coordsize="17,17" path="m5495,8797r17,l5512,8780r-17,l5495,8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4" style="position:absolute;margin-left:553.55pt;margin-top:233.65pt;width:.5pt;height:.5pt;z-index:253763584;mso-position-horizontal-relative:page;mso-position-vertical-relative:page" coordorigin="19529,8243" coordsize="18,18" path="m19529,8260r17,l19546,8243r-17,l19529,82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5" style="position:absolute;margin-left:553.55pt;margin-top:234.1pt;width:.5pt;height:14.75pt;z-index:253764608;mso-position-horizontal-relative:page;mso-position-vertical-relative:page" coordorigin="19529,8260" coordsize="18,521" path="m19529,8780r17,l19546,8260r-17,l19529,87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6" type="#_x0000_t202" style="position:absolute;margin-left:471.1pt;margin-top:249.6pt;width:4.2pt;height:13.65pt;z-index:25376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107" style="position:absolute;margin-left:156.25pt;margin-top:248.9pt;width:397.3pt;height:.5pt;z-index:253766656;mso-position-horizontal-relative:page;mso-position-vertical-relative:page" coordorigin="5512,8780" coordsize="14017,17" path="m5512,8797r14017,l19529,8780r-14017,l5512,8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8" style="position:absolute;margin-left:155.75pt;margin-top:249.35pt;width:.5pt;height:14.65pt;z-index:253767680;mso-position-horizontal-relative:page;mso-position-vertical-relative:page" coordorigin="5495,8797" coordsize="17,517" path="m5495,9314r17,l5512,8797r-17,l5495,9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09" style="position:absolute;margin-left:85.3pt;margin-top:264pt;width:70.45pt;height:.5pt;z-index:253768704;mso-position-horizontal-relative:page;mso-position-vertical-relative:page" coordorigin="3010,9314" coordsize="2486,17" path="m3010,9331r2485,l5495,9314r-2485,l3010,9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0" style="position:absolute;margin-left:84.85pt;margin-top:264.5pt;width:.5pt;height:14.65pt;z-index:253769728;mso-position-horizontal-relative:page;mso-position-vertical-relative:page" coordorigin="2994,9331" coordsize="17,517" path="m2994,9847r16,l3010,9331r-16,l2994,9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1" style="position:absolute;margin-left:84.85pt;margin-top:279.1pt;width:.5pt;height:.5pt;z-index:253770752;mso-position-horizontal-relative:page;mso-position-vertical-relative:page" coordorigin="2994,9847" coordsize="17,17" path="m2994,9864r16,l3010,9847r-16,l2994,9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2" style="position:absolute;margin-left:155.75pt;margin-top:264pt;width:.5pt;height:.5pt;z-index:253771776;mso-position-horizontal-relative:page;mso-position-vertical-relative:page" coordorigin="5495,9314" coordsize="17,17" path="m5495,9331r17,l5512,9314r-17,l5495,9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3" style="position:absolute;margin-left:553.55pt;margin-top:248.9pt;width:.5pt;height:.5pt;z-index:253772800;mso-position-horizontal-relative:page;mso-position-vertical-relative:page" coordorigin="19529,8780" coordsize="18,17" path="m19529,8797r17,l19546,8780r-17,l19529,8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4" style="position:absolute;margin-left:553.55pt;margin-top:249.35pt;width:.5pt;height:14.65pt;z-index:253773824;mso-position-horizontal-relative:page;mso-position-vertical-relative:page" coordorigin="19529,8797" coordsize="18,517" path="m19529,9314r17,l19546,8797r-17,l19529,9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5" style="position:absolute;margin-left:156.25pt;margin-top:264pt;width:397.3pt;height:.5pt;z-index:253774848;mso-position-horizontal-relative:page;mso-position-vertical-relative:page" coordorigin="5512,9314" coordsize="14017,17" path="m5512,9331r14017,l19529,9314r-14017,l5512,9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6" style="position:absolute;margin-left:155.75pt;margin-top:264.5pt;width:.5pt;height:14.65pt;z-index:253775872;mso-position-horizontal-relative:page;mso-position-vertical-relative:page" coordorigin="5495,9331" coordsize="17,517" path="m5495,9847r17,l5512,9331r-17,l5495,9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7" style="position:absolute;margin-left:85.3pt;margin-top:279.1pt;width:70.45pt;height:.5pt;z-index:253776896;mso-position-horizontal-relative:page;mso-position-vertical-relative:page" coordorigin="3010,9847" coordsize="2486,17" path="m3010,9864r2485,l5495,9847r-2485,l3010,9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8" style="position:absolute;margin-left:84.85pt;margin-top:279.6pt;width:.5pt;height:14.65pt;z-index:253777920;mso-position-horizontal-relative:page;mso-position-vertical-relative:page" coordorigin="2994,9864" coordsize="17,517" path="m2994,10381r16,l3010,9864r-16,l2994,103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19" style="position:absolute;margin-left:84.85pt;margin-top:294.25pt;width:.5pt;height:.5pt;z-index:253778944;mso-position-horizontal-relative:page;mso-position-vertical-relative:page" coordorigin="2994,10381" coordsize="17,17" path="m2994,10398r16,l3010,10381r-16,l2994,10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0" style="position:absolute;margin-left:155.75pt;margin-top:279.1pt;width:.5pt;height:.5pt;z-index:253779968;mso-position-horizontal-relative:page;mso-position-vertical-relative:page" coordorigin="5495,9847" coordsize="17,17" path="m5495,9864r17,l5512,9847r-17,l5495,9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1" style="position:absolute;margin-left:553.55pt;margin-top:264pt;width:.5pt;height:.5pt;z-index:253780992;mso-position-horizontal-relative:page;mso-position-vertical-relative:page" coordorigin="19529,9314" coordsize="18,17" path="m19529,9331r17,l19546,9314r-17,l19529,9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2" style="position:absolute;margin-left:553.55pt;margin-top:264.5pt;width:.5pt;height:14.65pt;z-index:253782016;mso-position-horizontal-relative:page;mso-position-vertical-relative:page" coordorigin="19529,9331" coordsize="18,517" path="m19529,9847r17,l19546,9331r-17,l19529,9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3" style="position:absolute;margin-left:156.25pt;margin-top:279.1pt;width:397.3pt;height:.5pt;z-index:253783040;mso-position-horizontal-relative:page;mso-position-vertical-relative:page" coordorigin="5512,9847" coordsize="14017,17" path="m5512,9864r14017,l19529,9847r-14017,l5512,9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4" style="position:absolute;margin-left:155.75pt;margin-top:279.6pt;width:.5pt;height:14.65pt;z-index:253784064;mso-position-horizontal-relative:page;mso-position-vertical-relative:page" coordorigin="5495,9864" coordsize="17,517" path="m5495,10381r17,l5512,9864r-17,l5495,103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5" style="position:absolute;margin-left:85.3pt;margin-top:294.25pt;width:70.45pt;height:.5pt;z-index:253785088;mso-position-horizontal-relative:page;mso-position-vertical-relative:page" coordorigin="3010,10381" coordsize="2486,17" path="m3010,10398r2485,l5495,10381r-2485,l3010,10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6" style="position:absolute;margin-left:84.85pt;margin-top:294.7pt;width:.5pt;height:14.75pt;z-index:253786112;mso-position-horizontal-relative:page;mso-position-vertical-relative:page" coordorigin="2994,10398" coordsize="17,521" path="m2994,10918r16,l3010,10398r-16,l2994,109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7" style="position:absolute;margin-left:84.85pt;margin-top:309.5pt;width:.5pt;height:.5pt;z-index:253787136;mso-position-horizontal-relative:page;mso-position-vertical-relative:page" coordorigin="2994,10918" coordsize="17,18" path="m2994,10935r16,l3010,10918r-16,l2994,109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8" style="position:absolute;margin-left:155.75pt;margin-top:294.25pt;width:.5pt;height:.5pt;z-index:253788160;mso-position-horizontal-relative:page;mso-position-vertical-relative:page" coordorigin="5495,10381" coordsize="17,17" path="m5495,10398r17,l5512,10381r-17,l5495,10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29" style="position:absolute;margin-left:553.55pt;margin-top:279.1pt;width:.5pt;height:.5pt;z-index:253789184;mso-position-horizontal-relative:page;mso-position-vertical-relative:page" coordorigin="19529,9847" coordsize="18,17" path="m19529,9864r17,l19546,9847r-17,l19529,9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0" style="position:absolute;margin-left:553.55pt;margin-top:279.6pt;width:.5pt;height:14.65pt;z-index:253790208;mso-position-horizontal-relative:page;mso-position-vertical-relative:page" coordorigin="19529,9864" coordsize="18,517" path="m19529,10381r17,l19546,9864r-17,l19529,103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1" style="position:absolute;margin-left:156.25pt;margin-top:294.25pt;width:397.3pt;height:.5pt;z-index:253791232;mso-position-horizontal-relative:page;mso-position-vertical-relative:page" coordorigin="5512,10381" coordsize="14017,17" path="m5512,10398r14017,l19529,10381r-14017,l5512,10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2" style="position:absolute;margin-left:155.75pt;margin-top:294.7pt;width:.5pt;height:14.75pt;z-index:253792256;mso-position-horizontal-relative:page;mso-position-vertical-relative:page" coordorigin="5495,10398" coordsize="17,521" path="m5495,10918r17,l5512,10398r-17,l5495,109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3" style="position:absolute;margin-left:85.3pt;margin-top:309.5pt;width:70.45pt;height:.5pt;z-index:253793280;mso-position-horizontal-relative:page;mso-position-vertical-relative:page" coordorigin="3010,10918" coordsize="2486,18" path="m3010,10935r2485,l5495,10918r-2485,l3010,109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4" style="position:absolute;margin-left:84.85pt;margin-top:309.95pt;width:.5pt;height:14.65pt;z-index:253794304;mso-position-horizontal-relative:page;mso-position-vertical-relative:page" coordorigin="2994,10935" coordsize="17,517" path="m2994,11452r16,l3010,10935r-16,l2994,11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5" style="position:absolute;margin-left:84.85pt;margin-top:324.6pt;width:.5pt;height:.5pt;z-index:253795328;mso-position-horizontal-relative:page;mso-position-vertical-relative:page" coordorigin="2994,11452" coordsize="17,17" path="m2994,11469r16,l3010,11452r-16,l2994,11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6" style="position:absolute;margin-left:155.75pt;margin-top:309.5pt;width:.5pt;height:.5pt;z-index:253796352;mso-position-horizontal-relative:page;mso-position-vertical-relative:page" coordorigin="5495,10918" coordsize="17,18" path="m5495,10935r17,l5512,10918r-17,l5495,109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7" style="position:absolute;margin-left:553.55pt;margin-top:294.25pt;width:.5pt;height:.5pt;z-index:253797376;mso-position-horizontal-relative:page;mso-position-vertical-relative:page" coordorigin="19529,10381" coordsize="18,17" path="m19529,10398r17,l19546,10381r-17,l19529,10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8" style="position:absolute;margin-left:553.55pt;margin-top:294.7pt;width:.5pt;height:14.75pt;z-index:253798400;mso-position-horizontal-relative:page;mso-position-vertical-relative:page" coordorigin="19529,10398" coordsize="18,521" path="m19529,10918r17,l19546,10398r-17,l19529,109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39" style="position:absolute;margin-left:156.25pt;margin-top:309.5pt;width:397.3pt;height:.5pt;z-index:253799424;mso-position-horizontal-relative:page;mso-position-vertical-relative:page" coordorigin="5512,10918" coordsize="14017,18" path="m5512,10935r14017,l19529,10918r-14017,l5512,109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0" style="position:absolute;margin-left:155.75pt;margin-top:309.95pt;width:.5pt;height:14.65pt;z-index:253800448;mso-position-horizontal-relative:page;mso-position-vertical-relative:page" coordorigin="5495,10935" coordsize="17,517" path="m5495,11452r17,l5512,10935r-17,l5495,11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1" style="position:absolute;margin-left:85.3pt;margin-top:324.6pt;width:70.45pt;height:.5pt;z-index:253801472;mso-position-horizontal-relative:page;mso-position-vertical-relative:page" coordorigin="3010,11452" coordsize="2486,17" path="m3010,11469r2485,l5495,11452r-2485,l3010,11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2" style="position:absolute;margin-left:84.85pt;margin-top:325.1pt;width:.5pt;height:14.65pt;z-index:253802496;mso-position-horizontal-relative:page;mso-position-vertical-relative:page" coordorigin="2994,11469" coordsize="17,517" path="m2994,11985r16,l3010,11469r-16,l2994,11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3" style="position:absolute;margin-left:84.85pt;margin-top:339.7pt;width:.5pt;height:.5pt;z-index:253803520;mso-position-horizontal-relative:page;mso-position-vertical-relative:page" coordorigin="2994,11985" coordsize="17,18" path="m2994,12002r16,l3010,11985r-16,l2994,12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4" style="position:absolute;margin-left:155.75pt;margin-top:324.6pt;width:.5pt;height:.5pt;z-index:253804544;mso-position-horizontal-relative:page;mso-position-vertical-relative:page" coordorigin="5495,11452" coordsize="17,17" path="m5495,11469r17,l5512,11452r-17,l5495,11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5" style="position:absolute;margin-left:553.55pt;margin-top:309.5pt;width:.5pt;height:.5pt;z-index:253805568;mso-position-horizontal-relative:page;mso-position-vertical-relative:page" coordorigin="19529,10918" coordsize="18,18" path="m19529,10935r17,l19546,10918r-17,l19529,109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6" style="position:absolute;margin-left:553.55pt;margin-top:309.95pt;width:.5pt;height:14.65pt;z-index:253806592;mso-position-horizontal-relative:page;mso-position-vertical-relative:page" coordorigin="19529,10935" coordsize="18,517" path="m19529,11452r17,l19546,10935r-17,l19529,11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7" style="position:absolute;margin-left:156.25pt;margin-top:324.6pt;width:397.3pt;height:.5pt;z-index:253807616;mso-position-horizontal-relative:page;mso-position-vertical-relative:page" coordorigin="5512,11452" coordsize="14017,17" path="m5512,11469r14017,l19529,11452r-14017,l5512,11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8" style="position:absolute;margin-left:155.75pt;margin-top:325.1pt;width:.5pt;height:14.65pt;z-index:253808640;mso-position-horizontal-relative:page;mso-position-vertical-relative:page" coordorigin="5495,11469" coordsize="17,517" path="m5495,11985r17,l5512,11469r-17,l5495,11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49" style="position:absolute;margin-left:85.3pt;margin-top:339.7pt;width:70.45pt;height:.5pt;z-index:253809664;mso-position-horizontal-relative:page;mso-position-vertical-relative:page" coordorigin="3010,11985" coordsize="2486,18" path="m3010,12002r2485,l5495,11985r-2485,l3010,12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0" style="position:absolute;margin-left:84.85pt;margin-top:340.2pt;width:.5pt;height:14.65pt;z-index:253810688;mso-position-horizontal-relative:page;mso-position-vertical-relative:page" coordorigin="2994,12002" coordsize="17,517" path="m2994,12518r16,l3010,12002r-16,l2994,12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1" style="position:absolute;margin-left:84.85pt;margin-top:354.85pt;width:.5pt;height:.5pt;z-index:253811712;mso-position-horizontal-relative:page;mso-position-vertical-relative:page" coordorigin="2994,12518" coordsize="17,17" path="m2994,12535r16,l3010,12518r-16,l2994,12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2" style="position:absolute;margin-left:155.75pt;margin-top:339.7pt;width:.5pt;height:.5pt;z-index:253812736;mso-position-horizontal-relative:page;mso-position-vertical-relative:page" coordorigin="5495,11985" coordsize="17,18" path="m5495,12002r17,l5512,11985r-17,l5495,12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3" style="position:absolute;margin-left:553.55pt;margin-top:324.6pt;width:.5pt;height:.5pt;z-index:253813760;mso-position-horizontal-relative:page;mso-position-vertical-relative:page" coordorigin="19529,11452" coordsize="18,17" path="m19529,11469r17,l19546,11452r-17,l19529,11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4" style="position:absolute;margin-left:553.55pt;margin-top:325.1pt;width:.5pt;height:14.65pt;z-index:253814784;mso-position-horizontal-relative:page;mso-position-vertical-relative:page" coordorigin="19529,11469" coordsize="18,517" path="m19529,11985r17,l19546,11469r-17,l19529,11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5" style="position:absolute;margin-left:156.25pt;margin-top:339.7pt;width:397.3pt;height:.5pt;z-index:253815808;mso-position-horizontal-relative:page;mso-position-vertical-relative:page" coordorigin="5512,11985" coordsize="14017,18" path="m5512,12002r14017,l19529,11985r-14017,l5512,12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6" style="position:absolute;margin-left:155.75pt;margin-top:340.2pt;width:.5pt;height:14.65pt;z-index:253816832;mso-position-horizontal-relative:page;mso-position-vertical-relative:page" coordorigin="5495,12002" coordsize="17,517" path="m5495,12518r17,l5512,12002r-17,l5495,12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7" style="position:absolute;margin-left:85.3pt;margin-top:354.85pt;width:70.45pt;height:.5pt;z-index:253817856;mso-position-horizontal-relative:page;mso-position-vertical-relative:page" coordorigin="3010,12518" coordsize="2486,17" path="m3010,12535r2485,l5495,12518r-2485,l3010,12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8" style="position:absolute;margin-left:84.85pt;margin-top:355.3pt;width:.5pt;height:14.75pt;z-index:253818880;mso-position-horizontal-relative:page;mso-position-vertical-relative:page" coordorigin="2994,12535" coordsize="17,521" path="m2994,13056r16,l3010,12535r-16,l2994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59" style="position:absolute;margin-left:84.85pt;margin-top:370.1pt;width:.5pt;height:.5pt;z-index:253819904;mso-position-horizontal-relative:page;mso-position-vertical-relative:page" coordorigin="2994,13056" coordsize="17,18" path="m2994,13073r16,l3010,13056r-16,l2994,13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0" style="position:absolute;margin-left:155.75pt;margin-top:354.85pt;width:.5pt;height:.5pt;z-index:253820928;mso-position-horizontal-relative:page;mso-position-vertical-relative:page" coordorigin="5495,12518" coordsize="17,17" path="m5495,12535r17,l5512,12518r-17,l5495,12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1" style="position:absolute;margin-left:553.55pt;margin-top:339.7pt;width:.5pt;height:.5pt;z-index:253821952;mso-position-horizontal-relative:page;mso-position-vertical-relative:page" coordorigin="19529,11985" coordsize="18,18" path="m19529,12002r17,l19546,11985r-17,l19529,12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2" style="position:absolute;margin-left:553.55pt;margin-top:340.2pt;width:.5pt;height:14.65pt;z-index:253822976;mso-position-horizontal-relative:page;mso-position-vertical-relative:page" coordorigin="19529,12002" coordsize="18,517" path="m19529,12518r17,l19546,12002r-17,l19529,12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3" style="position:absolute;margin-left:156.25pt;margin-top:354.85pt;width:397.3pt;height:.5pt;z-index:253824000;mso-position-horizontal-relative:page;mso-position-vertical-relative:page" coordorigin="5512,12518" coordsize="14017,17" path="m5512,12535r14017,l19529,12518r-14017,l5512,12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4" style="position:absolute;margin-left:155.75pt;margin-top:355.3pt;width:.5pt;height:14.75pt;z-index:253825024;mso-position-horizontal-relative:page;mso-position-vertical-relative:page" coordorigin="5495,12535" coordsize="17,521" path="m5495,13056r17,l5512,12535r-17,l5495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5" style="position:absolute;margin-left:85.3pt;margin-top:370.1pt;width:70.45pt;height:.5pt;z-index:253826048;mso-position-horizontal-relative:page;mso-position-vertical-relative:page" coordorigin="3010,13056" coordsize="2486,18" path="m3010,13073r2485,l5495,13056r-2485,l3010,13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6" style="position:absolute;margin-left:84.85pt;margin-top:370.55pt;width:.5pt;height:14.65pt;z-index:253827072;mso-position-horizontal-relative:page;mso-position-vertical-relative:page" coordorigin="2994,13073" coordsize="17,517" path="m2994,13589r16,l3010,13073r-16,l2994,13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7" style="position:absolute;margin-left:84.85pt;margin-top:385.2pt;width:.5pt;height:.5pt;z-index:253828096;mso-position-horizontal-relative:page;mso-position-vertical-relative:page" coordorigin="2994,13589" coordsize="17,18" path="m2994,13606r16,l3010,13589r-16,l2994,136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8" style="position:absolute;margin-left:155.75pt;margin-top:370.1pt;width:.5pt;height:.5pt;z-index:253829120;mso-position-horizontal-relative:page;mso-position-vertical-relative:page" coordorigin="5495,13056" coordsize="17,18" path="m5495,13073r17,l5512,13056r-17,l5495,13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69" style="position:absolute;margin-left:553.55pt;margin-top:354.85pt;width:.5pt;height:.5pt;z-index:253830144;mso-position-horizontal-relative:page;mso-position-vertical-relative:page" coordorigin="19529,12518" coordsize="18,17" path="m19529,12535r17,l19546,12518r-17,l19529,12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0" style="position:absolute;margin-left:553.55pt;margin-top:355.3pt;width:.5pt;height:14.75pt;z-index:253831168;mso-position-horizontal-relative:page;mso-position-vertical-relative:page" coordorigin="19529,12535" coordsize="18,521" path="m19529,13056r17,l19546,12535r-17,l19529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1" style="position:absolute;margin-left:156.25pt;margin-top:370.1pt;width:397.3pt;height:.5pt;z-index:253832192;mso-position-horizontal-relative:page;mso-position-vertical-relative:page" coordorigin="5512,13056" coordsize="14017,18" path="m5512,13073r14017,l19529,13056r-14017,l5512,13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2" style="position:absolute;margin-left:155.75pt;margin-top:370.55pt;width:.5pt;height:14.65pt;z-index:253833216;mso-position-horizontal-relative:page;mso-position-vertical-relative:page" coordorigin="5495,13073" coordsize="17,517" path="m5495,13589r17,l5512,13073r-17,l5495,13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3" style="position:absolute;margin-left:85.3pt;margin-top:385.2pt;width:70.45pt;height:.5pt;z-index:253834240;mso-position-horizontal-relative:page;mso-position-vertical-relative:page" coordorigin="3010,13589" coordsize="2486,18" path="m3010,13606r2485,l5495,13589r-2485,l3010,136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4" style="position:absolute;margin-left:84.85pt;margin-top:385.7pt;width:.5pt;height:28.3pt;z-index:253835264;mso-position-horizontal-relative:page;mso-position-vertical-relative:page" coordorigin="2994,13606" coordsize="17" path="m2994,14605r16,l3010,13606r-16,l2994,146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5" style="position:absolute;margin-left:84.85pt;margin-top:414pt;width:.5pt;height:.5pt;z-index:253836288;mso-position-horizontal-relative:page;mso-position-vertical-relative:page" coordorigin="2994,14605" coordsize="17,17" path="m2994,14622r16,l3010,14605r-16,l2994,14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6" style="position:absolute;margin-left:155.75pt;margin-top:385.2pt;width:.5pt;height:.5pt;z-index:253837312;mso-position-horizontal-relative:page;mso-position-vertical-relative:page" coordorigin="5495,13589" coordsize="17,18" path="m5495,13606r17,l5512,13589r-17,l5495,136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7" style="position:absolute;margin-left:553.55pt;margin-top:370.1pt;width:.5pt;height:.5pt;z-index:253838336;mso-position-horizontal-relative:page;mso-position-vertical-relative:page" coordorigin="19529,13056" coordsize="18,18" path="m19529,13073r17,l19546,13056r-17,l19529,130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8" style="position:absolute;margin-left:553.55pt;margin-top:370.55pt;width:.5pt;height:14.65pt;z-index:253839360;mso-position-horizontal-relative:page;mso-position-vertical-relative:page" coordorigin="19529,13073" coordsize="18,517" path="m19529,13589r17,l19546,13073r-17,l19529,13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79" style="position:absolute;margin-left:156.25pt;margin-top:385.2pt;width:397.3pt;height:.5pt;z-index:253840384;mso-position-horizontal-relative:page;mso-position-vertical-relative:page" coordorigin="5512,13589" coordsize="14017,18" path="m5512,13606r14017,l19529,13589r-14017,l5512,136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0" style="position:absolute;margin-left:155.75pt;margin-top:385.7pt;width:.5pt;height:28.3pt;z-index:253841408;mso-position-horizontal-relative:page;mso-position-vertical-relative:page" coordorigin="5495,13606" coordsize="17" path="m5495,14605r17,l5512,13606r-17,l5495,146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1" style="position:absolute;margin-left:85.3pt;margin-top:414pt;width:70.45pt;height:.5pt;z-index:253842432;mso-position-horizontal-relative:page;mso-position-vertical-relative:page" coordorigin="3010,14605" coordsize="2486,17" path="m3010,14622r2485,l5495,14605r-2485,l3010,14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2" style="position:absolute;margin-left:84.85pt;margin-top:414.5pt;width:.5pt;height:14.65pt;z-index:253843456;mso-position-horizontal-relative:page;mso-position-vertical-relative:page" coordorigin="2994,14622" coordsize="17,517" path="m2994,15139r16,l3010,14622r-16,l2994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3" style="position:absolute;margin-left:84.85pt;margin-top:429.1pt;width:.5pt;height:.5pt;z-index:253844480;mso-position-horizontal-relative:page;mso-position-vertical-relative:page" coordorigin="2994,15139" coordsize="17,18" path="m2994,15156r16,l3010,15139r-16,l2994,151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4" style="position:absolute;margin-left:155.75pt;margin-top:414pt;width:.5pt;height:.5pt;z-index:253845504;mso-position-horizontal-relative:page;mso-position-vertical-relative:page" coordorigin="5495,14605" coordsize="17,17" path="m5495,14622r17,l5512,14605r-17,l5495,14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5" style="position:absolute;margin-left:553.55pt;margin-top:385.2pt;width:.5pt;height:.5pt;z-index:253846528;mso-position-horizontal-relative:page;mso-position-vertical-relative:page" coordorigin="19529,13589" coordsize="18,18" path="m19529,13606r17,l19546,13589r-17,l19529,136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6" style="position:absolute;margin-left:553.55pt;margin-top:385.7pt;width:.5pt;height:28.3pt;z-index:253847552;mso-position-horizontal-relative:page;mso-position-vertical-relative:page" coordorigin="19529,13606" coordsize="18" path="m19529,14605r17,l19546,13606r-17,l19529,146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7" style="position:absolute;margin-left:156.25pt;margin-top:414pt;width:397.3pt;height:.5pt;z-index:253848576;mso-position-horizontal-relative:page;mso-position-vertical-relative:page" coordorigin="5512,14605" coordsize="14017,17" path="m5512,14622r14017,l19529,14605r-14017,l5512,14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8" style="position:absolute;margin-left:155.75pt;margin-top:414.5pt;width:.5pt;height:14.65pt;z-index:253849600;mso-position-horizontal-relative:page;mso-position-vertical-relative:page" coordorigin="5495,14622" coordsize="17,517" path="m5495,15139r17,l5512,14622r-17,l5495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89" style="position:absolute;margin-left:85.3pt;margin-top:429.1pt;width:70.45pt;height:.5pt;z-index:253850624;mso-position-horizontal-relative:page;mso-position-vertical-relative:page" coordorigin="3010,15139" coordsize="2486,18" path="m3010,15156r2485,l5495,15139r-2485,l3010,151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0" style="position:absolute;margin-left:84.85pt;margin-top:429.6pt;width:.5pt;height:14.65pt;z-index:253851648;mso-position-horizontal-relative:page;mso-position-vertical-relative:page" coordorigin="2994,15156" coordsize="17,517" path="m2994,15672r16,l3010,15156r-16,l2994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1" style="position:absolute;margin-left:84.85pt;margin-top:444.25pt;width:.5pt;height:.5pt;z-index:253852672;mso-position-horizontal-relative:page;mso-position-vertical-relative:page" coordorigin="2994,15672" coordsize="17,18" path="m2994,15689r16,l3010,15672r-16,l2994,15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2" style="position:absolute;margin-left:155.75pt;margin-top:429.1pt;width:.5pt;height:.5pt;z-index:253853696;mso-position-horizontal-relative:page;mso-position-vertical-relative:page" coordorigin="5495,15139" coordsize="17,18" path="m5495,15156r17,l5512,15139r-17,l5495,151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3" style="position:absolute;margin-left:553.55pt;margin-top:414pt;width:.5pt;height:.5pt;z-index:253854720;mso-position-horizontal-relative:page;mso-position-vertical-relative:page" coordorigin="19529,14605" coordsize="18,17" path="m19529,14622r17,l19546,14605r-17,l19529,14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4" style="position:absolute;margin-left:553.55pt;margin-top:414.5pt;width:.5pt;height:14.65pt;z-index:253855744;mso-position-horizontal-relative:page;mso-position-vertical-relative:page" coordorigin="19529,14622" coordsize="18,517" path="m19529,15139r17,l19546,14622r-17,l19529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5" style="position:absolute;margin-left:156.25pt;margin-top:429.1pt;width:397.3pt;height:.5pt;z-index:253856768;mso-position-horizontal-relative:page;mso-position-vertical-relative:page" coordorigin="5512,15139" coordsize="14017,18" path="m5512,15156r14017,l19529,15139r-14017,l5512,151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6" style="position:absolute;margin-left:155.75pt;margin-top:429.6pt;width:.5pt;height:14.65pt;z-index:253857792;mso-position-horizontal-relative:page;mso-position-vertical-relative:page" coordorigin="5495,15156" coordsize="17,517" path="m5495,15672r17,l5512,15156r-17,l5495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7" style="position:absolute;margin-left:85.3pt;margin-top:444.25pt;width:70.45pt;height:.5pt;z-index:253858816;mso-position-horizontal-relative:page;mso-position-vertical-relative:page" coordorigin="3010,15672" coordsize="2486,18" path="m3010,15689r2485,l5495,15672r-2485,l3010,15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8" style="position:absolute;margin-left:84.85pt;margin-top:444.7pt;width:.5pt;height:14.65pt;z-index:253859840;mso-position-horizontal-relative:page;mso-position-vertical-relative:page" coordorigin="2994,15689" coordsize="17,517" path="m2994,16206r16,l3010,15689r-16,l2994,16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199" style="position:absolute;margin-left:84.85pt;margin-top:459.35pt;width:.5pt;height:.5pt;z-index:253860864;mso-position-horizontal-relative:page;mso-position-vertical-relative:page" coordorigin="2994,16206" coordsize="17,18" path="m2994,16223r16,l3010,16206r-16,l2994,16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0" style="position:absolute;margin-left:155.75pt;margin-top:444.25pt;width:.5pt;height:.5pt;z-index:253861888;mso-position-horizontal-relative:page;mso-position-vertical-relative:page" coordorigin="5495,15672" coordsize="17,18" path="m5495,15689r17,l5512,15672r-17,l5495,15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1" style="position:absolute;margin-left:553.55pt;margin-top:429.1pt;width:.5pt;height:.5pt;z-index:253862912;mso-position-horizontal-relative:page;mso-position-vertical-relative:page" coordorigin="19529,15139" coordsize="18,18" path="m19529,15156r17,l19546,15139r-17,l19529,151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2" style="position:absolute;margin-left:553.55pt;margin-top:429.6pt;width:.5pt;height:14.65pt;z-index:253863936;mso-position-horizontal-relative:page;mso-position-vertical-relative:page" coordorigin="19529,15156" coordsize="18,517" path="m19529,15672r17,l19546,15156r-17,l19529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3" style="position:absolute;margin-left:156.25pt;margin-top:444.25pt;width:397.3pt;height:.5pt;z-index:253864960;mso-position-horizontal-relative:page;mso-position-vertical-relative:page" coordorigin="5512,15672" coordsize="14017,18" path="m5512,15689r14017,l19529,15672r-14017,l5512,15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4" style="position:absolute;margin-left:155.75pt;margin-top:444.7pt;width:.5pt;height:14.65pt;z-index:253865984;mso-position-horizontal-relative:page;mso-position-vertical-relative:page" coordorigin="5495,15689" coordsize="17,517" path="m5495,16206r17,l5512,15689r-17,l5495,16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5" style="position:absolute;margin-left:85.3pt;margin-top:459.35pt;width:70.45pt;height:.5pt;z-index:253867008;mso-position-horizontal-relative:page;mso-position-vertical-relative:page" coordorigin="3010,16206" coordsize="2486,18" path="m3010,16223r2485,l5495,16206r-2485,l3010,16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6" style="position:absolute;margin-left:84.85pt;margin-top:459.85pt;width:.5pt;height:14.75pt;z-index:253868032;mso-position-horizontal-relative:page;mso-position-vertical-relative:page" coordorigin="2994,16223" coordsize="17,521" path="m2994,16743r16,l3010,16223r-16,l2994,16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7" style="position:absolute;margin-left:84.85pt;margin-top:474.6pt;width:.5pt;height:.5pt;z-index:253869056;mso-position-horizontal-relative:page;mso-position-vertical-relative:page" coordorigin="2994,16743" coordsize="17,17" path="m2994,16760r16,l3010,16743r-16,l2994,167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8" style="position:absolute;margin-left:155.75pt;margin-top:459.35pt;width:.5pt;height:.5pt;z-index:253870080;mso-position-horizontal-relative:page;mso-position-vertical-relative:page" coordorigin="5495,16206" coordsize="17,18" path="m5495,16223r17,l5512,16206r-17,l5495,16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09" style="position:absolute;margin-left:553.55pt;margin-top:444.25pt;width:.5pt;height:.5pt;z-index:253871104;mso-position-horizontal-relative:page;mso-position-vertical-relative:page" coordorigin="19529,15672" coordsize="18,18" path="m19529,15689r17,l19546,15672r-17,l19529,15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0" style="position:absolute;margin-left:553.55pt;margin-top:444.7pt;width:.5pt;height:14.65pt;z-index:253872128;mso-position-horizontal-relative:page;mso-position-vertical-relative:page" coordorigin="19529,15689" coordsize="18,517" path="m19529,16206r17,l19546,15689r-17,l19529,16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1" style="position:absolute;margin-left:156.25pt;margin-top:459.35pt;width:397.3pt;height:.5pt;z-index:253873152;mso-position-horizontal-relative:page;mso-position-vertical-relative:page" coordorigin="5512,16206" coordsize="14017,18" path="m5512,16223r14017,l19529,16206r-14017,l5512,16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2" style="position:absolute;margin-left:155.75pt;margin-top:459.85pt;width:.5pt;height:14.75pt;z-index:253874176;mso-position-horizontal-relative:page;mso-position-vertical-relative:page" coordorigin="5495,16223" coordsize="17,521" path="m5495,16743r17,l5512,16223r-17,l5495,16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3" style="position:absolute;margin-left:85.3pt;margin-top:474.6pt;width:70.45pt;height:.5pt;z-index:253875200;mso-position-horizontal-relative:page;mso-position-vertical-relative:page" coordorigin="3010,16743" coordsize="2486,17" path="m3010,16760r2485,l5495,16743r-2485,l3010,167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4" style="position:absolute;margin-left:84.85pt;margin-top:475.1pt;width:.5pt;height:14.65pt;z-index:253876224;mso-position-horizontal-relative:page;mso-position-vertical-relative:page" coordorigin="2994,16760" coordsize="17,517" path="m2994,17277r16,l3010,16760r-16,l2994,172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5" style="position:absolute;margin-left:84.85pt;margin-top:489.7pt;width:.5pt;height:.5pt;z-index:253877248;mso-position-horizontal-relative:page;mso-position-vertical-relative:page" coordorigin="2994,17277" coordsize="17,17" path="m2994,17294r16,l3010,17277r-16,l2994,172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6" style="position:absolute;margin-left:155.75pt;margin-top:474.6pt;width:.5pt;height:.5pt;z-index:253878272;mso-position-horizontal-relative:page;mso-position-vertical-relative:page" coordorigin="5495,16743" coordsize="17,17" path="m5495,16760r17,l5512,16743r-17,l5495,167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7" style="position:absolute;margin-left:553.55pt;margin-top:459.35pt;width:.5pt;height:.5pt;z-index:253879296;mso-position-horizontal-relative:page;mso-position-vertical-relative:page" coordorigin="19529,16206" coordsize="18,18" path="m19529,16223r17,l19546,16206r-17,l19529,16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8" style="position:absolute;margin-left:553.55pt;margin-top:459.85pt;width:.5pt;height:14.75pt;z-index:253880320;mso-position-horizontal-relative:page;mso-position-vertical-relative:page" coordorigin="19529,16223" coordsize="18,521" path="m19529,16743r17,l19546,16223r-17,l19529,16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19" style="position:absolute;margin-left:156.25pt;margin-top:474.6pt;width:397.3pt;height:.5pt;z-index:253881344;mso-position-horizontal-relative:page;mso-position-vertical-relative:page" coordorigin="5512,16743" coordsize="14017,17" path="m5512,16760r14017,l19529,16743r-14017,l5512,167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0" style="position:absolute;margin-left:155.75pt;margin-top:475.1pt;width:.5pt;height:14.65pt;z-index:253882368;mso-position-horizontal-relative:page;mso-position-vertical-relative:page" coordorigin="5495,16760" coordsize="17,517" path="m5495,17277r17,l5512,16760r-17,l5495,172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1" style="position:absolute;margin-left:85.3pt;margin-top:489.7pt;width:70.45pt;height:.5pt;z-index:253883392;mso-position-horizontal-relative:page;mso-position-vertical-relative:page" coordorigin="3010,17277" coordsize="2486,17" path="m3010,17294r2485,l5495,17277r-2485,l3010,172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2" style="position:absolute;margin-left:84.85pt;margin-top:490.2pt;width:.5pt;height:14.65pt;z-index:253884416;mso-position-horizontal-relative:page;mso-position-vertical-relative:page" coordorigin="2994,17294" coordsize="17,517" path="m2994,17810r16,l3010,17294r-16,l2994,178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3" style="position:absolute;margin-left:84.85pt;margin-top:504.85pt;width:.5pt;height:.5pt;z-index:253885440;mso-position-horizontal-relative:page;mso-position-vertical-relative:page" coordorigin="2994,17810" coordsize="17,17" path="m2994,17827r16,l3010,17810r-16,l2994,17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4" style="position:absolute;margin-left:155.75pt;margin-top:489.7pt;width:.5pt;height:.5pt;z-index:253886464;mso-position-horizontal-relative:page;mso-position-vertical-relative:page" coordorigin="5495,17277" coordsize="17,17" path="m5495,17294r17,l5512,17277r-17,l5495,172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5" style="position:absolute;margin-left:553.55pt;margin-top:474.6pt;width:.5pt;height:.5pt;z-index:253887488;mso-position-horizontal-relative:page;mso-position-vertical-relative:page" coordorigin="19529,16743" coordsize="18,17" path="m19529,16760r17,l19546,16743r-17,l19529,167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6" style="position:absolute;margin-left:553.55pt;margin-top:475.1pt;width:.5pt;height:14.65pt;z-index:253888512;mso-position-horizontal-relative:page;mso-position-vertical-relative:page" coordorigin="19529,16760" coordsize="18,517" path="m19529,17277r17,l19546,16760r-17,l19529,172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7" style="position:absolute;margin-left:156.25pt;margin-top:489.7pt;width:397.3pt;height:.5pt;z-index:253889536;mso-position-horizontal-relative:page;mso-position-vertical-relative:page" coordorigin="5512,17277" coordsize="14017,17" path="m5512,17294r14017,l19529,17277r-14017,l5512,172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8" style="position:absolute;margin-left:155.75pt;margin-top:490.2pt;width:.5pt;height:14.65pt;z-index:253890560;mso-position-horizontal-relative:page;mso-position-vertical-relative:page" coordorigin="5495,17294" coordsize="17,517" path="m5495,17810r17,l5512,17294r-17,l5495,178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29" style="position:absolute;margin-left:85.3pt;margin-top:504.85pt;width:70.45pt;height:.5pt;z-index:253891584;mso-position-horizontal-relative:page;mso-position-vertical-relative:page" coordorigin="3010,17810" coordsize="2486,17" path="m3010,17827r2485,l5495,17810r-2485,l3010,17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0" style="position:absolute;margin-left:84.85pt;margin-top:505.3pt;width:.5pt;height:14.65pt;z-index:253892608;mso-position-horizontal-relative:page;mso-position-vertical-relative:page" coordorigin="2994,17827" coordsize="17,517" path="m2994,18344r16,l3010,17827r-16,l2994,18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1" style="position:absolute;margin-left:84.85pt;margin-top:519.95pt;width:.5pt;height:.5pt;z-index:253893632;mso-position-horizontal-relative:page;mso-position-vertical-relative:page" coordorigin="2994,18344" coordsize="17,17" path="m2994,18360r16,l3010,18344r-16,l2994,18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2" style="position:absolute;margin-left:155.75pt;margin-top:504.85pt;width:.5pt;height:.5pt;z-index:253894656;mso-position-horizontal-relative:page;mso-position-vertical-relative:page" coordorigin="5495,17810" coordsize="17,17" path="m5495,17827r17,l5512,17810r-17,l5495,17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3" style="position:absolute;margin-left:553.55pt;margin-top:489.7pt;width:.5pt;height:.5pt;z-index:253895680;mso-position-horizontal-relative:page;mso-position-vertical-relative:page" coordorigin="19529,17277" coordsize="18,17" path="m19529,17294r17,l19546,17277r-17,l19529,172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4" style="position:absolute;margin-left:553.55pt;margin-top:490.2pt;width:.5pt;height:14.65pt;z-index:253896704;mso-position-horizontal-relative:page;mso-position-vertical-relative:page" coordorigin="19529,17294" coordsize="18,517" path="m19529,17810r17,l19546,17294r-17,l19529,178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5" style="position:absolute;margin-left:156.25pt;margin-top:504.85pt;width:397.3pt;height:.5pt;z-index:253897728;mso-position-horizontal-relative:page;mso-position-vertical-relative:page" coordorigin="5512,17810" coordsize="14017,17" path="m5512,17827r14017,l19529,17810r-14017,l5512,17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6" style="position:absolute;margin-left:155.75pt;margin-top:505.3pt;width:.5pt;height:14.65pt;z-index:253898752;mso-position-horizontal-relative:page;mso-position-vertical-relative:page" coordorigin="5495,17827" coordsize="17,517" path="m5495,18344r17,l5512,17827r-17,l5495,18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7" style="position:absolute;margin-left:85.3pt;margin-top:519.95pt;width:70.45pt;height:.5pt;z-index:253899776;mso-position-horizontal-relative:page;mso-position-vertical-relative:page" coordorigin="3010,18344" coordsize="2486,17" path="m3010,18360r2485,l5495,18344r-2485,l3010,18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8" style="position:absolute;margin-left:84.85pt;margin-top:520.45pt;width:.5pt;height:14.75pt;z-index:253900800;mso-position-horizontal-relative:page;mso-position-vertical-relative:page" coordorigin="2994,18360" coordsize="17,521" path="m2994,18881r16,l3010,18360r-16,l2994,188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39" style="position:absolute;margin-left:84.85pt;margin-top:535.2pt;width:.5pt;height:.5pt;z-index:253901824;mso-position-horizontal-relative:page;mso-position-vertical-relative:page" coordorigin="2994,18881" coordsize="17,18" path="m2994,18898r16,l3010,18881r-16,l2994,18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0" style="position:absolute;margin-left:155.75pt;margin-top:519.95pt;width:.5pt;height:.5pt;z-index:253902848;mso-position-horizontal-relative:page;mso-position-vertical-relative:page" coordorigin="5495,18344" coordsize="17,17" path="m5495,18360r17,l5512,18344r-17,l5495,18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1" style="position:absolute;margin-left:553.55pt;margin-top:504.85pt;width:.5pt;height:.5pt;z-index:253903872;mso-position-horizontal-relative:page;mso-position-vertical-relative:page" coordorigin="19529,17810" coordsize="18,17" path="m19529,17827r17,l19546,17810r-17,l19529,17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2" style="position:absolute;margin-left:553.55pt;margin-top:505.3pt;width:.5pt;height:14.65pt;z-index:253904896;mso-position-horizontal-relative:page;mso-position-vertical-relative:page" coordorigin="19529,17827" coordsize="18,517" path="m19529,18344r17,l19546,17827r-17,l19529,18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3" style="position:absolute;margin-left:156.25pt;margin-top:519.95pt;width:397.3pt;height:.5pt;z-index:253905920;mso-position-horizontal-relative:page;mso-position-vertical-relative:page" coordorigin="5512,18344" coordsize="14017,17" path="m5512,18360r14017,l19529,18344r-14017,l5512,18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4" style="position:absolute;margin-left:155.75pt;margin-top:520.45pt;width:.5pt;height:14.75pt;z-index:253906944;mso-position-horizontal-relative:page;mso-position-vertical-relative:page" coordorigin="5495,18360" coordsize="17,521" path="m5495,18881r17,l5512,18360r-17,l5495,188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5" style="position:absolute;margin-left:85.3pt;margin-top:535.2pt;width:70.45pt;height:.5pt;z-index:253907968;mso-position-horizontal-relative:page;mso-position-vertical-relative:page" coordorigin="3010,18881" coordsize="2486,18" path="m3010,18898r2485,l5495,18881r-2485,l3010,18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6" style="position:absolute;margin-left:84.85pt;margin-top:535.7pt;width:.5pt;height:14.65pt;z-index:253908992;mso-position-horizontal-relative:page;mso-position-vertical-relative:page" coordorigin="2994,18898" coordsize="17,517" path="m2994,19414r16,l3010,18898r-16,l2994,194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7" style="position:absolute;margin-left:84.85pt;margin-top:550.3pt;width:.5pt;height:.5pt;z-index:253910016;mso-position-horizontal-relative:page;mso-position-vertical-relative:page" coordorigin="2994,19414" coordsize="17,18" path="m2994,19431r16,l3010,19414r-16,l2994,194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8" style="position:absolute;margin-left:155.75pt;margin-top:535.2pt;width:.5pt;height:.5pt;z-index:253911040;mso-position-horizontal-relative:page;mso-position-vertical-relative:page" coordorigin="5495,18881" coordsize="17,18" path="m5495,18898r17,l5512,18881r-17,l5495,18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49" style="position:absolute;margin-left:553.55pt;margin-top:519.95pt;width:.5pt;height:.5pt;z-index:253912064;mso-position-horizontal-relative:page;mso-position-vertical-relative:page" coordorigin="19529,18344" coordsize="18,17" path="m19529,18360r17,l19546,18344r-17,l19529,18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0" style="position:absolute;margin-left:553.55pt;margin-top:520.45pt;width:.5pt;height:14.75pt;z-index:253913088;mso-position-horizontal-relative:page;mso-position-vertical-relative:page" coordorigin="19529,18360" coordsize="18,521" path="m19529,18881r17,l19546,18360r-17,l19529,188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1" style="position:absolute;margin-left:156.25pt;margin-top:535.2pt;width:397.3pt;height:.5pt;z-index:253914112;mso-position-horizontal-relative:page;mso-position-vertical-relative:page" coordorigin="5512,18881" coordsize="14017,18" path="m5512,18898r14017,l19529,18881r-14017,l5512,18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2" style="position:absolute;margin-left:155.75pt;margin-top:535.7pt;width:.5pt;height:14.65pt;z-index:253915136;mso-position-horizontal-relative:page;mso-position-vertical-relative:page" coordorigin="5495,18898" coordsize="17,517" path="m5495,19414r17,l5512,18898r-17,l5495,194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3" style="position:absolute;margin-left:85.3pt;margin-top:550.3pt;width:70.45pt;height:.5pt;z-index:253916160;mso-position-horizontal-relative:page;mso-position-vertical-relative:page" coordorigin="3010,19414" coordsize="2486,18" path="m3010,19431r2485,l5495,19414r-2485,l3010,194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4" style="position:absolute;margin-left:84.85pt;margin-top:550.8pt;width:.5pt;height:14.65pt;z-index:253917184;mso-position-horizontal-relative:page;mso-position-vertical-relative:page" coordorigin="2994,19431" coordsize="17,517" path="m2994,19948r16,l3010,19431r-16,l2994,199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5" style="position:absolute;margin-left:84.85pt;margin-top:565.45pt;width:.5pt;height:.5pt;z-index:253918208;mso-position-horizontal-relative:page;mso-position-vertical-relative:page" coordorigin="2994,19948" coordsize="17,18" path="m2994,19965r16,l3010,19948r-16,l2994,19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6" style="position:absolute;margin-left:155.75pt;margin-top:550.3pt;width:.5pt;height:.5pt;z-index:253919232;mso-position-horizontal-relative:page;mso-position-vertical-relative:page" coordorigin="5495,19414" coordsize="17,18" path="m5495,19431r17,l5512,19414r-17,l5495,194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7" style="position:absolute;margin-left:553.55pt;margin-top:535.2pt;width:.5pt;height:.5pt;z-index:253920256;mso-position-horizontal-relative:page;mso-position-vertical-relative:page" coordorigin="19529,18881" coordsize="18,18" path="m19529,18898r17,l19546,18881r-17,l19529,18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8" style="position:absolute;margin-left:553.55pt;margin-top:535.7pt;width:.5pt;height:14.65pt;z-index:253921280;mso-position-horizontal-relative:page;mso-position-vertical-relative:page" coordorigin="19529,18898" coordsize="18,517" path="m19529,19414r17,l19546,18898r-17,l19529,194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59" type="#_x0000_t202" style="position:absolute;margin-left:444.1pt;margin-top:550.9pt;width:4.2pt;height:13.65pt;z-index:25392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260" style="position:absolute;margin-left:156.25pt;margin-top:550.3pt;width:397.3pt;height:.5pt;z-index:253923328;mso-position-horizontal-relative:page;mso-position-vertical-relative:page" coordorigin="5512,19414" coordsize="14017,18" path="m5512,19431r14017,l19529,19414r-14017,l5512,194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1" style="position:absolute;margin-left:155.75pt;margin-top:550.8pt;width:.5pt;height:14.65pt;z-index:253924352;mso-position-horizontal-relative:page;mso-position-vertical-relative:page" coordorigin="5495,19431" coordsize="17,517" path="m5495,19948r17,l5512,19431r-17,l5495,199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2" style="position:absolute;margin-left:85.3pt;margin-top:565.45pt;width:70.45pt;height:.5pt;z-index:253925376;mso-position-horizontal-relative:page;mso-position-vertical-relative:page" coordorigin="3010,19948" coordsize="2486,18" path="m3010,19965r2485,l5495,19948r-2485,l3010,19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3" style="position:absolute;margin-left:84.85pt;margin-top:565.9pt;width:.5pt;height:14.65pt;z-index:253926400;mso-position-horizontal-relative:page;mso-position-vertical-relative:page" coordorigin="2994,19965" coordsize="17,517" path="m2994,20481r16,l3010,19965r-16,l2994,20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4" style="position:absolute;margin-left:84.85pt;margin-top:580.55pt;width:.5pt;height:.5pt;z-index:253927424;mso-position-horizontal-relative:page;mso-position-vertical-relative:page" coordorigin="2994,20481" coordsize="17,18" path="m2994,20498r16,l3010,20481r-16,l2994,204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5" style="position:absolute;margin-left:155.75pt;margin-top:565.45pt;width:.5pt;height:.5pt;z-index:253928448;mso-position-horizontal-relative:page;mso-position-vertical-relative:page" coordorigin="5495,19948" coordsize="17,18" path="m5495,19965r17,l5512,19948r-17,l5495,19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6" style="position:absolute;margin-left:553.55pt;margin-top:550.3pt;width:.5pt;height:.5pt;z-index:253929472;mso-position-horizontal-relative:page;mso-position-vertical-relative:page" coordorigin="19529,19414" coordsize="18,18" path="m19529,19431r17,l19546,19414r-17,l19529,194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7" style="position:absolute;margin-left:553.55pt;margin-top:550.8pt;width:.5pt;height:14.65pt;z-index:253930496;mso-position-horizontal-relative:page;mso-position-vertical-relative:page" coordorigin="19529,19431" coordsize="18,517" path="m19529,19948r17,l19546,19431r-17,l19529,199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68" type="#_x0000_t202" style="position:absolute;margin-left:349.55pt;margin-top:565.1pt;width:4.2pt;height:13.65pt;z-index:25393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269" style="position:absolute;margin-left:156.25pt;margin-top:565.45pt;width:397.3pt;height:.5pt;z-index:253932544;mso-position-horizontal-relative:page;mso-position-vertical-relative:page" coordorigin="5512,19948" coordsize="14017,18" path="m5512,19965r14017,l19529,19948r-14017,l5512,19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0" style="position:absolute;margin-left:155.75pt;margin-top:565.9pt;width:.5pt;height:14.65pt;z-index:253933568;mso-position-horizontal-relative:page;mso-position-vertical-relative:page" coordorigin="5495,19965" coordsize="17,517" path="m5495,20481r17,l5512,19965r-17,l5495,20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1" style="position:absolute;margin-left:85.3pt;margin-top:580.55pt;width:70.45pt;height:.5pt;z-index:253934592;mso-position-horizontal-relative:page;mso-position-vertical-relative:page" coordorigin="3010,20481" coordsize="2486,18" path="m3010,20498r2485,l5495,20481r-2485,l3010,204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2" style="position:absolute;margin-left:84.85pt;margin-top:581.05pt;width:.5pt;height:14.75pt;z-index:253935616;mso-position-horizontal-relative:page;mso-position-vertical-relative:page" coordorigin="2994,20498" coordsize="17,521" path="m2994,21019r16,l3010,20498r-16,l2994,210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3" style="position:absolute;margin-left:84.85pt;margin-top:595.8pt;width:.5pt;height:.5pt;z-index:253936640;mso-position-horizontal-relative:page;mso-position-vertical-relative:page" coordorigin="2994,21019" coordsize="17,18" path="m2994,21036r16,l3010,21019r-16,l2994,21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4" style="position:absolute;margin-left:155.75pt;margin-top:580.55pt;width:.5pt;height:.5pt;z-index:253937664;mso-position-horizontal-relative:page;mso-position-vertical-relative:page" coordorigin="5495,20481" coordsize="17,18" path="m5495,20498r17,l5512,20481r-17,l5495,204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5" style="position:absolute;margin-left:553.55pt;margin-top:565.45pt;width:.5pt;height:.5pt;z-index:253938688;mso-position-horizontal-relative:page;mso-position-vertical-relative:page" coordorigin="19529,19948" coordsize="18,18" path="m19529,19965r17,l19546,19948r-17,l19529,19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6" style="position:absolute;margin-left:553.55pt;margin-top:565.9pt;width:.5pt;height:14.65pt;z-index:253939712;mso-position-horizontal-relative:page;mso-position-vertical-relative:page" coordorigin="19529,19965" coordsize="18,517" path="m19529,20481r17,l19546,19965r-17,l19529,20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7" type="#_x0000_t202" style="position:absolute;margin-left:265.3pt;margin-top:581.3pt;width:4.2pt;height:13.65pt;z-index:25394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278" style="position:absolute;margin-left:156.25pt;margin-top:580.55pt;width:397.3pt;height:.5pt;z-index:253941760;mso-position-horizontal-relative:page;mso-position-vertical-relative:page" coordorigin="5512,20481" coordsize="14017,18" path="m5512,20498r14017,l19529,20481r-14017,l5512,204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79" style="position:absolute;margin-left:155.75pt;margin-top:581.05pt;width:.5pt;height:14.75pt;z-index:253942784;mso-position-horizontal-relative:page;mso-position-vertical-relative:page" coordorigin="5495,20498" coordsize="17,521" path="m5495,21019r17,l5512,20498r-17,l5495,210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0" style="position:absolute;margin-left:85.3pt;margin-top:595.8pt;width:70.45pt;height:.5pt;z-index:253943808;mso-position-horizontal-relative:page;mso-position-vertical-relative:page" coordorigin="3010,21019" coordsize="2486,18" path="m3010,21036r2485,l5495,21019r-2485,l3010,21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1" style="position:absolute;margin-left:84.85pt;margin-top:596.3pt;width:.5pt;height:14.65pt;z-index:253944832;mso-position-horizontal-relative:page;mso-position-vertical-relative:page" coordorigin="2994,21036" coordsize="17,517" path="m2994,21552r16,l3010,21036r-16,l2994,215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2" style="position:absolute;margin-left:84.85pt;margin-top:610.9pt;width:.5pt;height:.5pt;z-index:253945856;mso-position-horizontal-relative:page;mso-position-vertical-relative:page" coordorigin="2994,21552" coordsize="17,18" path="m2994,21569r16,l3010,21552r-16,l2994,215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3" style="position:absolute;margin-left:155.75pt;margin-top:595.8pt;width:.5pt;height:.5pt;z-index:253946880;mso-position-horizontal-relative:page;mso-position-vertical-relative:page" coordorigin="5495,21019" coordsize="17,18" path="m5495,21036r17,l5512,21019r-17,l5495,21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4" style="position:absolute;margin-left:553.55pt;margin-top:580.55pt;width:.5pt;height:.5pt;z-index:253947904;mso-position-horizontal-relative:page;mso-position-vertical-relative:page" coordorigin="19529,20481" coordsize="18,18" path="m19529,20498r17,l19546,20481r-17,l19529,204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5" style="position:absolute;margin-left:553.55pt;margin-top:581.05pt;width:.5pt;height:14.75pt;z-index:253948928;mso-position-horizontal-relative:page;mso-position-vertical-relative:page" coordorigin="19529,20498" coordsize="18,521" path="m19529,21019r17,l19546,20498r-17,l19529,210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6" style="position:absolute;margin-left:156.25pt;margin-top:595.8pt;width:397.3pt;height:.5pt;z-index:253949952;mso-position-horizontal-relative:page;mso-position-vertical-relative:page" coordorigin="5512,21019" coordsize="14017,18" path="m5512,21036r14017,l19529,21019r-14017,l5512,21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7" style="position:absolute;margin-left:155.75pt;margin-top:596.3pt;width:.5pt;height:14.65pt;z-index:253950976;mso-position-horizontal-relative:page;mso-position-vertical-relative:page" coordorigin="5495,21036" coordsize="17,517" path="m5495,21552r17,l5512,21036r-17,l5495,215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8" style="position:absolute;margin-left:85.3pt;margin-top:610.9pt;width:70.45pt;height:.5pt;z-index:253952000;mso-position-horizontal-relative:page;mso-position-vertical-relative:page" coordorigin="3010,21552" coordsize="2486,18" path="m3010,21569r2485,l5495,21552r-2485,l3010,215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89" style="position:absolute;margin-left:84.85pt;margin-top:611.4pt;width:.5pt;height:14.65pt;z-index:253953024;mso-position-horizontal-relative:page;mso-position-vertical-relative:page" coordorigin="2994,21569" coordsize="17,517" path="m2994,22086r16,l3010,21569r-16,l2994,220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0" style="position:absolute;margin-left:84.85pt;margin-top:626.05pt;width:.5pt;height:.5pt;z-index:253954048;mso-position-horizontal-relative:page;mso-position-vertical-relative:page" coordorigin="2994,22086" coordsize="17,18" path="m2994,22103r16,l3010,22086r-16,l2994,221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1" style="position:absolute;margin-left:155.75pt;margin-top:610.9pt;width:.5pt;height:.5pt;z-index:253955072;mso-position-horizontal-relative:page;mso-position-vertical-relative:page" coordorigin="5495,21552" coordsize="17,18" path="m5495,21569r17,l5512,21552r-17,l5495,215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2" style="position:absolute;margin-left:553.55pt;margin-top:595.8pt;width:.5pt;height:.5pt;z-index:253956096;mso-position-horizontal-relative:page;mso-position-vertical-relative:page" coordorigin="19529,21019" coordsize="18,18" path="m19529,21036r17,l19546,21019r-17,l19529,21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3" style="position:absolute;margin-left:553.55pt;margin-top:596.3pt;width:.5pt;height:14.65pt;z-index:253957120;mso-position-horizontal-relative:page;mso-position-vertical-relative:page" coordorigin="19529,21036" coordsize="18,517" path="m19529,21552r17,l19546,21036r-17,l19529,215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4" style="position:absolute;margin-left:156.25pt;margin-top:610.9pt;width:397.3pt;height:.5pt;z-index:253958144;mso-position-horizontal-relative:page;mso-position-vertical-relative:page" coordorigin="5512,21552" coordsize="14017,18" path="m5512,21569r14017,l19529,21552r-14017,l5512,215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5" style="position:absolute;margin-left:155.75pt;margin-top:611.4pt;width:.5pt;height:14.65pt;z-index:253959168;mso-position-horizontal-relative:page;mso-position-vertical-relative:page" coordorigin="5495,21569" coordsize="17,517" path="m5495,22086r17,l5512,21569r-17,l5495,220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6" style="position:absolute;margin-left:85.3pt;margin-top:626.05pt;width:70.45pt;height:.5pt;z-index:253960192;mso-position-horizontal-relative:page;mso-position-vertical-relative:page" coordorigin="3010,22086" coordsize="2486,18" path="m3010,22103r2485,l5495,22086r-2485,l3010,221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7" style="position:absolute;margin-left:84.85pt;margin-top:626.5pt;width:.5pt;height:14.65pt;z-index:253961216;mso-position-horizontal-relative:page;mso-position-vertical-relative:page" coordorigin="2994,22103" coordsize="17,517" path="m2994,22619r16,l3010,22103r-16,l2994,22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8" style="position:absolute;margin-left:84.85pt;margin-top:641.15pt;width:.5pt;height:.5pt;z-index:253962240;mso-position-horizontal-relative:page;mso-position-vertical-relative:page" coordorigin="2994,22619" coordsize="17,17" path="m2994,22636r16,l3010,22619r-16,l2994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299" style="position:absolute;margin-left:155.75pt;margin-top:626.05pt;width:.5pt;height:.5pt;z-index:253963264;mso-position-horizontal-relative:page;mso-position-vertical-relative:page" coordorigin="5495,22086" coordsize="17,18" path="m5495,22103r17,l5512,22086r-17,l5495,221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0" style="position:absolute;margin-left:553.55pt;margin-top:610.9pt;width:.5pt;height:.5pt;z-index:253964288;mso-position-horizontal-relative:page;mso-position-vertical-relative:page" coordorigin="19529,21552" coordsize="18,18" path="m19529,21569r17,l19546,21552r-17,l19529,215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1" style="position:absolute;margin-left:553.55pt;margin-top:611.4pt;width:.5pt;height:14.65pt;z-index:253965312;mso-position-horizontal-relative:page;mso-position-vertical-relative:page" coordorigin="19529,21569" coordsize="18,517" path="m19529,22086r17,l19546,21569r-17,l19529,220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2" style="position:absolute;margin-left:156.25pt;margin-top:626.05pt;width:397.3pt;height:.5pt;z-index:253966336;mso-position-horizontal-relative:page;mso-position-vertical-relative:page" coordorigin="5512,22086" coordsize="14017,18" path="m5512,22103r14017,l19529,22086r-14017,l5512,221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3" style="position:absolute;margin-left:155.75pt;margin-top:626.5pt;width:.5pt;height:14.65pt;z-index:253967360;mso-position-horizontal-relative:page;mso-position-vertical-relative:page" coordorigin="5495,22103" coordsize="17,517" path="m5495,22619r17,l5512,22103r-17,l5495,22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4" style="position:absolute;margin-left:85.3pt;margin-top:641.15pt;width:70.45pt;height:.5pt;z-index:253968384;mso-position-horizontal-relative:page;mso-position-vertical-relative:page" coordorigin="3010,22619" coordsize="2486,17" path="m3010,22636r2485,l5495,22619r-2485,l3010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5" style="position:absolute;margin-left:84.85pt;margin-top:641.65pt;width:.5pt;height:14.75pt;z-index:253969408;mso-position-horizontal-relative:page;mso-position-vertical-relative:page" coordorigin="2994,22636" coordsize="17,521" path="m2994,23157r16,l3010,22636r-16,l2994,23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6" style="position:absolute;margin-left:84.85pt;margin-top:656.4pt;width:.5pt;height:.5pt;z-index:253970432;mso-position-horizontal-relative:page;mso-position-vertical-relative:page" coordorigin="2994,23157" coordsize="17,17" path="m2994,23174r16,l3010,23157r-16,l2994,23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7" style="position:absolute;margin-left:155.75pt;margin-top:641.15pt;width:.5pt;height:.5pt;z-index:253971456;mso-position-horizontal-relative:page;mso-position-vertical-relative:page" coordorigin="5495,22619" coordsize="17,17" path="m5495,22636r17,l5512,22619r-17,l5495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8" style="position:absolute;margin-left:553.55pt;margin-top:626.05pt;width:.5pt;height:.5pt;z-index:253972480;mso-position-horizontal-relative:page;mso-position-vertical-relative:page" coordorigin="19529,22086" coordsize="18,18" path="m19529,22103r17,l19546,22086r-17,l19529,221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09" style="position:absolute;margin-left:553.55pt;margin-top:626.5pt;width:.5pt;height:14.65pt;z-index:253973504;mso-position-horizontal-relative:page;mso-position-vertical-relative:page" coordorigin="19529,22103" coordsize="18,517" path="m19529,22619r17,l19546,22103r-17,l19529,22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0" style="position:absolute;margin-left:156.25pt;margin-top:641.15pt;width:397.3pt;height:.5pt;z-index:253974528;mso-position-horizontal-relative:page;mso-position-vertical-relative:page" coordorigin="5512,22619" coordsize="14017,17" path="m5512,22636r14017,l19529,22619r-14017,l5512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1" style="position:absolute;margin-left:155.75pt;margin-top:641.65pt;width:.5pt;height:14.75pt;z-index:253975552;mso-position-horizontal-relative:page;mso-position-vertical-relative:page" coordorigin="5495,22636" coordsize="17,521" path="m5495,23157r17,l5512,22636r-17,l5495,23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2" style="position:absolute;margin-left:85.3pt;margin-top:656.4pt;width:70.45pt;height:.5pt;z-index:253976576;mso-position-horizontal-relative:page;mso-position-vertical-relative:page" coordorigin="3010,23157" coordsize="2486,17" path="m3010,23174r2485,l5495,23157r-2485,l3010,23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3" style="position:absolute;margin-left:84.85pt;margin-top:656.9pt;width:.5pt;height:14.65pt;z-index:253977600;mso-position-horizontal-relative:page;mso-position-vertical-relative:page" coordorigin="2994,23174" coordsize="17,517" path="m2994,23690r16,l3010,23174r-16,l2994,23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4" style="position:absolute;margin-left:84.85pt;margin-top:671.5pt;width:.5pt;height:.5pt;z-index:253978624;mso-position-horizontal-relative:page;mso-position-vertical-relative:page" coordorigin="2994,23690" coordsize="17,17" path="m2994,23707r16,l3010,23690r-16,l2994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5" style="position:absolute;margin-left:84.85pt;margin-top:671.5pt;width:.5pt;height:.5pt;z-index:253979648;mso-position-horizontal-relative:page;mso-position-vertical-relative:page" coordorigin="2994,23690" coordsize="17,17" path="m2994,23707r16,l3010,23690r-16,l2994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6" style="position:absolute;margin-left:85.3pt;margin-top:671.5pt;width:70.45pt;height:.5pt;z-index:253980672;mso-position-horizontal-relative:page;mso-position-vertical-relative:page" coordorigin="3010,23690" coordsize="2486,17" path="m3010,23707r2485,l5495,23690r-2485,l3010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7" style="position:absolute;margin-left:155.75pt;margin-top:656.4pt;width:.5pt;height:.5pt;z-index:253981696;mso-position-horizontal-relative:page;mso-position-vertical-relative:page" coordorigin="5495,23157" coordsize="17,17" path="m5495,23174r17,l5512,23157r-17,l5495,23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8" style="position:absolute;margin-left:553.55pt;margin-top:641.15pt;width:.5pt;height:.5pt;z-index:253982720;mso-position-horizontal-relative:page;mso-position-vertical-relative:page" coordorigin="19529,22619" coordsize="18,17" path="m19529,22636r17,l19546,22619r-17,l19529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19" style="position:absolute;margin-left:553.55pt;margin-top:641.65pt;width:.5pt;height:14.75pt;z-index:253983744;mso-position-horizontal-relative:page;mso-position-vertical-relative:page" coordorigin="19529,22636" coordsize="18,521" path="m19529,23157r17,l19546,22636r-17,l19529,23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0" style="position:absolute;margin-left:156.25pt;margin-top:656.4pt;width:397.3pt;height:.5pt;z-index:253984768;mso-position-horizontal-relative:page;mso-position-vertical-relative:page" coordorigin="5512,23157" coordsize="14017,17" path="m5512,23174r14017,l19529,23157r-14017,l5512,23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1" style="position:absolute;margin-left:155.75pt;margin-top:656.9pt;width:.5pt;height:14.65pt;z-index:253985792;mso-position-horizontal-relative:page;mso-position-vertical-relative:page" coordorigin="5495,23174" coordsize="17,517" path="m5495,23690r17,l5512,23174r-17,l5495,23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2" style="position:absolute;margin-left:155.75pt;margin-top:671.5pt;width:.5pt;height:.5pt;z-index:253986816;mso-position-horizontal-relative:page;mso-position-vertical-relative:page" coordorigin="5495,23690" coordsize="17,17" path="m5495,23707r17,l5512,23690r-17,l5495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3" style="position:absolute;margin-left:156.25pt;margin-top:671.5pt;width:397.3pt;height:.5pt;z-index:253987840;mso-position-horizontal-relative:page;mso-position-vertical-relative:page" coordorigin="5512,23690" coordsize="14017,17" path="m5512,23707r14017,l19529,23690r-14017,l5512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4" style="position:absolute;margin-left:553.55pt;margin-top:656.4pt;width:.5pt;height:.5pt;z-index:253988864;mso-position-horizontal-relative:page;mso-position-vertical-relative:page" coordorigin="19529,23157" coordsize="18,17" path="m19529,23174r17,l19546,23157r-17,l19529,23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5" style="position:absolute;margin-left:553.55pt;margin-top:656.9pt;width:.5pt;height:14.65pt;z-index:253989888;mso-position-horizontal-relative:page;mso-position-vertical-relative:page" coordorigin="19529,23174" coordsize="18,517" path="m19529,23690r17,l19546,23174r-17,l19529,23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6" style="position:absolute;margin-left:553.55pt;margin-top:671.5pt;width:.5pt;height:.5pt;z-index:253990912;mso-position-horizontal-relative:page;mso-position-vertical-relative:page" coordorigin="19529,23690" coordsize="18,17" path="m19529,23707r17,l19546,23690r-17,l19529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7" style="position:absolute;margin-left:553.55pt;margin-top:671.5pt;width:.5pt;height:.5pt;z-index:253991936;mso-position-horizontal-relative:page;mso-position-vertical-relative:page" coordorigin="19529,23690" coordsize="18,17" path="m19529,23707r17,l19546,23690r-17,l19529,237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28" type="#_x0000_t202" style="position:absolute;margin-left:127.55pt;margin-top:719.75pt;width:3.9pt;height:12.45pt;z-index:25399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29" type="#_x0000_t202" style="position:absolute;margin-left:326.05pt;margin-top:731.65pt;width:4.4pt;height:28.7pt;z-index:25399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Зоны парков, скверов, бульваров </w:t>
      </w:r>
    </w:p>
    <w:p w:rsidR="00923E4B" w:rsidRDefault="00923E4B">
      <w:pPr>
        <w:spacing w:line="20" w:lineRule="exact"/>
        <w:sectPr w:rsidR="00923E4B">
          <w:pgSz w:w="11906" w:h="16838"/>
          <w:pgMar w:top="10718" w:right="5591" w:bottom="0" w:left="3158" w:header="720" w:footer="720" w:gutter="0"/>
          <w:cols w:space="720"/>
        </w:sectPr>
      </w:pPr>
    </w:p>
    <w:p w:rsidR="00923E4B" w:rsidRDefault="00923E4B">
      <w:pPr>
        <w:spacing w:before="339" w:line="220" w:lineRule="exact"/>
        <w:ind w:right="-113"/>
        <w:rPr>
          <w:color w:val="000000"/>
          <w:spacing w:val="3"/>
          <w:sz w:val="19"/>
          <w:szCs w:val="19"/>
        </w:rPr>
      </w:pPr>
      <w:r w:rsidRPr="00857FAA">
        <w:rPr>
          <w:color w:val="000000"/>
          <w:spacing w:val="5"/>
          <w:sz w:val="19"/>
          <w:szCs w:val="19"/>
        </w:rPr>
        <w:lastRenderedPageBreak/>
        <w:t>туризма</w:t>
      </w:r>
      <w:r w:rsidRPr="00857FAA">
        <w:rPr>
          <w:color w:val="000000"/>
          <w:spacing w:val="3"/>
          <w:sz w:val="19"/>
          <w:szCs w:val="19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861" w:bottom="0" w:left="630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443" type="#_x0000_t202" style="position:absolute;margin-left:238.3pt;margin-top:804.85pt;width:3.45pt;height:10.3pt;z-index:-24920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4" type="#_x0000_t202" style="position:absolute;margin-left:203.4pt;margin-top:804.85pt;width:3.45pt;height:10.3pt;z-index:-24920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5" type="#_x0000_t202" style="position:absolute;margin-left:169.3pt;margin-top:804.85pt;width:3.45pt;height:10.3pt;z-index:-24920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6" type="#_x0000_t202" style="position:absolute;margin-left:138.7pt;margin-top:804.85pt;width:3.45pt;height:10.3pt;z-index:-24920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7" type="#_x0000_t202" style="position:absolute;margin-left:114.7pt;margin-top:804.85pt;width:3.45pt;height:10.3pt;z-index:-24920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8" type="#_x0000_t202" style="position:absolute;margin-left:81.95pt;margin-top:804.85pt;width:3.45pt;height:10.3pt;z-index:-24919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9" type="#_x0000_t202" style="position:absolute;margin-left:230.3pt;margin-top:790.85pt;width:2.9pt;height:8.05pt;z-index:-24919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0" type="#_x0000_t202" style="position:absolute;margin-left:193.3pt;margin-top:790.85pt;width:2.9pt;height:8.05pt;z-index:-24919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1" type="#_x0000_t202" style="position:absolute;margin-left:158.5pt;margin-top:790.85pt;width:2.9pt;height:8.05pt;z-index:-24919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2" type="#_x0000_t202" style="position:absolute;margin-left:130.3pt;margin-top:790.85pt;width:2.9pt;height:8.05pt;z-index:-24919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3" type="#_x0000_t202" style="position:absolute;margin-left:102.1pt;margin-top:790.85pt;width:2.9pt;height:8.05pt;z-index:-24919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4" type="#_x0000_t202" style="position:absolute;margin-left:73.9pt;margin-top:790.85pt;width:2.9pt;height:8.05pt;z-index:-24919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5" type="#_x0000_t202" style="position:absolute;margin-left:575.9pt;margin-top:776.05pt;width:3.9pt;height:12.45pt;z-index:-24919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6" type="#_x0000_t202" style="position:absolute;margin-left:230.3pt;margin-top:774.9pt;width:2.9pt;height:8.05pt;z-index:-24919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7" type="#_x0000_t202" style="position:absolute;margin-left:193.3pt;margin-top:774.9pt;width:2.9pt;height:8.05pt;z-index:-24919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8" type="#_x0000_t202" style="position:absolute;margin-left:158.5pt;margin-top:774.9pt;width:2.9pt;height:8.05pt;z-index:-24918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59" type="#_x0000_t202" style="position:absolute;margin-left:130.3pt;margin-top:774.9pt;width:2.9pt;height:8.05pt;z-index:-24918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0" type="#_x0000_t202" style="position:absolute;margin-left:102.1pt;margin-top:774.9pt;width:2.9pt;height:8.05pt;z-index:-24918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1" type="#_x0000_t202" style="position:absolute;margin-left:73.9pt;margin-top:774.9pt;width:2.9pt;height:8.05pt;z-index:-24918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2" type="#_x0000_t202" style="position:absolute;margin-left:42.6pt;margin-top:782.9pt;width:14.7pt;height:4.4pt;z-index:-249185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3" type="#_x0000_t202" style="position:absolute;margin-left:28.55pt;margin-top:754.85pt;width:12.45pt;height:3.9pt;z-index:-249184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4" type="#_x0000_t202" style="position:absolute;margin-left:42.6pt;margin-top:698.05pt;width:14.7pt;height:4.4pt;z-index:-249183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5" type="#_x0000_t202" style="position:absolute;margin-left:28.55pt;margin-top:671.55pt;width:12.45pt;height:3.9pt;z-index:-249182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6" type="#_x0000_t202" style="position:absolute;margin-left:42.6pt;margin-top:610.7pt;width:14.7pt;height:4.4pt;z-index:-2491811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7" type="#_x0000_t202" style="position:absolute;margin-left:28.55pt;margin-top:583pt;width:12.45pt;height:3.9pt;z-index:-2491801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8" type="#_x0000_t202" style="position:absolute;margin-left:338.4pt;margin-top:383.5pt;width:4.95pt;height:16.95pt;z-index:-24917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69" type="#_x0000_t202" style="position:absolute;margin-left:43.3pt;margin-top:18.35pt;width:4.95pt;height:16.95pt;z-index:-24917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0" type="#_x0000_t202" style="position:absolute;margin-left:25.55pt;margin-top:15.85pt;width:556.4pt;height:806.85pt;z-index:-24917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"/>
                    <w:gridCol w:w="61"/>
                    <w:gridCol w:w="191"/>
                    <w:gridCol w:w="26"/>
                    <w:gridCol w:w="26"/>
                    <w:gridCol w:w="26"/>
                    <w:gridCol w:w="613"/>
                    <w:gridCol w:w="51"/>
                    <w:gridCol w:w="613"/>
                    <w:gridCol w:w="51"/>
                    <w:gridCol w:w="613"/>
                    <w:gridCol w:w="51"/>
                    <w:gridCol w:w="617"/>
                    <w:gridCol w:w="51"/>
                    <w:gridCol w:w="930"/>
                    <w:gridCol w:w="88"/>
                    <w:gridCol w:w="1157"/>
                    <w:gridCol w:w="88"/>
                    <w:gridCol w:w="1466"/>
                    <w:gridCol w:w="435"/>
                    <w:gridCol w:w="435"/>
                    <w:gridCol w:w="924"/>
                    <w:gridCol w:w="924"/>
                    <w:gridCol w:w="924"/>
                    <w:gridCol w:w="51"/>
                    <w:gridCol w:w="3985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363" w:type="dxa"/>
                          <w:right w:w="4051" w:type="dxa"/>
                        </w:tcMar>
                      </w:tcPr>
                      <w:p w:rsidR="00AA7298" w:rsidRDefault="00AA7298">
                        <w:pPr>
                          <w:spacing w:before="437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ЖИЛЫЕ ЗОНЫ: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8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327" w:type="dxa"/>
                          <w:right w:w="4012" w:type="dxa"/>
                        </w:tcMar>
                      </w:tcPr>
                      <w:p w:rsidR="00AA7298" w:rsidRDefault="00AA7298">
                        <w:pPr>
                          <w:spacing w:before="28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ДОМАМИ (ЖЗ-1)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0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573" w:type="dxa"/>
                          <w:right w:w="3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09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" w:type="dxa"/>
                          <w:right w:w="19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96" w:type="dxa"/>
                        <w:gridSpan w:val="3"/>
                        <w:tcMar>
                          <w:left w:w="253" w:type="dxa"/>
                          <w:right w:w="51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5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60" w:type="dxa"/>
                          <w:right w:w="487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939" w:type="dxa"/>
                        <w:gridSpan w:val="10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03" w:type="dxa"/>
                          <w:right w:w="1570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96" w:type="dxa"/>
                        <w:gridSpan w:val="3"/>
                        <w:tcMar>
                          <w:left w:w="1885" w:type="dxa"/>
                          <w:right w:w="2145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2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482" w:type="dxa"/>
                          <w:right w:w="7684" w:type="dxa"/>
                        </w:tcMar>
                      </w:tcPr>
                      <w:p w:rsidR="00AA7298" w:rsidRDefault="00AA7298">
                        <w:pPr>
                          <w:spacing w:before="5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Индивидуальные жи-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лые дома с приусадеб-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ными земельными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участками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3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tcMar>
                          <w:left w:w="6196" w:type="dxa"/>
                          <w:right w:w="29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452"/>
                            <w:tab w:val="left" w:pos="1971"/>
                            <w:tab w:val="left" w:pos="3516"/>
                          </w:tabs>
                          <w:spacing w:before="912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31-02-2001),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42.13330.2011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(Актуализированная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ре- </w:t>
                        </w:r>
                      </w:p>
                      <w:p w:rsidR="00AA7298" w:rsidRDefault="00AA7298">
                        <w:pPr>
                          <w:tabs>
                            <w:tab w:val="left" w:pos="992"/>
                            <w:tab w:val="left" w:pos="2242"/>
                            <w:tab w:val="left" w:pos="2479"/>
                            <w:tab w:val="left" w:pos="2525"/>
                            <w:tab w:val="left" w:pos="3523"/>
                          </w:tabs>
                          <w:spacing w:line="248" w:lineRule="exact"/>
                          <w:ind w:right="-113"/>
                        </w:pPr>
                        <w:r w:rsidRPr="002E7EC8">
                          <w:rPr>
                            <w:color w:val="000000"/>
                            <w:spacing w:val="4"/>
                          </w:rPr>
                          <w:t>дакция СНиП 2.07.0189*</w:t>
                        </w:r>
                        <w:r w:rsidRPr="002E7EC8"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«Градострои-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тельство.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Планировка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застройка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го-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4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91" w:type="dxa"/>
                        <w:gridSpan w:val="15"/>
                        <w:vMerge w:val="restart"/>
                        <w:tcMar>
                          <w:left w:w="2963" w:type="dxa"/>
                          <w:right w:w="4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67"/>
                            <w:tab w:val="left" w:pos="893"/>
                            <w:tab w:val="left" w:pos="1258"/>
                            <w:tab w:val="left" w:pos="1719"/>
                            <w:tab w:val="left" w:pos="2415"/>
                          </w:tabs>
                          <w:spacing w:before="116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менее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5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м.,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новом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тельстве.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зданий для всех основ-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ных строений: </w:t>
                        </w:r>
                      </w:p>
                      <w:p w:rsidR="00AA7298" w:rsidRDefault="00AA7298">
                        <w:pPr>
                          <w:tabs>
                            <w:tab w:val="left" w:pos="1493"/>
                            <w:tab w:val="left" w:pos="2657"/>
                          </w:tabs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количество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жей-3эт.; </w:t>
                        </w:r>
                      </w:p>
                      <w:p w:rsidR="00AA7298" w:rsidRDefault="00AA7298">
                        <w:pPr>
                          <w:tabs>
                            <w:tab w:val="left" w:pos="204"/>
                            <w:tab w:val="left" w:pos="992"/>
                            <w:tab w:val="left" w:pos="1330"/>
                            <w:tab w:val="left" w:pos="2112"/>
                            <w:tab w:val="left" w:pos="2796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высота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уровня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земли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 </w:t>
                        </w:r>
                        <w:r>
                          <w:br/>
                        </w:r>
                        <w:r w:rsidRPr="002E7EC8">
                          <w:rPr>
                            <w:color w:val="000000"/>
                            <w:spacing w:val="6"/>
                          </w:rPr>
                          <w:t>верха плоской кровли – не бо-</w:t>
                        </w:r>
                        <w:r w:rsidRPr="002E7EC8">
                          <w:rPr>
                            <w:color w:val="000000"/>
                            <w:spacing w:val="5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лее 10м;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 w:rsidRPr="002E7EC8">
                          <w:rPr>
                            <w:color w:val="000000"/>
                          </w:rPr>
                          <w:t>- до конька скатной кровли – не</w:t>
                        </w:r>
                        <w:r w:rsidRPr="002E7EC8">
                          <w:rPr>
                            <w:color w:val="000000"/>
                            <w:spacing w:val="21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более 15 м. </w:t>
                        </w:r>
                      </w:p>
                    </w:tc>
                    <w:tc>
                      <w:tcPr>
                        <w:tcW w:w="348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4" w:type="dxa"/>
                          <w:right w:w="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144"/>
                          </w:tabs>
                          <w:spacing w:before="1164" w:line="248" w:lineRule="exact"/>
                          <w:ind w:right="-141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мусора и т.д.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придомовых территориях. </w:t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Mar>
                          <w:left w:w="27" w:type="dxa"/>
                          <w:right w:w="471" w:type="dxa"/>
                        </w:tcMar>
                      </w:tcPr>
                      <w:p w:rsidR="00AA7298" w:rsidRDefault="00AA7298">
                        <w:pPr>
                          <w:spacing w:before="116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9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91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256" w:type="dxa"/>
                        <w:gridSpan w:val="5"/>
                        <w:vMerge w:val="restart"/>
                        <w:tcMar>
                          <w:left w:w="104" w:type="dxa"/>
                          <w:right w:w="366" w:type="dxa"/>
                        </w:tcMar>
                      </w:tcPr>
                      <w:p w:rsidR="00AA7298" w:rsidRDefault="00AA7298">
                        <w:pPr>
                          <w:spacing w:before="27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Требования к ограждениям земельных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участков:  со стороны улиц ограждения </w:t>
                        </w:r>
                      </w:p>
                      <w:p w:rsidR="00AA7298" w:rsidRDefault="00AA7298">
                        <w:pPr>
                          <w:tabs>
                            <w:tab w:val="left" w:pos="2753"/>
                          </w:tabs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должны быть прозрачными;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характер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ограждения, его высота должны быть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единообразными как минимум на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тяжении одного квартала с обеих сто-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рон.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91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25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36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E7E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2E7EC8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91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256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75" w:type="dxa"/>
                        <w:gridSpan w:val="13"/>
                        <w:vMerge w:val="restart"/>
                        <w:tcMar>
                          <w:left w:w="2963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2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30% </w:t>
                        </w:r>
                      </w:p>
                    </w:tc>
                    <w:tc>
                      <w:tcPr>
                        <w:tcW w:w="103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8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2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процент </w:t>
                        </w:r>
                      </w:p>
                    </w:tc>
                    <w:tc>
                      <w:tcPr>
                        <w:tcW w:w="4733" w:type="dxa"/>
                        <w:gridSpan w:val="5"/>
                        <w:vMerge w:val="restart"/>
                        <w:tcMar>
                          <w:left w:w="108" w:type="dxa"/>
                          <w:right w:w="4303" w:type="dxa"/>
                        </w:tcMar>
                      </w:tcPr>
                      <w:p w:rsidR="00AA7298" w:rsidRDefault="00AA7298">
                        <w:pPr>
                          <w:spacing w:before="2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за-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75" w:type="dxa"/>
                        <w:gridSpan w:val="13"/>
                        <w:vMerge/>
                      </w:tcPr>
                      <w:p w:rsidR="00AA7298" w:rsidRDefault="00AA7298"/>
                    </w:tc>
                    <w:tc>
                      <w:tcPr>
                        <w:tcW w:w="1039" w:type="dxa"/>
                        <w:gridSpan w:val="2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73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E7E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575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103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73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0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 w:val="restart"/>
                        <w:tcMar>
                          <w:left w:w="2963" w:type="dxa"/>
                          <w:right w:w="4495" w:type="dxa"/>
                        </w:tcMar>
                      </w:tcPr>
                      <w:p w:rsidR="00AA7298" w:rsidRDefault="00AA7298">
                        <w:pPr>
                          <w:spacing w:before="26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 – 20%.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E7E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2E7EC8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0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2E7EC8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2E7EC8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471" type="#_x0000_t202" style="position:absolute;margin-left:370.8pt;margin-top:502pt;width:49.2pt;height:13.65pt;z-index:-24917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ительных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8" type="#_x0000_t202" style="position:absolute;margin-left:209.15pt;margin-top:388.15pt;width:355.55pt;height:26.4pt;z-index:25402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420"/>
                      <w:tab w:val="left" w:pos="2031"/>
                      <w:tab w:val="left" w:pos="2343"/>
                      <w:tab w:val="left" w:pos="3233"/>
                      <w:tab w:val="left" w:pos="4800"/>
                      <w:tab w:val="left" w:pos="5739"/>
                      <w:tab w:val="left" w:pos="5965"/>
                      <w:tab w:val="left" w:pos="6821"/>
                    </w:tabs>
                    <w:spacing w:line="249" w:lineRule="exac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со </w:t>
                  </w:r>
                  <w:r>
                    <w:rPr>
                      <w:color w:val="000000"/>
                      <w:spacing w:val="1405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до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хозяйственных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и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прочих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строительными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нормами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и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правилами,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9" type="#_x0000_t202" style="position:absolute;margin-left:399.7pt;margin-top:438.8pt;width:94.35pt;height:13.65pt;z-index:25402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обязаны содержать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0" type="#_x0000_t202" style="position:absolute;margin-left:209.15pt;margin-top:198.5pt;width:346.75pt;height:38.95pt;z-index:25402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3233"/>
                    </w:tabs>
                    <w:spacing w:after="7"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*Решение «О нормах предоставления </w:t>
                  </w:r>
                  <w:r>
                    <w:rPr>
                      <w:color w:val="000000"/>
                      <w:spacing w:val="13621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земельных участков для индивидуаль- </w:t>
                  </w:r>
                </w:p>
                <w:p w:rsidR="00AA7298" w:rsidRDefault="00AA7298">
                  <w:pPr>
                    <w:tabs>
                      <w:tab w:val="left" w:pos="991"/>
                      <w:tab w:val="left" w:pos="1960"/>
                      <w:tab w:val="left" w:pos="3233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мальные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размеры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земельного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ного жилищного строительства» от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1" type="#_x0000_t202" style="position:absolute;margin-left:370.8pt;margin-top:388.15pt;width:42.5pt;height:13.65pt;z-index:25402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родских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2" type="#_x0000_t202" style="position:absolute;margin-left:432.5pt;margin-top:388.15pt;width:46.2pt;height:13.65pt;z-index:25402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сельских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3" type="#_x0000_t202" style="position:absolute;margin-left:483.25pt;margin-top:388.15pt;width:62.4pt;height:13.65pt;z-index:25402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>поселений»)</w:t>
                  </w: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4" type="#_x0000_t202" style="position:absolute;margin-left:391.55pt;margin-top:413.5pt;width:141.7pt;height:13.65pt;z-index:25403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техническими регламентами.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5" type="#_x0000_t202" style="position:absolute;margin-left:492.5pt;margin-top:438.8pt;width:62.65pt;height:13.65pt;z-index:25403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придомовые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6" type="#_x0000_t202" style="position:absolute;margin-left:370.8pt;margin-top:476.7pt;width:109.9pt;height:13.65pt;z-index:25403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екты благоустройства.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7" type="#_x0000_t202" style="position:absolute;margin-left:19.55pt;margin-top:821.4pt;width:4.4pt;height:14.7pt;z-index:25403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8" type="#_x0000_t202" style="position:absolute;margin-left:85.1pt;margin-top:14.25pt;width:4.4pt;height:14.7pt;z-index:25403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9" type="#_x0000_t202" style="position:absolute;margin-left:326.05pt;margin-top:53.65pt;width:4.4pt;height:14.7pt;z-index:25403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0" style="position:absolute;margin-left:166.45pt;margin-top:79.7pt;width:319.1pt;height:1.2pt;z-index:254036992;mso-position-horizontal-relative:page;mso-position-vertical-relative:page" coordorigin="5872,2811" coordsize="11257,43" path="m5872,2854r11257,l17129,2811r-11257,l5872,28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71" style="position:absolute;margin-left:277.3pt;margin-top:93.5pt;width:97.45pt;height:1.2pt;z-index:254038016;mso-position-horizontal-relative:page;mso-position-vertical-relative:page" coordorigin="9784,3298" coordsize="3438,43" path="m9784,3341r3437,l13221,3298r-3437,l9784,33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72" type="#_x0000_t202" style="position:absolute;margin-left:326.05pt;margin-top:95.05pt;width:4.4pt;height:14.9pt;z-index:25403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3" type="#_x0000_t202" style="position:absolute;margin-left:85.1pt;margin-top:249.1pt;width:4.2pt;height:13.65pt;z-index:25404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4" type="#_x0000_t202" style="position:absolute;margin-left:370.8pt;margin-top:249.1pt;width:4.2pt;height:13.65pt;z-index:25404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5" type="#_x0000_t202" style="position:absolute;margin-left:471pt;margin-top:312.35pt;width:29pt;height:13.65pt;z-index:25404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Дома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6" type="#_x0000_t202" style="position:absolute;margin-left:545.25pt;margin-top:324.95pt;width:19.65pt;height:26.35pt;z-index:25404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7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ре- </w:t>
                  </w:r>
                  <w:r>
                    <w:rPr>
                      <w:color w:val="000000"/>
                      <w:spacing w:val="616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СП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7" type="#_x0000_t202" style="position:absolute;margin-left:370.8pt;margin-top:337.65pt;width:36.9pt;height:13.65pt;z-index:25404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дакция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8" type="#_x0000_t202" style="position:absolute;margin-left:421.95pt;margin-top:337.65pt;width:33.2pt;height:13.65pt;z-index:25404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СНиП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79" type="#_x0000_t202" style="position:absolute;margin-left:417.85pt;margin-top:388.15pt;width:10.1pt;height:13.65pt;z-index:25404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0" type="#_x0000_t202" style="position:absolute;margin-left:370.8pt;margin-top:413.5pt;width:22.15pt;height:13.65pt;z-index:25404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СП,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1" type="#_x0000_t202" style="position:absolute;margin-left:531.7pt;margin-top:413.5pt;width:4.2pt;height:13.65pt;z-index:25404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2" type="#_x0000_t202" style="position:absolute;margin-left:370.8pt;margin-top:438.8pt;width:30.35pt;height:13.65pt;z-index:25404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зонах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3" type="#_x0000_t202" style="position:absolute;margin-left:505.7pt;margin-top:552.65pt;width:4.2pt;height:13.65pt;z-index:25405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4" type="#_x0000_t202" style="position:absolute;margin-left:370.8pt;margin-top:615.9pt;width:4.2pt;height:13.65pt;z-index:25405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5" style="position:absolute;margin-left:78.95pt;margin-top:150.1pt;width:1.45pt;height:1.55pt;z-index:254052352;mso-position-horizontal-relative:page;mso-position-vertical-relative:page" coordorigin="2786,5296" coordsize="51,56" path="m2786,5351r51,l2837,5296r-51,l2786,5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86" style="position:absolute;margin-left:78.95pt;margin-top:150.1pt;width:1.45pt;height:1.45pt;z-index:254053376;mso-position-horizontal-relative:page;mso-position-vertical-relative:page" coordorigin="2786,5296" coordsize="51,51" path="m2786,5347r51,l2837,5296r-51,l278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87" type="#_x0000_t202" style="position:absolute;margin-left:85.1pt;margin-top:136.45pt;width:4.4pt;height:14.9pt;z-index:25405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88" style="position:absolute;margin-left:80.4pt;margin-top:150.1pt;width:123pt;height:1.45pt;z-index:254055424;mso-position-horizontal-relative:page;mso-position-vertical-relative:page" coordorigin="2837,5296" coordsize="4340,51" path="m2837,5347r4339,l7176,5296r-4339,l283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89" style="position:absolute;margin-left:78.95pt;margin-top:151.7pt;width:1.45pt;height:28.1pt;z-index:254056448;mso-position-horizontal-relative:page;mso-position-vertical-relative:page" coordorigin="2786,5351" coordsize="51,991" path="m2786,6342r51,l2837,5351r-51,l2786,63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0" style="position:absolute;margin-left:203.4pt;margin-top:151.55pt;width:.7pt;height:.1pt;z-index:254057472;mso-position-horizontal-relative:page;mso-position-vertical-relative:page" coordorigin="7176,5347" coordsize="26,5" path="m7176,5351r25,l7201,5347r-25,l7176,5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1" style="position:absolute;margin-left:203.4pt;margin-top:150.1pt;width:1.45pt;height:1.45pt;z-index:254058496;mso-position-horizontal-relative:page;mso-position-vertical-relative:page" coordorigin="7176,5296" coordsize="51,51" path="m7176,5347r51,l7227,5296r-51,l717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2" style="position:absolute;margin-left:204.85pt;margin-top:150.1pt;width:160.2pt;height:1.45pt;z-index:254059520;mso-position-horizontal-relative:page;mso-position-vertical-relative:page" coordorigin="7227,5296" coordsize="5652,51" path="m7227,5347r5651,l12878,5296r-5651,l722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3" style="position:absolute;margin-left:203.4pt;margin-top:151.7pt;width:.7pt;height:28.1pt;z-index:254060544;mso-position-horizontal-relative:page;mso-position-vertical-relative:page" coordorigin="7176,5351" coordsize="26,991" path="m7176,6342r25,l7201,5351r-25,l7176,63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4" type="#_x0000_t202" style="position:absolute;margin-left:144.5pt;margin-top:181.3pt;width:4.2pt;height:13.65pt;z-index:25406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395" style="position:absolute;margin-left:78.95pt;margin-top:179.75pt;width:1.45pt;height:1.55pt;z-index:254062592;mso-position-horizontal-relative:page;mso-position-vertical-relative:page" coordorigin="2786,6342" coordsize="51,56" path="m2786,6397r51,l2837,6342r-51,l2786,6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6" style="position:absolute;margin-left:80.4pt;margin-top:179.75pt;width:123pt;height:1.45pt;z-index:254063616;mso-position-horizontal-relative:page;mso-position-vertical-relative:page" coordorigin="2837,6342" coordsize="4340,51" path="m2837,6393r4339,l7176,6342r-4339,l2837,6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7" style="position:absolute;margin-left:203.4pt;margin-top:181.2pt;width:.7pt;height:.1pt;z-index:254064640;mso-position-horizontal-relative:page;mso-position-vertical-relative:page" coordorigin="7176,6393" coordsize="26,5" path="m7176,6397r25,l7201,6393r-25,l7176,6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8" style="position:absolute;margin-left:203.4pt;margin-top:179.75pt;width:1.45pt;height:1.45pt;z-index:254065664;mso-position-horizontal-relative:page;mso-position-vertical-relative:page" coordorigin="7176,6342" coordsize="51,51" path="m7176,6393r51,l7227,6342r-51,l7176,6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399" style="position:absolute;margin-left:365.05pt;margin-top:151.55pt;width:.7pt;height:.1pt;z-index:254066688;mso-position-horizontal-relative:page;mso-position-vertical-relative:page" coordorigin="12878,5347" coordsize="26,5" path="m12878,5351r26,l12904,5347r-26,l12878,5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0" style="position:absolute;margin-left:365.05pt;margin-top:150.1pt;width:1.45pt;height:1.45pt;z-index:254067712;mso-position-horizontal-relative:page;mso-position-vertical-relative:page" coordorigin="12878,5296" coordsize="51,51" path="m12878,5347r51,l12929,5296r-51,l12878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1" style="position:absolute;margin-left:366.5pt;margin-top:150.1pt;width:198.85pt;height:1.45pt;z-index:254068736;mso-position-horizontal-relative:page;mso-position-vertical-relative:page" coordorigin="12929,5296" coordsize="7015,51" path="m12929,5347r7015,l19944,5296r-7015,l12929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2" style="position:absolute;margin-left:365.05pt;margin-top:151.7pt;width:.7pt;height:28.1pt;z-index:254069760;mso-position-horizontal-relative:page;mso-position-vertical-relative:page" coordorigin="12878,5351" coordsize="26,991" path="m12878,6342r26,l12904,5351r-26,l12878,63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3" type="#_x0000_t202" style="position:absolute;margin-left:287.3pt;margin-top:181.3pt;width:4.2pt;height:13.65pt;z-index:25407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04" style="position:absolute;margin-left:204.85pt;margin-top:179.75pt;width:160.2pt;height:1.45pt;z-index:254071808;mso-position-horizontal-relative:page;mso-position-vertical-relative:page" coordorigin="7227,6342" coordsize="5652,51" path="m7227,6393r5651,l12878,6342r-5651,l7227,6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5" style="position:absolute;margin-left:203.4pt;margin-top:181.3pt;width:.7pt;height:15.6pt;z-index:254072832;mso-position-horizontal-relative:page;mso-position-vertical-relative:page" coordorigin="7176,6397" coordsize="26,551" path="m7176,6947r25,l7201,6397r-25,l7176,69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6" style="position:absolute;margin-left:365.05pt;margin-top:181.2pt;width:.7pt;height:.1pt;z-index:254073856;mso-position-horizontal-relative:page;mso-position-vertical-relative:page" coordorigin="12878,6393" coordsize="26,5" path="m12878,6397r26,l12904,6393r-26,l12878,6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7" style="position:absolute;margin-left:365.05pt;margin-top:179.75pt;width:1.45pt;height:1.45pt;z-index:254074880;mso-position-horizontal-relative:page;mso-position-vertical-relative:page" coordorigin="12878,6342" coordsize="51,51" path="m12878,6393r51,l12929,6342r-51,l12878,6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8" style="position:absolute;margin-left:565.3pt;margin-top:150.1pt;width:1.45pt;height:1.55pt;z-index:254075904;mso-position-horizontal-relative:page;mso-position-vertical-relative:page" coordorigin="19944,5296" coordsize="51,56" path="m19944,5351r50,l19994,5296r-50,l19944,5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09" style="position:absolute;margin-left:565.3pt;margin-top:150.1pt;width:1.45pt;height:1.45pt;z-index:254076928;mso-position-horizontal-relative:page;mso-position-vertical-relative:page" coordorigin="19944,5296" coordsize="51,51" path="m19944,5347r50,l19994,5296r-50,l19944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0" style="position:absolute;margin-left:565.3pt;margin-top:151.7pt;width:1.45pt;height:28.1pt;z-index:254077952;mso-position-horizontal-relative:page;mso-position-vertical-relative:page" coordorigin="19944,5351" coordsize="51,991" path="m19944,6342r50,l19994,5351r-50,l19944,63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1" type="#_x0000_t202" style="position:absolute;margin-left:468.35pt;margin-top:181.3pt;width:4.2pt;height:13.65pt;z-index:25407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12" style="position:absolute;margin-left:366.5pt;margin-top:179.75pt;width:198.85pt;height:1.45pt;z-index:254080000;mso-position-horizontal-relative:page;mso-position-vertical-relative:page" coordorigin="12929,6342" coordsize="7015,51" path="m12929,6393r7015,l19944,6342r-7015,l12929,6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3" style="position:absolute;margin-left:365.05pt;margin-top:181.3pt;width:.7pt;height:15.6pt;z-index:254081024;mso-position-horizontal-relative:page;mso-position-vertical-relative:page" coordorigin="12878,6397" coordsize="26,551" path="m12878,6947r26,l12904,6397r-26,l12878,69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4" style="position:absolute;margin-left:78.95pt;margin-top:181.3pt;width:1.45pt;height:15.6pt;z-index:254082048;mso-position-horizontal-relative:page;mso-position-vertical-relative:page" coordorigin="2786,6397" coordsize="51,551" path="m2786,6947r51,l2837,6397r-51,l2786,69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5" style="position:absolute;margin-left:78.95pt;margin-top:196.9pt;width:1.45pt;height:1.55pt;z-index:254083072;mso-position-horizontal-relative:page;mso-position-vertical-relative:page" coordorigin="2786,6947" coordsize="51,56" path="m2786,7002r51,l2837,6947r-51,l2786,7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6" style="position:absolute;margin-left:80.4pt;margin-top:196.9pt;width:123pt;height:1.45pt;z-index:254084096;mso-position-horizontal-relative:page;mso-position-vertical-relative:page" coordorigin="2837,6947" coordsize="4340,51" path="m2837,6998r4339,l7176,6947r-4339,l2837,69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7" style="position:absolute;margin-left:203.4pt;margin-top:198.35pt;width:.7pt;height:.1pt;z-index:254085120;mso-position-horizontal-relative:page;mso-position-vertical-relative:page" coordorigin="7176,6998" coordsize="26,5" path="m7176,7002r25,l7201,6998r-25,l7176,7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8" style="position:absolute;margin-left:203.4pt;margin-top:196.9pt;width:1.45pt;height:1.45pt;z-index:254086144;mso-position-horizontal-relative:page;mso-position-vertical-relative:page" coordorigin="7176,6947" coordsize="51,51" path="m7176,6998r51,l7227,6947r-51,l7176,69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19" style="position:absolute;margin-left:204.85pt;margin-top:196.9pt;width:160.2pt;height:1.45pt;z-index:254087168;mso-position-horizontal-relative:page;mso-position-vertical-relative:page" coordorigin="7227,6947" coordsize="5652,51" path="m7227,6998r5651,l12878,6947r-5651,l7227,69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0" style="position:absolute;margin-left:365.05pt;margin-top:198.35pt;width:.7pt;height:.1pt;z-index:254088192;mso-position-horizontal-relative:page;mso-position-vertical-relative:page" coordorigin="12878,6998" coordsize="26,5" path="m12878,7002r26,l12904,6998r-26,l12878,7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1" style="position:absolute;margin-left:365.05pt;margin-top:196.9pt;width:1.45pt;height:1.45pt;z-index:254089216;mso-position-horizontal-relative:page;mso-position-vertical-relative:page" coordorigin="12878,6947" coordsize="51,51" path="m12878,6998r51,l12929,6947r-51,l12878,69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2" style="position:absolute;margin-left:565.3pt;margin-top:179.75pt;width:1.45pt;height:1.55pt;z-index:254090240;mso-position-horizontal-relative:page;mso-position-vertical-relative:page" coordorigin="19944,6342" coordsize="51,56" path="m19944,6397r50,l19994,6342r-50,l19944,6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3" style="position:absolute;margin-left:565.3pt;margin-top:181.3pt;width:1.45pt;height:15.6pt;z-index:254091264;mso-position-horizontal-relative:page;mso-position-vertical-relative:page" coordorigin="19944,6397" coordsize="51,551" path="m19944,6947r50,l19994,6397r-50,l19944,69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4" style="position:absolute;margin-left:366.5pt;margin-top:196.9pt;width:198.85pt;height:1.45pt;z-index:254092288;mso-position-horizontal-relative:page;mso-position-vertical-relative:page" coordorigin="12929,6947" coordsize="7015,51" path="m12929,6998r7015,l19944,6947r-7015,l12929,69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5" type="#_x0000_t202" style="position:absolute;margin-left:245.05pt;margin-top:679.2pt;width:4.2pt;height:13.65pt;z-index:25409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6" type="#_x0000_t202" style="position:absolute;margin-left:270.7pt;margin-top:679.2pt;width:4.2pt;height:13.65pt;z-index:25409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7" style="position:absolute;margin-left:78.95pt;margin-top:198.5pt;width:1.45pt;height:493.2pt;z-index:254095360;mso-position-horizontal-relative:page;mso-position-vertical-relative:page" coordorigin="2786,7002" coordsize="51,17400" path="m2786,24401r51,l2837,7002r-51,l2786,24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8" style="position:absolute;margin-left:78.95pt;margin-top:691.7pt;width:1.45pt;height:1.45pt;z-index:254096384;mso-position-horizontal-relative:page;mso-position-vertical-relative:page" coordorigin="2786,24401" coordsize="51,51" path="m2786,24452r51,l2837,24401r-51,l2786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29" style="position:absolute;margin-left:78.95pt;margin-top:691.7pt;width:1.45pt;height:1.45pt;z-index:254097408;mso-position-horizontal-relative:page;mso-position-vertical-relative:page" coordorigin="2786,24401" coordsize="51,51" path="m2786,24452r51,l2837,24401r-51,l2786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0" style="position:absolute;margin-left:80.4pt;margin-top:691.7pt;width:123pt;height:1.45pt;z-index:254098432;mso-position-horizontal-relative:page;mso-position-vertical-relative:page" coordorigin="2837,24401" coordsize="4340,51" path="m2837,24452r4339,l7176,24401r-4339,l2837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1" style="position:absolute;margin-left:203.4pt;margin-top:198.5pt;width:.7pt;height:493.2pt;z-index:254099456;mso-position-horizontal-relative:page;mso-position-vertical-relative:page" coordorigin="7176,7002" coordsize="26,17400" path="m7176,24401r25,l7201,7002r-25,l7176,24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2" style="position:absolute;margin-left:203.4pt;margin-top:691.7pt;width:1.45pt;height:1.45pt;z-index:254100480;mso-position-horizontal-relative:page;mso-position-vertical-relative:page" coordorigin="7176,24401" coordsize="51,51" path="m7176,24452r51,l7227,24401r-51,l7176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3" style="position:absolute;margin-left:204.85pt;margin-top:691.7pt;width:160.2pt;height:1.45pt;z-index:254101504;mso-position-horizontal-relative:page;mso-position-vertical-relative:page" coordorigin="7227,24401" coordsize="5652,51" path="m7227,24452r5651,l12878,24401r-5651,l7227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4" style="position:absolute;margin-left:365.05pt;margin-top:198.5pt;width:.7pt;height:493.2pt;z-index:254102528;mso-position-horizontal-relative:page;mso-position-vertical-relative:page" coordorigin="12878,7002" coordsize="26,17400" path="m12878,24401r26,l12904,7002r-26,l12878,24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5" style="position:absolute;margin-left:365.05pt;margin-top:691.7pt;width:1.45pt;height:1.45pt;z-index:254103552;mso-position-horizontal-relative:page;mso-position-vertical-relative:page" coordorigin="12878,24401" coordsize="51,51" path="m12878,24452r51,l12929,24401r-51,l12878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6" style="position:absolute;margin-left:366.5pt;margin-top:691.7pt;width:198.85pt;height:1.45pt;z-index:254104576;mso-position-horizontal-relative:page;mso-position-vertical-relative:page" coordorigin="12929,24401" coordsize="7015,51" path="m12929,24452r7015,l19944,24401r-7015,l12929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7" style="position:absolute;margin-left:565.3pt;margin-top:196.9pt;width:1.45pt;height:1.55pt;z-index:254105600;mso-position-horizontal-relative:page;mso-position-vertical-relative:page" coordorigin="19944,6947" coordsize="51,56" path="m19944,7002r50,l19994,6947r-50,l19944,7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8" style="position:absolute;margin-left:565.3pt;margin-top:198.5pt;width:1.45pt;height:493.2pt;z-index:254106624;mso-position-horizontal-relative:page;mso-position-vertical-relative:page" coordorigin="19944,7002" coordsize="51,17400" path="m19944,24401r50,l19994,7002r-50,l19944,24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39" style="position:absolute;margin-left:565.3pt;margin-top:691.7pt;width:1.45pt;height:1.45pt;z-index:254107648;mso-position-horizontal-relative:page;mso-position-vertical-relative:page" coordorigin="19944,24401" coordsize="51,51" path="m19944,24452r50,l19994,24401r-50,l19944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40" style="position:absolute;margin-left:565.3pt;margin-top:691.7pt;width:1.45pt;height:1.45pt;z-index:254108672;mso-position-horizontal-relative:page;mso-position-vertical-relative:page" coordorigin="19944,24401" coordsize="51,51" path="m19944,24452r50,l19994,24401r-50,l19944,24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41" type="#_x0000_t202" style="position:absolute;margin-left:85.1pt;margin-top:693.35pt;width:4.4pt;height:14.7pt;z-index:25410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2" type="#_x0000_t202" style="position:absolute;margin-left:120.5pt;margin-top:707.2pt;width:4.4pt;height:56.3pt;z-index:25411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ЗОНА ЗАСТРОЙКИ ИНДИВИДУАЛЬНЫМИ ЖИЛЫМИ  </w:t>
      </w:r>
    </w:p>
    <w:p w:rsidR="00923E4B" w:rsidRDefault="00923E4B">
      <w:pPr>
        <w:spacing w:line="20" w:lineRule="exact"/>
        <w:sectPr w:rsidR="00923E4B">
          <w:pgSz w:w="11906" w:h="16838"/>
          <w:pgMar w:top="1329" w:right="2070" w:bottom="0" w:left="3329" w:header="720" w:footer="720" w:gutter="0"/>
          <w:cols w:space="720"/>
        </w:sectPr>
      </w:pPr>
    </w:p>
    <w:p w:rsidR="00923E4B" w:rsidRDefault="00923E4B">
      <w:pPr>
        <w:spacing w:before="2351" w:line="249" w:lineRule="exact"/>
        <w:ind w:right="-113"/>
      </w:pPr>
      <w:r w:rsidRPr="002E7EC8">
        <w:rPr>
          <w:color w:val="000000"/>
          <w:spacing w:val="2"/>
        </w:rPr>
        <w:lastRenderedPageBreak/>
        <w:t>Минимальные размеры земель-</w:t>
      </w:r>
      <w:r w:rsidRPr="002E7EC8">
        <w:rPr>
          <w:color w:val="000000"/>
          <w:spacing w:val="3"/>
        </w:rPr>
        <w:t xml:space="preserve"> </w:t>
      </w:r>
      <w:r>
        <w:rPr>
          <w:color w:val="000000"/>
          <w:spacing w:val="6039"/>
        </w:rPr>
        <w:t xml:space="preserve"> </w:t>
      </w:r>
      <w:r w:rsidRPr="002E7EC8">
        <w:rPr>
          <w:color w:val="000000"/>
          <w:spacing w:val="6"/>
        </w:rPr>
        <w:t>ного участка 500 кв.м. Макси-</w:t>
      </w:r>
      <w:r w:rsidRPr="002E7EC8">
        <w:rPr>
          <w:color w:val="000000"/>
          <w:spacing w:val="3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641" w:bottom="0" w:left="4183" w:header="720" w:footer="720" w:gutter="0"/>
          <w:cols w:space="720"/>
        </w:sectPr>
      </w:pPr>
    </w:p>
    <w:p w:rsidR="00923E4B" w:rsidRDefault="00923E4B">
      <w:pPr>
        <w:spacing w:before="259" w:after="10" w:line="244" w:lineRule="exact"/>
        <w:ind w:right="-113"/>
      </w:pPr>
      <w:r>
        <w:rPr>
          <w:color w:val="000000"/>
        </w:rPr>
        <w:lastRenderedPageBreak/>
        <w:t xml:space="preserve">участка 10000 кв.м.* </w:t>
      </w:r>
    </w:p>
    <w:p w:rsidR="00923E4B" w:rsidRDefault="00923E4B">
      <w:pPr>
        <w:tabs>
          <w:tab w:val="left" w:pos="994"/>
          <w:tab w:val="left" w:pos="1834"/>
          <w:tab w:val="left" w:pos="2077"/>
        </w:tabs>
        <w:spacing w:after="10" w:line="248" w:lineRule="exact"/>
        <w:ind w:right="-113"/>
      </w:pPr>
      <w:r w:rsidRPr="002E7EC8">
        <w:rPr>
          <w:color w:val="000000"/>
        </w:rPr>
        <w:t>Расстояние между фронтальной</w:t>
      </w:r>
      <w:r w:rsidRPr="002E7EC8">
        <w:rPr>
          <w:color w:val="000000"/>
          <w:spacing w:val="11"/>
        </w:rPr>
        <w:t xml:space="preserve"> </w:t>
      </w:r>
      <w:r>
        <w:rPr>
          <w:color w:val="000000"/>
          <w:spacing w:val="6033"/>
        </w:rPr>
        <w:t xml:space="preserve"> </w:t>
      </w:r>
      <w:r>
        <w:rPr>
          <w:color w:val="000000"/>
        </w:rPr>
        <w:t xml:space="preserve">границей </w:t>
      </w:r>
      <w:r>
        <w:tab/>
      </w:r>
      <w:r>
        <w:rPr>
          <w:color w:val="000000"/>
        </w:rPr>
        <w:t xml:space="preserve">участка </w:t>
      </w:r>
      <w:r>
        <w:tab/>
      </w: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основным </w:t>
      </w:r>
    </w:p>
    <w:p w:rsidR="00923E4B" w:rsidRDefault="00923E4B">
      <w:pPr>
        <w:tabs>
          <w:tab w:val="left" w:pos="965"/>
          <w:tab w:val="left" w:pos="1308"/>
          <w:tab w:val="left" w:pos="2718"/>
        </w:tabs>
        <w:spacing w:after="10" w:line="248" w:lineRule="exact"/>
        <w:ind w:right="-113"/>
      </w:pPr>
      <w:r w:rsidRPr="002E7EC8">
        <w:rPr>
          <w:color w:val="000000"/>
          <w:spacing w:val="7"/>
        </w:rPr>
        <w:t>строением до 6 м (или в соот-</w:t>
      </w:r>
      <w:r w:rsidRPr="002E7EC8">
        <w:rPr>
          <w:color w:val="000000"/>
          <w:spacing w:val="20"/>
        </w:rPr>
        <w:t xml:space="preserve"> </w:t>
      </w:r>
      <w:r>
        <w:rPr>
          <w:color w:val="000000"/>
          <w:spacing w:val="6033"/>
        </w:rPr>
        <w:t xml:space="preserve"> </w:t>
      </w:r>
      <w:r>
        <w:rPr>
          <w:color w:val="000000"/>
        </w:rPr>
        <w:t xml:space="preserve">ветствии </w:t>
      </w:r>
      <w:r>
        <w:tab/>
      </w:r>
      <w:r>
        <w:rPr>
          <w:color w:val="000000"/>
        </w:rPr>
        <w:t xml:space="preserve">со </w:t>
      </w:r>
      <w:r>
        <w:tab/>
      </w:r>
      <w:r>
        <w:rPr>
          <w:color w:val="000000"/>
        </w:rPr>
        <w:t xml:space="preserve">сложившейся </w:t>
      </w:r>
      <w:r>
        <w:tab/>
      </w:r>
      <w:r>
        <w:rPr>
          <w:color w:val="000000"/>
        </w:rPr>
        <w:t xml:space="preserve">ли-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нией застройки); </w:t>
      </w:r>
    </w:p>
    <w:p w:rsidR="00923E4B" w:rsidRDefault="00923E4B">
      <w:pPr>
        <w:spacing w:before="259" w:after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26.10.2006г №56/6 </w:t>
      </w:r>
    </w:p>
    <w:p w:rsidR="00923E4B" w:rsidRDefault="00923E4B">
      <w:pPr>
        <w:tabs>
          <w:tab w:val="left" w:pos="55"/>
        </w:tabs>
        <w:spacing w:after="10" w:line="248" w:lineRule="exact"/>
        <w:ind w:right="-113"/>
      </w:pPr>
      <w:r>
        <w:tab/>
      </w:r>
      <w:r>
        <w:rPr>
          <w:color w:val="000000"/>
        </w:rPr>
        <w:t xml:space="preserve">Новое строительство, реконструкцию </w:t>
      </w:r>
      <w:r>
        <w:rPr>
          <w:color w:val="000000"/>
          <w:spacing w:val="7403"/>
        </w:rPr>
        <w:t xml:space="preserve"> </w:t>
      </w:r>
      <w:r>
        <w:rPr>
          <w:color w:val="000000"/>
        </w:rPr>
        <w:t xml:space="preserve">осуществлять по утвержденному проек-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ту планировки, проекту межевания тер- </w:t>
      </w:r>
      <w:r>
        <w:rPr>
          <w:color w:val="000000"/>
          <w:spacing w:val="7536"/>
        </w:rPr>
        <w:t xml:space="preserve"> </w:t>
      </w:r>
      <w:r>
        <w:rPr>
          <w:color w:val="000000"/>
        </w:rPr>
        <w:t xml:space="preserve">ритории.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При проектировании руководствоваться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83" w:header="720" w:footer="720" w:gutter="0"/>
          <w:cols w:num="2" w:space="720" w:equalWidth="0">
            <w:col w:w="3079" w:space="160"/>
            <w:col w:w="3856"/>
          </w:cols>
        </w:sectPr>
      </w:pPr>
    </w:p>
    <w:p w:rsidR="00923E4B" w:rsidRDefault="00923E4B">
      <w:pPr>
        <w:tabs>
          <w:tab w:val="left" w:pos="1579"/>
          <w:tab w:val="left" w:pos="2814"/>
          <w:tab w:val="left" w:pos="3233"/>
        </w:tabs>
        <w:spacing w:before="7" w:line="244" w:lineRule="exact"/>
        <w:ind w:right="-113"/>
      </w:pPr>
      <w:r>
        <w:rPr>
          <w:color w:val="000000"/>
        </w:rPr>
        <w:lastRenderedPageBreak/>
        <w:t xml:space="preserve">Максимальное </w:t>
      </w:r>
      <w:r>
        <w:tab/>
      </w:r>
      <w:r>
        <w:rPr>
          <w:color w:val="000000"/>
        </w:rPr>
        <w:t xml:space="preserve">расстояние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СП </w:t>
      </w:r>
    </w:p>
    <w:p w:rsidR="00923E4B" w:rsidRDefault="00923E4B">
      <w:pPr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55.13330.2011 </w:t>
      </w:r>
    </w:p>
    <w:p w:rsidR="00923E4B" w:rsidRDefault="00923E4B">
      <w:pPr>
        <w:tabs>
          <w:tab w:val="left" w:pos="814"/>
        </w:tabs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жилые </w:t>
      </w:r>
      <w:r>
        <w:tab/>
      </w:r>
      <w:r>
        <w:rPr>
          <w:color w:val="000000"/>
        </w:rPr>
        <w:t xml:space="preserve">од-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83" w:header="720" w:footer="720" w:gutter="0"/>
          <w:cols w:num="3" w:space="720" w:equalWidth="0">
            <w:col w:w="3598" w:space="132"/>
            <w:col w:w="1386" w:space="816"/>
            <w:col w:w="1172"/>
          </w:cols>
        </w:sectPr>
      </w:pPr>
    </w:p>
    <w:p w:rsidR="00923E4B" w:rsidRDefault="00923E4B">
      <w:pPr>
        <w:spacing w:before="7" w:after="7" w:line="249" w:lineRule="exact"/>
        <w:ind w:right="-113"/>
      </w:pPr>
      <w:r w:rsidRPr="002E7EC8">
        <w:rPr>
          <w:color w:val="000000"/>
          <w:spacing w:val="3"/>
        </w:rPr>
        <w:lastRenderedPageBreak/>
        <w:t>границ землевладения до стро-</w:t>
      </w:r>
      <w:r w:rsidRPr="002E7EC8">
        <w:rPr>
          <w:color w:val="000000"/>
          <w:spacing w:val="18"/>
        </w:rPr>
        <w:t xml:space="preserve"> </w:t>
      </w:r>
      <w:r>
        <w:rPr>
          <w:color w:val="000000"/>
          <w:spacing w:val="6034"/>
        </w:rPr>
        <w:t xml:space="preserve"> </w:t>
      </w:r>
      <w:r w:rsidRPr="002E7EC8">
        <w:rPr>
          <w:color w:val="000000"/>
          <w:spacing w:val="3"/>
        </w:rPr>
        <w:t>ений, а также между строения-</w:t>
      </w:r>
      <w:r w:rsidRPr="002E7EC8">
        <w:rPr>
          <w:color w:val="000000"/>
          <w:spacing w:val="24"/>
        </w:rPr>
        <w:t xml:space="preserve"> </w:t>
      </w:r>
    </w:p>
    <w:p w:rsidR="00923E4B" w:rsidRDefault="00923E4B">
      <w:pPr>
        <w:spacing w:after="10" w:line="244" w:lineRule="exact"/>
        <w:ind w:right="-113"/>
      </w:pPr>
      <w:r>
        <w:rPr>
          <w:color w:val="000000"/>
        </w:rPr>
        <w:t xml:space="preserve">ми: </w:t>
      </w:r>
    </w:p>
    <w:p w:rsidR="00923E4B" w:rsidRDefault="00923E4B">
      <w:pPr>
        <w:tabs>
          <w:tab w:val="left" w:pos="180"/>
          <w:tab w:val="left" w:pos="497"/>
          <w:tab w:val="left" w:pos="1260"/>
          <w:tab w:val="left" w:pos="2305"/>
        </w:tabs>
        <w:spacing w:after="7" w:line="248" w:lineRule="exact"/>
        <w:ind w:right="-113"/>
      </w:pP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границ </w:t>
      </w:r>
      <w:r>
        <w:tab/>
      </w:r>
      <w:r>
        <w:rPr>
          <w:color w:val="000000"/>
        </w:rPr>
        <w:t xml:space="preserve">соседнего </w:t>
      </w:r>
      <w:r>
        <w:tab/>
      </w:r>
      <w:r>
        <w:rPr>
          <w:color w:val="000000"/>
        </w:rPr>
        <w:t xml:space="preserve">участка </w:t>
      </w:r>
      <w:r>
        <w:rPr>
          <w:color w:val="000000"/>
          <w:spacing w:val="6034"/>
        </w:rPr>
        <w:t xml:space="preserve"> </w:t>
      </w:r>
      <w:r>
        <w:rPr>
          <w:color w:val="000000"/>
        </w:rPr>
        <w:t xml:space="preserve">до основного строения – 3 м; </w:t>
      </w:r>
    </w:p>
    <w:p w:rsidR="00923E4B" w:rsidRDefault="00923E4B">
      <w:pPr>
        <w:tabs>
          <w:tab w:val="left" w:pos="180"/>
          <w:tab w:val="left" w:pos="497"/>
          <w:tab w:val="left" w:pos="1260"/>
          <w:tab w:val="left" w:pos="2305"/>
        </w:tabs>
        <w:spacing w:line="244" w:lineRule="exact"/>
        <w:ind w:right="-113"/>
      </w:pP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границ </w:t>
      </w:r>
      <w:r>
        <w:tab/>
      </w:r>
      <w:r>
        <w:rPr>
          <w:color w:val="000000"/>
        </w:rPr>
        <w:t xml:space="preserve">соседнего </w:t>
      </w:r>
      <w:r>
        <w:tab/>
      </w:r>
      <w:r>
        <w:rPr>
          <w:color w:val="000000"/>
        </w:rPr>
        <w:t xml:space="preserve">участка </w:t>
      </w:r>
    </w:p>
    <w:p w:rsidR="00923E4B" w:rsidRDefault="00923E4B">
      <w:pPr>
        <w:spacing w:before="7" w:line="244" w:lineRule="exact"/>
        <w:ind w:right="-113"/>
      </w:pPr>
      <w:r>
        <w:br w:type="column"/>
      </w:r>
      <w:r w:rsidRPr="002E7EC8">
        <w:rPr>
          <w:color w:val="000000"/>
          <w:spacing w:val="1"/>
        </w:rPr>
        <w:lastRenderedPageBreak/>
        <w:t>ноквартирные. (Актуализированная</w:t>
      </w:r>
      <w:r w:rsidRPr="002E7EC8">
        <w:rPr>
          <w:color w:val="000000"/>
          <w:spacing w:val="11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83" w:header="720" w:footer="720" w:gutter="0"/>
          <w:cols w:num="2" w:space="720" w:equalWidth="0">
            <w:col w:w="3079" w:space="159"/>
            <w:col w:w="3479"/>
          </w:cols>
        </w:sectPr>
      </w:pPr>
    </w:p>
    <w:p w:rsidR="00923E4B" w:rsidRDefault="00923E4B">
      <w:pPr>
        <w:spacing w:before="262" w:after="9" w:line="244" w:lineRule="exact"/>
        <w:ind w:right="-113"/>
      </w:pPr>
      <w:r>
        <w:rPr>
          <w:color w:val="000000"/>
        </w:rPr>
        <w:lastRenderedPageBreak/>
        <w:t xml:space="preserve">строений – 1 м; </w:t>
      </w:r>
    </w:p>
    <w:p w:rsidR="00923E4B" w:rsidRDefault="00923E4B">
      <w:pPr>
        <w:tabs>
          <w:tab w:val="left" w:pos="180"/>
          <w:tab w:val="left" w:pos="497"/>
          <w:tab w:val="left" w:pos="1260"/>
          <w:tab w:val="left" w:pos="2305"/>
          <w:tab w:val="left" w:pos="3233"/>
        </w:tabs>
        <w:spacing w:line="244" w:lineRule="exact"/>
        <w:ind w:right="-113"/>
      </w:pP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границ </w:t>
      </w:r>
      <w:r>
        <w:tab/>
      </w:r>
      <w:r>
        <w:rPr>
          <w:color w:val="000000"/>
        </w:rPr>
        <w:t xml:space="preserve">соседнего </w:t>
      </w:r>
      <w:r>
        <w:tab/>
      </w:r>
      <w:r>
        <w:rPr>
          <w:color w:val="000000"/>
        </w:rPr>
        <w:t xml:space="preserve">участка </w:t>
      </w:r>
      <w:r>
        <w:tab/>
      </w:r>
      <w:r>
        <w:rPr>
          <w:color w:val="000000"/>
        </w:rPr>
        <w:t xml:space="preserve">Субъекты землепользования в жилых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84" w:bottom="0" w:left="4183" w:header="720" w:footer="720" w:gutter="0"/>
          <w:cols w:space="720"/>
        </w:sectPr>
      </w:pPr>
    </w:p>
    <w:p w:rsidR="00923E4B" w:rsidRDefault="00923E4B">
      <w:pPr>
        <w:spacing w:before="7" w:after="7" w:line="244" w:lineRule="exact"/>
        <w:ind w:right="-113"/>
      </w:pPr>
      <w:r>
        <w:rPr>
          <w:color w:val="000000"/>
        </w:rPr>
        <w:lastRenderedPageBreak/>
        <w:t xml:space="preserve">до открытой стоянки – 1м; </w:t>
      </w:r>
    </w:p>
    <w:p w:rsidR="00923E4B" w:rsidRDefault="00923E4B">
      <w:pPr>
        <w:tabs>
          <w:tab w:val="left" w:pos="180"/>
          <w:tab w:val="left" w:pos="497"/>
          <w:tab w:val="left" w:pos="1260"/>
          <w:tab w:val="left" w:pos="2305"/>
          <w:tab w:val="left" w:pos="3233"/>
        </w:tabs>
        <w:spacing w:line="244" w:lineRule="exact"/>
        <w:ind w:right="-113"/>
      </w:pP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границ </w:t>
      </w:r>
      <w:r>
        <w:tab/>
      </w:r>
      <w:r>
        <w:rPr>
          <w:color w:val="000000"/>
        </w:rPr>
        <w:t xml:space="preserve">соседнего </w:t>
      </w:r>
      <w:r>
        <w:tab/>
      </w:r>
      <w:r>
        <w:rPr>
          <w:color w:val="000000"/>
        </w:rPr>
        <w:t xml:space="preserve">участка </w:t>
      </w:r>
      <w:r>
        <w:tab/>
      </w:r>
      <w:r>
        <w:rPr>
          <w:color w:val="000000"/>
        </w:rPr>
        <w:t xml:space="preserve">территории в порядке и чистоте, сохра-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11" w:bottom="0" w:left="4183" w:header="720" w:footer="720" w:gutter="0"/>
          <w:cols w:space="720"/>
        </w:sectPr>
      </w:pPr>
    </w:p>
    <w:p w:rsidR="00923E4B" w:rsidRDefault="00923E4B">
      <w:pPr>
        <w:tabs>
          <w:tab w:val="left" w:pos="3233"/>
        </w:tabs>
        <w:spacing w:before="9" w:line="244" w:lineRule="exact"/>
        <w:ind w:right="-113"/>
      </w:pPr>
      <w:r w:rsidRPr="002E7EC8">
        <w:rPr>
          <w:color w:val="000000"/>
          <w:spacing w:val="3"/>
        </w:rPr>
        <w:lastRenderedPageBreak/>
        <w:t>до отдельно стоящего гаража –</w:t>
      </w:r>
      <w:r w:rsidRPr="002E7EC8">
        <w:rPr>
          <w:color w:val="000000"/>
          <w:spacing w:val="7"/>
        </w:rPr>
        <w:t xml:space="preserve"> </w:t>
      </w:r>
      <w:r>
        <w:tab/>
      </w:r>
      <w:r>
        <w:rPr>
          <w:color w:val="000000"/>
        </w:rPr>
        <w:t xml:space="preserve">нять зеленые насаждения, беречь объ-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33" w:bottom="0" w:left="4183" w:header="720" w:footer="720" w:gutter="0"/>
          <w:cols w:space="720"/>
        </w:sectPr>
      </w:pPr>
    </w:p>
    <w:p w:rsidR="00923E4B" w:rsidRDefault="00923E4B">
      <w:pPr>
        <w:spacing w:before="7" w:after="9" w:line="244" w:lineRule="exact"/>
        <w:ind w:right="-113"/>
      </w:pPr>
      <w:r>
        <w:rPr>
          <w:color w:val="000000"/>
        </w:rPr>
        <w:lastRenderedPageBreak/>
        <w:t xml:space="preserve">1м; </w:t>
      </w:r>
    </w:p>
    <w:p w:rsidR="00923E4B" w:rsidRDefault="00923E4B">
      <w:pPr>
        <w:tabs>
          <w:tab w:val="left" w:pos="775"/>
          <w:tab w:val="left" w:pos="1085"/>
          <w:tab w:val="left" w:pos="1947"/>
          <w:tab w:val="left" w:pos="2631"/>
          <w:tab w:val="left" w:pos="2801"/>
          <w:tab w:val="left" w:pos="3233"/>
        </w:tabs>
        <w:spacing w:line="244" w:lineRule="exact"/>
        <w:ind w:right="-113"/>
      </w:pPr>
      <w:r>
        <w:rPr>
          <w:color w:val="000000"/>
        </w:rPr>
        <w:t xml:space="preserve">Отступ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красной </w:t>
      </w:r>
      <w:r>
        <w:tab/>
      </w:r>
      <w:r>
        <w:rPr>
          <w:color w:val="000000"/>
        </w:rPr>
        <w:t xml:space="preserve">линии </w:t>
      </w:r>
      <w:r>
        <w:tab/>
      </w: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не </w:t>
      </w:r>
      <w:r>
        <w:tab/>
      </w:r>
      <w:r>
        <w:rPr>
          <w:color w:val="000000"/>
        </w:rPr>
        <w:t xml:space="preserve">Запрещается складирование дров, стро-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693" w:bottom="0" w:left="4183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материалов,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2340" w:bottom="0" w:left="837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564" type="#_x0000_t202" style="position:absolute;margin-left:238.3pt;margin-top:804.85pt;width:3.45pt;height:10.3pt;z-index:-24907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5" type="#_x0000_t202" style="position:absolute;margin-left:203.4pt;margin-top:804.85pt;width:3.45pt;height:10.3pt;z-index:-24907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6" type="#_x0000_t202" style="position:absolute;margin-left:169.3pt;margin-top:804.85pt;width:3.45pt;height:10.3pt;z-index:-24907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7" type="#_x0000_t202" style="position:absolute;margin-left:138.7pt;margin-top:804.85pt;width:3.45pt;height:10.3pt;z-index:-24907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8" type="#_x0000_t202" style="position:absolute;margin-left:114.7pt;margin-top:804.85pt;width:3.45pt;height:10.3pt;z-index:-24907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9" type="#_x0000_t202" style="position:absolute;margin-left:81.95pt;margin-top:804.85pt;width:3.45pt;height:10.3pt;z-index:-24907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0" type="#_x0000_t202" style="position:absolute;margin-left:230.3pt;margin-top:790.85pt;width:2.9pt;height:8.05pt;z-index:-24907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1" type="#_x0000_t202" style="position:absolute;margin-left:193.3pt;margin-top:790.85pt;width:2.9pt;height:8.05pt;z-index:-24907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2" type="#_x0000_t202" style="position:absolute;margin-left:158.5pt;margin-top:790.85pt;width:2.9pt;height:8.05pt;z-index:-24907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3" type="#_x0000_t202" style="position:absolute;margin-left:130.3pt;margin-top:790.85pt;width:2.9pt;height:8.05pt;z-index:-24907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4" type="#_x0000_t202" style="position:absolute;margin-left:102.1pt;margin-top:790.85pt;width:2.9pt;height:8.05pt;z-index:-24906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5" type="#_x0000_t202" style="position:absolute;margin-left:73.9pt;margin-top:790.85pt;width:2.9pt;height:8.05pt;z-index:-24906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6" type="#_x0000_t202" style="position:absolute;margin-left:575.9pt;margin-top:776.05pt;width:3.9pt;height:12.45pt;z-index:-24906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7" type="#_x0000_t202" style="position:absolute;margin-left:230.3pt;margin-top:774.9pt;width:2.9pt;height:8.05pt;z-index:-24906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8" type="#_x0000_t202" style="position:absolute;margin-left:193.3pt;margin-top:774.9pt;width:2.9pt;height:8.05pt;z-index:-24906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79" type="#_x0000_t202" style="position:absolute;margin-left:158.5pt;margin-top:774.9pt;width:2.9pt;height:8.05pt;z-index:-24906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0" type="#_x0000_t202" style="position:absolute;margin-left:130.3pt;margin-top:774.9pt;width:2.9pt;height:8.05pt;z-index:-24906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1" type="#_x0000_t202" style="position:absolute;margin-left:102.1pt;margin-top:774.9pt;width:2.9pt;height:8.05pt;z-index:-24906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2" type="#_x0000_t202" style="position:absolute;margin-left:73.9pt;margin-top:774.9pt;width:2.9pt;height:8.05pt;z-index:-24906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3" type="#_x0000_t202" style="position:absolute;margin-left:42.6pt;margin-top:782.9pt;width:14.7pt;height:4.4pt;z-index:-249060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4" type="#_x0000_t202" style="position:absolute;margin-left:28.55pt;margin-top:754.85pt;width:12.45pt;height:3.9pt;z-index:-249059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5" type="#_x0000_t202" style="position:absolute;margin-left:42.6pt;margin-top:698.05pt;width:14.7pt;height:4.4pt;z-index:-249058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6" type="#_x0000_t202" style="position:absolute;margin-left:28.55pt;margin-top:671.55pt;width:12.45pt;height:3.9pt;z-index:-249057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7" type="#_x0000_t202" style="position:absolute;margin-left:42.6pt;margin-top:610.7pt;width:14.7pt;height:4.4pt;z-index:-249056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8" type="#_x0000_t202" style="position:absolute;margin-left:28.55pt;margin-top:583pt;width:12.45pt;height:3.9pt;z-index:-249055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89" type="#_x0000_t202" style="position:absolute;margin-left:338.4pt;margin-top:383.5pt;width:4.95pt;height:16.95pt;z-index:-24905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0" type="#_x0000_t202" style="position:absolute;margin-left:43.3pt;margin-top:18.35pt;width:4.95pt;height:16.95pt;z-index:-24905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1" type="#_x0000_t202" style="position:absolute;margin-left:25.55pt;margin-top:15.85pt;width:556.4pt;height:806.85pt;z-index:-24905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"/>
                    <w:gridCol w:w="61"/>
                    <w:gridCol w:w="191"/>
                    <w:gridCol w:w="26"/>
                    <w:gridCol w:w="26"/>
                    <w:gridCol w:w="26"/>
                    <w:gridCol w:w="513"/>
                    <w:gridCol w:w="43"/>
                    <w:gridCol w:w="488"/>
                    <w:gridCol w:w="43"/>
                    <w:gridCol w:w="472"/>
                    <w:gridCol w:w="43"/>
                    <w:gridCol w:w="254"/>
                    <w:gridCol w:w="43"/>
                    <w:gridCol w:w="749"/>
                    <w:gridCol w:w="26"/>
                    <w:gridCol w:w="443"/>
                    <w:gridCol w:w="26"/>
                    <w:gridCol w:w="4189"/>
                    <w:gridCol w:w="43"/>
                    <w:gridCol w:w="3760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9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7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0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50" w:type="dxa"/>
                          <w:right w:w="14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95" w:type="dxa"/>
                        <w:gridSpan w:val="2"/>
                        <w:tcMar>
                          <w:left w:w="278" w:type="dxa"/>
                          <w:right w:w="48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9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 w:val="restart"/>
                        <w:tcMar>
                          <w:left w:w="482" w:type="dxa"/>
                          <w:right w:w="8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011"/>
                          </w:tabs>
                          <w:spacing w:before="940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1-2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легковых автомобиля.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Индивидуальные </w:t>
                        </w:r>
                      </w:p>
                      <w:p w:rsidR="00AA7298" w:rsidRDefault="00AA7298">
                        <w:pPr>
                          <w:tabs>
                            <w:tab w:val="left" w:pos="792"/>
                            <w:tab w:val="left" w:pos="1133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гаражи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придомовом </w:t>
                        </w:r>
                        <w:r>
                          <w:br/>
                        </w:r>
                        <w:r w:rsidRPr="004F0335">
                          <w:rPr>
                            <w:color w:val="000000"/>
                            <w:spacing w:val="1"/>
                          </w:rPr>
                          <w:t>участке на 1-2 легковых</w:t>
                        </w:r>
                        <w:r w:rsidRPr="004F0335">
                          <w:rPr>
                            <w:color w:val="000000"/>
                            <w:spacing w:val="12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автомобиля. </w:t>
                        </w:r>
                      </w:p>
                    </w:tc>
                    <w:tc>
                      <w:tcPr>
                        <w:tcW w:w="3233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80" w:type="dxa"/>
                          <w:right w:w="50" w:type="dxa"/>
                        </w:tcMar>
                      </w:tcPr>
                      <w:p w:rsidR="00AA7298" w:rsidRDefault="00AA7298">
                        <w:pPr>
                          <w:spacing w:before="940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Придомовые площадки: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игр детей дошкольного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младшего возраста расстояние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 площадок до окон - 12 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отдыха взрослого населе-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расстояние от площадок до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окон - 10 м.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занятий физкультурой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расстояние от площадок до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окон - не менее 10 м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хозяйственных целей. рас-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стояние от площадок до окон 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20 м.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стоянки автомашин 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расстояние от площадок до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окон - не менее 10 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зданий для всех вспо-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могательных строений: </w:t>
                        </w:r>
                      </w:p>
                      <w:p w:rsidR="00AA7298" w:rsidRDefault="00AA7298">
                        <w:pPr>
                          <w:tabs>
                            <w:tab w:val="left" w:pos="209"/>
                            <w:tab w:val="left" w:pos="1001"/>
                            <w:tab w:val="left" w:pos="1344"/>
                            <w:tab w:val="left" w:pos="2131"/>
                            <w:tab w:val="left" w:pos="2822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высота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уровня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земли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 </w:t>
                        </w:r>
                        <w:r>
                          <w:br/>
                        </w:r>
                        <w:r w:rsidRPr="004F0335">
                          <w:rPr>
                            <w:color w:val="000000"/>
                            <w:spacing w:val="7"/>
                          </w:rPr>
                          <w:t>верха плоской кровли – не бо-</w:t>
                        </w:r>
                        <w:r w:rsidRPr="004F0335"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лее 4м;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 w:rsidRPr="004F0335">
                          <w:rPr>
                            <w:color w:val="000000"/>
                            <w:spacing w:val="1"/>
                          </w:rPr>
                          <w:t>- до конька скатной кровли – не</w:t>
                        </w:r>
                        <w:r w:rsidRPr="004F0335">
                          <w:rPr>
                            <w:color w:val="000000"/>
                            <w:spacing w:val="16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более 7 м. </w:t>
                        </w:r>
                      </w:p>
                      <w:p w:rsidR="00AA7298" w:rsidRDefault="00AA7298">
                        <w:pPr>
                          <w:spacing w:after="9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10%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Ограждения с целью мини-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мального затенения территории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соседних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должны быть сетчатые или ре-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шетчатые высотой не более 1,8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м. </w:t>
                        </w:r>
                      </w:p>
                    </w:tc>
                    <w:tc>
                      <w:tcPr>
                        <w:tcW w:w="4195" w:type="dxa"/>
                        <w:gridSpan w:val="2"/>
                        <w:vMerge w:val="restart"/>
                        <w:tcMar>
                          <w:left w:w="105" w:type="dxa"/>
                          <w:right w:w="30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97"/>
                          </w:tabs>
                          <w:spacing w:before="940" w:line="248" w:lineRule="exact"/>
                          <w:ind w:right="-26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скими регламентами, по утвержденно- </w:t>
                        </w:r>
                      </w:p>
                      <w:p w:rsidR="00AA7298" w:rsidRDefault="00AA7298">
                        <w:pPr>
                          <w:tabs>
                            <w:tab w:val="left" w:pos="2223"/>
                            <w:tab w:val="left" w:pos="3128"/>
                          </w:tabs>
                          <w:spacing w:before="2033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участке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хозяй- </w:t>
                        </w:r>
                        <w:r>
                          <w:br/>
                        </w:r>
                        <w:r w:rsidRPr="004F0335">
                          <w:rPr>
                            <w:color w:val="000000"/>
                            <w:spacing w:val="3"/>
                          </w:rPr>
                          <w:t>ственных построек, располагаемых на</w:t>
                        </w:r>
                        <w:r w:rsidRPr="004F0335">
                          <w:rPr>
                            <w:color w:val="000000"/>
                            <w:spacing w:val="26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4F0335">
                          <w:rPr>
                            <w:color w:val="000000"/>
                            <w:spacing w:val="5"/>
                          </w:rPr>
                          <w:t>расстоянии 1 м от границы соседнего</w:t>
                        </w:r>
                        <w:r w:rsidRPr="004F0335">
                          <w:rPr>
                            <w:color w:val="000000"/>
                            <w:spacing w:val="25"/>
                          </w:rPr>
                          <w:t xml:space="preserve"> </w:t>
                        </w:r>
                        <w:r>
                          <w:br/>
                        </w:r>
                        <w:r w:rsidRPr="004F0335">
                          <w:rPr>
                            <w:color w:val="000000"/>
                            <w:spacing w:val="3"/>
                          </w:rPr>
                          <w:t>участка, следует скат крыши ориенти-</w:t>
                        </w:r>
                        <w:r w:rsidRPr="004F0335">
                          <w:rPr>
                            <w:color w:val="000000"/>
                            <w:spacing w:val="1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ровать на свой участок. </w:t>
                        </w:r>
                        <w:r>
                          <w:br/>
                        </w:r>
                        <w:r w:rsidRPr="004F0335">
                          <w:rPr>
                            <w:color w:val="000000"/>
                            <w:spacing w:val="1"/>
                          </w:rPr>
                          <w:t>Вспомогательные строения и сооруже-</w:t>
                        </w:r>
                        <w:r w:rsidRPr="004F0335">
                          <w:rPr>
                            <w:color w:val="000000"/>
                            <w:spacing w:val="25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505"/>
                            <w:tab w:val="left" w:pos="802"/>
                            <w:tab w:val="left" w:pos="2192"/>
                            <w:tab w:val="left" w:pos="3121"/>
                          </w:tabs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исключением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гаражей,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разме-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щать со стороны улиц не допускается.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36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F033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4F0335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8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 w:val="restart"/>
                        <w:tcMar>
                          <w:left w:w="482" w:type="dxa"/>
                          <w:right w:w="147" w:type="dxa"/>
                        </w:tcMar>
                      </w:tcPr>
                      <w:p w:rsidR="00AA7298" w:rsidRDefault="00AA7298">
                        <w:pPr>
                          <w:spacing w:before="34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обеспече-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</w:t>
                        </w:r>
                      </w:p>
                    </w:tc>
                    <w:tc>
                      <w:tcPr>
                        <w:tcW w:w="3233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80" w:type="dxa"/>
                          <w:right w:w="78" w:type="dxa"/>
                        </w:tcMar>
                      </w:tcPr>
                      <w:p w:rsidR="00AA7298" w:rsidRDefault="00AA7298">
                        <w:pPr>
                          <w:spacing w:before="34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в жилой зоне.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жей- 1 эт. </w:t>
                        </w:r>
                      </w:p>
                    </w:tc>
                    <w:tc>
                      <w:tcPr>
                        <w:tcW w:w="4195" w:type="dxa"/>
                        <w:gridSpan w:val="2"/>
                        <w:vMerge w:val="restart"/>
                        <w:tcMar>
                          <w:left w:w="106" w:type="dxa"/>
                          <w:right w:w="389" w:type="dxa"/>
                        </w:tcMar>
                      </w:tcPr>
                      <w:p w:rsidR="00AA7298" w:rsidRDefault="00AA7298">
                        <w:pPr>
                          <w:spacing w:before="34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строительными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нормами и правилами, техническими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регламентами, по утвержденному про-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екту планировки, проекту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F033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4F033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4F0335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33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19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4F0335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4F0335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592" type="#_x0000_t202" style="position:absolute;margin-left:85.1pt;margin-top:162.7pt;width:101.35pt;height:13.65pt;z-index:-24905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теплицы, бани и пр.)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3" type="#_x0000_t202" style="position:absolute;margin-left:151.1pt;margin-top:137.5pt;width:216.35pt;height:13.65pt;z-index:-24905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198"/>
                      <w:tab w:val="left" w:pos="2765"/>
                      <w:tab w:val="left" w:pos="3528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постройки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Максимальный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размер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участка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4" type="#_x0000_t202" style="position:absolute;margin-left:373.95pt;margin-top:200.75pt;width:89.6pt;height:13.65pt;z-index:-24904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>ских поселений»),</w:t>
                  </w: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5" type="#_x0000_t202" style="position:absolute;margin-left:169.95pt;margin-top:200.75pt;width:173.85pt;height:13.65pt;z-index:-24904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820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жилой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должно быть не менее 20м;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6" type="#_x0000_t202" style="position:absolute;margin-left:158.05pt;margin-top:162.7pt;width:110.05pt;height:26.35pt;z-index:-24904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058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30 кв.м. </w:t>
                  </w:r>
                  <w:r>
                    <w:rPr>
                      <w:color w:val="000000"/>
                      <w:spacing w:val="391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огороды,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Расстояние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2" type="#_x0000_t202" style="position:absolute;margin-left:19.55pt;margin-top:821.4pt;width:4.4pt;height:14.7pt;z-index:25414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3" type="#_x0000_t202" style="position:absolute;margin-left:85.1pt;margin-top:14.25pt;width:4.4pt;height:14.7pt;z-index:25414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4" type="#_x0000_t202" style="position:absolute;margin-left:152.9pt;margin-top:200.75pt;width:9.3pt;height:13.65pt;z-index:25414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в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5" type="#_x0000_t202" style="position:absolute;margin-left:85.1pt;margin-top:213.35pt;width:22.3pt;height:13.65pt;z-index:25414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дом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6" type="#_x0000_t202" style="position:absolute;margin-left:117.95pt;margin-top:213.35pt;width:31.55pt;height:13.65pt;z-index:25414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гараж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7" type="#_x0000_t202" style="position:absolute;margin-left:160.1pt;margin-top:213.35pt;width:15pt;height:13.65pt;z-index:25414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8" type="#_x0000_t202" style="position:absolute;margin-left:192pt;margin-top:225.95pt;width:4.2pt;height:13.65pt;z-index:25414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79" type="#_x0000_t202" style="position:absolute;margin-left:85.1pt;margin-top:289.2pt;width:4.2pt;height:13.65pt;z-index:25414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0" type="#_x0000_t202" style="position:absolute;margin-left:250.45pt;margin-top:162.7pt;width:4.2pt;height:13.65pt;z-index:25415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1" type="#_x0000_t202" style="position:absolute;margin-left:264.7pt;margin-top:225.95pt;width:4.2pt;height:13.65pt;z-index:25415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2" type="#_x0000_t202" style="position:absolute;margin-left:344.85pt;margin-top:276.6pt;width:4.2pt;height:13.65pt;z-index:25415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3" type="#_x0000_t202" style="position:absolute;margin-left:268.55pt;margin-top:314.5pt;width:4.2pt;height:13.65pt;z-index:25415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4" type="#_x0000_t202" style="position:absolute;margin-left:483.15pt;margin-top:213.35pt;width:22.05pt;height:13.65pt;z-index:25415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СП,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5" type="#_x0000_t202" style="position:absolute;margin-left:373.9pt;margin-top:339.8pt;width:23.5pt;height:13.65pt;z-index:25415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При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6" type="#_x0000_t202" style="position:absolute;margin-left:465pt;margin-top:339.8pt;width:15pt;height:13.65pt;z-index:25415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7" type="#_x0000_t202" style="position:absolute;margin-left:373.9pt;margin-top:440.95pt;width:4.2pt;height:13.65pt;z-index:25415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8" type="#_x0000_t202" style="position:absolute;margin-left:121.1pt;margin-top:669.5pt;width:4.2pt;height:13.65pt;z-index:25415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9" type="#_x0000_t202" style="position:absolute;margin-left:430.8pt;margin-top:745.3pt;width:4.2pt;height:13.65pt;z-index:25415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0" type="#_x0000_t202" style="position:absolute;margin-left:284.3pt;margin-top:123.35pt;width:9.7pt;height:13.65pt;z-index:25416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1" type="#_x0000_t202" style="position:absolute;margin-left:289.8pt;margin-top:123.35pt;width:4.2pt;height:13.65pt;z-index:25416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2" type="#_x0000_t202" style="position:absolute;margin-left:162.7pt;margin-top:109.25pt;width:4.2pt;height:13.8pt;z-index:25416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3" style="position:absolute;margin-left:78.95pt;margin-top:94.9pt;width:1.45pt;height:1.55pt;z-index:254163968;mso-position-horizontal-relative:page;mso-position-vertical-relative:page" coordorigin="2786,3349" coordsize="51,56" path="m2786,3404r51,l2837,3349r-51,l2786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94" style="position:absolute;margin-left:78.95pt;margin-top:94.9pt;width:1.45pt;height:1.45pt;z-index:254164992;mso-position-horizontal-relative:page;mso-position-vertical-relative:page" coordorigin="2786,3349" coordsize="51,51" path="m2786,3400r51,l2837,3349r-51,l2786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95" type="#_x0000_t202" style="position:absolute;margin-left:85.1pt;margin-top:81.25pt;width:4.4pt;height:14.9pt;z-index:25416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6" style="position:absolute;margin-left:80.4pt;margin-top:94.9pt;width:124.8pt;height:1.45pt;z-index:254167040;mso-position-horizontal-relative:page;mso-position-vertical-relative:page" coordorigin="2837,3349" coordsize="4403,51" path="m2837,3400r4402,l7239,3349r-4402,l2837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97" style="position:absolute;margin-left:78.95pt;margin-top:96.5pt;width:1.45pt;height:25.2pt;z-index:254168064;mso-position-horizontal-relative:page;mso-position-vertical-relative:page" coordorigin="2786,3404" coordsize="51,890" path="m2786,4293r51,l2837,3404r-51,l2786,4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98" style="position:absolute;margin-left:205.2pt;margin-top:96.35pt;width:.7pt;height:.1pt;z-index:254169088;mso-position-horizontal-relative:page;mso-position-vertical-relative:page" coordorigin="7239,3400" coordsize="26,5" path="m7239,3404r26,l7265,3400r-26,l7239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499" style="position:absolute;margin-left:205.2pt;margin-top:94.9pt;width:1.45pt;height:1.45pt;z-index:254170112;mso-position-horizontal-relative:page;mso-position-vertical-relative:page" coordorigin="7239,3349" coordsize="51,51" path="m7239,3400r51,l7290,3349r-51,l7239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0" style="position:absolute;margin-left:206.65pt;margin-top:94.9pt;width:161.65pt;height:1.45pt;z-index:254171136;mso-position-horizontal-relative:page;mso-position-vertical-relative:page" coordorigin="7290,3349" coordsize="5703,51" path="m7290,3400r5703,l12993,3349r-5703,l7290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1" style="position:absolute;margin-left:205.2pt;margin-top:96.5pt;width:.7pt;height:25.2pt;z-index:254172160;mso-position-horizontal-relative:page;mso-position-vertical-relative:page" coordorigin="7239,3404" coordsize="26,890" path="m7239,4293r26,l7265,3404r-26,l7239,4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2" type="#_x0000_t202" style="position:absolute;margin-left:139.8pt;margin-top:123.35pt;width:9.7pt;height:13.65pt;z-index:25417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3" type="#_x0000_t202" style="position:absolute;margin-left:145.3pt;margin-top:123.35pt;width:4.2pt;height:13.65pt;z-index:25417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4" style="position:absolute;margin-left:78.95pt;margin-top:121.7pt;width:1.45pt;height:1.55pt;z-index:254175232;mso-position-horizontal-relative:page;mso-position-vertical-relative:page" coordorigin="2786,4293" coordsize="51,55" path="m2786,4348r51,l2837,4293r-51,l2786,4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5" style="position:absolute;margin-left:80.4pt;margin-top:121.7pt;width:124.8pt;height:1.45pt;z-index:254176256;mso-position-horizontal-relative:page;mso-position-vertical-relative:page" coordorigin="2837,4293" coordsize="4403,51" path="m2837,4344r4402,l7239,4293r-4402,l2837,4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6" style="position:absolute;margin-left:205.2pt;margin-top:123.1pt;width:.7pt;height:.1pt;z-index:254177280;mso-position-horizontal-relative:page;mso-position-vertical-relative:page" coordorigin="7239,4344" coordsize="26,5" path="m7239,4348r26,l7265,4344r-26,l7239,4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7" style="position:absolute;margin-left:205.2pt;margin-top:121.7pt;width:1.45pt;height:1.45pt;z-index:254178304;mso-position-horizontal-relative:page;mso-position-vertical-relative:page" coordorigin="7239,4293" coordsize="51,51" path="m7239,4344r51,l7290,4293r-51,l7239,4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08" type="#_x0000_t202" style="position:absolute;margin-left:356.65pt;margin-top:109.25pt;width:4.2pt;height:13.8pt;z-index:25417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9" style="position:absolute;margin-left:368.3pt;margin-top:96.35pt;width:.7pt;height:.1pt;z-index:254180352;mso-position-horizontal-relative:page;mso-position-vertical-relative:page" coordorigin="12993,3400" coordsize="26,5" path="m12993,3404r25,l13018,3400r-25,l12993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0" style="position:absolute;margin-left:368.3pt;margin-top:94.9pt;width:1.45pt;height:1.45pt;z-index:254181376;mso-position-horizontal-relative:page;mso-position-vertical-relative:page" coordorigin="12993,3349" coordsize="51,51" path="m12993,3400r50,l13043,3349r-50,l12993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1" style="position:absolute;margin-left:369.7pt;margin-top:94.9pt;width:195.1pt;height:1.45pt;z-index:254182400;mso-position-horizontal-relative:page;mso-position-vertical-relative:page" coordorigin="13043,3349" coordsize="6884,51" path="m13043,3400r6884,l19927,3349r-6884,l13043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2" style="position:absolute;margin-left:368.3pt;margin-top:96.5pt;width:.7pt;height:25.2pt;z-index:254183424;mso-position-horizontal-relative:page;mso-position-vertical-relative:page" coordorigin="12993,3404" coordsize="26,890" path="m12993,4293r25,l13018,3404r-25,l12993,4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3" style="position:absolute;margin-left:206.65pt;margin-top:121.7pt;width:161.65pt;height:1.45pt;z-index:254184448;mso-position-horizontal-relative:page;mso-position-vertical-relative:page" coordorigin="7290,4293" coordsize="5703,51" path="m7290,4344r5703,l12993,4293r-5703,l7290,4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4" style="position:absolute;margin-left:205.2pt;margin-top:123.25pt;width:.7pt;height:12.6pt;z-index:254185472;mso-position-horizontal-relative:page;mso-position-vertical-relative:page" coordorigin="7239,4348" coordsize="26,445" path="m7239,4793r26,l7265,4348r-26,l7239,4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5" style="position:absolute;margin-left:368.3pt;margin-top:123.1pt;width:.7pt;height:.1pt;z-index:254186496;mso-position-horizontal-relative:page;mso-position-vertical-relative:page" coordorigin="12993,4344" coordsize="26,5" path="m12993,4348r25,l13018,4344r-25,l12993,4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6" style="position:absolute;margin-left:368.3pt;margin-top:121.7pt;width:1.45pt;height:1.45pt;z-index:254187520;mso-position-horizontal-relative:page;mso-position-vertical-relative:page" coordorigin="12993,4293" coordsize="51,51" path="m12993,4344r50,l13043,4293r-50,l12993,4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7" type="#_x0000_t202" style="position:absolute;margin-left:520.55pt;margin-top:109.25pt;width:4.2pt;height:13.8pt;z-index:25418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18" style="position:absolute;margin-left:564.85pt;margin-top:94.9pt;width:1.45pt;height:1.55pt;z-index:254189568;mso-position-horizontal-relative:page;mso-position-vertical-relative:page" coordorigin="19927,3349" coordsize="51,56" path="m19927,3404r51,l19978,3349r-51,l19927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19" style="position:absolute;margin-left:564.85pt;margin-top:94.9pt;width:1.45pt;height:1.45pt;z-index:254190592;mso-position-horizontal-relative:page;mso-position-vertical-relative:page" coordorigin="19927,3349" coordsize="51,51" path="m19927,3400r51,l19978,3349r-51,l19927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0" style="position:absolute;margin-left:564.85pt;margin-top:96.5pt;width:1.45pt;height:25.2pt;z-index:254191616;mso-position-horizontal-relative:page;mso-position-vertical-relative:page" coordorigin="19927,3404" coordsize="51,890" path="m19927,4293r51,l19978,3404r-51,l19927,4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1" type="#_x0000_t202" style="position:absolute;margin-left:464.15pt;margin-top:123.35pt;width:9.7pt;height:13.65pt;z-index:25419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22" type="#_x0000_t202" style="position:absolute;margin-left:469.7pt;margin-top:123.35pt;width:4.2pt;height:13.65pt;z-index:25419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23" style="position:absolute;margin-left:369.7pt;margin-top:121.7pt;width:195.1pt;height:1.45pt;z-index:254194688;mso-position-horizontal-relative:page;mso-position-vertical-relative:page" coordorigin="13043,4293" coordsize="6884,51" path="m13043,4344r6884,l19927,4293r-6884,l13043,43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4" style="position:absolute;margin-left:368.3pt;margin-top:123.25pt;width:.7pt;height:12.6pt;z-index:254195712;mso-position-horizontal-relative:page;mso-position-vertical-relative:page" coordorigin="12993,4348" coordsize="26,445" path="m12993,4793r25,l13018,4348r-25,l12993,4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5" type="#_x0000_t202" style="position:absolute;margin-left:321.5pt;margin-top:137.5pt;width:4.2pt;height:13.65pt;z-index:25419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26" type="#_x0000_t202" style="position:absolute;margin-left:363.1pt;margin-top:137.5pt;width:4.2pt;height:13.65pt;z-index:25419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27" style="position:absolute;margin-left:78.95pt;margin-top:123.25pt;width:1.45pt;height:12.6pt;z-index:254198784;mso-position-horizontal-relative:page;mso-position-vertical-relative:page" coordorigin="2786,4348" coordsize="51,445" path="m2786,4793r51,l2837,4348r-51,l2786,4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8" style="position:absolute;margin-left:78.95pt;margin-top:135.85pt;width:1.45pt;height:1.55pt;z-index:254199808;mso-position-horizontal-relative:page;mso-position-vertical-relative:page" coordorigin="2786,4793" coordsize="51,56" path="m2786,4848r51,l2837,4793r-51,l2786,4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29" style="position:absolute;margin-left:80.4pt;margin-top:135.85pt;width:124.8pt;height:1.45pt;z-index:254200832;mso-position-horizontal-relative:page;mso-position-vertical-relative:page" coordorigin="2837,4793" coordsize="4403,51" path="m2837,4843r4402,l7239,4793r-4402,l2837,4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0" style="position:absolute;margin-left:205.2pt;margin-top:137.3pt;width:.7pt;height:.1pt;z-index:254201856;mso-position-horizontal-relative:page;mso-position-vertical-relative:page" coordorigin="7239,4843" coordsize="26,5" path="m7239,4848r26,l7265,4843r-26,l7239,4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1" style="position:absolute;margin-left:205.2pt;margin-top:135.85pt;width:1.45pt;height:1.45pt;z-index:254202880;mso-position-horizontal-relative:page;mso-position-vertical-relative:page" coordorigin="7239,4793" coordsize="51,51" path="m7239,4843r51,l7290,4793r-51,l7239,4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2" style="position:absolute;margin-left:206.65pt;margin-top:135.85pt;width:161.65pt;height:1.45pt;z-index:254203904;mso-position-horizontal-relative:page;mso-position-vertical-relative:page" coordorigin="7290,4793" coordsize="5703,51" path="m7290,4843r5703,l12993,4793r-5703,l7290,4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3" style="position:absolute;margin-left:368.3pt;margin-top:137.3pt;width:.7pt;height:.1pt;z-index:254204928;mso-position-horizontal-relative:page;mso-position-vertical-relative:page" coordorigin="12993,4843" coordsize="26,5" path="m12993,4848r25,l13018,4843r-25,l12993,4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4" style="position:absolute;margin-left:368.3pt;margin-top:135.85pt;width:1.45pt;height:1.45pt;z-index:254205952;mso-position-horizontal-relative:page;mso-position-vertical-relative:page" coordorigin="12993,4793" coordsize="51,51" path="m12993,4843r50,l13043,4793r-50,l12993,4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5" style="position:absolute;margin-left:564.85pt;margin-top:121.7pt;width:1.45pt;height:1.55pt;z-index:254206976;mso-position-horizontal-relative:page;mso-position-vertical-relative:page" coordorigin="19927,4293" coordsize="51,55" path="m19927,4348r51,l19978,4293r-51,l19927,4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6" style="position:absolute;margin-left:564.85pt;margin-top:123.25pt;width:1.45pt;height:12.6pt;z-index:254208000;mso-position-horizontal-relative:page;mso-position-vertical-relative:page" coordorigin="19927,4348" coordsize="51,445" path="m19927,4793r51,l19978,4348r-51,l19927,4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7" style="position:absolute;margin-left:369.7pt;margin-top:135.85pt;width:195.1pt;height:1.45pt;z-index:254209024;mso-position-horizontal-relative:page;mso-position-vertical-relative:page" coordorigin="13043,4793" coordsize="6884,51" path="m13043,4843r6884,l19927,4793r-6884,l13043,48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8" style="position:absolute;margin-left:368.3pt;margin-top:137.4pt;width:.7pt;height:493.2pt;z-index:254210048;mso-position-horizontal-relative:page;mso-position-vertical-relative:page" coordorigin="12993,4848" coordsize="26,17399" path="m12993,22247r25,l13018,4848r-25,l12993,222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39" type="#_x0000_t202" style="position:absolute;margin-left:220.7pt;margin-top:618.1pt;width:4.2pt;height:13.65pt;z-index:25421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40" style="position:absolute;margin-left:205.2pt;margin-top:137.4pt;width:.7pt;height:493.2pt;z-index:254212096;mso-position-horizontal-relative:page;mso-position-vertical-relative:page" coordorigin="7239,4848" coordsize="26,17399" path="m7239,22247r26,l7265,4848r-26,l7239,222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1" style="position:absolute;margin-left:78.95pt;margin-top:137.4pt;width:1.45pt;height:493.2pt;z-index:254213120;mso-position-horizontal-relative:page;mso-position-vertical-relative:page" coordorigin="2786,4848" coordsize="51,17399" path="m2786,22247r51,l2837,4848r-51,l2786,222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2" style="position:absolute;margin-left:78.95pt;margin-top:630.6pt;width:1.45pt;height:.7pt;z-index:254214144;mso-position-horizontal-relative:page;mso-position-vertical-relative:page" coordorigin="2786,22247" coordsize="51,26" path="m2786,22272r51,l2837,22247r-51,l2786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3" style="position:absolute;margin-left:80.4pt;margin-top:630.6pt;width:124.8pt;height:.7pt;z-index:254215168;mso-position-horizontal-relative:page;mso-position-vertical-relative:page" coordorigin="2837,22247" coordsize="4403,26" path="m2837,22272r4402,l7239,22247r-4402,l2837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4" style="position:absolute;margin-left:205.2pt;margin-top:630.6pt;width:.7pt;height:.7pt;z-index:254216192;mso-position-horizontal-relative:page;mso-position-vertical-relative:page" coordorigin="7239,22247" coordsize="26,26" path="m7239,22272r26,l7265,22247r-26,l7239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5" style="position:absolute;margin-left:205.9pt;margin-top:630.6pt;width:162.35pt;height:.7pt;z-index:254217216;mso-position-horizontal-relative:page;mso-position-vertical-relative:page" coordorigin="7265,22247" coordsize="5728,26" path="m7265,22272r5728,l12993,22247r-5728,l7265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6" style="position:absolute;margin-left:368.3pt;margin-top:630.6pt;width:.7pt;height:.7pt;z-index:254218240;mso-position-horizontal-relative:page;mso-position-vertical-relative:page" coordorigin="12993,22247" coordsize="26,26" path="m12993,22272r25,l13018,22247r-25,l12993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7" style="position:absolute;margin-left:564.85pt;margin-top:135.85pt;width:1.45pt;height:1.55pt;z-index:254219264;mso-position-horizontal-relative:page;mso-position-vertical-relative:page" coordorigin="19927,4793" coordsize="51,56" path="m19927,4848r51,l19978,4793r-51,l19927,4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8" style="position:absolute;margin-left:564.85pt;margin-top:137.4pt;width:1.45pt;height:493.2pt;z-index:254220288;mso-position-horizontal-relative:page;mso-position-vertical-relative:page" coordorigin="19927,4848" coordsize="51,17399" path="m19927,22247r51,l19978,4848r-51,l19927,222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49" style="position:absolute;margin-left:369pt;margin-top:630.6pt;width:195.85pt;height:.7pt;z-index:254221312;mso-position-horizontal-relative:page;mso-position-vertical-relative:page" coordorigin="13018,22247" coordsize="6909,26" path="m13018,22272r6909,l19927,22247r-6909,l13018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0" style="position:absolute;margin-left:78.95pt;margin-top:631.3pt;width:1.45pt;height:126.5pt;z-index:254222336;mso-position-horizontal-relative:page;mso-position-vertical-relative:page" coordorigin="2786,22272" coordsize="51,4462" path="m2786,26734r51,l2837,22272r-51,l2786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1" style="position:absolute;margin-left:78.95pt;margin-top:757.8pt;width:1.45pt;height:1.45pt;z-index:254223360;mso-position-horizontal-relative:page;mso-position-vertical-relative:page" coordorigin="2786,26734" coordsize="51,51" path="m2786,26785r51,l2837,26734r-51,l2786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2" style="position:absolute;margin-left:78.95pt;margin-top:757.8pt;width:1.45pt;height:1.45pt;z-index:254224384;mso-position-horizontal-relative:page;mso-position-vertical-relative:page" coordorigin="2786,26734" coordsize="51,51" path="m2786,26785r51,l2837,26734r-51,l2786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3" style="position:absolute;margin-left:80.4pt;margin-top:757.8pt;width:124.8pt;height:1.45pt;z-index:254225408;mso-position-horizontal-relative:page;mso-position-vertical-relative:page" coordorigin="2837,26734" coordsize="4403,51" path="m2837,26785r4402,l7239,26734r-4402,l2837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4" style="position:absolute;margin-left:205.2pt;margin-top:631.3pt;width:.7pt;height:126.5pt;z-index:254226432;mso-position-horizontal-relative:page;mso-position-vertical-relative:page" coordorigin="7239,22272" coordsize="26,4462" path="m7239,26734r26,l7265,22272r-26,l7239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5" style="position:absolute;margin-left:205.2pt;margin-top:757.8pt;width:1.45pt;height:1.45pt;z-index:254227456;mso-position-horizontal-relative:page;mso-position-vertical-relative:page" coordorigin="7239,26734" coordsize="51,51" path="m7239,26785r51,l7290,26734r-51,l7239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6" style="position:absolute;margin-left:206.65pt;margin-top:757.8pt;width:161.65pt;height:1.45pt;z-index:254228480;mso-position-horizontal-relative:page;mso-position-vertical-relative:page" coordorigin="7290,26734" coordsize="5703,51" path="m7290,26785r5703,l12993,26734r-5703,l7290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7" style="position:absolute;margin-left:368.3pt;margin-top:631.3pt;width:.7pt;height:126.5pt;z-index:254229504;mso-position-horizontal-relative:page;mso-position-vertical-relative:page" coordorigin="12993,22272" coordsize="26,4462" path="m12993,26734r25,l13018,22272r-25,l12993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8" style="position:absolute;margin-left:368.3pt;margin-top:757.8pt;width:1.45pt;height:1.45pt;z-index:254230528;mso-position-horizontal-relative:page;mso-position-vertical-relative:page" coordorigin="12993,26734" coordsize="51,51" path="m12993,26785r50,l13043,26734r-50,l12993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59" style="position:absolute;margin-left:369.7pt;margin-top:757.8pt;width:195.1pt;height:1.45pt;z-index:254231552;mso-position-horizontal-relative:page;mso-position-vertical-relative:page" coordorigin="13043,26734" coordsize="6884,51" path="m13043,26785r6884,l19927,26734r-6884,l13043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60" style="position:absolute;margin-left:564.85pt;margin-top:630.6pt;width:1.45pt;height:.7pt;z-index:254232576;mso-position-horizontal-relative:page;mso-position-vertical-relative:page" coordorigin="19927,22247" coordsize="51,26" path="m19927,22272r51,l19978,22247r-51,l19927,222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61" style="position:absolute;margin-left:564.85pt;margin-top:631.3pt;width:1.45pt;height:126.5pt;z-index:254233600;mso-position-horizontal-relative:page;mso-position-vertical-relative:page" coordorigin="19927,22272" coordsize="51,4462" path="m19927,26734r51,l19978,22272r-51,l19927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62" style="position:absolute;margin-left:564.85pt;margin-top:757.8pt;width:1.45pt;height:1.45pt;z-index:254234624;mso-position-horizontal-relative:page;mso-position-vertical-relative:page" coordorigin="19927,26734" coordsize="51,51" path="m19927,26785r51,l19978,26734r-51,l19927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563" style="position:absolute;margin-left:564.85pt;margin-top:757.8pt;width:1.45pt;height:1.45pt;z-index:254235648;mso-position-horizontal-relative:page;mso-position-vertical-relative:page" coordorigin="19927,26734" coordsize="51,51" path="m19927,26785r51,l19978,26734r-51,l19927,26785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48" w:lineRule="exact"/>
        <w:ind w:right="-113"/>
      </w:pPr>
      <w:r>
        <w:rPr>
          <w:color w:val="000000"/>
        </w:rPr>
        <w:t xml:space="preserve">Дворовые </w:t>
      </w:r>
      <w:r>
        <w:rPr>
          <w:color w:val="000000"/>
          <w:spacing w:val="2122"/>
        </w:rPr>
        <w:t xml:space="preserve"> </w:t>
      </w:r>
      <w:r>
        <w:rPr>
          <w:color w:val="000000"/>
        </w:rPr>
        <w:t xml:space="preserve">(мастерские, </w:t>
      </w:r>
    </w:p>
    <w:p w:rsidR="00923E4B" w:rsidRDefault="00923E4B">
      <w:pPr>
        <w:tabs>
          <w:tab w:val="left" w:pos="789"/>
          <w:tab w:val="left" w:pos="1214"/>
          <w:tab w:val="left" w:pos="4048"/>
        </w:tabs>
        <w:spacing w:line="248" w:lineRule="exact"/>
        <w:ind w:right="-113"/>
      </w:pPr>
      <w:r>
        <w:br w:type="column"/>
      </w:r>
      <w:r>
        <w:lastRenderedPageBreak/>
        <w:tab/>
      </w:r>
      <w:r>
        <w:tab/>
      </w:r>
      <w:r>
        <w:tab/>
      </w:r>
      <w:r>
        <w:rPr>
          <w:color w:val="000000"/>
        </w:rPr>
        <w:t xml:space="preserve">Строительство осуществлять в соот- </w:t>
      </w:r>
      <w:r>
        <w:rPr>
          <w:color w:val="000000"/>
          <w:spacing w:val="15027"/>
        </w:rPr>
        <w:t xml:space="preserve"> </w:t>
      </w:r>
      <w:r>
        <w:rPr>
          <w:color w:val="000000"/>
        </w:rPr>
        <w:t xml:space="preserve">сараи, </w:t>
      </w:r>
      <w:r>
        <w:tab/>
      </w:r>
      <w:r>
        <w:rPr>
          <w:color w:val="000000"/>
        </w:rPr>
        <w:t xml:space="preserve">для </w:t>
      </w:r>
      <w:r>
        <w:tab/>
      </w:r>
      <w:r w:rsidRPr="004F0335">
        <w:rPr>
          <w:color w:val="000000"/>
          <w:spacing w:val="5"/>
        </w:rPr>
        <w:t>постройки сарая для скота</w:t>
      </w:r>
      <w:r w:rsidRPr="004F0335">
        <w:rPr>
          <w:color w:val="000000"/>
          <w:spacing w:val="9"/>
        </w:rPr>
        <w:t xml:space="preserve"> </w:t>
      </w:r>
      <w:r>
        <w:tab/>
      </w:r>
      <w:r>
        <w:rPr>
          <w:color w:val="000000"/>
        </w:rPr>
        <w:t xml:space="preserve">ветствии с СП 42.13330.2011 (Актуа- </w:t>
      </w:r>
    </w:p>
    <w:p w:rsidR="00923E4B" w:rsidRDefault="00923E4B">
      <w:pPr>
        <w:spacing w:line="20" w:lineRule="exact"/>
        <w:sectPr w:rsidR="00923E4B">
          <w:pgSz w:w="11906" w:h="16838"/>
          <w:pgMar w:top="2730" w:right="0" w:bottom="0" w:left="1702" w:header="720" w:footer="720" w:gutter="0"/>
          <w:cols w:num="2" w:space="720" w:equalWidth="0">
            <w:col w:w="1250" w:space="484"/>
            <w:col w:w="7604"/>
          </w:cols>
        </w:sectPr>
      </w:pPr>
    </w:p>
    <w:p w:rsidR="00923E4B" w:rsidRDefault="00923E4B">
      <w:pPr>
        <w:spacing w:before="262" w:after="10" w:line="248" w:lineRule="exact"/>
        <w:ind w:right="-113"/>
      </w:pPr>
      <w:r>
        <w:rPr>
          <w:color w:val="000000"/>
        </w:rPr>
        <w:lastRenderedPageBreak/>
        <w:t xml:space="preserve">Сады, </w:t>
      </w:r>
      <w:r>
        <w:rPr>
          <w:color w:val="000000"/>
          <w:spacing w:val="1823"/>
        </w:rPr>
        <w:t xml:space="preserve"> </w:t>
      </w:r>
      <w:r>
        <w:rPr>
          <w:color w:val="000000"/>
        </w:rPr>
        <w:t xml:space="preserve">палисадники,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встроенный </w:t>
      </w:r>
    </w:p>
    <w:p w:rsidR="00923E4B" w:rsidRDefault="00923E4B">
      <w:pPr>
        <w:tabs>
          <w:tab w:val="left" w:pos="3259"/>
        </w:tabs>
        <w:spacing w:before="7" w:after="10" w:line="244" w:lineRule="exact"/>
        <w:ind w:left="1145" w:right="-80"/>
      </w:pPr>
      <w:r>
        <w:br w:type="column"/>
      </w:r>
      <w:r>
        <w:lastRenderedPageBreak/>
        <w:tab/>
      </w:r>
      <w:r>
        <w:rPr>
          <w:color w:val="000000"/>
        </w:rPr>
        <w:t xml:space="preserve">лизированная редакция СНиП </w:t>
      </w:r>
    </w:p>
    <w:p w:rsidR="00923E4B" w:rsidRDefault="00923E4B">
      <w:pPr>
        <w:tabs>
          <w:tab w:val="left" w:pos="3259"/>
        </w:tabs>
        <w:spacing w:line="244" w:lineRule="exact"/>
        <w:ind w:left="1145" w:right="-80"/>
      </w:pPr>
      <w:r w:rsidRPr="004F0335">
        <w:rPr>
          <w:color w:val="000000"/>
          <w:spacing w:val="4"/>
        </w:rPr>
        <w:t>от сараев для скота</w:t>
      </w:r>
      <w:r w:rsidRPr="004F0335">
        <w:rPr>
          <w:color w:val="000000"/>
          <w:spacing w:val="16"/>
        </w:rPr>
        <w:t xml:space="preserve"> </w:t>
      </w:r>
      <w:r>
        <w:tab/>
      </w:r>
      <w:r>
        <w:rPr>
          <w:color w:val="000000"/>
        </w:rPr>
        <w:t xml:space="preserve">2.07.0189* «Градостроительство. Пла- </w:t>
      </w:r>
    </w:p>
    <w:p w:rsidR="00923E4B" w:rsidRDefault="00923E4B">
      <w:pPr>
        <w:tabs>
          <w:tab w:val="left" w:pos="3259"/>
        </w:tabs>
        <w:spacing w:before="7" w:line="244" w:lineRule="exact"/>
        <w:ind w:right="-113"/>
      </w:pPr>
      <w:r w:rsidRPr="004F0335">
        <w:rPr>
          <w:color w:val="000000"/>
          <w:spacing w:val="6"/>
        </w:rPr>
        <w:t>и птицы до шахтных колодцев</w:t>
      </w:r>
      <w:r w:rsidRPr="004F0335">
        <w:rPr>
          <w:color w:val="000000"/>
          <w:spacing w:val="8"/>
        </w:rPr>
        <w:t xml:space="preserve"> </w:t>
      </w:r>
      <w:r>
        <w:tab/>
      </w:r>
      <w:r>
        <w:rPr>
          <w:color w:val="000000"/>
        </w:rPr>
        <w:t xml:space="preserve">нировка и застройка городских и сель- </w:t>
      </w:r>
    </w:p>
    <w:p w:rsidR="00923E4B" w:rsidRDefault="00923E4B">
      <w:pPr>
        <w:spacing w:before="10" w:line="244" w:lineRule="exact"/>
        <w:ind w:left="5023" w:right="41"/>
      </w:pPr>
      <w:r>
        <w:rPr>
          <w:color w:val="000000"/>
        </w:rPr>
        <w:t xml:space="preserve">со строительными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1326" w:space="1198"/>
            <w:col w:w="6963"/>
          </w:cols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нормами и правилами,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2237" w:bottom="0" w:left="7479" w:header="720" w:footer="720" w:gutter="0"/>
          <w:cols w:space="720"/>
        </w:sectPr>
      </w:pPr>
    </w:p>
    <w:p w:rsidR="00923E4B" w:rsidRDefault="00923E4B">
      <w:pPr>
        <w:spacing w:before="262" w:after="10" w:line="248" w:lineRule="exact"/>
        <w:ind w:right="-113"/>
      </w:pPr>
      <w:r>
        <w:rPr>
          <w:color w:val="000000"/>
        </w:rPr>
        <w:lastRenderedPageBreak/>
        <w:t xml:space="preserve">му проекту планировки, проекту меже- </w:t>
      </w:r>
      <w:r>
        <w:rPr>
          <w:color w:val="000000"/>
          <w:spacing w:val="7385"/>
        </w:rPr>
        <w:t xml:space="preserve"> </w:t>
      </w:r>
      <w:r>
        <w:rPr>
          <w:color w:val="000000"/>
        </w:rPr>
        <w:t xml:space="preserve">вания территории.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Допускается блокировка хозяйствен- </w:t>
      </w:r>
      <w:r>
        <w:rPr>
          <w:color w:val="000000"/>
          <w:spacing w:val="7182"/>
        </w:rPr>
        <w:t xml:space="preserve"> </w:t>
      </w:r>
      <w:r>
        <w:rPr>
          <w:color w:val="000000"/>
        </w:rPr>
        <w:t xml:space="preserve">ных построек к основному строению.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Допускается блокировка хозяйствен- </w:t>
      </w:r>
      <w:r>
        <w:rPr>
          <w:color w:val="000000"/>
          <w:spacing w:val="7182"/>
        </w:rPr>
        <w:t xml:space="preserve"> </w:t>
      </w:r>
      <w:r>
        <w:rPr>
          <w:color w:val="000000"/>
        </w:rPr>
        <w:t xml:space="preserve">ных построек на смежных приусадеб- </w:t>
      </w:r>
    </w:p>
    <w:p w:rsidR="00923E4B" w:rsidRDefault="00923E4B">
      <w:pPr>
        <w:spacing w:line="249" w:lineRule="exact"/>
        <w:ind w:right="-113"/>
      </w:pPr>
      <w:r>
        <w:rPr>
          <w:color w:val="000000"/>
        </w:rPr>
        <w:t xml:space="preserve">ных участках по взаимному согласию </w:t>
      </w:r>
      <w:r>
        <w:rPr>
          <w:color w:val="000000"/>
          <w:spacing w:val="7251"/>
        </w:rPr>
        <w:t xml:space="preserve"> </w:t>
      </w:r>
      <w:r>
        <w:rPr>
          <w:color w:val="000000"/>
        </w:rPr>
        <w:t xml:space="preserve">собственников земельных участков.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673" w:bottom="0" w:left="7478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возведении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2730" w:bottom="0" w:left="8049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597" type="#_x0000_t202" style="position:absolute;margin-left:19.55pt;margin-top:821.4pt;width:4.4pt;height:14.7pt;z-index:25427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8" type="#_x0000_t202" style="position:absolute;margin-left:43.3pt;margin-top:18.35pt;width:4.95pt;height:16.95pt;z-index:25427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599" type="#_x0000_t202" style="position:absolute;margin-left:338.4pt;margin-top:383.5pt;width:4.95pt;height:16.95pt;z-index:25427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0" type="#_x0000_t202" style="position:absolute;margin-left:28.55pt;margin-top:583pt;width:12.45pt;height:3.9pt;z-index:254274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1" type="#_x0000_t202" style="position:absolute;margin-left:42.6pt;margin-top:610.7pt;width:14.7pt;height:4.4pt;z-index:254275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2" type="#_x0000_t202" style="position:absolute;margin-left:28.55pt;margin-top:671.55pt;width:12.45pt;height:3.9pt;z-index:254276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3" type="#_x0000_t202" style="position:absolute;margin-left:42.6pt;margin-top:698.05pt;width:14.7pt;height:4.4pt;z-index:254277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4" type="#_x0000_t202" style="position:absolute;margin-left:28.55pt;margin-top:754.85pt;width:12.45pt;height:3.9pt;z-index:254278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5" type="#_x0000_t202" style="position:absolute;margin-left:42.6pt;margin-top:782.9pt;width:14.7pt;height:4.4pt;z-index:254279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6" type="#_x0000_t202" style="position:absolute;margin-left:73.9pt;margin-top:774.9pt;width:2.9pt;height:8.05pt;z-index:25428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7" type="#_x0000_t202" style="position:absolute;margin-left:102.1pt;margin-top:774.9pt;width:2.9pt;height:8.05pt;z-index:25428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8" type="#_x0000_t202" style="position:absolute;margin-left:130.3pt;margin-top:774.9pt;width:2.9pt;height:8.05pt;z-index:25428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09" type="#_x0000_t202" style="position:absolute;margin-left:158.5pt;margin-top:774.9pt;width:2.9pt;height:8.05pt;z-index:25428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0" type="#_x0000_t202" style="position:absolute;margin-left:193.3pt;margin-top:774.9pt;width:2.9pt;height:8.05pt;z-index:25428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1" type="#_x0000_t202" style="position:absolute;margin-left:230.3pt;margin-top:774.9pt;width:2.9pt;height:8.05pt;z-index:25428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2" type="#_x0000_t202" style="position:absolute;margin-left:575.9pt;margin-top:776.05pt;width:3.9pt;height:12.45pt;z-index:25428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3" type="#_x0000_t202" style="position:absolute;margin-left:73.9pt;margin-top:790.85pt;width:2.9pt;height:8.05pt;z-index:25428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4" type="#_x0000_t202" style="position:absolute;margin-left:102.1pt;margin-top:790.85pt;width:2.9pt;height:8.05pt;z-index:25428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5" type="#_x0000_t202" style="position:absolute;margin-left:130.3pt;margin-top:790.85pt;width:2.9pt;height:8.05pt;z-index:25428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6" type="#_x0000_t202" style="position:absolute;margin-left:158.5pt;margin-top:790.85pt;width:2.9pt;height:8.05pt;z-index:25429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7" type="#_x0000_t202" style="position:absolute;margin-left:193.3pt;margin-top:790.85pt;width:2.9pt;height:8.05pt;z-index:25429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8" type="#_x0000_t202" style="position:absolute;margin-left:230.3pt;margin-top:790.85pt;width:2.9pt;height:8.05pt;z-index:25429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9" type="#_x0000_t202" style="position:absolute;margin-left:81.95pt;margin-top:804.85pt;width:3.45pt;height:10.3pt;z-index:25429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0" type="#_x0000_t202" style="position:absolute;margin-left:114.7pt;margin-top:804.85pt;width:3.45pt;height:10.3pt;z-index:25429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1" type="#_x0000_t202" style="position:absolute;margin-left:138.7pt;margin-top:804.85pt;width:3.45pt;height:10.3pt;z-index:25429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2" type="#_x0000_t202" style="position:absolute;margin-left:169.3pt;margin-top:804.85pt;width:3.45pt;height:10.3pt;z-index:25429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3" type="#_x0000_t202" style="position:absolute;margin-left:203.4pt;margin-top:804.85pt;width:3.45pt;height:10.3pt;z-index:25429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4" type="#_x0000_t202" style="position:absolute;margin-left:238.3pt;margin-top:804.85pt;width:3.45pt;height:10.3pt;z-index:25429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5" type="#_x0000_t202" style="position:absolute;margin-left:25.55pt;margin-top:15.85pt;width:556.4pt;height:806.85pt;z-index:25430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30"/>
                    <w:gridCol w:w="61"/>
                    <w:gridCol w:w="191"/>
                    <w:gridCol w:w="30"/>
                    <w:gridCol w:w="111"/>
                    <w:gridCol w:w="31"/>
                    <w:gridCol w:w="443"/>
                    <w:gridCol w:w="38"/>
                    <w:gridCol w:w="436"/>
                    <w:gridCol w:w="37"/>
                    <w:gridCol w:w="432"/>
                    <w:gridCol w:w="37"/>
                    <w:gridCol w:w="285"/>
                    <w:gridCol w:w="37"/>
                    <w:gridCol w:w="704"/>
                    <w:gridCol w:w="31"/>
                    <w:gridCol w:w="485"/>
                    <w:gridCol w:w="31"/>
                    <w:gridCol w:w="4689"/>
                    <w:gridCol w:w="43"/>
                    <w:gridCol w:w="2887"/>
                    <w:gridCol w:w="31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8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713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0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06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50" w:type="dxa"/>
                          <w:right w:w="9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45" w:type="dxa"/>
                        <w:gridSpan w:val="2"/>
                        <w:tcMar>
                          <w:left w:w="328" w:type="dxa"/>
                          <w:right w:w="48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1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33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tcMar>
                          <w:left w:w="482" w:type="dxa"/>
                          <w:right w:w="120" w:type="dxa"/>
                        </w:tcMar>
                      </w:tcPr>
                      <w:p w:rsidR="00AA7298" w:rsidRDefault="00AA7298">
                        <w:pPr>
                          <w:spacing w:before="2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Аптеки, молочные кух-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 и раздаточные пунк-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ты </w:t>
                        </w:r>
                      </w:p>
                    </w:tc>
                    <w:tc>
                      <w:tcPr>
                        <w:tcW w:w="321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1" w:type="dxa"/>
                          <w:right w:w="213" w:type="dxa"/>
                        </w:tcMar>
                      </w:tcPr>
                      <w:p w:rsidR="00AA7298" w:rsidRDefault="00AA7298">
                        <w:pPr>
                          <w:spacing w:before="2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площадь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мельных участков – 0,3 га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при новом 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тельстве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10%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 – 10%. </w:t>
                        </w:r>
                      </w:p>
                    </w:tc>
                    <w:tc>
                      <w:tcPr>
                        <w:tcW w:w="4245" w:type="dxa"/>
                        <w:gridSpan w:val="2"/>
                        <w:tcMar>
                          <w:left w:w="155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2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для обслуживания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зоны.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строительными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нормами и правилами, СП, техниче-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скими регламентами, по утвержденно-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му проекту планировки, проекту меже-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5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tcMar>
                          <w:left w:w="482" w:type="dxa"/>
                          <w:right w:w="56" w:type="dxa"/>
                        </w:tcMar>
                      </w:tcPr>
                      <w:p w:rsidR="00AA7298" w:rsidRDefault="00AA7298">
                        <w:pPr>
                          <w:spacing w:before="7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мелкороз-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ничной торговли во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временных сооружени-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ях (киоски, павильоны, </w:t>
                        </w:r>
                      </w:p>
                      <w:p w:rsidR="00AA7298" w:rsidRDefault="00AA7298">
                        <w:pPr>
                          <w:spacing w:after="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палатки).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розничной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мелкооптовой торгов-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ли, в том числе торгово-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развлекательные ком-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плексы, кроме рынков </w:t>
                        </w:r>
                      </w:p>
                    </w:tc>
                    <w:tc>
                      <w:tcPr>
                        <w:tcW w:w="321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1" w:type="dxa"/>
                          <w:right w:w="12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841"/>
                          </w:tabs>
                          <w:spacing w:before="7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Торговая площадь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– до 200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кв.м. </w:t>
                        </w:r>
                      </w:p>
                      <w:p w:rsidR="00AA7298" w:rsidRDefault="00AA7298">
                        <w:pPr>
                          <w:tabs>
                            <w:tab w:val="left" w:pos="2856"/>
                          </w:tabs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земельного 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0,08 га на 100 кв.м. торговой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площади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при новом строи-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тельстве.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жей- 2 эт.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– до 10 м.;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стройки 10% </w:t>
                        </w:r>
                      </w:p>
                      <w:p w:rsidR="00AA7298" w:rsidRDefault="00AA7298">
                        <w:pPr>
                          <w:spacing w:after="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 – 10%.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м. </w:t>
                        </w:r>
                      </w:p>
                    </w:tc>
                    <w:tc>
                      <w:tcPr>
                        <w:tcW w:w="4245" w:type="dxa"/>
                        <w:gridSpan w:val="2"/>
                        <w:tcMar>
                          <w:left w:w="155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7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для обслуживания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зоны.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строительными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нормами и правилами, СП, техниче-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скими регламентами, по утвержденно-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му проекту планировки, проекту меже-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8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 w:val="restart"/>
                        <w:tcMar>
                          <w:left w:w="482" w:type="dxa"/>
                          <w:right w:w="80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Жилищно-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эксплуатационные ор-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ганизации (администра-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тивное здание) </w:t>
                        </w:r>
                      </w:p>
                    </w:tc>
                    <w:tc>
                      <w:tcPr>
                        <w:tcW w:w="3214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1" w:type="dxa"/>
                          <w:right w:w="127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площадь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– 0,2 га.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 – до 2 эт.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стройки 10%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 – 20%.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 </w:t>
                        </w:r>
                      </w:p>
                    </w:tc>
                    <w:tc>
                      <w:tcPr>
                        <w:tcW w:w="4245" w:type="dxa"/>
                        <w:gridSpan w:val="2"/>
                        <w:vMerge w:val="restart"/>
                        <w:tcMar>
                          <w:left w:w="155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для обслуживания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зоны.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строительными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нормами и правилами, СП, техниче-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скими регламентами, по утвержденно-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му проекту планировки, проекту меже-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33A8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033A8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33A8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033A8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033A8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8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214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24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033A8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033A8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49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626" type="#_x0000_t202" style="position:absolute;margin-left:85.1pt;margin-top:14.25pt;width:4.4pt;height:14.7pt;z-index:25430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7" type="#_x0000_t202" style="position:absolute;margin-left:85.1pt;margin-top:39.85pt;width:4.4pt;height:14.9pt;z-index:25430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8" type="#_x0000_t202" style="position:absolute;margin-left:210.95pt;margin-top:260.15pt;width:4.2pt;height:13.65pt;z-index:25430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9" type="#_x0000_t202" style="position:absolute;margin-left:402.6pt;margin-top:158.9pt;width:4.2pt;height:13.65pt;z-index:25430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0" type="#_x0000_t202" style="position:absolute;margin-left:351pt;margin-top:327.95pt;width:4.2pt;height:13.65pt;z-index:25430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1" type="#_x0000_t202" style="position:absolute;margin-left:402.6pt;margin-top:315.35pt;width:4.2pt;height:13.65pt;z-index:25430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2" type="#_x0000_t202" style="position:absolute;margin-left:373.95pt;margin-top:454.4pt;width:4.2pt;height:26.35pt;z-index:25430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3" type="#_x0000_t202" style="position:absolute;margin-left:264.7pt;margin-top:556.45pt;width:4.2pt;height:13.65pt;z-index:25430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4" type="#_x0000_t202" style="position:absolute;margin-left:402.6pt;margin-top:531.1pt;width:4.2pt;height:13.65pt;z-index:25430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5" type="#_x0000_t202" style="position:absolute;margin-left:373.9pt;margin-top:670.15pt;width:4.2pt;height:26.4pt;z-index:25431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6" type="#_x0000_t202" style="position:absolute;margin-left:85.1pt;margin-top:81.3pt;width:4.2pt;height:13.8pt;z-index:25431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7" style="position:absolute;margin-left:78.95pt;margin-top:93.7pt;width:1.45pt;height:1.55pt;z-index:254312448;mso-position-horizontal-relative:page;mso-position-vertical-relative:page" coordorigin="2786,3307" coordsize="51,56" path="m2786,3362r51,l2837,3307r-51,l2786,33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38" style="position:absolute;margin-left:78.95pt;margin-top:93.7pt;width:1.45pt;height:1.45pt;z-index:254313472;mso-position-horizontal-relative:page;mso-position-vertical-relative:page" coordorigin="2786,3307" coordsize="51,51" path="m2786,3358r51,l2837,3307r-51,l2786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39" style="position:absolute;margin-left:80.4pt;margin-top:93.7pt;width:124.8pt;height:1.45pt;z-index:254314496;mso-position-horizontal-relative:page;mso-position-vertical-relative:page" coordorigin="2837,3307" coordsize="4403,51" path="m2837,3358r4402,l7239,3307r-4402,l2837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0" style="position:absolute;margin-left:205.2pt;margin-top:95.15pt;width:.7pt;height:.1pt;z-index:254315520;mso-position-horizontal-relative:page;mso-position-vertical-relative:page" coordorigin="7239,3358" coordsize="26,5" path="m7239,3362r26,l7265,3358r-26,l7239,33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1" style="position:absolute;margin-left:205.2pt;margin-top:93.7pt;width:1.45pt;height:1.45pt;z-index:254316544;mso-position-horizontal-relative:page;mso-position-vertical-relative:page" coordorigin="7239,3307" coordsize="51,51" path="m7239,3358r51,l7290,3307r-51,l7239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2" style="position:absolute;margin-left:206.65pt;margin-top:93.7pt;width:161.65pt;height:1.45pt;z-index:254317568;mso-position-horizontal-relative:page;mso-position-vertical-relative:page" coordorigin="7290,3307" coordsize="5703,51" path="m7290,3358r5703,l12993,3307r-5703,l7290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3" style="position:absolute;margin-left:205.2pt;margin-top:95.3pt;width:.7pt;height:36pt;z-index:254318592;mso-position-horizontal-relative:page;mso-position-vertical-relative:page" coordorigin="7239,3362" coordsize="26,1270" path="m7239,4632r26,l7265,3362r-26,l7239,46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4" style="position:absolute;margin-left:368.3pt;margin-top:95.15pt;width:.7pt;height:.1pt;z-index:254319616;mso-position-horizontal-relative:page;mso-position-vertical-relative:page" coordorigin="12993,3358" coordsize="26,5" path="m12993,3362r25,l13018,3358r-25,l12993,33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5" style="position:absolute;margin-left:368.3pt;margin-top:93.7pt;width:1.45pt;height:1.45pt;z-index:254320640;mso-position-horizontal-relative:page;mso-position-vertical-relative:page" coordorigin="12993,3307" coordsize="51,51" path="m12993,3358r50,l13043,3307r-50,l12993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6" style="position:absolute;margin-left:369.7pt;margin-top:93.7pt;width:195.1pt;height:1.45pt;z-index:254321664;mso-position-horizontal-relative:page;mso-position-vertical-relative:page" coordorigin="13043,3307" coordsize="6884,51" path="m13043,3358r6884,l19927,3307r-6884,l13043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7" style="position:absolute;margin-left:368.3pt;margin-top:95.3pt;width:.7pt;height:36pt;z-index:254322688;mso-position-horizontal-relative:page;mso-position-vertical-relative:page" coordorigin="12993,3362" coordsize="26,1270" path="m12993,4632r25,l13018,3362r-25,l12993,46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48" type="#_x0000_t202" style="position:absolute;margin-left:284.3pt;margin-top:132.85pt;width:9.7pt;height:13.65pt;z-index:25432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9" type="#_x0000_t202" style="position:absolute;margin-left:289.8pt;margin-top:132.85pt;width:4.2pt;height:13.65pt;z-index:25432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50" style="position:absolute;margin-left:78.95pt;margin-top:95.3pt;width:1.45pt;height:36pt;z-index:254325760;mso-position-horizontal-relative:page;mso-position-vertical-relative:page" coordorigin="2786,3362" coordsize="51,1270" path="m2786,4632r51,l2837,3362r-51,l2786,46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1" type="#_x0000_t202" style="position:absolute;margin-left:139.8pt;margin-top:132.85pt;width:9.7pt;height:13.65pt;z-index:25432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52" type="#_x0000_t202" style="position:absolute;margin-left:145.3pt;margin-top:132.85pt;width:4.2pt;height:13.65pt;z-index:25432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53" style="position:absolute;margin-left:78.95pt;margin-top:131.3pt;width:1.45pt;height:1.55pt;z-index:254328832;mso-position-horizontal-relative:page;mso-position-vertical-relative:page" coordorigin="2786,4632" coordsize="51,55" path="m2786,4687r51,l2837,4632r-51,l2786,4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4" style="position:absolute;margin-left:80.4pt;margin-top:131.3pt;width:124.8pt;height:1.45pt;z-index:254329856;mso-position-horizontal-relative:page;mso-position-vertical-relative:page" coordorigin="2837,4632" coordsize="4403,51" path="m2837,4683r4402,l7239,4632r-4402,l2837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5" style="position:absolute;margin-left:205.2pt;margin-top:132.7pt;width:.7pt;height:.1pt;z-index:254330880;mso-position-horizontal-relative:page;mso-position-vertical-relative:page" coordorigin="7239,4683" coordsize="26,5" path="m7239,4687r26,l7265,4683r-26,l7239,4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6" style="position:absolute;margin-left:205.2pt;margin-top:131.3pt;width:1.45pt;height:1.45pt;z-index:254331904;mso-position-horizontal-relative:page;mso-position-vertical-relative:page" coordorigin="7239,4632" coordsize="51,51" path="m7239,4683r51,l7290,4632r-51,l7239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7" style="position:absolute;margin-left:206.65pt;margin-top:131.3pt;width:161.65pt;height:1.45pt;z-index:254332928;mso-position-horizontal-relative:page;mso-position-vertical-relative:page" coordorigin="7290,4632" coordsize="5703,51" path="m7290,4683r5703,l12993,4632r-5703,l7290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8" style="position:absolute;margin-left:368.3pt;margin-top:132.7pt;width:.7pt;height:.1pt;z-index:254333952;mso-position-horizontal-relative:page;mso-position-vertical-relative:page" coordorigin="12993,4683" coordsize="26,5" path="m12993,4687r25,l13018,4683r-25,l12993,4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59" style="position:absolute;margin-left:368.3pt;margin-top:131.3pt;width:1.45pt;height:1.45pt;z-index:254334976;mso-position-horizontal-relative:page;mso-position-vertical-relative:page" coordorigin="12993,4632" coordsize="51,51" path="m12993,4683r50,l13043,4632r-50,l12993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0" style="position:absolute;margin-left:564.85pt;margin-top:93.7pt;width:1.45pt;height:1.55pt;z-index:254336000;mso-position-horizontal-relative:page;mso-position-vertical-relative:page" coordorigin="19927,3307" coordsize="51,56" path="m19927,3362r51,l19978,3307r-51,l19927,33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1" style="position:absolute;margin-left:564.85pt;margin-top:93.7pt;width:1.45pt;height:1.45pt;z-index:254337024;mso-position-horizontal-relative:page;mso-position-vertical-relative:page" coordorigin="19927,3307" coordsize="51,51" path="m19927,3358r51,l19978,3307r-51,l19927,33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2" style="position:absolute;margin-left:564.85pt;margin-top:95.3pt;width:1.45pt;height:36pt;z-index:254338048;mso-position-horizontal-relative:page;mso-position-vertical-relative:page" coordorigin="19927,3362" coordsize="51,1270" path="m19927,4632r51,l19978,3362r-51,l19927,46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3" type="#_x0000_t202" style="position:absolute;margin-left:464.15pt;margin-top:132.85pt;width:9.7pt;height:13.65pt;z-index:25433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64" type="#_x0000_t202" style="position:absolute;margin-left:469.7pt;margin-top:132.85pt;width:4.2pt;height:13.65pt;z-index:25434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65" style="position:absolute;margin-left:369.7pt;margin-top:131.3pt;width:195.1pt;height:1.45pt;z-index:254341120;mso-position-horizontal-relative:page;mso-position-vertical-relative:page" coordorigin="13043,4632" coordsize="6884,51" path="m13043,4683r6884,l19927,4632r-6884,l13043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6" style="position:absolute;margin-left:368.3pt;margin-top:132.85pt;width:.7pt;height:12.6pt;z-index:254342144;mso-position-horizontal-relative:page;mso-position-vertical-relative:page" coordorigin="12993,4687" coordsize="26,445" path="m12993,5131r25,l13018,4687r-25,l12993,51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7" style="position:absolute;margin-left:205.2pt;margin-top:132.85pt;width:.7pt;height:12.6pt;z-index:254343168;mso-position-horizontal-relative:page;mso-position-vertical-relative:page" coordorigin="7239,4687" coordsize="26,445" path="m7239,5131r26,l7265,4687r-26,l7239,51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8" style="position:absolute;margin-left:78.95pt;margin-top:132.85pt;width:1.45pt;height:12.6pt;z-index:254344192;mso-position-horizontal-relative:page;mso-position-vertical-relative:page" coordorigin="2786,4687" coordsize="51,445" path="m2786,5131r51,l2837,4687r-51,l2786,51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69" style="position:absolute;margin-left:78.95pt;margin-top:145.45pt;width:1.45pt;height:.7pt;z-index:254345216;mso-position-horizontal-relative:page;mso-position-vertical-relative:page" coordorigin="2786,5131" coordsize="51,26" path="m2786,5157r51,l2837,5131r-51,l2786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0" style="position:absolute;margin-left:80.4pt;margin-top:145.45pt;width:124.8pt;height:.7pt;z-index:254346240;mso-position-horizontal-relative:page;mso-position-vertical-relative:page" coordorigin="2837,5131" coordsize="4403,26" path="m2837,5157r4402,l7239,5131r-4402,l2837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1" style="position:absolute;margin-left:205.2pt;margin-top:145.45pt;width:.7pt;height:.7pt;z-index:254347264;mso-position-horizontal-relative:page;mso-position-vertical-relative:page" coordorigin="7239,5131" coordsize="26,26" path="m7239,5157r26,l7265,5131r-26,l7239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2" style="position:absolute;margin-left:205.9pt;margin-top:145.45pt;width:162.35pt;height:.7pt;z-index:254348288;mso-position-horizontal-relative:page;mso-position-vertical-relative:page" coordorigin="7265,5131" coordsize="5728,26" path="m7265,5157r5728,l12993,5131r-5728,l7265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3" style="position:absolute;margin-left:368.3pt;margin-top:145.45pt;width:.7pt;height:.7pt;z-index:254349312;mso-position-horizontal-relative:page;mso-position-vertical-relative:page" coordorigin="12993,5131" coordsize="26,26" path="m12993,5157r25,l13018,5131r-25,l12993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4" style="position:absolute;margin-left:564.85pt;margin-top:131.3pt;width:1.45pt;height:1.55pt;z-index:254350336;mso-position-horizontal-relative:page;mso-position-vertical-relative:page" coordorigin="19927,4632" coordsize="51,55" path="m19927,4687r51,l19978,4632r-51,l19927,4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5" style="position:absolute;margin-left:564.85pt;margin-top:132.85pt;width:1.45pt;height:12.6pt;z-index:254351360;mso-position-horizontal-relative:page;mso-position-vertical-relative:page" coordorigin="19927,4687" coordsize="51,445" path="m19927,5131r51,l19978,4687r-51,l19927,51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6" style="position:absolute;margin-left:369pt;margin-top:145.45pt;width:195.85pt;height:.7pt;z-index:254352384;mso-position-horizontal-relative:page;mso-position-vertical-relative:page" coordorigin="13018,5131" coordsize="6909,26" path="m13018,5157r6909,l19927,5131r-6909,l13018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7" style="position:absolute;margin-left:368.3pt;margin-top:146.15pt;width:.7pt;height:155.65pt;z-index:254353408;mso-position-horizontal-relative:page;mso-position-vertical-relative:page" coordorigin="12993,5157" coordsize="26,5491" path="m12993,10647r25,l13018,5157r-25,l12993,106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8" style="position:absolute;margin-left:205.2pt;margin-top:146.15pt;width:.7pt;height:155.65pt;z-index:254354432;mso-position-horizontal-relative:page;mso-position-vertical-relative:page" coordorigin="7239,5157" coordsize="26,5491" path="m7239,10647r26,l7265,5157r-26,l7239,106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79" type="#_x0000_t202" style="position:absolute;margin-left:300.25pt;margin-top:302.65pt;width:12.45pt;height:13.65pt;z-index:25435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66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0" style="position:absolute;margin-left:78.95pt;margin-top:146.15pt;width:1.45pt;height:155.65pt;z-index:254356480;mso-position-horizontal-relative:page;mso-position-vertical-relative:page" coordorigin="2786,5157" coordsize="51,5491" path="m2786,10647r51,l2837,5157r-51,l2786,106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1" style="position:absolute;margin-left:78.95pt;margin-top:301.8pt;width:1.45pt;height:.7pt;z-index:254357504;mso-position-horizontal-relative:page;mso-position-vertical-relative:page" coordorigin="2786,10647" coordsize="51,26" path="m2786,10673r51,l2837,10647r-51,l2786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2" style="position:absolute;margin-left:80.4pt;margin-top:301.8pt;width:124.8pt;height:.7pt;z-index:254358528;mso-position-horizontal-relative:page;mso-position-vertical-relative:page" coordorigin="2837,10647" coordsize="4403,26" path="m2837,10673r4402,l7239,10647r-4402,l2837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3" style="position:absolute;margin-left:205.2pt;margin-top:301.8pt;width:.7pt;height:.7pt;z-index:254359552;mso-position-horizontal-relative:page;mso-position-vertical-relative:page" coordorigin="7239,10647" coordsize="26,26" path="m7239,10673r26,l7265,10647r-26,l7239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4" style="position:absolute;margin-left:205.9pt;margin-top:301.8pt;width:162.35pt;height:.7pt;z-index:254360576;mso-position-horizontal-relative:page;mso-position-vertical-relative:page" coordorigin="7265,10647" coordsize="5728,26" path="m7265,10673r5728,l12993,10647r-5728,l7265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5" style="position:absolute;margin-left:368.3pt;margin-top:301.8pt;width:.7pt;height:.7pt;z-index:254361600;mso-position-horizontal-relative:page;mso-position-vertical-relative:page" coordorigin="12993,10647" coordsize="26,26" path="m12993,10673r25,l13018,10647r-25,l12993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6" style="position:absolute;margin-left:564.85pt;margin-top:145.45pt;width:1.45pt;height:.7pt;z-index:254362624;mso-position-horizontal-relative:page;mso-position-vertical-relative:page" coordorigin="19927,5131" coordsize="51,26" path="m19927,5157r51,l19978,5131r-51,l19927,51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7" style="position:absolute;margin-left:564.85pt;margin-top:146.15pt;width:1.45pt;height:155.65pt;z-index:254363648;mso-position-horizontal-relative:page;mso-position-vertical-relative:page" coordorigin="19927,5157" coordsize="51,5491" path="m19927,10647r51,l19978,5157r-51,l19927,106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8" style="position:absolute;margin-left:369pt;margin-top:301.8pt;width:195.85pt;height:.7pt;z-index:254364672;mso-position-horizontal-relative:page;mso-position-vertical-relative:page" coordorigin="13018,10647" coordsize="6909,26" path="m13018,10673r6909,l19927,10647r-6909,l13018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89" style="position:absolute;margin-left:368.3pt;margin-top:302.5pt;width:.7pt;height:215.05pt;z-index:254365696;mso-position-horizontal-relative:page;mso-position-vertical-relative:page" coordorigin="12993,10673" coordsize="26,7587" path="m12993,18259r25,l13018,10673r-25,l12993,182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0" type="#_x0000_t202" style="position:absolute;margin-left:237.1pt;margin-top:505.1pt;width:4.2pt;height:13.65pt;z-index:25436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1" style="position:absolute;margin-left:205.2pt;margin-top:302.5pt;width:.7pt;height:215.05pt;z-index:254367744;mso-position-horizontal-relative:page;mso-position-vertical-relative:page" coordorigin="7239,10673" coordsize="26,7587" path="m7239,18259r26,l7265,10673r-26,l7239,182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2" style="position:absolute;margin-left:78.95pt;margin-top:302.5pt;width:1.45pt;height:215.05pt;z-index:254368768;mso-position-horizontal-relative:page;mso-position-vertical-relative:page" coordorigin="2786,10673" coordsize="51,7587" path="m2786,18259r51,l2837,10673r-51,l2786,182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3" style="position:absolute;margin-left:78.95pt;margin-top:517.55pt;width:1.45pt;height:.7pt;z-index:254369792;mso-position-horizontal-relative:page;mso-position-vertical-relative:page" coordorigin="2786,18259" coordsize="51,26" path="m2786,18284r51,l2837,18259r-51,l2786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4" style="position:absolute;margin-left:80.4pt;margin-top:517.55pt;width:124.8pt;height:.7pt;z-index:254370816;mso-position-horizontal-relative:page;mso-position-vertical-relative:page" coordorigin="2837,18259" coordsize="4403,26" path="m2837,18284r4402,l7239,18259r-4402,l2837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5" style="position:absolute;margin-left:205.2pt;margin-top:517.55pt;width:.7pt;height:.7pt;z-index:254371840;mso-position-horizontal-relative:page;mso-position-vertical-relative:page" coordorigin="7239,18259" coordsize="26,26" path="m7239,18284r26,l7265,18259r-26,l7239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6" style="position:absolute;margin-left:205.9pt;margin-top:517.55pt;width:162.35pt;height:.7pt;z-index:254372864;mso-position-horizontal-relative:page;mso-position-vertical-relative:page" coordorigin="7265,18259" coordsize="5728,26" path="m7265,18284r5728,l12993,18259r-5728,l7265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7" style="position:absolute;margin-left:368.3pt;margin-top:517.55pt;width:.7pt;height:.7pt;z-index:254373888;mso-position-horizontal-relative:page;mso-position-vertical-relative:page" coordorigin="12993,18259" coordsize="26,26" path="m12993,18284r25,l13018,18259r-25,l12993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8" style="position:absolute;margin-left:564.85pt;margin-top:301.8pt;width:1.45pt;height:.7pt;z-index:254374912;mso-position-horizontal-relative:page;mso-position-vertical-relative:page" coordorigin="19927,10647" coordsize="51,26" path="m19927,10673r51,l19978,10647r-51,l19927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699" style="position:absolute;margin-left:564.85pt;margin-top:302.5pt;width:1.45pt;height:215.05pt;z-index:254375936;mso-position-horizontal-relative:page;mso-position-vertical-relative:page" coordorigin="19927,10673" coordsize="51,7587" path="m19927,18259r51,l19978,10673r-51,l19927,182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0" style="position:absolute;margin-left:369pt;margin-top:517.55pt;width:195.85pt;height:.7pt;z-index:254376960;mso-position-horizontal-relative:page;mso-position-vertical-relative:page" coordorigin="13018,18259" coordsize="6909,26" path="m13018,18284r6909,l19927,18259r-6909,l13018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1" style="position:absolute;margin-left:78.95pt;margin-top:518.3pt;width:1.45pt;height:177.1pt;z-index:254377984;mso-position-horizontal-relative:page;mso-position-vertical-relative:page" coordorigin="2786,18284" coordsize="51,6249" path="m2786,24533r51,l2837,18284r-51,l2786,24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2" style="position:absolute;margin-left:78.95pt;margin-top:695.4pt;width:1.45pt;height:1.45pt;z-index:254379008;mso-position-horizontal-relative:page;mso-position-vertical-relative:page" coordorigin="2786,24533" coordsize="51,51" path="m2786,24583r51,l2837,24533r-51,l2786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3" style="position:absolute;margin-left:78.95pt;margin-top:695.4pt;width:1.45pt;height:1.45pt;z-index:254380032;mso-position-horizontal-relative:page;mso-position-vertical-relative:page" coordorigin="2786,24533" coordsize="51,51" path="m2786,24583r51,l2837,24533r-51,l2786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4" style="position:absolute;margin-left:80.4pt;margin-top:695.4pt;width:124.8pt;height:1.45pt;z-index:254381056;mso-position-horizontal-relative:page;mso-position-vertical-relative:page" coordorigin="2837,24533" coordsize="4403,51" path="m2837,24583r4402,l7239,24533r-4402,l2837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5" style="position:absolute;margin-left:205.2pt;margin-top:518.3pt;width:.7pt;height:177.1pt;z-index:254382080;mso-position-horizontal-relative:page;mso-position-vertical-relative:page" coordorigin="7239,18284" coordsize="26,6249" path="m7239,24533r26,l7265,18284r-26,l7239,24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6" style="position:absolute;margin-left:205.2pt;margin-top:695.4pt;width:1.45pt;height:1.45pt;z-index:254383104;mso-position-horizontal-relative:page;mso-position-vertical-relative:page" coordorigin="7239,24533" coordsize="51,51" path="m7239,24583r51,l7290,24533r-51,l7239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7" style="position:absolute;margin-left:206.65pt;margin-top:695.4pt;width:161.65pt;height:1.45pt;z-index:254384128;mso-position-horizontal-relative:page;mso-position-vertical-relative:page" coordorigin="7290,24533" coordsize="5703,51" path="m7290,24583r5703,l12993,24533r-5703,l7290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8" style="position:absolute;margin-left:368.3pt;margin-top:518.3pt;width:.7pt;height:177.1pt;z-index:254385152;mso-position-horizontal-relative:page;mso-position-vertical-relative:page" coordorigin="12993,18284" coordsize="26,6249" path="m12993,24533r25,l13018,18284r-25,l12993,24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09" style="position:absolute;margin-left:368.3pt;margin-top:695.4pt;width:1.45pt;height:1.45pt;z-index:254386176;mso-position-horizontal-relative:page;mso-position-vertical-relative:page" coordorigin="12993,24533" coordsize="51,51" path="m12993,24583r50,l13043,24533r-50,l12993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0" style="position:absolute;margin-left:369.7pt;margin-top:695.4pt;width:195.1pt;height:1.45pt;z-index:254387200;mso-position-horizontal-relative:page;mso-position-vertical-relative:page" coordorigin="13043,24533" coordsize="6884,51" path="m13043,24583r6884,l19927,24533r-6884,l13043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1" style="position:absolute;margin-left:564.85pt;margin-top:517.55pt;width:1.45pt;height:.7pt;z-index:254388224;mso-position-horizontal-relative:page;mso-position-vertical-relative:page" coordorigin="19927,18259" coordsize="51,26" path="m19927,18284r51,l19978,18259r-51,l19927,18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2" style="position:absolute;margin-left:564.85pt;margin-top:518.3pt;width:1.45pt;height:177.1pt;z-index:254389248;mso-position-horizontal-relative:page;mso-position-vertical-relative:page" coordorigin="19927,18284" coordsize="51,6249" path="m19927,24533r51,l19978,18284r-51,l19927,24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3" style="position:absolute;margin-left:564.85pt;margin-top:695.4pt;width:1.45pt;height:1.45pt;z-index:254390272;mso-position-horizontal-relative:page;mso-position-vertical-relative:page" coordorigin="19927,24533" coordsize="51,51" path="m19927,24583r51,l19978,24533r-51,l19927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4" style="position:absolute;margin-left:564.85pt;margin-top:695.4pt;width:1.45pt;height:1.45pt;z-index:254391296;mso-position-horizontal-relative:page;mso-position-vertical-relative:page" coordorigin="19927,24533" coordsize="51,51" path="m19927,24583r51,l19978,24533r-51,l19927,24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5" type="#_x0000_t202" style="position:absolute;margin-left:85.1pt;margin-top:697.1pt;width:4.4pt;height:14.9pt;z-index:25439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16" type="#_x0000_t202" style="position:absolute;margin-left:326.05pt;margin-top:710.9pt;width:4.4pt;height:56.3pt;z-index:25439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794" type="#_x0000_t202" style="position:absolute;margin-left:238.3pt;margin-top:804.85pt;width:3.45pt;height:10.3pt;z-index:-24884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5" type="#_x0000_t202" style="position:absolute;margin-left:203.4pt;margin-top:804.85pt;width:3.45pt;height:10.3pt;z-index:-24884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6" type="#_x0000_t202" style="position:absolute;margin-left:169.3pt;margin-top:804.85pt;width:3.45pt;height:10.3pt;z-index:-24884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7" type="#_x0000_t202" style="position:absolute;margin-left:138.7pt;margin-top:804.85pt;width:3.45pt;height:10.3pt;z-index:-24883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8" type="#_x0000_t202" style="position:absolute;margin-left:114.7pt;margin-top:804.85pt;width:3.45pt;height:10.3pt;z-index:-24883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9" type="#_x0000_t202" style="position:absolute;margin-left:81.95pt;margin-top:804.85pt;width:3.45pt;height:10.3pt;z-index:-24883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0" type="#_x0000_t202" style="position:absolute;margin-left:230.3pt;margin-top:790.85pt;width:2.9pt;height:8.05pt;z-index:-24883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1" type="#_x0000_t202" style="position:absolute;margin-left:193.3pt;margin-top:790.85pt;width:2.9pt;height:8.05pt;z-index:-24883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2" type="#_x0000_t202" style="position:absolute;margin-left:158.5pt;margin-top:790.85pt;width:2.9pt;height:8.05pt;z-index:-24883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3" type="#_x0000_t202" style="position:absolute;margin-left:130.3pt;margin-top:790.85pt;width:2.9pt;height:8.05pt;z-index:-24883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4" type="#_x0000_t202" style="position:absolute;margin-left:102.1pt;margin-top:790.85pt;width:2.9pt;height:8.05pt;z-index:-24883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5" type="#_x0000_t202" style="position:absolute;margin-left:73.9pt;margin-top:790.85pt;width:2.9pt;height:8.05pt;z-index:-24883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6" type="#_x0000_t202" style="position:absolute;margin-left:575.9pt;margin-top:776.05pt;width:3.9pt;height:12.45pt;z-index:-24882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7" type="#_x0000_t202" style="position:absolute;margin-left:230.3pt;margin-top:774.9pt;width:2.9pt;height:8.05pt;z-index:-24882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8" type="#_x0000_t202" style="position:absolute;margin-left:193.3pt;margin-top:774.9pt;width:2.9pt;height:8.05pt;z-index:-24882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9" type="#_x0000_t202" style="position:absolute;margin-left:158.5pt;margin-top:774.9pt;width:2.9pt;height:8.05pt;z-index:-24882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0" type="#_x0000_t202" style="position:absolute;margin-left:130.3pt;margin-top:774.9pt;width:2.9pt;height:8.05pt;z-index:-24882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1" type="#_x0000_t202" style="position:absolute;margin-left:102.1pt;margin-top:774.9pt;width:2.9pt;height:8.05pt;z-index:-24882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2" type="#_x0000_t202" style="position:absolute;margin-left:73.9pt;margin-top:774.9pt;width:2.9pt;height:8.05pt;z-index:-24882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3" type="#_x0000_t202" style="position:absolute;margin-left:42.6pt;margin-top:782.9pt;width:14.7pt;height:4.4pt;z-index:-2488227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4" type="#_x0000_t202" style="position:absolute;margin-left:28.55pt;margin-top:754.85pt;width:12.45pt;height:3.9pt;z-index:-2488217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5" type="#_x0000_t202" style="position:absolute;margin-left:42.6pt;margin-top:698.05pt;width:14.7pt;height:4.4pt;z-index:-2488207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6" type="#_x0000_t202" style="position:absolute;margin-left:28.55pt;margin-top:671.55pt;width:12.45pt;height:3.9pt;z-index:-2488197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7" type="#_x0000_t202" style="position:absolute;margin-left:42.6pt;margin-top:610.7pt;width:14.7pt;height:4.4pt;z-index:-2488186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8" type="#_x0000_t202" style="position:absolute;margin-left:28.55pt;margin-top:583pt;width:12.45pt;height:3.9pt;z-index:-2488176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19" type="#_x0000_t202" style="position:absolute;margin-left:338.4pt;margin-top:383.5pt;width:4.95pt;height:16.95pt;z-index:-24881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0" type="#_x0000_t202" style="position:absolute;margin-left:43.3pt;margin-top:18.35pt;width:4.95pt;height:16.95pt;z-index:-24881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1" type="#_x0000_t202" style="position:absolute;margin-left:25.55pt;margin-top:15.85pt;width:556.4pt;height:806.85pt;z-index:-24881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"/>
                    <w:gridCol w:w="61"/>
                    <w:gridCol w:w="191"/>
                    <w:gridCol w:w="26"/>
                    <w:gridCol w:w="26"/>
                    <w:gridCol w:w="26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363"/>
                    <w:gridCol w:w="35"/>
                    <w:gridCol w:w="671"/>
                    <w:gridCol w:w="26"/>
                    <w:gridCol w:w="443"/>
                    <w:gridCol w:w="26"/>
                    <w:gridCol w:w="4189"/>
                    <w:gridCol w:w="43"/>
                    <w:gridCol w:w="3908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2140" w:type="dxa"/>
                          <w:right w:w="1771" w:type="dxa"/>
                        </w:tcMar>
                      </w:tcPr>
                      <w:p w:rsidR="00AA7298" w:rsidRDefault="00AA7298">
                        <w:pPr>
                          <w:spacing w:before="437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ОБЪЕКТОВ ДОШКОЛЬНОГО, НАЧАЛЬНОГО И 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5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2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12" w:type="dxa"/>
                        <w:gridSpan w:val="2"/>
                        <w:tcMar>
                          <w:left w:w="238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23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594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12" w:type="dxa"/>
                        <w:gridSpan w:val="2"/>
                        <w:tcMar>
                          <w:left w:w="1870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8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5" w:type="dxa"/>
                        <w:gridSpan w:val="9"/>
                        <w:vMerge w:val="restart"/>
                        <w:tcMar>
                          <w:left w:w="482" w:type="dxa"/>
                          <w:right w:w="98" w:type="dxa"/>
                        </w:tcMar>
                      </w:tcPr>
                      <w:p w:rsidR="00AA7298" w:rsidRDefault="00AA7298">
                        <w:pPr>
                          <w:spacing w:before="27" w:line="249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Объекты дошкольного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образования </w:t>
                        </w:r>
                      </w:p>
                      <w:p w:rsidR="00AA7298" w:rsidRDefault="00AA7298">
                        <w:pPr>
                          <w:spacing w:before="432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начального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среднего общего обра-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зования </w:t>
                        </w:r>
                      </w:p>
                    </w:tc>
                    <w:tc>
                      <w:tcPr>
                        <w:tcW w:w="346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4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27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– 0.8 га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25 м при новом строитель-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стве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до 2 эт.;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высота - до 12 м.;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земельного участка – 50;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- минимальный процент спортив-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но-игровых площадок – 20;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озеленение территории участ-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ков детских дошкольных учре- </w:t>
                        </w:r>
                      </w:p>
                      <w:p w:rsidR="00AA7298" w:rsidRDefault="00AA7298">
                        <w:pPr>
                          <w:spacing w:after="11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ждений - 50 % территории участ-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ка;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Территория участка огоражива-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ется по периметру забором высо-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той не менее 1,6 м. </w:t>
                        </w:r>
                      </w:p>
                    </w:tc>
                    <w:tc>
                      <w:tcPr>
                        <w:tcW w:w="4112" w:type="dxa"/>
                        <w:gridSpan w:val="2"/>
                        <w:vMerge w:val="restart"/>
                        <w:tcMar>
                          <w:left w:w="113" w:type="dxa"/>
                          <w:right w:w="354" w:type="dxa"/>
                        </w:tcMar>
                      </w:tcPr>
                      <w:p w:rsidR="00AA7298" w:rsidRDefault="00AA7298">
                        <w:pPr>
                          <w:spacing w:before="27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СП 3231 « Са-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нитарные правила устройства и со-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держания детских дошкольных учре-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ждений», со строительными нормами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правилами, СП,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 по утвержденному проек-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ту планировки, проекту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территории.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Земельный участок объекта основно-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вида использования неделим.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Перепрофилирование объектов недо-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пустимо </w:t>
                        </w:r>
                      </w:p>
                      <w:p w:rsidR="00AA7298" w:rsidRDefault="00AA7298">
                        <w:pPr>
                          <w:spacing w:before="528" w:after="7" w:line="249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Новое строительство и реконструк-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цию осуществлять в соответствии со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СП 42.13330.2011 (Актуализирован-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ная редакция СНиП 2.07.0189* «Гра-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достроительство. Планировка и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стройка городских и сельских посе-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лений»), со строительными нормами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правилами, СП, техническими ре-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гламентами, по утвержденному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екту планировки, проекту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Земельный участок объекта основно-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вида использования неделим.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Проектирование объекта общеобразо-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вательного  назначения допускается в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комплексе с отдельно-стоящими,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встроено-пристроенными спортив-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ными залами, бассейном, объектами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инженерно-технического и админи-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стративного назначения, необходи-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мых для обеспечения объектов обще-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образовательного обеспечения.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Перепрофилирование объектов недо-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2"/>
                        </w:pPr>
                        <w:r>
                          <w:rPr>
                            <w:color w:val="000000"/>
                          </w:rPr>
                          <w:t xml:space="preserve">пустимо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5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94A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94A4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5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5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7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94A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5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1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94A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94A4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94A4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94A4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822" style="position:absolute;margin-left:168pt;margin-top:52.1pt;width:315.95pt;height:1.2pt;z-index:-248813568;mso-position-horizontal-relative:page;mso-position-vertical-relative:page" coordorigin="5927,1838" coordsize="11147,43" path="m5927,1880r11146,l17073,1838r-11146,l5927,18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17" type="#_x0000_t202" style="position:absolute;margin-left:19.55pt;margin-top:821.4pt;width:4.4pt;height:14.7pt;z-index:25439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18" type="#_x0000_t202" style="position:absolute;margin-left:85.1pt;margin-top:14.25pt;width:4.4pt;height:14.7pt;z-index:25439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19" style="position:absolute;margin-left:191.9pt;margin-top:65.9pt;width:268.2pt;height:1.2pt;z-index:254397440;mso-position-horizontal-relative:page;mso-position-vertical-relative:page" coordorigin="6770,2325" coordsize="9462,43" path="m6770,2367r9461,l16231,2325r-9461,l6770,23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20" type="#_x0000_t202" style="position:absolute;margin-left:326.05pt;margin-top:67.45pt;width:4.4pt;height:14.9pt;z-index:25439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77D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1" type="#_x0000_t202" style="position:absolute;margin-left:85.1pt;margin-top:193.2pt;width:4.2pt;height:13.65pt;z-index:25439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2" type="#_x0000_t202" style="position:absolute;margin-left:282.95pt;margin-top:180.6pt;width:4.2pt;height:13.65pt;z-index:25440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3" type="#_x0000_t202" style="position:absolute;margin-left:230.05pt;margin-top:218.5pt;width:4.2pt;height:13.65pt;z-index:25440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4" type="#_x0000_t202" style="position:absolute;margin-left:378.5pt;margin-top:382.9pt;width:4.2pt;height:13.65pt;z-index:25440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5" type="#_x0000_t202" style="position:absolute;margin-left:207.5pt;margin-top:636.7pt;width:4.2pt;height:13.65pt;z-index:25440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6" type="#_x0000_t202" style="position:absolute;margin-left:417.95pt;margin-top:699.95pt;width:4.2pt;height:13.65pt;z-index:25440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27" style="position:absolute;margin-left:78.95pt;margin-top:122.5pt;width:1.45pt;height:1.55pt;z-index:254405632;mso-position-horizontal-relative:page;mso-position-vertical-relative:page" coordorigin="2786,4323" coordsize="51,56" path="m2786,4378r51,l2837,4323r-51,l2786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28" style="position:absolute;margin-left:78.95pt;margin-top:122.5pt;width:1.45pt;height:1.45pt;z-index:254406656;mso-position-horizontal-relative:page;mso-position-vertical-relative:page" coordorigin="2786,4323" coordsize="51,51" path="m2786,4374r51,l2837,4323r-51,l2786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29" type="#_x0000_t202" style="position:absolute;margin-left:85.1pt;margin-top:108.85pt;width:4.4pt;height:14.9pt;z-index:25440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30" style="position:absolute;margin-left:80.4pt;margin-top:122.5pt;width:121.3pt;height:1.45pt;z-index:254408704;mso-position-horizontal-relative:page;mso-position-vertical-relative:page" coordorigin="2837,4323" coordsize="4280,51" path="m2837,4374r4280,l7117,4323r-4280,l283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1" style="position:absolute;margin-left:78.95pt;margin-top:124.1pt;width:1.45pt;height:27.5pt;z-index:254409728;mso-position-horizontal-relative:page;mso-position-vertical-relative:page" coordorigin="2786,4378" coordsize="51,970" path="m2786,5347r51,l2837,4378r-51,l278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2" style="position:absolute;margin-left:201.7pt;margin-top:123.95pt;width:.7pt;height:.1pt;z-index:254410752;mso-position-horizontal-relative:page;mso-position-vertical-relative:page" coordorigin="7117,4374" coordsize="26,5" path="m7117,4378r25,l7142,4374r-25,l7117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3" style="position:absolute;margin-left:201.7pt;margin-top:122.5pt;width:1.45pt;height:1.45pt;z-index:254411776;mso-position-horizontal-relative:page;mso-position-vertical-relative:page" coordorigin="7117,4323" coordsize="51,51" path="m7117,4374r50,l7167,4323r-50,l711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4" style="position:absolute;margin-left:203.15pt;margin-top:122.5pt;width:169.55pt;height:1.45pt;z-index:254412800;mso-position-horizontal-relative:page;mso-position-vertical-relative:page" coordorigin="7167,4323" coordsize="5982,51" path="m7167,4374r5982,l13149,4323r-5982,l716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5" style="position:absolute;margin-left:201.7pt;margin-top:124.1pt;width:.7pt;height:27.5pt;z-index:254413824;mso-position-horizontal-relative:page;mso-position-vertical-relative:page" coordorigin="7117,4378" coordsize="26,970" path="m7117,5347r25,l7142,4378r-25,l711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6" type="#_x0000_t202" style="position:absolute;margin-left:143.65pt;margin-top:153.25pt;width:4.2pt;height:13.65pt;z-index:25441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37" style="position:absolute;margin-left:78.95pt;margin-top:151.55pt;width:1.45pt;height:1.55pt;z-index:254415872;mso-position-horizontal-relative:page;mso-position-vertical-relative:page" coordorigin="2786,5347" coordsize="51,55" path="m2786,5402r51,l2837,5347r-51,l2786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8" style="position:absolute;margin-left:80.4pt;margin-top:151.55pt;width:121.3pt;height:1.45pt;z-index:254416896;mso-position-horizontal-relative:page;mso-position-vertical-relative:page" coordorigin="2837,5347" coordsize="4280,51" path="m2837,5398r4280,l7117,5347r-4280,l283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39" style="position:absolute;margin-left:201.7pt;margin-top:153pt;width:.7pt;height:.1pt;z-index:254417920;mso-position-horizontal-relative:page;mso-position-vertical-relative:page" coordorigin="7117,5398" coordsize="26,5" path="m7117,5402r25,l7142,5398r-25,l7117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0" style="position:absolute;margin-left:201.7pt;margin-top:151.55pt;width:1.45pt;height:1.45pt;z-index:254418944;mso-position-horizontal-relative:page;mso-position-vertical-relative:page" coordorigin="7117,5347" coordsize="51,51" path="m7117,5398r50,l7167,5347r-50,l711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1" style="position:absolute;margin-left:372.7pt;margin-top:123.95pt;width:.7pt;height:.1pt;z-index:254419968;mso-position-horizontal-relative:page;mso-position-vertical-relative:page" coordorigin="13149,4374" coordsize="26,5" path="m13149,4378r26,l13175,4374r-26,l13149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2" style="position:absolute;margin-left:372.7pt;margin-top:122.5pt;width:1.45pt;height:1.45pt;z-index:254420992;mso-position-horizontal-relative:page;mso-position-vertical-relative:page" coordorigin="13149,4323" coordsize="51,51" path="m13149,4374r51,l13200,4323r-51,l13149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3" style="position:absolute;margin-left:374.15pt;margin-top:122.5pt;width:190.2pt;height:1.45pt;z-index:254422016;mso-position-horizontal-relative:page;mso-position-vertical-relative:page" coordorigin="13200,4323" coordsize="6710,51" path="m13200,4374r6710,l19910,4323r-6710,l1320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4" style="position:absolute;margin-left:372.7pt;margin-top:124.1pt;width:.7pt;height:27.5pt;z-index:254423040;mso-position-horizontal-relative:page;mso-position-vertical-relative:page" coordorigin="13149,4378" coordsize="26,970" path="m13149,5347r26,l13175,4378r-26,l13149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5" type="#_x0000_t202" style="position:absolute;margin-left:290.3pt;margin-top:153.25pt;width:4.2pt;height:13.65pt;z-index:25442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6" style="position:absolute;margin-left:203.15pt;margin-top:151.55pt;width:169.55pt;height:1.45pt;z-index:254425088;mso-position-horizontal-relative:page;mso-position-vertical-relative:page" coordorigin="7167,5347" coordsize="5982,51" path="m7167,5398r5982,l13149,5347r-5982,l716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7" style="position:absolute;margin-left:201.7pt;margin-top:153.1pt;width:.7pt;height:13.2pt;z-index:254426112;mso-position-horizontal-relative:page;mso-position-vertical-relative:page" coordorigin="7117,5402" coordsize="26,466" path="m7117,5868r25,l7142,5402r-25,l7117,58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8" style="position:absolute;margin-left:372.7pt;margin-top:153pt;width:.7pt;height:.1pt;z-index:254427136;mso-position-horizontal-relative:page;mso-position-vertical-relative:page" coordorigin="13149,5398" coordsize="26,5" path="m13149,5402r26,l13175,5398r-26,l13149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49" style="position:absolute;margin-left:372.7pt;margin-top:151.55pt;width:1.45pt;height:1.45pt;z-index:254428160;mso-position-horizontal-relative:page;mso-position-vertical-relative:page" coordorigin="13149,5347" coordsize="51,51" path="m13149,5398r51,l13200,5347r-51,l13149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0" style="position:absolute;margin-left:564.35pt;margin-top:122.5pt;width:1.45pt;height:1.55pt;z-index:254429184;mso-position-horizontal-relative:page;mso-position-vertical-relative:page" coordorigin="19910,4323" coordsize="51,56" path="m19910,4378r51,l19961,4323r-51,l19910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1" style="position:absolute;margin-left:564.35pt;margin-top:122.5pt;width:1.45pt;height:1.45pt;z-index:254430208;mso-position-horizontal-relative:page;mso-position-vertical-relative:page" coordorigin="19910,4323" coordsize="51,51" path="m19910,4374r51,l19961,4323r-51,l1991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2" style="position:absolute;margin-left:564.35pt;margin-top:124.1pt;width:1.45pt;height:27.5pt;z-index:254431232;mso-position-horizontal-relative:page;mso-position-vertical-relative:page" coordorigin="19910,4378" coordsize="51,970" path="m19910,5347r51,l19961,4378r-51,l19910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3" type="#_x0000_t202" style="position:absolute;margin-left:471.85pt;margin-top:153.25pt;width:4.2pt;height:13.65pt;z-index:25443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4" style="position:absolute;margin-left:374.15pt;margin-top:151.55pt;width:190.2pt;height:1.45pt;z-index:254433280;mso-position-horizontal-relative:page;mso-position-vertical-relative:page" coordorigin="13200,5347" coordsize="6710,51" path="m13200,5398r6710,l19910,5347r-6710,l13200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5" style="position:absolute;margin-left:372.7pt;margin-top:153.1pt;width:.7pt;height:13.2pt;z-index:254434304;mso-position-horizontal-relative:page;mso-position-vertical-relative:page" coordorigin="13149,5402" coordsize="26,466" path="m13149,5868r26,l13175,5402r-26,l13149,58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6" style="position:absolute;margin-left:78.95pt;margin-top:153.1pt;width:1.45pt;height:13.2pt;z-index:254435328;mso-position-horizontal-relative:page;mso-position-vertical-relative:page" coordorigin="2786,5402" coordsize="51,466" path="m2786,5868r51,l2837,5402r-51,l2786,58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7" style="position:absolute;margin-left:78.95pt;margin-top:166.3pt;width:1.45pt;height:1.55pt;z-index:254436352;mso-position-horizontal-relative:page;mso-position-vertical-relative:page" coordorigin="2786,5868" coordsize="51,55" path="m2786,5923r51,l2837,5868r-51,l2786,5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8" style="position:absolute;margin-left:80.4pt;margin-top:166.3pt;width:121.3pt;height:1.45pt;z-index:254437376;mso-position-horizontal-relative:page;mso-position-vertical-relative:page" coordorigin="2837,5868" coordsize="4280,51" path="m2837,5919r4280,l7117,5868r-4280,l2837,59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59" style="position:absolute;margin-left:201.7pt;margin-top:167.75pt;width:.7pt;height:.1pt;z-index:254438400;mso-position-horizontal-relative:page;mso-position-vertical-relative:page" coordorigin="7117,5919" coordsize="26,5" path="m7117,5923r25,l7142,5919r-25,l7117,5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0" style="position:absolute;margin-left:201.7pt;margin-top:166.3pt;width:1.45pt;height:1.45pt;z-index:254439424;mso-position-horizontal-relative:page;mso-position-vertical-relative:page" coordorigin="7117,5868" coordsize="51,51" path="m7117,5919r50,l7167,5868r-50,l7117,59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1" style="position:absolute;margin-left:203.15pt;margin-top:166.3pt;width:169.55pt;height:1.45pt;z-index:254440448;mso-position-horizontal-relative:page;mso-position-vertical-relative:page" coordorigin="7167,5868" coordsize="5982,51" path="m7167,5919r5982,l13149,5868r-5982,l7167,59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2" style="position:absolute;margin-left:372.7pt;margin-top:167.75pt;width:.7pt;height:.1pt;z-index:254441472;mso-position-horizontal-relative:page;mso-position-vertical-relative:page" coordorigin="13149,5919" coordsize="26,5" path="m13149,5923r26,l13175,5919r-26,l13149,5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3" style="position:absolute;margin-left:372.7pt;margin-top:166.3pt;width:1.45pt;height:1.45pt;z-index:254442496;mso-position-horizontal-relative:page;mso-position-vertical-relative:page" coordorigin="13149,5868" coordsize="51,51" path="m13149,5919r51,l13200,5868r-51,l13149,59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4" style="position:absolute;margin-left:564.35pt;margin-top:151.55pt;width:1.45pt;height:1.55pt;z-index:254443520;mso-position-horizontal-relative:page;mso-position-vertical-relative:page" coordorigin="19910,5347" coordsize="51,55" path="m19910,5402r51,l19961,5347r-51,l19910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5" style="position:absolute;margin-left:564.35pt;margin-top:153.1pt;width:1.45pt;height:13.2pt;z-index:254444544;mso-position-horizontal-relative:page;mso-position-vertical-relative:page" coordorigin="19910,5402" coordsize="51,466" path="m19910,5868r51,l19961,5402r-51,l19910,58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6" style="position:absolute;margin-left:374.15pt;margin-top:166.3pt;width:190.2pt;height:1.45pt;z-index:254445568;mso-position-horizontal-relative:page;mso-position-vertical-relative:page" coordorigin="13200,5868" coordsize="6710,51" path="m13200,5919r6710,l19910,5868r-6710,l13200,59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7" style="position:absolute;margin-left:372.7pt;margin-top:167.9pt;width:.7pt;height:240.25pt;z-index:254446592;mso-position-horizontal-relative:page;mso-position-vertical-relative:page" coordorigin="13149,5923" coordsize="26,8476" path="m13149,14398r26,l13175,5923r-26,l13149,14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68" type="#_x0000_t202" style="position:absolute;margin-left:296.4pt;margin-top:395.65pt;width:4.2pt;height:13.65pt;z-index:25444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769" style="position:absolute;margin-left:201.7pt;margin-top:167.9pt;width:.7pt;height:240.25pt;z-index:254448640;mso-position-horizontal-relative:page;mso-position-vertical-relative:page" coordorigin="7117,5923" coordsize="26,8476" path="m7117,14398r25,l7142,5923r-25,l7117,14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0" style="position:absolute;margin-left:78.95pt;margin-top:167.9pt;width:1.45pt;height:240.25pt;z-index:254449664;mso-position-horizontal-relative:page;mso-position-vertical-relative:page" coordorigin="2786,5923" coordsize="51,8476" path="m2786,14398r51,l2837,5923r-51,l2786,14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1" style="position:absolute;margin-left:78.95pt;margin-top:408.1pt;width:1.45pt;height:.7pt;z-index:254450688;mso-position-horizontal-relative:page;mso-position-vertical-relative:page" coordorigin="2786,14398" coordsize="51,26" path="m2786,14423r51,l2837,14398r-51,l2786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2" style="position:absolute;margin-left:80.4pt;margin-top:408.1pt;width:121.3pt;height:.7pt;z-index:254451712;mso-position-horizontal-relative:page;mso-position-vertical-relative:page" coordorigin="2837,14398" coordsize="4280,26" path="m2837,14423r4280,l7117,14398r-4280,l2837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3" style="position:absolute;margin-left:201.7pt;margin-top:408.1pt;width:.7pt;height:.7pt;z-index:254452736;mso-position-horizontal-relative:page;mso-position-vertical-relative:page" coordorigin="7117,14398" coordsize="26,26" path="m7117,14423r25,l7142,14398r-25,l7117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4" style="position:absolute;margin-left:202.45pt;margin-top:408.1pt;width:170.3pt;height:.7pt;z-index:254453760;mso-position-horizontal-relative:page;mso-position-vertical-relative:page" coordorigin="7142,14398" coordsize="6008,26" path="m7142,14423r6007,l13149,14398r-6007,l7142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5" style="position:absolute;margin-left:372.7pt;margin-top:408.1pt;width:.7pt;height:.7pt;z-index:254454784;mso-position-horizontal-relative:page;mso-position-vertical-relative:page" coordorigin="13149,14398" coordsize="26,26" path="m13149,14423r26,l13175,14398r-26,l13149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6" style="position:absolute;margin-left:564.35pt;margin-top:166.3pt;width:1.45pt;height:1.55pt;z-index:254455808;mso-position-horizontal-relative:page;mso-position-vertical-relative:page" coordorigin="19910,5868" coordsize="51,55" path="m19910,5923r51,l19961,5868r-51,l19910,5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7" style="position:absolute;margin-left:564.35pt;margin-top:167.9pt;width:1.45pt;height:240.25pt;z-index:254456832;mso-position-horizontal-relative:page;mso-position-vertical-relative:page" coordorigin="19910,5923" coordsize="51,8476" path="m19910,14398r51,l19961,5923r-51,l19910,14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8" style="position:absolute;margin-left:373.45pt;margin-top:408.1pt;width:190.9pt;height:.7pt;z-index:254457856;mso-position-horizontal-relative:page;mso-position-vertical-relative:page" coordorigin="13175,14398" coordsize="6736,26" path="m13175,14423r6735,l19910,14398r-6735,l13175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79" style="position:absolute;margin-left:78.95pt;margin-top:408.85pt;width:1.45pt;height:303.6pt;z-index:254458880;mso-position-horizontal-relative:page;mso-position-vertical-relative:page" coordorigin="2786,14423" coordsize="51,10711" path="m2786,25134r51,l2837,14423r-51,l2786,25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0" style="position:absolute;margin-left:78.95pt;margin-top:712.45pt;width:1.45pt;height:1.45pt;z-index:254459904;mso-position-horizontal-relative:page;mso-position-vertical-relative:page" coordorigin="2786,25134" coordsize="51,51" path="m2786,25185r51,l2837,25134r-51,l2786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1" style="position:absolute;margin-left:78.95pt;margin-top:712.45pt;width:1.45pt;height:1.45pt;z-index:254460928;mso-position-horizontal-relative:page;mso-position-vertical-relative:page" coordorigin="2786,25134" coordsize="51,51" path="m2786,25185r51,l2837,25134r-51,l2786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2" style="position:absolute;margin-left:80.4pt;margin-top:712.45pt;width:121.3pt;height:1.45pt;z-index:254461952;mso-position-horizontal-relative:page;mso-position-vertical-relative:page" coordorigin="2837,25134" coordsize="4280,51" path="m2837,25185r4280,l7117,25134r-4280,l2837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3" style="position:absolute;margin-left:201.7pt;margin-top:408.85pt;width:.7pt;height:303.6pt;z-index:254462976;mso-position-horizontal-relative:page;mso-position-vertical-relative:page" coordorigin="7117,14423" coordsize="26,10711" path="m7117,25134r25,l7142,14423r-25,l7117,25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4" style="position:absolute;margin-left:201.7pt;margin-top:712.45pt;width:1.45pt;height:1.45pt;z-index:254464000;mso-position-horizontal-relative:page;mso-position-vertical-relative:page" coordorigin="7117,25134" coordsize="51,51" path="m7117,25185r50,l7167,25134r-50,l7117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5" style="position:absolute;margin-left:203.15pt;margin-top:712.45pt;width:169.55pt;height:1.45pt;z-index:254465024;mso-position-horizontal-relative:page;mso-position-vertical-relative:page" coordorigin="7167,25134" coordsize="5982,51" path="m7167,25185r5982,l13149,25134r-5982,l7167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6" style="position:absolute;margin-left:372.7pt;margin-top:408.85pt;width:.7pt;height:303.6pt;z-index:254466048;mso-position-horizontal-relative:page;mso-position-vertical-relative:page" coordorigin="13149,14423" coordsize="26,10711" path="m13149,25134r26,l13175,14423r-26,l13149,25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7" style="position:absolute;margin-left:372.7pt;margin-top:712.45pt;width:1.45pt;height:1.45pt;z-index:254467072;mso-position-horizontal-relative:page;mso-position-vertical-relative:page" coordorigin="13149,25134" coordsize="51,51" path="m13149,25185r51,l13200,25134r-51,l13149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8" style="position:absolute;margin-left:374.15pt;margin-top:712.45pt;width:190.2pt;height:1.45pt;z-index:254468096;mso-position-horizontal-relative:page;mso-position-vertical-relative:page" coordorigin="13200,25134" coordsize="6710,51" path="m13200,25185r6710,l19910,25134r-6710,l13200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89" style="position:absolute;margin-left:564.35pt;margin-top:408.1pt;width:1.45pt;height:.7pt;z-index:254469120;mso-position-horizontal-relative:page;mso-position-vertical-relative:page" coordorigin="19910,14398" coordsize="51,26" path="m19910,14423r51,l19961,14398r-51,l19910,144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90" style="position:absolute;margin-left:564.35pt;margin-top:408.85pt;width:1.45pt;height:303.6pt;z-index:254470144;mso-position-horizontal-relative:page;mso-position-vertical-relative:page" coordorigin="19910,14423" coordsize="51,10711" path="m19910,25134r51,l19961,14423r-51,l19910,25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91" style="position:absolute;margin-left:564.35pt;margin-top:712.45pt;width:1.45pt;height:1.45pt;z-index:254471168;mso-position-horizontal-relative:page;mso-position-vertical-relative:page" coordorigin="19910,25134" coordsize="51,51" path="m19910,25185r51,l19961,25134r-51,l19910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92" style="position:absolute;margin-left:564.35pt;margin-top:712.45pt;width:1.45pt;height:1.45pt;z-index:254472192;mso-position-horizontal-relative:page;mso-position-vertical-relative:page" coordorigin="19910,25134" coordsize="51,51" path="m19910,25185r51,l19961,25134r-51,l19910,251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6793" type="#_x0000_t202" style="position:absolute;margin-left:85.1pt;margin-top:714.15pt;width:4.4pt;height:14.9pt;z-index:25447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СРЕДНЕГО ОБЩЕГО ОБРАЗОВАНИЯ (ЖЗ – 2) </w:t>
      </w:r>
    </w:p>
    <w:p w:rsidR="00923E4B" w:rsidRDefault="00923E4B">
      <w:pPr>
        <w:spacing w:line="20" w:lineRule="exact"/>
        <w:sectPr w:rsidR="00923E4B">
          <w:pgSz w:w="11906" w:h="16838"/>
          <w:pgMar w:top="1053" w:right="2639" w:bottom="0" w:left="3838" w:header="720" w:footer="720" w:gutter="0"/>
          <w:cols w:space="720"/>
        </w:sectPr>
      </w:pPr>
    </w:p>
    <w:p w:rsidR="00923E4B" w:rsidRDefault="00923E4B">
      <w:pPr>
        <w:spacing w:before="6836" w:after="7" w:line="249" w:lineRule="exact"/>
        <w:ind w:right="-113"/>
      </w:pPr>
      <w:r>
        <w:rPr>
          <w:color w:val="000000"/>
        </w:rPr>
        <w:lastRenderedPageBreak/>
        <w:t xml:space="preserve">Максимальный размер земельно- </w:t>
      </w:r>
      <w:r>
        <w:rPr>
          <w:color w:val="000000"/>
          <w:spacing w:val="6264"/>
        </w:rPr>
        <w:t xml:space="preserve"> </w:t>
      </w:r>
      <w:r>
        <w:rPr>
          <w:color w:val="000000"/>
        </w:rPr>
        <w:t xml:space="preserve">го участка 3,3 га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Отступ от красных линий не ме- </w:t>
      </w:r>
      <w:r>
        <w:rPr>
          <w:color w:val="000000"/>
          <w:spacing w:val="6189"/>
        </w:rPr>
        <w:t xml:space="preserve"> </w:t>
      </w:r>
      <w:r>
        <w:rPr>
          <w:color w:val="000000"/>
        </w:rPr>
        <w:t xml:space="preserve">нее 25 м при новом строитель- </w:t>
      </w:r>
    </w:p>
    <w:p w:rsidR="00923E4B" w:rsidRDefault="00923E4B">
      <w:pPr>
        <w:spacing w:after="7" w:line="244" w:lineRule="exact"/>
        <w:ind w:right="-113"/>
      </w:pPr>
      <w:r>
        <w:rPr>
          <w:color w:val="000000"/>
        </w:rPr>
        <w:t xml:space="preserve">стве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Максимальное количество эта- </w:t>
      </w:r>
      <w:r>
        <w:rPr>
          <w:color w:val="000000"/>
          <w:spacing w:val="6054"/>
        </w:rPr>
        <w:t xml:space="preserve"> </w:t>
      </w:r>
      <w:r>
        <w:rPr>
          <w:color w:val="000000"/>
        </w:rPr>
        <w:t xml:space="preserve">жей - до 3 эт.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Максимальная высота здания до </w:t>
      </w:r>
      <w:r>
        <w:rPr>
          <w:color w:val="000000"/>
          <w:spacing w:val="6187"/>
        </w:rPr>
        <w:t xml:space="preserve"> </w:t>
      </w:r>
      <w:r>
        <w:rPr>
          <w:color w:val="000000"/>
        </w:rPr>
        <w:t xml:space="preserve">конька 15 м.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Максимальный процент застрой- </w:t>
      </w:r>
      <w:r>
        <w:rPr>
          <w:color w:val="000000"/>
          <w:spacing w:val="6246"/>
        </w:rPr>
        <w:t xml:space="preserve"> </w:t>
      </w:r>
      <w:r>
        <w:rPr>
          <w:color w:val="000000"/>
        </w:rPr>
        <w:t xml:space="preserve">ки земельного участка – 50%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Минимальный процент спортив- </w:t>
      </w:r>
      <w:r>
        <w:rPr>
          <w:color w:val="000000"/>
          <w:spacing w:val="6221"/>
        </w:rPr>
        <w:t xml:space="preserve"> </w:t>
      </w:r>
      <w:r>
        <w:rPr>
          <w:color w:val="000000"/>
        </w:rPr>
        <w:t xml:space="preserve">но-игровых площадок – 20%.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Минимальный процент озелене- </w:t>
      </w:r>
      <w:r>
        <w:rPr>
          <w:color w:val="000000"/>
          <w:spacing w:val="6184"/>
        </w:rPr>
        <w:t xml:space="preserve"> </w:t>
      </w:r>
      <w:r>
        <w:rPr>
          <w:color w:val="000000"/>
        </w:rPr>
        <w:t xml:space="preserve">ния – не менее 20% 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Территория участка огоражива- </w:t>
      </w:r>
      <w:r>
        <w:rPr>
          <w:color w:val="000000"/>
          <w:spacing w:val="6131"/>
        </w:rPr>
        <w:t xml:space="preserve"> </w:t>
      </w:r>
      <w:r>
        <w:rPr>
          <w:color w:val="000000"/>
        </w:rPr>
        <w:t xml:space="preserve">ется по периметру забором высо- </w:t>
      </w:r>
    </w:p>
    <w:p w:rsidR="00923E4B" w:rsidRDefault="00923E4B">
      <w:pPr>
        <w:spacing w:line="244" w:lineRule="exact"/>
        <w:ind w:right="-113"/>
        <w:rPr>
          <w:color w:val="000000"/>
        </w:rPr>
      </w:pPr>
      <w:r>
        <w:rPr>
          <w:color w:val="000000"/>
        </w:rPr>
        <w:t xml:space="preserve">той не менее 1,6 м.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560" w:bottom="0" w:left="415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912" type="#_x0000_t202" style="position:absolute;margin-left:238.3pt;margin-top:804.85pt;width:3.45pt;height:10.3pt;z-index:-24872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3" type="#_x0000_t202" style="position:absolute;margin-left:203.4pt;margin-top:804.85pt;width:3.45pt;height:10.3pt;z-index:-24871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4" type="#_x0000_t202" style="position:absolute;margin-left:169.3pt;margin-top:804.85pt;width:3.45pt;height:10.3pt;z-index:-248718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5" type="#_x0000_t202" style="position:absolute;margin-left:138.7pt;margin-top:804.85pt;width:3.45pt;height:10.3pt;z-index:-24871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6" type="#_x0000_t202" style="position:absolute;margin-left:114.7pt;margin-top:804.85pt;width:3.45pt;height:10.3pt;z-index:-248716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7" type="#_x0000_t202" style="position:absolute;margin-left:81.95pt;margin-top:804.85pt;width:3.45pt;height:10.3pt;z-index:-24871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8" type="#_x0000_t202" style="position:absolute;margin-left:230.3pt;margin-top:790.85pt;width:2.9pt;height:8.05pt;z-index:-24871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19" type="#_x0000_t202" style="position:absolute;margin-left:193.3pt;margin-top:790.85pt;width:2.9pt;height:8.05pt;z-index:-24871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0" type="#_x0000_t202" style="position:absolute;margin-left:158.5pt;margin-top:790.85pt;width:2.9pt;height:8.05pt;z-index:-24871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1" type="#_x0000_t202" style="position:absolute;margin-left:130.3pt;margin-top:790.85pt;width:2.9pt;height:8.05pt;z-index:-24871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2" type="#_x0000_t202" style="position:absolute;margin-left:102.1pt;margin-top:790.85pt;width:2.9pt;height:8.05pt;z-index:-24871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3" type="#_x0000_t202" style="position:absolute;margin-left:73.9pt;margin-top:790.85pt;width:2.9pt;height:8.05pt;z-index:-24870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4" type="#_x0000_t202" style="position:absolute;margin-left:575.9pt;margin-top:776.05pt;width:3.9pt;height:12.45pt;z-index:-24870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5" type="#_x0000_t202" style="position:absolute;margin-left:230.3pt;margin-top:774.9pt;width:2.9pt;height:8.05pt;z-index:-24870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6" type="#_x0000_t202" style="position:absolute;margin-left:193.3pt;margin-top:774.9pt;width:2.9pt;height:8.05pt;z-index:-24870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7" type="#_x0000_t202" style="position:absolute;margin-left:158.5pt;margin-top:774.9pt;width:2.9pt;height:8.05pt;z-index:-24870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8" type="#_x0000_t202" style="position:absolute;margin-left:130.3pt;margin-top:774.9pt;width:2.9pt;height:8.05pt;z-index:-24870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29" type="#_x0000_t202" style="position:absolute;margin-left:102.1pt;margin-top:774.9pt;width:2.9pt;height:8.05pt;z-index:-24870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0" type="#_x0000_t202" style="position:absolute;margin-left:73.9pt;margin-top:774.9pt;width:2.9pt;height:8.05pt;z-index:-24870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1" type="#_x0000_t202" style="position:absolute;margin-left:42.6pt;margin-top:782.9pt;width:14.7pt;height:4.4pt;z-index:-2487009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2" type="#_x0000_t202" style="position:absolute;margin-left:28.55pt;margin-top:754.85pt;width:12.45pt;height:3.9pt;z-index:-2486999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3" type="#_x0000_t202" style="position:absolute;margin-left:42.6pt;margin-top:698.05pt;width:14.7pt;height:4.4pt;z-index:-2486988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4" type="#_x0000_t202" style="position:absolute;margin-left:28.55pt;margin-top:671.55pt;width:12.45pt;height:3.9pt;z-index:-2486978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5" type="#_x0000_t202" style="position:absolute;margin-left:42.6pt;margin-top:610.7pt;width:14.7pt;height:4.4pt;z-index:-2486968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6" type="#_x0000_t202" style="position:absolute;margin-left:28.55pt;margin-top:583pt;width:12.45pt;height:3.9pt;z-index:-2486958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7" type="#_x0000_t202" style="position:absolute;margin-left:338.4pt;margin-top:383.5pt;width:4.95pt;height:16.95pt;z-index:-24869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8" type="#_x0000_t202" style="position:absolute;margin-left:43.3pt;margin-top:18.35pt;width:4.95pt;height:16.95pt;z-index:-24869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39" type="#_x0000_t202" style="position:absolute;margin-left:25.55pt;margin-top:15.85pt;width:556.4pt;height:806.85pt;z-index:-24869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"/>
                    <w:gridCol w:w="61"/>
                    <w:gridCol w:w="191"/>
                    <w:gridCol w:w="26"/>
                    <w:gridCol w:w="26"/>
                    <w:gridCol w:w="26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461"/>
                    <w:gridCol w:w="43"/>
                    <w:gridCol w:w="787"/>
                    <w:gridCol w:w="43"/>
                    <w:gridCol w:w="599"/>
                    <w:gridCol w:w="43"/>
                    <w:gridCol w:w="5478"/>
                    <w:gridCol w:w="43"/>
                    <w:gridCol w:w="2414"/>
                    <w:gridCol w:w="26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5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713" w:after="5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ЗЕМЕЛЬНЫХ УЧАСТКОВ И ОБЪЕКТОВ КАПИТАЛЬНОГО СТРОИТЕЛЬСТВА: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3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2858" w:type="dxa"/>
                          <w:right w:w="2535" w:type="dxa"/>
                        </w:tcMar>
                      </w:tcPr>
                      <w:p w:rsidR="00AA7298" w:rsidRDefault="00AA7298">
                        <w:pPr>
                          <w:spacing w:before="138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ОБЩЕСТВЕННО-ДЕЛОВЫЕ ЗОНЫ: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8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81" w:type="dxa"/>
                          <w:right w:w="4569" w:type="dxa"/>
                        </w:tcMar>
                      </w:tcPr>
                      <w:p w:rsidR="00AA7298" w:rsidRDefault="00AA7298">
                        <w:pPr>
                          <w:spacing w:before="280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(ОДЗ-1)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tcMar>
                          <w:left w:w="520" w:type="dxa"/>
                          <w:right w:w="10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9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52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9" w:type="dxa"/>
                          <w:right w:w="11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77"/>
                          </w:tabs>
                          <w:spacing w:before="19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РАЗРЕШЕННО-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ГО ИСПОЛЬЗОВАНИЯ </w:t>
                        </w:r>
                      </w:p>
                    </w:tc>
                    <w:tc>
                      <w:tcPr>
                        <w:tcW w:w="4061" w:type="dxa"/>
                        <w:gridSpan w:val="2"/>
                        <w:tcMar>
                          <w:left w:w="212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9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40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 w:val="restart"/>
                        <w:tcMar>
                          <w:left w:w="482" w:type="dxa"/>
                          <w:right w:w="94" w:type="dxa"/>
                        </w:tcMar>
                      </w:tcPr>
                      <w:p w:rsidR="00AA7298" w:rsidRDefault="00AA7298">
                        <w:pPr>
                          <w:spacing w:before="19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Учреждения органов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управления, админи-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стративные учрежде-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ния, административ-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ные подразделения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фирм, организаций,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предприятий, а также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фирмы и агентства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т.п., учреждения соци-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альной защиты насе-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ления (собесы, биржи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труда и др.) Научно-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исследовательские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организации (за ис-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ключением специаль-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ных сооружений),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проектные и кон-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структорские органи-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зации, редакционно-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издательские и ин-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формационные кре-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дитно-финансовые 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страховые организа-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ции, банки, нотари-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ально-юридические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учреждения, право- </w:t>
                        </w:r>
                      </w:p>
                      <w:p w:rsidR="00AA7298" w:rsidRDefault="00AA7298">
                        <w:pPr>
                          <w:spacing w:line="250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охранительные орга-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низации, суды. </w:t>
                        </w:r>
                      </w:p>
                    </w:tc>
                    <w:tc>
                      <w:tcPr>
                        <w:tcW w:w="352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4" w:type="dxa"/>
                          <w:right w:w="59" w:type="dxa"/>
                        </w:tcMar>
                      </w:tcPr>
                      <w:p w:rsidR="00AA7298" w:rsidRDefault="00AA7298">
                        <w:pPr>
                          <w:spacing w:before="19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0,15га.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3 эт.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при новом строительстве.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70%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по уличному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</w:tc>
                    <w:tc>
                      <w:tcPr>
                        <w:tcW w:w="4061" w:type="dxa"/>
                        <w:gridSpan w:val="2"/>
                        <w:vMerge w:val="restart"/>
                        <w:tcMar>
                          <w:left w:w="113" w:type="dxa"/>
                          <w:right w:w="312" w:type="dxa"/>
                        </w:tcMar>
                      </w:tcPr>
                      <w:p w:rsidR="00AA7298" w:rsidRDefault="00AA7298">
                        <w:pPr>
                          <w:spacing w:before="192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tabs>
                            <w:tab w:val="left" w:pos="804"/>
                            <w:tab w:val="left" w:pos="1705"/>
                            <w:tab w:val="left" w:pos="2066"/>
                            <w:tab w:val="left" w:pos="2307"/>
                            <w:tab w:val="left" w:pos="2866"/>
                            <w:tab w:val="left" w:pos="3075"/>
                            <w:tab w:val="left" w:pos="3317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Дополнительные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требования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пара-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метрам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сооружений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границам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BB4206">
                          <w:rPr>
                            <w:color w:val="000000"/>
                            <w:spacing w:val="4"/>
                          </w:rPr>
                          <w:t xml:space="preserve">мельных участков в соответствии 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следующими документами: </w:t>
                        </w:r>
                      </w:p>
                      <w:p w:rsidR="00AA7298" w:rsidRDefault="00AA7298">
                        <w:pPr>
                          <w:tabs>
                            <w:tab w:val="left" w:pos="434"/>
                            <w:tab w:val="left" w:pos="1886"/>
                          </w:tabs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42.13330.2011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(Актуализирован- </w:t>
                        </w:r>
                        <w:r>
                          <w:br/>
                        </w:r>
                        <w:r w:rsidRPr="00BB4206">
                          <w:rPr>
                            <w:color w:val="000000"/>
                            <w:spacing w:val="2"/>
                          </w:rPr>
                          <w:t>ная редакция СНиП 2.07.0189* «Гра-</w:t>
                        </w:r>
                        <w:r w:rsidRPr="00BB4206">
                          <w:rPr>
                            <w:color w:val="000000"/>
                            <w:spacing w:val="25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842"/>
                            <w:tab w:val="left" w:pos="910"/>
                            <w:tab w:val="left" w:pos="1320"/>
                            <w:tab w:val="left" w:pos="1772"/>
                            <w:tab w:val="left" w:pos="1913"/>
                            <w:tab w:val="left" w:pos="2136"/>
                            <w:tab w:val="left" w:pos="2858"/>
                            <w:tab w:val="left" w:pos="3051"/>
                            <w:tab w:val="left" w:pos="3079"/>
                            <w:tab w:val="left" w:pos="3317"/>
                          </w:tabs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достроительство.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Планировка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городских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сельских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посе-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лений»);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118.13330.2012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(Актуа-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 w:rsidRPr="00BB4206">
                          <w:rPr>
                            <w:color w:val="000000"/>
                            <w:spacing w:val="2"/>
                          </w:rPr>
                          <w:t xml:space="preserve">лизированная редакция </w:t>
                        </w:r>
                        <w:hyperlink r:id="rId30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С</w:t>
                          </w:r>
                        </w:hyperlink>
                        <w:hyperlink r:id="rId31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Ни</w:t>
                          </w:r>
                        </w:hyperlink>
                        <w:hyperlink r:id="rId32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П</w:t>
                          </w:r>
                        </w:hyperlink>
                        <w:hyperlink r:id="rId33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 xml:space="preserve"> </w:t>
                          </w:r>
                        </w:hyperlink>
                        <w:hyperlink r:id="rId34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3</w:t>
                          </w:r>
                        </w:hyperlink>
                        <w:hyperlink r:id="rId35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1</w:t>
                          </w:r>
                        </w:hyperlink>
                        <w:hyperlink r:id="rId36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-</w:t>
                          </w:r>
                        </w:hyperlink>
                        <w:hyperlink r:id="rId37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06</w:t>
                          </w:r>
                        </w:hyperlink>
                        <w:hyperlink r:id="rId38" w:history="1">
                          <w:r w:rsidRPr="00BB4206">
                            <w:rPr>
                              <w:color w:val="000000"/>
                              <w:spacing w:val="2"/>
                            </w:rPr>
                            <w:t>-</w:t>
                          </w:r>
                        </w:hyperlink>
                        <w:hyperlink r:id="rId39" w:history="1">
                          <w:r w:rsidRPr="00BB4206">
                            <w:rPr>
                              <w:color w:val="000000"/>
                              <w:spacing w:val="24"/>
                            </w:rPr>
                            <w:t xml:space="preserve"> </w:t>
                          </w:r>
                        </w:hyperlink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06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420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BB420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1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 w:val="restart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spacing w:before="31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бытово-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обслуживания,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обще-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ственного питания </w:t>
                        </w:r>
                      </w:p>
                    </w:tc>
                    <w:tc>
                      <w:tcPr>
                        <w:tcW w:w="352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4" w:type="dxa"/>
                          <w:right w:w="121" w:type="dxa"/>
                        </w:tcMar>
                      </w:tcPr>
                      <w:p w:rsidR="00AA7298" w:rsidRDefault="00AA7298">
                        <w:pPr>
                          <w:spacing w:before="31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участков – 0,1 - 0,2 га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– 3 этажа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коэффициент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</w:tc>
                    <w:tc>
                      <w:tcPr>
                        <w:tcW w:w="4061" w:type="dxa"/>
                        <w:gridSpan w:val="2"/>
                        <w:vMerge w:val="restart"/>
                        <w:tcMar>
                          <w:left w:w="113" w:type="dxa"/>
                          <w:right w:w="392" w:type="dxa"/>
                        </w:tcMar>
                      </w:tcPr>
                      <w:p w:rsidR="00AA7298" w:rsidRDefault="00AA7298">
                        <w:pPr>
                          <w:spacing w:before="31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Встроенные и пристроенные в ос-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новные виды использования, отдель-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 стоящие.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СП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118.13330.2012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редакция</w:t>
                        </w:r>
                        <w:hyperlink r:id="rId40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41" w:history="1">
                          <w:r>
                            <w:rPr>
                              <w:color w:val="000000"/>
                            </w:rPr>
                            <w:t>С</w:t>
                          </w:r>
                        </w:hyperlink>
                        <w:hyperlink r:id="rId42" w:history="1">
                          <w:r>
                            <w:rPr>
                              <w:color w:val="000000"/>
                            </w:rPr>
                            <w:t>Ни</w:t>
                          </w:r>
                        </w:hyperlink>
                        <w:hyperlink r:id="rId43" w:history="1">
                          <w:r>
                            <w:rPr>
                              <w:color w:val="000000"/>
                            </w:rPr>
                            <w:t>П</w:t>
                          </w:r>
                        </w:hyperlink>
                        <w:hyperlink r:id="rId44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45" w:history="1">
                          <w:r>
                            <w:rPr>
                              <w:color w:val="000000"/>
                            </w:rPr>
                            <w:t>3</w:t>
                          </w:r>
                        </w:hyperlink>
                        <w:hyperlink r:id="rId46" w:history="1">
                          <w:r>
                            <w:rPr>
                              <w:color w:val="000000"/>
                            </w:rPr>
                            <w:t>1</w:t>
                          </w:r>
                        </w:hyperlink>
                        <w:hyperlink r:id="rId47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48" w:history="1">
                          <w:r>
                            <w:rPr>
                              <w:color w:val="000000"/>
                            </w:rPr>
                            <w:t>06</w:t>
                          </w:r>
                        </w:hyperlink>
                        <w:hyperlink r:id="rId49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50" w:history="1">
                          <w:r>
                            <w:rPr>
                              <w:color w:val="000000"/>
                            </w:rPr>
                            <w:t>20</w:t>
                          </w:r>
                        </w:hyperlink>
                        <w:hyperlink r:id="rId51" w:history="1">
                          <w:r>
                            <w:rPr>
                              <w:color w:val="000000"/>
                            </w:rPr>
                            <w:t>09</w:t>
                          </w:r>
                        </w:hyperlink>
                        <w:hyperlink r:id="rId52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00000"/>
                          </w:rPr>
                          <w:t xml:space="preserve">«Обще-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420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420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BB420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0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BB420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BB420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823" type="#_x0000_t202" style="position:absolute;margin-left:19.55pt;margin-top:821.4pt;width:4.4pt;height:14.7pt;z-index:25450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4" type="#_x0000_t202" style="position:absolute;margin-left:85.1pt;margin-top:14.25pt;width:4.4pt;height:14.7pt;z-index:25450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5" type="#_x0000_t202" style="position:absolute;margin-left:85.1pt;margin-top:39.85pt;width:4.4pt;height:14.9pt;z-index:25450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6" type="#_x0000_t202" style="position:absolute;margin-left:326.05pt;margin-top:95.1pt;width:4.2pt;height:13.8pt;z-index:25450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7" type="#_x0000_t202" style="position:absolute;margin-left:326.05pt;margin-top:123.75pt;width:4.4pt;height:14.9pt;z-index:25450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28" style="position:absolute;margin-left:98.5pt;margin-top:149.75pt;width:455.05pt;height:1.2pt;z-index:254510080;mso-position-horizontal-relative:page;mso-position-vertical-relative:page" coordorigin="3476,5284" coordsize="16053,43" path="m3476,5326r16053,l19529,5284r-16053,l3476,53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29" style="position:absolute;margin-left:305.05pt;margin-top:163.55pt;width:41.9pt;height:1.2pt;z-index:254511104;mso-position-horizontal-relative:page;mso-position-vertical-relative:page" coordorigin="10762,5770" coordsize="1478,43" path="m10762,5813r1477,l12239,5770r-1477,l10762,5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30" type="#_x0000_t202" style="position:absolute;margin-left:326.05pt;margin-top:165.15pt;width:4.4pt;height:14.9pt;z-index:25451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1" type="#_x0000_t202" style="position:absolute;margin-left:159.25pt;margin-top:235.75pt;width:4.2pt;height:13.8pt;z-index:25451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2" type="#_x0000_t202" style="position:absolute;margin-left:348.1pt;margin-top:235.75pt;width:4.2pt;height:13.8pt;z-index:25451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3" type="#_x0000_t202" style="position:absolute;margin-left:523.8pt;margin-top:235.75pt;width:4.2pt;height:13.8pt;z-index:25451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4" type="#_x0000_t202" style="position:absolute;margin-left:235.55pt;margin-top:328.3pt;width:4.2pt;height:13.65pt;z-index:25451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5" type="#_x0000_t202" style="position:absolute;margin-left:403.1pt;margin-top:404.15pt;width:4.2pt;height:13.65pt;z-index:25451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44" w:lineRule="exact"/>
                  </w:pPr>
                  <w:hyperlink r:id="rId53" w:history="1">
                    <w:r w:rsidR="00AA7298">
                      <w:rPr>
                        <w:color w:val="000000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6836" type="#_x0000_t202" style="position:absolute;margin-left:441.5pt;margin-top:416.85pt;width:4.2pt;height:13.65pt;z-index:25451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7" type="#_x0000_t202" style="position:absolute;margin-left:175.9pt;margin-top:657.95pt;width:4.2pt;height:13.65pt;z-index:25451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8" type="#_x0000_t202" style="position:absolute;margin-left:85.1pt;margin-top:670.55pt;width:4.2pt;height:13.65pt;z-index:25452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39" type="#_x0000_t202" style="position:absolute;margin-left:510pt;margin-top:746.5pt;width:4.2pt;height:13.65pt;z-index:25452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44" w:lineRule="exact"/>
                  </w:pPr>
                  <w:hyperlink r:id="rId54" w:history="1">
                    <w:r w:rsidR="00AA7298">
                      <w:rPr>
                        <w:color w:val="000000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6840" type="#_x0000_t202" style="position:absolute;margin-left:284.3pt;margin-top:250.9pt;width:9.7pt;height:13.65pt;z-index:25452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41" type="#_x0000_t202" style="position:absolute;margin-left:289.8pt;margin-top:250.9pt;width:4.2pt;height:13.65pt;z-index:25452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42" style="position:absolute;margin-left:78.95pt;margin-top:220.2pt;width:1.45pt;height:1.55pt;z-index:254524416;mso-position-horizontal-relative:page;mso-position-vertical-relative:page" coordorigin="2786,7769" coordsize="51,56" path="m2786,7824r51,l2837,7769r-51,l2786,78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3" style="position:absolute;margin-left:78.95pt;margin-top:220.2pt;width:1.45pt;height:1.45pt;z-index:254525440;mso-position-horizontal-relative:page;mso-position-vertical-relative:page" coordorigin="2786,7769" coordsize="51,51" path="m2786,7819r51,l2837,7769r-51,l2786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4" type="#_x0000_t202" style="position:absolute;margin-left:85.1pt;margin-top:206.55pt;width:4.4pt;height:14.9pt;z-index:25452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45" style="position:absolute;margin-left:80.4pt;margin-top:220.2pt;width:117.85pt;height:1.45pt;z-index:254527488;mso-position-horizontal-relative:page;mso-position-vertical-relative:page" coordorigin="2837,7769" coordsize="4158,51" path="m2837,7819r4157,l6994,7769r-4157,l2837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6" style="position:absolute;margin-left:78.95pt;margin-top:221.75pt;width:1.45pt;height:27.5pt;z-index:254528512;mso-position-horizontal-relative:page;mso-position-vertical-relative:page" coordorigin="2786,7824" coordsize="51,970" path="m2786,8793r51,l2837,7824r-51,l2786,8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7" style="position:absolute;margin-left:198.25pt;margin-top:221.65pt;width:.7pt;height:.1pt;z-index:254529536;mso-position-horizontal-relative:page;mso-position-vertical-relative:page" coordorigin="6994,7819" coordsize="26,5" path="m6994,7824r25,l7019,7819r-25,l6994,78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8" style="position:absolute;margin-left:198.25pt;margin-top:220.2pt;width:1.45pt;height:1.45pt;z-index:254530560;mso-position-horizontal-relative:page;mso-position-vertical-relative:page" coordorigin="6994,7769" coordsize="51,51" path="m6994,7819r51,l7045,7769r-51,l6994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49" style="position:absolute;margin-left:199.7pt;margin-top:220.2pt;width:175.7pt;height:1.45pt;z-index:254531584;mso-position-horizontal-relative:page;mso-position-vertical-relative:page" coordorigin="7045,7769" coordsize="6198,51" path="m7045,7819r6197,l13242,7769r-6197,l7045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0" style="position:absolute;margin-left:198.25pt;margin-top:221.75pt;width:.7pt;height:27.5pt;z-index:254532608;mso-position-horizontal-relative:page;mso-position-vertical-relative:page" coordorigin="6994,7824" coordsize="26,970" path="m6994,8793r25,l7019,7824r-25,l6994,8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1" type="#_x0000_t202" style="position:absolute;margin-left:136.3pt;margin-top:250.9pt;width:9.7pt;height:13.65pt;z-index:25453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52" type="#_x0000_t202" style="position:absolute;margin-left:141.85pt;margin-top:250.9pt;width:4.2pt;height:13.65pt;z-index:25453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53" style="position:absolute;margin-left:78.95pt;margin-top:249.25pt;width:1.45pt;height:1.55pt;z-index:254535680;mso-position-horizontal-relative:page;mso-position-vertical-relative:page" coordorigin="2786,8793" coordsize="51,56" path="m2786,8848r51,l2837,8793r-51,l2786,8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4" style="position:absolute;margin-left:80.4pt;margin-top:249.25pt;width:117.85pt;height:1.45pt;z-index:254536704;mso-position-horizontal-relative:page;mso-position-vertical-relative:page" coordorigin="2837,8793" coordsize="4158,51" path="m2837,8844r4157,l6994,8793r-4157,l2837,88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5" style="position:absolute;margin-left:198.25pt;margin-top:250.7pt;width:.7pt;height:.1pt;z-index:254537728;mso-position-horizontal-relative:page;mso-position-vertical-relative:page" coordorigin="6994,8844" coordsize="26,5" path="m6994,8848r25,l7019,8844r-25,l6994,8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6" style="position:absolute;margin-left:198.25pt;margin-top:249.25pt;width:1.45pt;height:1.45pt;z-index:254538752;mso-position-horizontal-relative:page;mso-position-vertical-relative:page" coordorigin="6994,8793" coordsize="51,51" path="m6994,8844r51,l7045,8793r-51,l6994,88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7" style="position:absolute;margin-left:375.35pt;margin-top:221.65pt;width:.7pt;height:.1pt;z-index:254539776;mso-position-horizontal-relative:page;mso-position-vertical-relative:page" coordorigin="13242,7819" coordsize="26,5" path="m13242,7824r26,l13268,7819r-26,l13242,78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8" style="position:absolute;margin-left:375.35pt;margin-top:220.2pt;width:1.45pt;height:1.45pt;z-index:254540800;mso-position-horizontal-relative:page;mso-position-vertical-relative:page" coordorigin="13242,7769" coordsize="51,51" path="m13242,7819r51,l13293,7769r-51,l13242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59" style="position:absolute;margin-left:376.8pt;margin-top:220.2pt;width:187.55pt;height:1.45pt;z-index:254541824;mso-position-horizontal-relative:page;mso-position-vertical-relative:page" coordorigin="13293,7769" coordsize="6617,51" path="m13293,7819r6617,l19910,7769r-6617,l13293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0" style="position:absolute;margin-left:375.35pt;margin-top:221.75pt;width:.7pt;height:27.5pt;z-index:254542848;mso-position-horizontal-relative:page;mso-position-vertical-relative:page" coordorigin="13242,7824" coordsize="26,970" path="m13242,8793r26,l13268,7824r-26,l13242,8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1" style="position:absolute;margin-left:199.7pt;margin-top:249.25pt;width:175.7pt;height:1.45pt;z-index:254543872;mso-position-horizontal-relative:page;mso-position-vertical-relative:page" coordorigin="7045,8793" coordsize="6198,51" path="m7045,8844r6197,l13242,8793r-6197,l7045,88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2" style="position:absolute;margin-left:198.25pt;margin-top:250.8pt;width:.7pt;height:12.6pt;z-index:254544896;mso-position-horizontal-relative:page;mso-position-vertical-relative:page" coordorigin="6994,8848" coordsize="26,445" path="m6994,9293r25,l7019,8848r-25,l6994,9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3" style="position:absolute;margin-left:375.35pt;margin-top:250.7pt;width:.7pt;height:.1pt;z-index:254545920;mso-position-horizontal-relative:page;mso-position-vertical-relative:page" coordorigin="13242,8844" coordsize="26,5" path="m13242,8848r26,l13268,8844r-26,l13242,8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4" style="position:absolute;margin-left:375.35pt;margin-top:249.25pt;width:1.45pt;height:1.45pt;z-index:254546944;mso-position-horizontal-relative:page;mso-position-vertical-relative:page" coordorigin="13242,8793" coordsize="51,51" path="m13242,8844r51,l13293,8793r-51,l13242,88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5" style="position:absolute;margin-left:564.35pt;margin-top:220.2pt;width:1.45pt;height:1.55pt;z-index:254547968;mso-position-horizontal-relative:page;mso-position-vertical-relative:page" coordorigin="19910,7769" coordsize="51,56" path="m19910,7824r51,l19961,7769r-51,l19910,78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6" style="position:absolute;margin-left:564.35pt;margin-top:220.2pt;width:1.45pt;height:1.45pt;z-index:254548992;mso-position-horizontal-relative:page;mso-position-vertical-relative:page" coordorigin="19910,7769" coordsize="51,51" path="m19910,7819r51,l19961,7769r-51,l19910,78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7" style="position:absolute;margin-left:564.35pt;margin-top:221.75pt;width:1.45pt;height:27.5pt;z-index:254550016;mso-position-horizontal-relative:page;mso-position-vertical-relative:page" coordorigin="19910,7824" coordsize="51,970" path="m19910,8793r51,l19961,7824r-51,l19910,87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68" type="#_x0000_t202" style="position:absolute;margin-left:467.5pt;margin-top:250.9pt;width:9.7pt;height:13.65pt;z-index:25455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9" type="#_x0000_t202" style="position:absolute;margin-left:473.05pt;margin-top:250.9pt;width:4.2pt;height:13.65pt;z-index:25455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0" style="position:absolute;margin-left:376.8pt;margin-top:249.25pt;width:187.55pt;height:1.45pt;z-index:254553088;mso-position-horizontal-relative:page;mso-position-vertical-relative:page" coordorigin="13293,8793" coordsize="6617,51" path="m13293,8844r6617,l19910,8793r-6617,l13293,88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1" style="position:absolute;margin-left:375.35pt;margin-top:250.8pt;width:.7pt;height:12.6pt;z-index:254554112;mso-position-horizontal-relative:page;mso-position-vertical-relative:page" coordorigin="13242,8848" coordsize="26,445" path="m13242,9293r26,l13268,8848r-26,l13242,9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2" style="position:absolute;margin-left:78.95pt;margin-top:250.8pt;width:1.45pt;height:12.6pt;z-index:254555136;mso-position-horizontal-relative:page;mso-position-vertical-relative:page" coordorigin="2786,8848" coordsize="51,445" path="m2786,9293r51,l2837,8848r-51,l2786,9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3" style="position:absolute;margin-left:78.95pt;margin-top:263.4pt;width:1.45pt;height:1.55pt;z-index:254556160;mso-position-horizontal-relative:page;mso-position-vertical-relative:page" coordorigin="2786,9293" coordsize="51,56" path="m2786,9348r51,l2837,9293r-51,l2786,9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4" style="position:absolute;margin-left:80.4pt;margin-top:263.4pt;width:117.85pt;height:1.45pt;z-index:254557184;mso-position-horizontal-relative:page;mso-position-vertical-relative:page" coordorigin="2837,9293" coordsize="4158,51" path="m2837,9343r4157,l6994,9293r-4157,l2837,93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5" style="position:absolute;margin-left:198.25pt;margin-top:264.85pt;width:.7pt;height:.1pt;z-index:254558208;mso-position-horizontal-relative:page;mso-position-vertical-relative:page" coordorigin="6994,9343" coordsize="26,5" path="m6994,9348r25,l7019,9343r-25,l6994,9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6" style="position:absolute;margin-left:198.25pt;margin-top:263.4pt;width:1.45pt;height:1.45pt;z-index:254559232;mso-position-horizontal-relative:page;mso-position-vertical-relative:page" coordorigin="6994,9293" coordsize="51,51" path="m6994,9343r51,l7045,9293r-51,l6994,93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7" style="position:absolute;margin-left:199.7pt;margin-top:263.4pt;width:175.7pt;height:1.45pt;z-index:254560256;mso-position-horizontal-relative:page;mso-position-vertical-relative:page" coordorigin="7045,9293" coordsize="6198,51" path="m7045,9343r6197,l13242,9293r-6197,l7045,93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8" style="position:absolute;margin-left:375.35pt;margin-top:264.85pt;width:.7pt;height:.1pt;z-index:254561280;mso-position-horizontal-relative:page;mso-position-vertical-relative:page" coordorigin="13242,9343" coordsize="26,5" path="m13242,9348r26,l13268,9343r-26,l13242,9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79" style="position:absolute;margin-left:375.35pt;margin-top:263.4pt;width:1.45pt;height:1.45pt;z-index:254562304;mso-position-horizontal-relative:page;mso-position-vertical-relative:page" coordorigin="13242,9293" coordsize="51,51" path="m13242,9343r51,l13293,9293r-51,l13242,93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0" style="position:absolute;margin-left:564.35pt;margin-top:249.25pt;width:1.45pt;height:1.55pt;z-index:254563328;mso-position-horizontal-relative:page;mso-position-vertical-relative:page" coordorigin="19910,8793" coordsize="51,56" path="m19910,8848r51,l19961,8793r-51,l19910,88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1" style="position:absolute;margin-left:564.35pt;margin-top:250.8pt;width:1.45pt;height:12.6pt;z-index:254564352;mso-position-horizontal-relative:page;mso-position-vertical-relative:page" coordorigin="19910,8848" coordsize="51,445" path="m19910,9293r51,l19961,8848r-51,l19910,92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2" type="#_x0000_t202" style="position:absolute;margin-left:471.1pt;margin-top:265.1pt;width:4.2pt;height:13.65pt;z-index:25456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83" style="position:absolute;margin-left:376.8pt;margin-top:263.4pt;width:187.55pt;height:1.45pt;z-index:254566400;mso-position-horizontal-relative:page;mso-position-vertical-relative:page" coordorigin="13293,9293" coordsize="6617,51" path="m13293,9343r6617,l19910,9293r-6617,l13293,93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4" style="position:absolute;margin-left:375.35pt;margin-top:264.95pt;width:.7pt;height:354.1pt;z-index:254567424;mso-position-horizontal-relative:page;mso-position-vertical-relative:page" coordorigin="13242,9348" coordsize="26,12493" path="m13242,21840r26,l13268,9348r-26,l13242,21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5" style="position:absolute;margin-left:198.25pt;margin-top:264.95pt;width:.7pt;height:354.1pt;z-index:254568448;mso-position-horizontal-relative:page;mso-position-vertical-relative:page" coordorigin="6994,9348" coordsize="26,12493" path="m6994,21840r25,l7019,9348r-25,l6994,21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6" type="#_x0000_t202" style="position:absolute;margin-left:155.4pt;margin-top:606.6pt;width:4.2pt;height:13.65pt;z-index:25456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87" style="position:absolute;margin-left:78.95pt;margin-top:264.95pt;width:1.45pt;height:354.1pt;z-index:254570496;mso-position-horizontal-relative:page;mso-position-vertical-relative:page" coordorigin="2786,9348" coordsize="51,12493" path="m2786,21840r51,l2837,9348r-51,l2786,21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8" style="position:absolute;margin-left:78.95pt;margin-top:619.1pt;width:1.45pt;height:.7pt;z-index:254571520;mso-position-horizontal-relative:page;mso-position-vertical-relative:page" coordorigin="2786,21840" coordsize="51,26" path="m2786,21866r51,l2837,21840r-51,l2786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89" style="position:absolute;margin-left:80.4pt;margin-top:619.1pt;width:117.85pt;height:.7pt;z-index:254572544;mso-position-horizontal-relative:page;mso-position-vertical-relative:page" coordorigin="2837,21840" coordsize="4158,26" path="m2837,21866r4157,l6994,21840r-4157,l2837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0" style="position:absolute;margin-left:198.25pt;margin-top:619.1pt;width:.7pt;height:.7pt;z-index:254573568;mso-position-horizontal-relative:page;mso-position-vertical-relative:page" coordorigin="6994,21840" coordsize="26,26" path="m6994,21866r25,l7019,21840r-25,l6994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1" style="position:absolute;margin-left:198.95pt;margin-top:619.1pt;width:176.4pt;height:.7pt;z-index:254574592;mso-position-horizontal-relative:page;mso-position-vertical-relative:page" coordorigin="7019,21840" coordsize="6223,26" path="m7019,21866r6223,l13242,21840r-6223,l7019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2" style="position:absolute;margin-left:375.35pt;margin-top:619.1pt;width:.7pt;height:.7pt;z-index:254575616;mso-position-horizontal-relative:page;mso-position-vertical-relative:page" coordorigin="13242,21840" coordsize="26,26" path="m13242,21866r26,l13268,21840r-26,l13242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3" style="position:absolute;margin-left:564.35pt;margin-top:263.4pt;width:1.45pt;height:1.55pt;z-index:254576640;mso-position-horizontal-relative:page;mso-position-vertical-relative:page" coordorigin="19910,9293" coordsize="51,56" path="m19910,9348r51,l19961,9293r-51,l19910,93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4" style="position:absolute;margin-left:564.35pt;margin-top:264.95pt;width:1.45pt;height:354.1pt;z-index:254577664;mso-position-horizontal-relative:page;mso-position-vertical-relative:page" coordorigin="19910,9348" coordsize="51,12493" path="m19910,21840r51,l19961,9348r-51,l19910,21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5" style="position:absolute;margin-left:376.1pt;margin-top:619.1pt;width:188.3pt;height:.7pt;z-index:254578688;mso-position-horizontal-relative:page;mso-position-vertical-relative:page" coordorigin="13268,21840" coordsize="6643,26" path="m13268,21866r6642,l19910,21840r-6642,l13268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6" type="#_x0000_t202" style="position:absolute;margin-left:250.2pt;margin-top:746.5pt;width:4.2pt;height:13.65pt;z-index:25457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97" type="#_x0000_t202" style="position:absolute;margin-left:273pt;margin-top:746.5pt;width:4.2pt;height:13.65pt;z-index:25458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898" style="position:absolute;margin-left:78.95pt;margin-top:619.8pt;width:1.45pt;height:139.1pt;z-index:254581760;mso-position-horizontal-relative:page;mso-position-vertical-relative:page" coordorigin="2786,21866" coordsize="51,4907" path="m2786,26772r51,l2837,21866r-51,l2786,267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899" style="position:absolute;margin-left:78.95pt;margin-top:758.9pt;width:1.45pt;height:1.45pt;z-index:254582784;mso-position-horizontal-relative:page;mso-position-vertical-relative:page" coordorigin="2786,26772" coordsize="51,51" path="m2786,26823r51,l2837,26772r-51,l2786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0" style="position:absolute;margin-left:78.95pt;margin-top:758.9pt;width:1.45pt;height:1.45pt;z-index:254583808;mso-position-horizontal-relative:page;mso-position-vertical-relative:page" coordorigin="2786,26772" coordsize="51,51" path="m2786,26823r51,l2837,26772r-51,l2786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1" style="position:absolute;margin-left:80.4pt;margin-top:758.9pt;width:117.85pt;height:1.45pt;z-index:254584832;mso-position-horizontal-relative:page;mso-position-vertical-relative:page" coordorigin="2837,26772" coordsize="4158,51" path="m2837,26823r4157,l6994,26772r-4157,l2837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2" style="position:absolute;margin-left:198.25pt;margin-top:619.8pt;width:.7pt;height:139.1pt;z-index:254585856;mso-position-horizontal-relative:page;mso-position-vertical-relative:page" coordorigin="6994,21866" coordsize="26,4907" path="m6994,26772r25,l7019,21866r-25,l6994,267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3" style="position:absolute;margin-left:198.25pt;margin-top:758.9pt;width:1.45pt;height:1.45pt;z-index:254586880;mso-position-horizontal-relative:page;mso-position-vertical-relative:page" coordorigin="6994,26772" coordsize="51,51" path="m6994,26823r51,l7045,26772r-51,l6994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4" style="position:absolute;margin-left:199.7pt;margin-top:758.9pt;width:175.7pt;height:1.45pt;z-index:254587904;mso-position-horizontal-relative:page;mso-position-vertical-relative:page" coordorigin="7045,26772" coordsize="6198,51" path="m7045,26823r6197,l13242,26772r-6197,l7045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5" style="position:absolute;margin-left:375.35pt;margin-top:619.8pt;width:.7pt;height:139.1pt;z-index:254588928;mso-position-horizontal-relative:page;mso-position-vertical-relative:page" coordorigin="13242,21866" coordsize="26,4907" path="m13242,26772r26,l13268,21866r-26,l13242,267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6" style="position:absolute;margin-left:375.35pt;margin-top:758.9pt;width:1.45pt;height:1.45pt;z-index:254589952;mso-position-horizontal-relative:page;mso-position-vertical-relative:page" coordorigin="13242,26772" coordsize="51,51" path="m13242,26823r51,l13293,26772r-51,l13242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7" style="position:absolute;margin-left:376.8pt;margin-top:758.9pt;width:187.55pt;height:1.45pt;z-index:254590976;mso-position-horizontal-relative:page;mso-position-vertical-relative:page" coordorigin="13293,26772" coordsize="6617,51" path="m13293,26823r6617,l19910,26772r-6617,l13293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8" style="position:absolute;margin-left:564.35pt;margin-top:619.1pt;width:1.45pt;height:.7pt;z-index:254592000;mso-position-horizontal-relative:page;mso-position-vertical-relative:page" coordorigin="19910,21840" coordsize="51,26" path="m19910,21866r51,l19961,21840r-51,l19910,218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09" style="position:absolute;margin-left:564.35pt;margin-top:619.8pt;width:1.45pt;height:139.1pt;z-index:254593024;mso-position-horizontal-relative:page;mso-position-vertical-relative:page" coordorigin="19910,21866" coordsize="51,4907" path="m19910,26772r51,l19961,21866r-51,l19910,267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10" style="position:absolute;margin-left:564.35pt;margin-top:758.9pt;width:1.45pt;height:1.45pt;z-index:254594048;mso-position-horizontal-relative:page;mso-position-vertical-relative:page" coordorigin="19910,26772" coordsize="51,51" path="m19910,26823r51,l19961,26772r-51,l19910,268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11" style="position:absolute;margin-left:564.35pt;margin-top:758.9pt;width:1.45pt;height:1.45pt;z-index:254595072;mso-position-horizontal-relative:page;mso-position-vertical-relative:page" coordorigin="19910,26772" coordsize="51,51" path="m19910,26823r51,l19961,26772r-51,l19910,26823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ЗОНА ДЕЛОВОГО,  ОБЩЕСТВЕННОГО И КОММЕРЧЕСКОГО  НАЗНАЧЕНИЯ </w:t>
      </w:r>
    </w:p>
    <w:p w:rsidR="00923E4B" w:rsidRDefault="00923E4B">
      <w:pPr>
        <w:spacing w:line="20" w:lineRule="exact"/>
        <w:sectPr w:rsidR="00923E4B">
          <w:pgSz w:w="11906" w:h="16838"/>
          <w:pgMar w:top="2731" w:right="769" w:bottom="0" w:left="1970" w:header="720" w:footer="720" w:gutter="0"/>
          <w:cols w:space="720"/>
        </w:sectPr>
      </w:pPr>
    </w:p>
    <w:p w:rsidR="00923E4B" w:rsidRDefault="004C600D">
      <w:pPr>
        <w:tabs>
          <w:tab w:val="left" w:pos="586"/>
          <w:tab w:val="left" w:pos="1265"/>
          <w:tab w:val="left" w:pos="2254"/>
          <w:tab w:val="left" w:pos="3029"/>
          <w:tab w:val="left" w:pos="3291"/>
        </w:tabs>
        <w:spacing w:before="5062" w:after="7" w:line="249" w:lineRule="exact"/>
        <w:ind w:right="-113"/>
      </w:pPr>
      <w:hyperlink r:id="rId55" w:history="1">
        <w:r w:rsidR="00923E4B">
          <w:rPr>
            <w:color w:val="000000"/>
          </w:rPr>
          <w:t>2009</w:t>
        </w:r>
      </w:hyperlink>
      <w:hyperlink r:id="rId56" w:history="1">
        <w:r w:rsidR="00923E4B">
          <w:rPr>
            <w:color w:val="000000"/>
          </w:rPr>
          <w:t xml:space="preserve"> </w:t>
        </w:r>
      </w:hyperlink>
      <w:r w:rsidR="00923E4B">
        <w:tab/>
      </w:r>
      <w:r w:rsidR="00923E4B">
        <w:rPr>
          <w:color w:val="000000"/>
        </w:rPr>
        <w:t xml:space="preserve">«Общественные </w:t>
      </w:r>
      <w:r w:rsidR="00923E4B">
        <w:tab/>
      </w:r>
      <w:r w:rsidR="00923E4B">
        <w:rPr>
          <w:color w:val="000000"/>
        </w:rPr>
        <w:t xml:space="preserve">здания </w:t>
      </w:r>
      <w:r w:rsidR="00923E4B">
        <w:tab/>
      </w:r>
      <w:r w:rsidR="00923E4B">
        <w:rPr>
          <w:color w:val="000000"/>
        </w:rPr>
        <w:t xml:space="preserve">и </w:t>
      </w:r>
      <w:r w:rsidR="00923E4B">
        <w:tab/>
      </w:r>
      <w:r w:rsidR="00923E4B">
        <w:rPr>
          <w:color w:val="000000"/>
        </w:rPr>
        <w:t xml:space="preserve">со- </w:t>
      </w:r>
      <w:r w:rsidR="00923E4B">
        <w:rPr>
          <w:color w:val="000000"/>
          <w:spacing w:val="7144"/>
        </w:rPr>
        <w:t xml:space="preserve"> </w:t>
      </w:r>
      <w:r w:rsidR="00923E4B">
        <w:rPr>
          <w:color w:val="000000"/>
        </w:rPr>
        <w:t xml:space="preserve">оружения»), </w:t>
      </w:r>
      <w:r w:rsidR="00923E4B">
        <w:tab/>
      </w:r>
      <w:r w:rsidR="00923E4B">
        <w:rPr>
          <w:color w:val="000000"/>
        </w:rPr>
        <w:t xml:space="preserve">и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другие действующие нормативные </w:t>
      </w:r>
      <w:r>
        <w:rPr>
          <w:color w:val="000000"/>
          <w:spacing w:val="6860"/>
        </w:rPr>
        <w:t xml:space="preserve"> </w:t>
      </w:r>
      <w:r>
        <w:rPr>
          <w:color w:val="000000"/>
        </w:rPr>
        <w:t xml:space="preserve">документы и технические регламен-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ты, СП, по утвержденному проекту </w:t>
      </w:r>
      <w:r>
        <w:rPr>
          <w:color w:val="000000"/>
          <w:spacing w:val="6900"/>
        </w:rPr>
        <w:t xml:space="preserve"> </w:t>
      </w:r>
      <w:r>
        <w:rPr>
          <w:color w:val="000000"/>
        </w:rPr>
        <w:t xml:space="preserve">планировки, проекту межевания тер- </w:t>
      </w:r>
    </w:p>
    <w:p w:rsidR="00923E4B" w:rsidRDefault="00923E4B">
      <w:pPr>
        <w:spacing w:line="244" w:lineRule="exact"/>
        <w:ind w:right="-113"/>
        <w:rPr>
          <w:color w:val="000000"/>
        </w:rPr>
      </w:pPr>
      <w:r>
        <w:rPr>
          <w:color w:val="000000"/>
        </w:rPr>
        <w:t xml:space="preserve">ритории.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652" w:bottom="0" w:left="762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6940" type="#_x0000_t202" style="position:absolute;margin-left:19.55pt;margin-top:821.4pt;width:4.4pt;height:14.7pt;z-index:25462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1" type="#_x0000_t202" style="position:absolute;margin-left:43.3pt;margin-top:18.35pt;width:4.95pt;height:16.95pt;z-index:25462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2" type="#_x0000_t202" style="position:absolute;margin-left:338.4pt;margin-top:383.5pt;width:4.95pt;height:16.95pt;z-index:25462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3" type="#_x0000_t202" style="position:absolute;margin-left:28.55pt;margin-top:583pt;width:12.45pt;height:3.9pt;z-index:2546288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4" type="#_x0000_t202" style="position:absolute;margin-left:42.6pt;margin-top:610.7pt;width:14.7pt;height:4.4pt;z-index:2546298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5" type="#_x0000_t202" style="position:absolute;margin-left:28.55pt;margin-top:671.55pt;width:12.45pt;height:3.9pt;z-index:2546309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6" type="#_x0000_t202" style="position:absolute;margin-left:42.6pt;margin-top:698.05pt;width:14.7pt;height:4.4pt;z-index:2546319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7" type="#_x0000_t202" style="position:absolute;margin-left:28.55pt;margin-top:754.85pt;width:12.45pt;height:3.9pt;z-index:2546329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8" type="#_x0000_t202" style="position:absolute;margin-left:42.6pt;margin-top:782.9pt;width:14.7pt;height:4.4pt;z-index:2546339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9" type="#_x0000_t202" style="position:absolute;margin-left:73.9pt;margin-top:774.9pt;width:2.9pt;height:8.05pt;z-index:25463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0" type="#_x0000_t202" style="position:absolute;margin-left:102.1pt;margin-top:774.9pt;width:2.9pt;height:8.05pt;z-index:25463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1" type="#_x0000_t202" style="position:absolute;margin-left:130.3pt;margin-top:774.9pt;width:2.9pt;height:8.05pt;z-index:25463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2" type="#_x0000_t202" style="position:absolute;margin-left:158.5pt;margin-top:774.9pt;width:2.9pt;height:8.05pt;z-index:25463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3" type="#_x0000_t202" style="position:absolute;margin-left:193.3pt;margin-top:774.9pt;width:2.9pt;height:8.05pt;z-index:25463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4" type="#_x0000_t202" style="position:absolute;margin-left:230.3pt;margin-top:774.9pt;width:2.9pt;height:8.05pt;z-index:25464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5" type="#_x0000_t202" style="position:absolute;margin-left:575.9pt;margin-top:776.05pt;width:3.9pt;height:12.45pt;z-index:25464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6" type="#_x0000_t202" style="position:absolute;margin-left:73.9pt;margin-top:790.85pt;width:2.9pt;height:8.05pt;z-index:25464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7" type="#_x0000_t202" style="position:absolute;margin-left:102.1pt;margin-top:790.85pt;width:2.9pt;height:8.05pt;z-index:25464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8" type="#_x0000_t202" style="position:absolute;margin-left:130.3pt;margin-top:790.85pt;width:2.9pt;height:8.05pt;z-index:25464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9" type="#_x0000_t202" style="position:absolute;margin-left:158.5pt;margin-top:790.85pt;width:2.9pt;height:8.05pt;z-index:25464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0" type="#_x0000_t202" style="position:absolute;margin-left:193.3pt;margin-top:790.85pt;width:2.9pt;height:8.05pt;z-index:25464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1" type="#_x0000_t202" style="position:absolute;margin-left:230.3pt;margin-top:790.85pt;width:2.9pt;height:8.05pt;z-index:25464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2" type="#_x0000_t202" style="position:absolute;margin-left:81.95pt;margin-top:804.85pt;width:3.45pt;height:10.3pt;z-index:25464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3" type="#_x0000_t202" style="position:absolute;margin-left:114.7pt;margin-top:804.85pt;width:3.45pt;height:10.3pt;z-index:25464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4" type="#_x0000_t202" style="position:absolute;margin-left:138.7pt;margin-top:804.85pt;width:3.45pt;height:10.3pt;z-index:25465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5" type="#_x0000_t202" style="position:absolute;margin-left:169.3pt;margin-top:804.85pt;width:3.45pt;height:10.3pt;z-index:25465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6" type="#_x0000_t202" style="position:absolute;margin-left:203.4pt;margin-top:804.85pt;width:3.45pt;height:10.3pt;z-index:254652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7" type="#_x0000_t202" style="position:absolute;margin-left:238.3pt;margin-top:804.85pt;width:3.45pt;height:10.3pt;z-index:25465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8" type="#_x0000_t202" style="position:absolute;margin-left:25.55pt;margin-top:15.85pt;width:556.4pt;height:806.85pt;z-index:25465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30"/>
                    <w:gridCol w:w="61"/>
                    <w:gridCol w:w="191"/>
                    <w:gridCol w:w="30"/>
                    <w:gridCol w:w="110"/>
                    <w:gridCol w:w="31"/>
                    <w:gridCol w:w="455"/>
                    <w:gridCol w:w="41"/>
                    <w:gridCol w:w="446"/>
                    <w:gridCol w:w="40"/>
                    <w:gridCol w:w="441"/>
                    <w:gridCol w:w="40"/>
                    <w:gridCol w:w="291"/>
                    <w:gridCol w:w="39"/>
                    <w:gridCol w:w="711"/>
                    <w:gridCol w:w="31"/>
                    <w:gridCol w:w="484"/>
                    <w:gridCol w:w="31"/>
                    <w:gridCol w:w="4684"/>
                    <w:gridCol w:w="43"/>
                    <w:gridCol w:w="2839"/>
                    <w:gridCol w:w="31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 w:val="restart"/>
                        <w:tcMar>
                          <w:left w:w="482" w:type="dxa"/>
                          <w:right w:w="9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76"/>
                          </w:tabs>
                          <w:spacing w:before="491" w:line="250" w:lineRule="exact"/>
                          <w:ind w:left="38" w:right="-101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  <w:p w:rsidR="00AA7298" w:rsidRDefault="00AA7298">
                        <w:pPr>
                          <w:spacing w:before="56" w:line="244" w:lineRule="exact"/>
                          <w:ind w:left="1025" w:right="-135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  <w:p w:rsidR="00AA7298" w:rsidRDefault="00AA7298">
                        <w:pPr>
                          <w:spacing w:before="1824" w:line="244" w:lineRule="exact"/>
                          <w:ind w:right="223"/>
                        </w:pPr>
                        <w:r>
                          <w:rPr>
                            <w:color w:val="000000"/>
                          </w:rPr>
                          <w:t xml:space="preserve">Предприятия связи </w:t>
                        </w:r>
                      </w:p>
                      <w:p w:rsidR="00AA7298" w:rsidRDefault="00AA7298">
                        <w:pPr>
                          <w:spacing w:before="432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центра-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лизованного выполне-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заказов, приемные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пункты прачечных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самообслуживания,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химчисток самооб-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служивания </w:t>
                        </w:r>
                      </w:p>
                      <w:p w:rsidR="00AA7298" w:rsidRDefault="00AA7298">
                        <w:pPr>
                          <w:spacing w:before="2808" w:line="248" w:lineRule="exact"/>
                          <w:ind w:right="143"/>
                        </w:pPr>
                        <w:r>
                          <w:rPr>
                            <w:color w:val="000000"/>
                          </w:rPr>
                          <w:t xml:space="preserve">Внешкольные учре-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ждения </w:t>
                        </w:r>
                      </w:p>
                    </w:tc>
                    <w:tc>
                      <w:tcPr>
                        <w:tcW w:w="3518" w:type="dxa"/>
                        <w:gridSpan w:val="4"/>
                        <w:vMerge w:val="restart"/>
                        <w:tcMar>
                          <w:left w:w="92" w:type="dxa"/>
                          <w:right w:w="5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42"/>
                          </w:tabs>
                          <w:spacing w:before="491" w:line="250" w:lineRule="exact"/>
                          <w:ind w:left="65" w:right="-60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РАЗРЕШЕННО-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ГО ИСПОЛЬЗОВАНИЯ </w:t>
                        </w:r>
                      </w:p>
                      <w:p w:rsidR="00AA7298" w:rsidRDefault="00AA7298">
                        <w:pPr>
                          <w:spacing w:before="33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по уличному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  <w:p w:rsidR="00AA7298" w:rsidRDefault="00AA7298">
                        <w:pPr>
                          <w:spacing w:before="2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участков – 0,03 га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– 3 эт.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70%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по уличному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  <w:p w:rsidR="00AA7298" w:rsidRDefault="00AA7298">
                        <w:pPr>
                          <w:spacing w:before="2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– 0,2 га;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3 эт.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70%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по уличному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11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  <w:p w:rsidR="00AA7298" w:rsidRDefault="00AA7298">
                        <w:pPr>
                          <w:spacing w:before="24" w:after="7" w:line="248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 xml:space="preserve">Внешкольные учреждения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более 50 мест.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 xml:space="preserve">Максимальный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- от задания на проектиро-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>вание и количества мест</w:t>
                        </w:r>
                        <w:r>
                          <w:rPr>
                            <w:color w:val="FF0000"/>
                          </w:rPr>
                          <w:t xml:space="preserve"> 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25 м.,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строительстве;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72"/>
                        </w:pPr>
                        <w:r>
                          <w:rPr>
                            <w:color w:val="000000"/>
                          </w:rPr>
                          <w:t xml:space="preserve">– до 2 эт. </w:t>
                        </w:r>
                      </w:p>
                    </w:tc>
                    <w:tc>
                      <w:tcPr>
                        <w:tcW w:w="4061" w:type="dxa"/>
                        <w:gridSpan w:val="2"/>
                        <w:vMerge w:val="restart"/>
                        <w:tcMar>
                          <w:left w:w="113" w:type="dxa"/>
                          <w:right w:w="35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13"/>
                          </w:tabs>
                          <w:spacing w:before="491" w:line="250" w:lineRule="exact"/>
                          <w:ind w:left="98" w:right="-52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  <w:p w:rsidR="00AA7298" w:rsidRDefault="00AA7298">
                        <w:pPr>
                          <w:tabs>
                            <w:tab w:val="left" w:pos="3265"/>
                          </w:tabs>
                          <w:spacing w:before="33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ственные здания и сооружения»),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нормами и правила- </w:t>
                        </w:r>
                      </w:p>
                      <w:p w:rsidR="00AA7298" w:rsidRDefault="00AA7298">
                        <w:pPr>
                          <w:tabs>
                            <w:tab w:val="left" w:pos="837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ми, СП,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техническими регламентами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 утвержденному проекту плани-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ровки, проекту межевания террито-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рии. </w:t>
                        </w:r>
                      </w:p>
                      <w:p w:rsidR="00AA7298" w:rsidRDefault="00AA7298">
                        <w:pPr>
                          <w:spacing w:before="276" w:after="7" w:line="249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Встроенные и пристроенные в ос-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новные виды использования, отдель-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но стоящие.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СП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118.13330.2012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редакция</w:t>
                        </w:r>
                        <w:hyperlink r:id="rId57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58" w:history="1">
                          <w:r>
                            <w:rPr>
                              <w:color w:val="000000"/>
                            </w:rPr>
                            <w:t>С</w:t>
                          </w:r>
                        </w:hyperlink>
                        <w:hyperlink r:id="rId59" w:history="1">
                          <w:r>
                            <w:rPr>
                              <w:color w:val="000000"/>
                            </w:rPr>
                            <w:t>Ни</w:t>
                          </w:r>
                        </w:hyperlink>
                        <w:hyperlink r:id="rId60" w:history="1">
                          <w:r>
                            <w:rPr>
                              <w:color w:val="000000"/>
                            </w:rPr>
                            <w:t>П</w:t>
                          </w:r>
                        </w:hyperlink>
                        <w:hyperlink r:id="rId61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62" w:history="1">
                          <w:r>
                            <w:rPr>
                              <w:color w:val="000000"/>
                            </w:rPr>
                            <w:t>3</w:t>
                          </w:r>
                        </w:hyperlink>
                        <w:hyperlink r:id="rId63" w:history="1">
                          <w:r>
                            <w:rPr>
                              <w:color w:val="000000"/>
                            </w:rPr>
                            <w:t>1</w:t>
                          </w:r>
                        </w:hyperlink>
                        <w:hyperlink r:id="rId64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65" w:history="1">
                          <w:r>
                            <w:rPr>
                              <w:color w:val="000000"/>
                            </w:rPr>
                            <w:t>06</w:t>
                          </w:r>
                        </w:hyperlink>
                        <w:hyperlink r:id="rId66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67" w:history="1">
                          <w:r>
                            <w:rPr>
                              <w:color w:val="000000"/>
                            </w:rPr>
                            <w:t>20</w:t>
                          </w:r>
                        </w:hyperlink>
                        <w:hyperlink r:id="rId68" w:history="1">
                          <w:r>
                            <w:rPr>
                              <w:color w:val="000000"/>
                            </w:rPr>
                            <w:t>09</w:t>
                          </w:r>
                        </w:hyperlink>
                        <w:hyperlink r:id="rId69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00000"/>
                          </w:rPr>
                          <w:t xml:space="preserve">«Обще- </w:t>
                        </w:r>
                      </w:p>
                      <w:p w:rsidR="00AA7298" w:rsidRDefault="00AA7298">
                        <w:pPr>
                          <w:tabs>
                            <w:tab w:val="left" w:pos="3265"/>
                          </w:tabs>
                          <w:spacing w:after="10" w:line="248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ственные здания и сооружения»),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нормами и правила-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ми, СП, техническими регламентами,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 утвержденному проекту плани-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1"/>
                        </w:pPr>
                        <w:r>
                          <w:rPr>
                            <w:color w:val="000000"/>
                          </w:rPr>
                          <w:t xml:space="preserve">ровки, проекту межевания террито-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рии. </w:t>
                        </w:r>
                      </w:p>
                      <w:p w:rsidR="00AA7298" w:rsidRDefault="00AA7298">
                        <w:pPr>
                          <w:spacing w:before="277" w:after="10" w:line="248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Встроенные и пристроенные в ос-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новные виды использования, отдель-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но стоящие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 со строитель-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ными нормами и правилами, СП,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техническими регламентами, по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81"/>
                        </w:pPr>
                        <w:r>
                          <w:rPr>
                            <w:color w:val="000000"/>
                          </w:rPr>
                          <w:t xml:space="preserve">утвержденному проекту планировки,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проекту межевания территории. </w:t>
                        </w:r>
                      </w:p>
                      <w:p w:rsidR="00AA7298" w:rsidRDefault="00AA7298">
                        <w:pPr>
                          <w:spacing w:before="1289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Встроенные и пристроенные в ос-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новные виды использования, отдель-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 стоящие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tabs>
                            <w:tab w:val="left" w:pos="2225"/>
                          </w:tabs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СанПин 2.4.4.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1251-03 Санитарно-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531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A5314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531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A5314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A5314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68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18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061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A5314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A5314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6969" type="#_x0000_t202" style="position:absolute;margin-left:85.1pt;margin-top:14.25pt;width:4.4pt;height:14.7pt;z-index:25465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0" type="#_x0000_t202" style="position:absolute;margin-left:159.25pt;margin-top:55.15pt;width:4.2pt;height:13.8pt;z-index:25465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1" type="#_x0000_t202" style="position:absolute;margin-left:348.1pt;margin-top:55.15pt;width:4.2pt;height:13.8pt;z-index:25465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2" type="#_x0000_t202" style="position:absolute;margin-left:523.8pt;margin-top:55.15pt;width:4.2pt;height:13.8pt;z-index:25465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3" type="#_x0000_t202" style="position:absolute;margin-left:420.1pt;margin-top:109.8pt;width:4.15pt;height:13.65pt;z-index:25465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4" type="#_x0000_t202" style="position:absolute;margin-left:85.1pt;margin-top:186.5pt;width:4.2pt;height:13.65pt;z-index:25466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5" type="#_x0000_t202" style="position:absolute;margin-left:325.05pt;margin-top:224.4pt;width:4.2pt;height:13.65pt;z-index:25466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6" type="#_x0000_t202" style="position:absolute;margin-left:235.55pt;margin-top:249.7pt;width:4.2pt;height:13.65pt;z-index:25466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7" type="#_x0000_t202" style="position:absolute;margin-left:510pt;margin-top:300.35pt;width:4.2pt;height:13.65pt;z-index:25466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44" w:lineRule="exact"/>
                  </w:pPr>
                  <w:hyperlink r:id="rId70" w:history="1">
                    <w:r w:rsidR="00AA7298">
                      <w:rPr>
                        <w:color w:val="000000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6978" type="#_x0000_t202" style="position:absolute;margin-left:541.5pt;margin-top:312.95pt;width:4.15pt;height:13.65pt;z-index:25466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79" type="#_x0000_t202" style="position:absolute;margin-left:325.05pt;margin-top:452.9pt;width:4.2pt;height:13.65pt;z-index:25466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0" type="#_x0000_t202" style="position:absolute;margin-left:235.55pt;margin-top:478.05pt;width:4.2pt;height:13.65pt;z-index:25466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1" type="#_x0000_t202" style="position:absolute;margin-left:437.4pt;margin-top:427.55pt;width:4.2pt;height:13.65pt;z-index:25466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2" type="#_x0000_t202" style="position:absolute;margin-left:381pt;margin-top:566.6pt;width:4.2pt;height:26.35pt;z-index:25466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3" type="#_x0000_t202" style="position:absolute;margin-left:328.2pt;margin-top:719.15pt;width:4.2pt;height:13.65pt;z-index:25466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4" type="#_x0000_t202" style="position:absolute;margin-left:437.4pt;margin-top:655.9pt;width:4.2pt;height:13.65pt;z-index:25467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5" type="#_x0000_t202" style="position:absolute;margin-left:489.5pt;margin-top:731.85pt;width:4.2pt;height:13.65pt;z-index:25467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6" type="#_x0000_t202" style="position:absolute;margin-left:284.3pt;margin-top:70.3pt;width:9.7pt;height:13.65pt;z-index:25467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7" type="#_x0000_t202" style="position:absolute;margin-left:289.8pt;margin-top:70.3pt;width:4.2pt;height:13.65pt;z-index:25467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88" style="position:absolute;margin-left:78.95pt;margin-top:39.7pt;width:1.45pt;height:1.55pt;z-index:254674944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89" style="position:absolute;margin-left:78.95pt;margin-top:39.7pt;width:1.45pt;height:1.45pt;z-index:254675968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0" style="position:absolute;margin-left:80.4pt;margin-top:39.7pt;width:117.85pt;height:1.45pt;z-index:254676992;mso-position-horizontal-relative:page;mso-position-vertical-relative:page" coordorigin="2837,1402" coordsize="4158,51" path="m2837,1453r4157,l6994,1402r-4157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1" style="position:absolute;margin-left:78.95pt;margin-top:41.3pt;width:1.45pt;height:27.5pt;z-index:254678016;mso-position-horizontal-relative:page;mso-position-vertical-relative:page" coordorigin="2786,1457" coordsize="51,970" path="m2786,2426r51,l2837,1457r-51,l2786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2" style="position:absolute;margin-left:198.25pt;margin-top:41.15pt;width:.7pt;height:.1pt;z-index:254679040;mso-position-horizontal-relative:page;mso-position-vertical-relative:page" coordorigin="6994,1453" coordsize="26,5" path="m6994,1457r25,l7019,1453r-25,l6994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3" style="position:absolute;margin-left:198.25pt;margin-top:39.7pt;width:1.45pt;height:1.45pt;z-index:254680064;mso-position-horizontal-relative:page;mso-position-vertical-relative:page" coordorigin="6994,1402" coordsize="51,51" path="m6994,1453r51,l7045,1402r-51,l699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4" style="position:absolute;margin-left:199.7pt;margin-top:39.7pt;width:175.7pt;height:1.45pt;z-index:254681088;mso-position-horizontal-relative:page;mso-position-vertical-relative:page" coordorigin="7045,1402" coordsize="6198,51" path="m7045,1453r6197,l13242,1402r-6197,l7045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5" style="position:absolute;margin-left:198.25pt;margin-top:41.3pt;width:.7pt;height:27.5pt;z-index:254682112;mso-position-horizontal-relative:page;mso-position-vertical-relative:page" coordorigin="6994,1457" coordsize="26,970" path="m6994,2426r25,l7019,1457r-25,l6994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6" type="#_x0000_t202" style="position:absolute;margin-left:141.85pt;margin-top:70.3pt;width:4.2pt;height:13.65pt;z-index:25468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6997" style="position:absolute;margin-left:78.95pt;margin-top:68.75pt;width:1.45pt;height:1.55pt;z-index:254684160;mso-position-horizontal-relative:page;mso-position-vertical-relative:page" coordorigin="2786,2426" coordsize="51,56" path="m2786,2481r51,l2837,2426r-51,l2786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8" style="position:absolute;margin-left:80.4pt;margin-top:68.75pt;width:117.85pt;height:1.45pt;z-index:254685184;mso-position-horizontal-relative:page;mso-position-vertical-relative:page" coordorigin="2837,2426" coordsize="4158,51" path="m2837,2477r4157,l6994,2426r-4157,l283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6999" style="position:absolute;margin-left:198.25pt;margin-top:70.2pt;width:.7pt;height:.1pt;z-index:254686208;mso-position-horizontal-relative:page;mso-position-vertical-relative:page" coordorigin="6994,2477" coordsize="26,5" path="m6994,2481r25,l7019,2477r-25,l6994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0" style="position:absolute;margin-left:198.25pt;margin-top:68.75pt;width:1.45pt;height:1.45pt;z-index:254687232;mso-position-horizontal-relative:page;mso-position-vertical-relative:page" coordorigin="6994,2426" coordsize="51,51" path="m6994,2477r51,l7045,2426r-51,l6994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1" style="position:absolute;margin-left:375.35pt;margin-top:41.15pt;width:.7pt;height:.1pt;z-index:254688256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2" style="position:absolute;margin-left:375.35pt;margin-top:39.7pt;width:1.45pt;height:1.45pt;z-index:254689280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3" style="position:absolute;margin-left:376.8pt;margin-top:39.7pt;width:187.55pt;height:1.45pt;z-index:254690304;mso-position-horizontal-relative:page;mso-position-vertical-relative:page" coordorigin="13293,1402" coordsize="6617,51" path="m13293,1453r6617,l19910,1402r-6617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4" style="position:absolute;margin-left:375.35pt;margin-top:41.3pt;width:.7pt;height:27.5pt;z-index:254691328;mso-position-horizontal-relative:page;mso-position-vertical-relative:page" coordorigin="13242,1457" coordsize="26,970" path="m13242,2426r26,l13268,1457r-26,l13242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5" style="position:absolute;margin-left:199.7pt;margin-top:68.75pt;width:175.7pt;height:1.45pt;z-index:254692352;mso-position-horizontal-relative:page;mso-position-vertical-relative:page" coordorigin="7045,2426" coordsize="6198,51" path="m7045,2477r6197,l13242,2426r-6197,l7045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6" style="position:absolute;margin-left:198.25pt;margin-top:70.3pt;width:.7pt;height:12.6pt;z-index:254693376;mso-position-horizontal-relative:page;mso-position-vertical-relative:page" coordorigin="6994,2481" coordsize="26,445" path="m6994,2926r25,l7019,2481r-25,l6994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7" style="position:absolute;margin-left:375.35pt;margin-top:70.2pt;width:.7pt;height:.1pt;z-index:254694400;mso-position-horizontal-relative:page;mso-position-vertical-relative:page" coordorigin="13242,2477" coordsize="26,5" path="m13242,2481r26,l13268,2477r-26,l13242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8" style="position:absolute;margin-left:375.35pt;margin-top:68.75pt;width:1.45pt;height:1.45pt;z-index:254695424;mso-position-horizontal-relative:page;mso-position-vertical-relative:page" coordorigin="13242,2426" coordsize="51,51" path="m13242,2477r51,l13293,2426r-51,l13242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09" style="position:absolute;margin-left:564.35pt;margin-top:39.7pt;width:1.45pt;height:1.55pt;z-index:254696448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0" style="position:absolute;margin-left:564.35pt;margin-top:39.7pt;width:1.45pt;height:1.45pt;z-index:254697472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1" style="position:absolute;margin-left:564.35pt;margin-top:41.3pt;width:1.45pt;height:27.5pt;z-index:254698496;mso-position-horizontal-relative:page;mso-position-vertical-relative:page" coordorigin="19910,1457" coordsize="51,970" path="m19910,2426r51,l19961,1457r-51,l19910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2" type="#_x0000_t202" style="position:absolute;margin-left:467.5pt;margin-top:70.3pt;width:9.7pt;height:13.65pt;z-index:25469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3" type="#_x0000_t202" style="position:absolute;margin-left:473.05pt;margin-top:70.3pt;width:4.2pt;height:13.65pt;z-index:25470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14" style="position:absolute;margin-left:376.8pt;margin-top:68.75pt;width:187.55pt;height:1.45pt;z-index:254701568;mso-position-horizontal-relative:page;mso-position-vertical-relative:page" coordorigin="13293,2426" coordsize="6617,51" path="m13293,2477r6617,l19910,2426r-6617,l13293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5" style="position:absolute;margin-left:375.35pt;margin-top:70.3pt;width:.7pt;height:12.6pt;z-index:254702592;mso-position-horizontal-relative:page;mso-position-vertical-relative:page" coordorigin="13242,2481" coordsize="26,445" path="m13242,2926r26,l13268,2481r-26,l13242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6" style="position:absolute;margin-left:78.95pt;margin-top:70.3pt;width:1.45pt;height:12.6pt;z-index:254703616;mso-position-horizontal-relative:page;mso-position-vertical-relative:page" coordorigin="2786,2481" coordsize="51,445" path="m2786,2926r51,l2837,2481r-51,l2786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7" style="position:absolute;margin-left:78.95pt;margin-top:82.9pt;width:1.45pt;height:1.55pt;z-index:254704640;mso-position-horizontal-relative:page;mso-position-vertical-relative:page" coordorigin="2786,2926" coordsize="51,56" path="m2786,2981r51,l2837,2926r-51,l2786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8" style="position:absolute;margin-left:80.4pt;margin-top:82.9pt;width:117.85pt;height:1.45pt;z-index:254705664;mso-position-horizontal-relative:page;mso-position-vertical-relative:page" coordorigin="2837,2926" coordsize="4158,51" path="m2837,2977r4157,l6994,2926r-4157,l283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19" style="position:absolute;margin-left:198.25pt;margin-top:84.35pt;width:.7pt;height:.1pt;z-index:254706688;mso-position-horizontal-relative:page;mso-position-vertical-relative:page" coordorigin="6994,2977" coordsize="26,5" path="m6994,2981r25,l7019,2977r-25,l6994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0" style="position:absolute;margin-left:198.25pt;margin-top:82.9pt;width:1.45pt;height:1.45pt;z-index:254707712;mso-position-horizontal-relative:page;mso-position-vertical-relative:page" coordorigin="6994,2926" coordsize="51,51" path="m6994,2977r51,l7045,2926r-51,l6994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1" style="position:absolute;margin-left:199.7pt;margin-top:82.9pt;width:175.7pt;height:1.45pt;z-index:254708736;mso-position-horizontal-relative:page;mso-position-vertical-relative:page" coordorigin="7045,2926" coordsize="6198,51" path="m7045,2977r6197,l13242,2926r-6197,l7045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2" style="position:absolute;margin-left:375.35pt;margin-top:84.35pt;width:.7pt;height:.1pt;z-index:254709760;mso-position-horizontal-relative:page;mso-position-vertical-relative:page" coordorigin="13242,2977" coordsize="26,5" path="m13242,2981r26,l13268,2977r-26,l13242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3" style="position:absolute;margin-left:375.35pt;margin-top:82.9pt;width:1.45pt;height:1.45pt;z-index:254710784;mso-position-horizontal-relative:page;mso-position-vertical-relative:page" coordorigin="13242,2926" coordsize="51,51" path="m13242,2977r51,l13293,2926r-51,l13242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4" style="position:absolute;margin-left:564.35pt;margin-top:68.75pt;width:1.45pt;height:1.55pt;z-index:254711808;mso-position-horizontal-relative:page;mso-position-vertical-relative:page" coordorigin="19910,2426" coordsize="51,56" path="m19910,2481r51,l19961,2426r-51,l19910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5" style="position:absolute;margin-left:564.35pt;margin-top:70.3pt;width:1.45pt;height:12.6pt;z-index:254712832;mso-position-horizontal-relative:page;mso-position-vertical-relative:page" coordorigin="19910,2481" coordsize="51,445" path="m19910,2926r51,l19961,2481r-51,l19910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6" type="#_x0000_t202" style="position:absolute;margin-left:541.5pt;margin-top:84.5pt;width:4.15pt;height:13.65pt;z-index:25471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27" style="position:absolute;margin-left:376.8pt;margin-top:82.9pt;width:187.55pt;height:1.45pt;z-index:254714880;mso-position-horizontal-relative:page;mso-position-vertical-relative:page" coordorigin="13293,2926" coordsize="6617,51" path="m13293,2977r6617,l19910,2926r-6617,l13293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8" style="position:absolute;margin-left:375.35pt;margin-top:84.5pt;width:.7pt;height:88.45pt;z-index:254715904;mso-position-horizontal-relative:page;mso-position-vertical-relative:page" coordorigin="13242,2981" coordsize="26,3120" path="m13242,6101r26,l13268,2981r-26,l13242,61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29" type="#_x0000_t202" style="position:absolute;margin-left:209.5pt;margin-top:160.45pt;width:4.2pt;height:13.65pt;z-index:25471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30" type="#_x0000_t202" style="position:absolute;margin-left:235.2pt;margin-top:160.45pt;width:4.2pt;height:13.65pt;z-index:25471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31" style="position:absolute;margin-left:198.25pt;margin-top:84.5pt;width:.7pt;height:88.45pt;z-index:254718976;mso-position-horizontal-relative:page;mso-position-vertical-relative:page" coordorigin="6994,2981" coordsize="26,3120" path="m6994,6101r25,l7019,2981r-25,l6994,61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2" style="position:absolute;margin-left:78.95pt;margin-top:84.5pt;width:1.45pt;height:88.45pt;z-index:254720000;mso-position-horizontal-relative:page;mso-position-vertical-relative:page" coordorigin="2786,2981" coordsize="51,3120" path="m2786,6101r51,l2837,2981r-51,l2786,61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3" type="#_x0000_t202" style="position:absolute;margin-left:175.2pt;margin-top:173.75pt;width:4.2pt;height:13.65pt;z-index:25472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34" style="position:absolute;margin-left:78.95pt;margin-top:172.9pt;width:1.45pt;height:.7pt;z-index:254722048;mso-position-horizontal-relative:page;mso-position-vertical-relative:page" coordorigin="2786,6101" coordsize="51,26" path="m2786,6126r51,l2837,6101r-51,l2786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5" style="position:absolute;margin-left:80.4pt;margin-top:172.9pt;width:117.85pt;height:.7pt;z-index:254723072;mso-position-horizontal-relative:page;mso-position-vertical-relative:page" coordorigin="2837,6101" coordsize="4158,26" path="m2837,6126r4157,l6994,6101r-4157,l2837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6" style="position:absolute;margin-left:198.25pt;margin-top:172.9pt;width:.7pt;height:.7pt;z-index:254724096;mso-position-horizontal-relative:page;mso-position-vertical-relative:page" coordorigin="6994,6101" coordsize="26,26" path="m6994,6126r25,l7019,6101r-25,l6994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7" style="position:absolute;margin-left:198.95pt;margin-top:172.9pt;width:176.4pt;height:.7pt;z-index:254725120;mso-position-horizontal-relative:page;mso-position-vertical-relative:page" coordorigin="7019,6101" coordsize="6223,26" path="m7019,6126r6223,l13242,6101r-6223,l7019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8" style="position:absolute;margin-left:375.35pt;margin-top:172.9pt;width:.7pt;height:.7pt;z-index:254726144;mso-position-horizontal-relative:page;mso-position-vertical-relative:page" coordorigin="13242,6101" coordsize="26,26" path="m13242,6126r26,l13268,6101r-26,l13242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39" type="#_x0000_t202" style="position:absolute;margin-left:381pt;margin-top:160.45pt;width:4.2pt;height:13.65pt;z-index:25472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0" style="position:absolute;margin-left:564.35pt;margin-top:82.9pt;width:1.45pt;height:1.55pt;z-index:254728192;mso-position-horizontal-relative:page;mso-position-vertical-relative:page" coordorigin="19910,2926" coordsize="51,56" path="m19910,2981r51,l19961,2926r-51,l19910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1" style="position:absolute;margin-left:564.35pt;margin-top:84.5pt;width:1.45pt;height:88.45pt;z-index:254729216;mso-position-horizontal-relative:page;mso-position-vertical-relative:page" coordorigin="19910,2981" coordsize="51,3120" path="m19910,6101r51,l19961,2981r-51,l19910,61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2" style="position:absolute;margin-left:376.1pt;margin-top:172.9pt;width:188.3pt;height:.7pt;z-index:254730240;mso-position-horizontal-relative:page;mso-position-vertical-relative:page" coordorigin="13268,6101" coordsize="6643,26" path="m13268,6126r6642,l19910,6101r-6642,l13268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3" style="position:absolute;margin-left:375.35pt;margin-top:173.65pt;width:.7pt;height:227.75pt;z-index:254731264;mso-position-horizontal-relative:page;mso-position-vertical-relative:page" coordorigin="13242,6126" coordsize="26,8035" path="m13242,14161r26,l13268,6126r-26,l13242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4" type="#_x0000_t202" style="position:absolute;margin-left:209.5pt;margin-top:388.8pt;width:4.2pt;height:13.65pt;z-index:25473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5" type="#_x0000_t202" style="position:absolute;margin-left:237.95pt;margin-top:388.8pt;width:4.2pt;height:13.65pt;z-index:25473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6" style="position:absolute;margin-left:198.25pt;margin-top:173.65pt;width:.7pt;height:227.75pt;z-index:254734336;mso-position-horizontal-relative:page;mso-position-vertical-relative:page" coordorigin="6994,6126" coordsize="26,8035" path="m6994,14161r25,l7019,6126r-25,l6994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7" style="position:absolute;margin-left:78.95pt;margin-top:173.65pt;width:1.45pt;height:227.75pt;z-index:254735360;mso-position-horizontal-relative:page;mso-position-vertical-relative:page" coordorigin="2786,6126" coordsize="51,8035" path="m2786,14161r51,l2837,6126r-51,l2786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8" style="position:absolute;margin-left:78.95pt;margin-top:401.4pt;width:1.45pt;height:.7pt;z-index:254736384;mso-position-horizontal-relative:page;mso-position-vertical-relative:page" coordorigin="2786,14161" coordsize="51,26" path="m2786,14186r51,l2837,14161r-51,l2786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49" style="position:absolute;margin-left:80.4pt;margin-top:401.4pt;width:117.85pt;height:.7pt;z-index:254737408;mso-position-horizontal-relative:page;mso-position-vertical-relative:page" coordorigin="2837,14161" coordsize="4158,26" path="m2837,14186r4157,l6994,14161r-4157,l2837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0" style="position:absolute;margin-left:198.25pt;margin-top:401.4pt;width:.7pt;height:.7pt;z-index:254738432;mso-position-horizontal-relative:page;mso-position-vertical-relative:page" coordorigin="6994,14161" coordsize="26,26" path="m6994,14186r25,l7019,14161r-25,l6994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1" style="position:absolute;margin-left:198.95pt;margin-top:401.4pt;width:176.4pt;height:.7pt;z-index:254739456;mso-position-horizontal-relative:page;mso-position-vertical-relative:page" coordorigin="7019,14161" coordsize="6223,26" path="m7019,14186r6223,l13242,14161r-6223,l7019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2" style="position:absolute;margin-left:375.35pt;margin-top:401.4pt;width:.7pt;height:.7pt;z-index:254740480;mso-position-horizontal-relative:page;mso-position-vertical-relative:page" coordorigin="13242,14161" coordsize="26,26" path="m13242,14186r26,l13268,14161r-26,l13242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3" type="#_x0000_t202" style="position:absolute;margin-left:381pt;margin-top:388.8pt;width:4.2pt;height:13.65pt;z-index:25474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4" style="position:absolute;margin-left:564.35pt;margin-top:172.9pt;width:1.45pt;height:.7pt;z-index:254742528;mso-position-horizontal-relative:page;mso-position-vertical-relative:page" coordorigin="19910,6101" coordsize="51,26" path="m19910,6126r51,l19961,6101r-51,l19910,6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5" style="position:absolute;margin-left:564.35pt;margin-top:173.65pt;width:1.45pt;height:227.75pt;z-index:254743552;mso-position-horizontal-relative:page;mso-position-vertical-relative:page" coordorigin="19910,6126" coordsize="51,8035" path="m19910,14161r51,l19961,6126r-51,l19910,141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6" style="position:absolute;margin-left:376.1pt;margin-top:401.4pt;width:188.3pt;height:.7pt;z-index:254744576;mso-position-horizontal-relative:page;mso-position-vertical-relative:page" coordorigin="13268,14161" coordsize="6643,26" path="m13268,14186r6642,l19910,14161r-6642,l13268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7" style="position:absolute;margin-left:375.35pt;margin-top:402.1pt;width:.7pt;height:227.65pt;z-index:254745600;mso-position-horizontal-relative:page;mso-position-vertical-relative:page" coordorigin="13242,14186" coordsize="26,8031" path="m13242,22217r26,l13268,14186r-26,l13242,22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58" type="#_x0000_t202" style="position:absolute;margin-left:209.5pt;margin-top:617.3pt;width:4.2pt;height:13.65pt;z-index:25474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9" type="#_x0000_t202" style="position:absolute;margin-left:237.95pt;margin-top:617.3pt;width:4.2pt;height:13.65pt;z-index:25474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60" style="position:absolute;margin-left:198.25pt;margin-top:402.1pt;width:.7pt;height:227.65pt;z-index:254748672;mso-position-horizontal-relative:page;mso-position-vertical-relative:page" coordorigin="6994,14186" coordsize="26,8031" path="m6994,22217r25,l7019,14186r-25,l6994,22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1" type="#_x0000_t202" style="position:absolute;margin-left:337.45pt;margin-top:630.7pt;width:4.2pt;height:13.65pt;z-index:25474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62" style="position:absolute;margin-left:78.95pt;margin-top:402.1pt;width:1.45pt;height:227.65pt;z-index:254750720;mso-position-horizontal-relative:page;mso-position-vertical-relative:page" coordorigin="2786,14186" coordsize="51,8031" path="m2786,22217r51,l2837,14186r-51,l2786,22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3" style="position:absolute;margin-left:78.95pt;margin-top:629.75pt;width:1.45pt;height:.7pt;z-index:254751744;mso-position-horizontal-relative:page;mso-position-vertical-relative:page" coordorigin="2786,22217" coordsize="51,26" path="m2786,22242r51,l2837,22217r-51,l2786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4" style="position:absolute;margin-left:80.4pt;margin-top:629.75pt;width:117.85pt;height:.7pt;z-index:254752768;mso-position-horizontal-relative:page;mso-position-vertical-relative:page" coordorigin="2837,22217" coordsize="4158,26" path="m2837,22242r4157,l6994,22217r-4157,l2837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5" style="position:absolute;margin-left:198.25pt;margin-top:629.75pt;width:.7pt;height:.7pt;z-index:254753792;mso-position-horizontal-relative:page;mso-position-vertical-relative:page" coordorigin="6994,22217" coordsize="26,26" path="m6994,22242r25,l7019,22217r-25,l6994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6" style="position:absolute;margin-left:198.95pt;margin-top:629.75pt;width:176.4pt;height:.7pt;z-index:254754816;mso-position-horizontal-relative:page;mso-position-vertical-relative:page" coordorigin="7019,22217" coordsize="6223,26" path="m7019,22242r6223,l13242,22217r-6223,l7019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7" style="position:absolute;margin-left:375.35pt;margin-top:629.75pt;width:.7pt;height:.7pt;z-index:254755840;mso-position-horizontal-relative:page;mso-position-vertical-relative:page" coordorigin="13242,22217" coordsize="26,26" path="m13242,22242r26,l13268,22217r-26,l13242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8" style="position:absolute;margin-left:564.35pt;margin-top:401.4pt;width:1.45pt;height:.7pt;z-index:254756864;mso-position-horizontal-relative:page;mso-position-vertical-relative:page" coordorigin="19910,14161" coordsize="51,26" path="m19910,14186r51,l19961,14161r-51,l19910,141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69" style="position:absolute;margin-left:564.35pt;margin-top:402.1pt;width:1.45pt;height:227.65pt;z-index:254757888;mso-position-horizontal-relative:page;mso-position-vertical-relative:page" coordorigin="19910,14186" coordsize="51,8031" path="m19910,22217r51,l19961,14186r-51,l19910,22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0" style="position:absolute;margin-left:376.1pt;margin-top:629.75pt;width:188.3pt;height:.7pt;z-index:254758912;mso-position-horizontal-relative:page;mso-position-vertical-relative:page" coordorigin="13268,22217" coordsize="6643,26" path="m13268,22242r6642,l19910,22217r-6642,l13268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1" type="#_x0000_t202" style="position:absolute;margin-left:209.5pt;margin-top:744.5pt;width:4.2pt;height:13.65pt;z-index:25475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2" type="#_x0000_t202" style="position:absolute;margin-left:246.6pt;margin-top:744.5pt;width:4.2pt;height:13.65pt;z-index:25476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73" style="position:absolute;margin-left:78.95pt;margin-top:630.5pt;width:1.45pt;height:126.5pt;z-index:254761984;mso-position-horizontal-relative:page;mso-position-vertical-relative:page" coordorigin="2786,22242" coordsize="51,4462" path="m2786,26704r51,l2837,22242r-51,l2786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4" style="position:absolute;margin-left:78.95pt;margin-top:756.95pt;width:1.45pt;height:1.45pt;z-index:254763008;mso-position-horizontal-relative:page;mso-position-vertical-relative:page" coordorigin="2786,26704" coordsize="51,51" path="m2786,26755r51,l2837,26704r-51,l2786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5" style="position:absolute;margin-left:78.95pt;margin-top:756.95pt;width:1.45pt;height:1.45pt;z-index:254764032;mso-position-horizontal-relative:page;mso-position-vertical-relative:page" coordorigin="2786,26704" coordsize="51,51" path="m2786,26755r51,l2837,26704r-51,l2786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6" style="position:absolute;margin-left:80.4pt;margin-top:756.95pt;width:117.85pt;height:1.45pt;z-index:254765056;mso-position-horizontal-relative:page;mso-position-vertical-relative:page" coordorigin="2837,26704" coordsize="4158,51" path="m2837,26755r4157,l6994,26704r-4157,l2837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7" style="position:absolute;margin-left:198.25pt;margin-top:630.5pt;width:.7pt;height:126.5pt;z-index:254766080;mso-position-horizontal-relative:page;mso-position-vertical-relative:page" coordorigin="6994,22242" coordsize="26,4462" path="m6994,26704r25,l7019,22242r-25,l6994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8" style="position:absolute;margin-left:198.25pt;margin-top:756.95pt;width:1.45pt;height:1.45pt;z-index:254767104;mso-position-horizontal-relative:page;mso-position-vertical-relative:page" coordorigin="6994,26704" coordsize="51,51" path="m6994,26755r51,l7045,26704r-51,l6994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79" style="position:absolute;margin-left:199.7pt;margin-top:756.95pt;width:175.7pt;height:1.45pt;z-index:254768128;mso-position-horizontal-relative:page;mso-position-vertical-relative:page" coordorigin="7045,26704" coordsize="6198,51" path="m7045,26755r6197,l13242,26704r-6197,l7045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0" style="position:absolute;margin-left:375.35pt;margin-top:630.5pt;width:.7pt;height:126.5pt;z-index:254769152;mso-position-horizontal-relative:page;mso-position-vertical-relative:page" coordorigin="13242,22242" coordsize="26,4462" path="m13242,26704r26,l13268,22242r-26,l13242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1" style="position:absolute;margin-left:375.35pt;margin-top:756.95pt;width:1.45pt;height:1.45pt;z-index:254770176;mso-position-horizontal-relative:page;mso-position-vertical-relative:page" coordorigin="13242,26704" coordsize="51,51" path="m13242,26755r51,l13293,26704r-51,l13242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2" style="position:absolute;margin-left:376.8pt;margin-top:756.95pt;width:187.55pt;height:1.45pt;z-index:254771200;mso-position-horizontal-relative:page;mso-position-vertical-relative:page" coordorigin="13293,26704" coordsize="6617,51" path="m13293,26755r6617,l19910,26704r-6617,l13293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3" style="position:absolute;margin-left:564.35pt;margin-top:629.75pt;width:1.45pt;height:.7pt;z-index:254772224;mso-position-horizontal-relative:page;mso-position-vertical-relative:page" coordorigin="19910,22217" coordsize="51,26" path="m19910,22242r51,l19961,22217r-51,l19910,222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4" style="position:absolute;margin-left:564.35pt;margin-top:630.5pt;width:1.45pt;height:126.5pt;z-index:254773248;mso-position-horizontal-relative:page;mso-position-vertical-relative:page" coordorigin="19910,22242" coordsize="51,4462" path="m19910,26704r51,l19961,22242r-51,l19910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5" style="position:absolute;margin-left:564.35pt;margin-top:756.95pt;width:1.45pt;height:1.45pt;z-index:254774272;mso-position-horizontal-relative:page;mso-position-vertical-relative:page" coordorigin="19910,26704" coordsize="51,51" path="m19910,26755r51,l19961,26704r-51,l19910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086" style="position:absolute;margin-left:564.35pt;margin-top:756.95pt;width:1.45pt;height:1.45pt;z-index:254775296;mso-position-horizontal-relative:page;mso-position-vertical-relative:page" coordorigin="19910,26704" coordsize="51,51" path="m19910,26755r51,l19961,26704r-51,l19910,26755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7194" type="#_x0000_t202" style="position:absolute;margin-left:238.3pt;margin-top:804.85pt;width:3.45pt;height:10.3pt;z-index:-24842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95" type="#_x0000_t202" style="position:absolute;margin-left:203.4pt;margin-top:804.85pt;width:3.45pt;height:10.3pt;z-index:-24842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96" type="#_x0000_t202" style="position:absolute;margin-left:169.3pt;margin-top:804.85pt;width:3.45pt;height:10.3pt;z-index:-24842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97" type="#_x0000_t202" style="position:absolute;margin-left:138.7pt;margin-top:804.85pt;width:3.45pt;height:10.3pt;z-index:-24842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98" type="#_x0000_t202" style="position:absolute;margin-left:114.7pt;margin-top:804.85pt;width:3.45pt;height:10.3pt;z-index:-24842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99" type="#_x0000_t202" style="position:absolute;margin-left:81.95pt;margin-top:804.85pt;width:3.45pt;height:10.3pt;z-index:-24842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0" type="#_x0000_t202" style="position:absolute;margin-left:230.3pt;margin-top:790.85pt;width:2.9pt;height:8.05pt;z-index:-24842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1" type="#_x0000_t202" style="position:absolute;margin-left:193.3pt;margin-top:790.85pt;width:2.9pt;height:8.05pt;z-index:-24842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2" type="#_x0000_t202" style="position:absolute;margin-left:158.5pt;margin-top:790.85pt;width:2.9pt;height:8.05pt;z-index:-24842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3" type="#_x0000_t202" style="position:absolute;margin-left:130.3pt;margin-top:790.85pt;width:2.9pt;height:8.05pt;z-index:-24842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4" type="#_x0000_t202" style="position:absolute;margin-left:102.1pt;margin-top:790.85pt;width:2.9pt;height:8.05pt;z-index:-24841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5" type="#_x0000_t202" style="position:absolute;margin-left:73.9pt;margin-top:790.85pt;width:2.9pt;height:8.05pt;z-index:-24841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6" type="#_x0000_t202" style="position:absolute;margin-left:575.9pt;margin-top:776.05pt;width:3.9pt;height:12.45pt;z-index:-24841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7" type="#_x0000_t202" style="position:absolute;margin-left:230.3pt;margin-top:774.9pt;width:2.9pt;height:8.05pt;z-index:-24841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8" type="#_x0000_t202" style="position:absolute;margin-left:193.3pt;margin-top:774.9pt;width:2.9pt;height:8.05pt;z-index:-24841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09" type="#_x0000_t202" style="position:absolute;margin-left:158.5pt;margin-top:774.9pt;width:2.9pt;height:8.05pt;z-index:-24841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0" type="#_x0000_t202" style="position:absolute;margin-left:130.3pt;margin-top:774.9pt;width:2.9pt;height:8.05pt;z-index:-24841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1" type="#_x0000_t202" style="position:absolute;margin-left:102.1pt;margin-top:774.9pt;width:2.9pt;height:8.05pt;z-index:-24841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2" type="#_x0000_t202" style="position:absolute;margin-left:73.9pt;margin-top:774.9pt;width:2.9pt;height:8.05pt;z-index:-24841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3" type="#_x0000_t202" style="position:absolute;margin-left:42.6pt;margin-top:782.9pt;width:14.7pt;height:4.4pt;z-index:-2484101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4" type="#_x0000_t202" style="position:absolute;margin-left:28.55pt;margin-top:754.85pt;width:12.45pt;height:3.9pt;z-index:-2484090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5" type="#_x0000_t202" style="position:absolute;margin-left:42.6pt;margin-top:698.05pt;width:14.7pt;height:4.4pt;z-index:-2484080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6" type="#_x0000_t202" style="position:absolute;margin-left:28.55pt;margin-top:671.55pt;width:12.45pt;height:3.9pt;z-index:-2484070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7" type="#_x0000_t202" style="position:absolute;margin-left:42.6pt;margin-top:610.7pt;width:14.7pt;height:4.4pt;z-index:-2484060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8" type="#_x0000_t202" style="position:absolute;margin-left:28.55pt;margin-top:583pt;width:12.45pt;height:3.9pt;z-index:-2484049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9" type="#_x0000_t202" style="position:absolute;margin-left:338.4pt;margin-top:383.5pt;width:4.95pt;height:16.95pt;z-index:-24840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0" type="#_x0000_t202" style="position:absolute;margin-left:43.3pt;margin-top:18.35pt;width:4.95pt;height:16.95pt;z-index:-24840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1" type="#_x0000_t202" style="position:absolute;margin-left:25.55pt;margin-top:15.85pt;width:556.4pt;height:806.85pt;z-index:-24840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0"/>
                    <w:gridCol w:w="61"/>
                    <w:gridCol w:w="191"/>
                    <w:gridCol w:w="30"/>
                    <w:gridCol w:w="115"/>
                    <w:gridCol w:w="31"/>
                    <w:gridCol w:w="447"/>
                    <w:gridCol w:w="39"/>
                    <w:gridCol w:w="439"/>
                    <w:gridCol w:w="39"/>
                    <w:gridCol w:w="436"/>
                    <w:gridCol w:w="38"/>
                    <w:gridCol w:w="290"/>
                    <w:gridCol w:w="38"/>
                    <w:gridCol w:w="706"/>
                    <w:gridCol w:w="31"/>
                    <w:gridCol w:w="487"/>
                    <w:gridCol w:w="31"/>
                    <w:gridCol w:w="4711"/>
                    <w:gridCol w:w="43"/>
                    <w:gridCol w:w="2836"/>
                    <w:gridCol w:w="31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 w:val="restart"/>
                        <w:tcMar>
                          <w:left w:w="482" w:type="dxa"/>
                          <w:right w:w="7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76"/>
                          </w:tabs>
                          <w:spacing w:before="491" w:line="250" w:lineRule="exact"/>
                          <w:ind w:left="38"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  <w:p w:rsidR="00AA7298" w:rsidRDefault="00AA7298">
                        <w:pPr>
                          <w:spacing w:before="56" w:line="244" w:lineRule="exact"/>
                          <w:ind w:left="1025" w:right="-148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  <w:p w:rsidR="00AA7298" w:rsidRDefault="00AA7298">
                        <w:pPr>
                          <w:spacing w:before="2837" w:line="248" w:lineRule="exact"/>
                          <w:ind w:right="-107"/>
                        </w:pPr>
                        <w:r>
                          <w:rPr>
                            <w:color w:val="000000"/>
                          </w:rPr>
                          <w:t xml:space="preserve">Учреждения культуры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искусства </w:t>
                        </w:r>
                      </w:p>
                      <w:p w:rsidR="00AA7298" w:rsidRDefault="00AA7298">
                        <w:pPr>
                          <w:spacing w:before="3819" w:after="7" w:line="249" w:lineRule="exact"/>
                          <w:ind w:right="-91"/>
                        </w:pPr>
                        <w:r>
                          <w:rPr>
                            <w:color w:val="000000"/>
                          </w:rPr>
                          <w:t xml:space="preserve">Предприятия мелко-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розничной торговли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91"/>
                        </w:pPr>
                        <w:r>
                          <w:rPr>
                            <w:color w:val="000000"/>
                          </w:rPr>
                          <w:t xml:space="preserve">во временных соору-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жениях (киоски, пави-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91"/>
                        </w:pPr>
                        <w:r>
                          <w:rPr>
                            <w:color w:val="000000"/>
                          </w:rPr>
                          <w:t xml:space="preserve">льоны, палатки),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предприятия рознич-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91"/>
                        </w:pPr>
                        <w:r>
                          <w:rPr>
                            <w:color w:val="000000"/>
                          </w:rPr>
                          <w:t xml:space="preserve">ной и мелкооптовой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торговли, в том числе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91"/>
                        </w:pPr>
                        <w:r>
                          <w:rPr>
                            <w:color w:val="000000"/>
                          </w:rPr>
                          <w:t xml:space="preserve">торгово-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развлекательные ком-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плексы </w:t>
                        </w:r>
                      </w:p>
                      <w:p w:rsidR="00AA7298" w:rsidRDefault="00AA7298">
                        <w:pPr>
                          <w:spacing w:before="531" w:after="10" w:line="248" w:lineRule="exact"/>
                          <w:ind w:right="-74"/>
                        </w:pPr>
                        <w:r>
                          <w:rPr>
                            <w:color w:val="000000"/>
                          </w:rPr>
                          <w:t xml:space="preserve">Учреждения жилищ-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но-коммунального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74"/>
                        </w:pPr>
                        <w:r>
                          <w:rPr>
                            <w:color w:val="000000"/>
                          </w:rPr>
                          <w:t xml:space="preserve">хозяйства (кроме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пунктов приема вто-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ричного сырья, клад-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74"/>
                        </w:pPr>
                        <w:r>
                          <w:rPr>
                            <w:color w:val="000000"/>
                          </w:rPr>
                          <w:t xml:space="preserve">бищ, для жилищно-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эксплуатационных 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74"/>
                        </w:pPr>
                        <w:r>
                          <w:rPr>
                            <w:color w:val="000000"/>
                          </w:rPr>
                          <w:t xml:space="preserve">организаций (админи-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стративные здания) </w:t>
                        </w:r>
                      </w:p>
                    </w:tc>
                    <w:tc>
                      <w:tcPr>
                        <w:tcW w:w="3559" w:type="dxa"/>
                        <w:gridSpan w:val="4"/>
                        <w:vMerge w:val="restart"/>
                        <w:tcMar>
                          <w:left w:w="126" w:type="dxa"/>
                          <w:right w:w="5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42"/>
                          </w:tabs>
                          <w:spacing w:before="491" w:line="250" w:lineRule="exact"/>
                          <w:ind w:left="65" w:right="-48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РАЗРЕШЕННО-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ГО ИСПОЛЬЗОВАНИЯ </w:t>
                        </w:r>
                      </w:p>
                      <w:p w:rsidR="00AA7298" w:rsidRDefault="00AA7298">
                        <w:pPr>
                          <w:spacing w:before="339" w:after="7" w:line="249" w:lineRule="exact"/>
                          <w:ind w:right="-10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здания до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конька – до 25 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0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земельного участка – 50.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спортивно-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игровых площадок – 20.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0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30% </w:t>
                        </w:r>
                      </w:p>
                      <w:p w:rsidR="00AA7298" w:rsidRDefault="00AA7298">
                        <w:pPr>
                          <w:spacing w:before="277"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0,15га.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3 эт.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70%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мельного участка по уличному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  <w:p w:rsidR="00AA7298" w:rsidRDefault="00AA7298">
                        <w:pPr>
                          <w:spacing w:before="529" w:after="7" w:line="249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0,0015 га. </w:t>
                        </w:r>
                      </w:p>
                      <w:p w:rsidR="00AA7298" w:rsidRDefault="00AA7298">
                        <w:pPr>
                          <w:tabs>
                            <w:tab w:val="left" w:pos="56"/>
                          </w:tabs>
                          <w:spacing w:after="10" w:line="248" w:lineRule="exact"/>
                          <w:ind w:right="-101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при новом строительстве.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до 2 эт.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Высота – до 10 м.;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Максимальный процент застрой-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01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10%. </w:t>
                        </w:r>
                      </w:p>
                      <w:p w:rsidR="00AA7298" w:rsidRDefault="00AA7298">
                        <w:pPr>
                          <w:tabs>
                            <w:tab w:val="left" w:pos="29"/>
                          </w:tabs>
                          <w:spacing w:line="248" w:lineRule="exact"/>
                          <w:ind w:right="-101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before="2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площадь земельно-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участка – 0,2 га.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этажей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– до 2 эт.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20%.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 w:rsidRPr="003A37EA">
                          <w:rPr>
                            <w:color w:val="000000"/>
                            <w:spacing w:val="5"/>
                          </w:rPr>
                          <w:t>Максимальная высота оград – 1,5</w:t>
                        </w:r>
                        <w:r w:rsidRPr="003A37EA">
                          <w:rPr>
                            <w:color w:val="000000"/>
                            <w:spacing w:val="11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</w:tc>
                    <w:tc>
                      <w:tcPr>
                        <w:tcW w:w="4056" w:type="dxa"/>
                        <w:gridSpan w:val="2"/>
                        <w:vMerge w:val="restart"/>
                        <w:tcMar>
                          <w:left w:w="108" w:type="dxa"/>
                          <w:right w:w="31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13"/>
                          </w:tabs>
                          <w:spacing w:before="491" w:line="250" w:lineRule="exact"/>
                          <w:ind w:left="98" w:right="-9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  <w:p w:rsidR="00AA7298" w:rsidRDefault="00AA7298">
                        <w:pPr>
                          <w:spacing w:before="3137" w:after="10" w:line="248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Встроенные и пристроенные в ос-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новные виды использования, отдель-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но стоящие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СП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118.13330.2012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редакция</w:t>
                        </w:r>
                        <w:hyperlink r:id="rId71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72" w:history="1">
                          <w:r>
                            <w:rPr>
                              <w:color w:val="000000"/>
                            </w:rPr>
                            <w:t>С</w:t>
                          </w:r>
                        </w:hyperlink>
                        <w:hyperlink r:id="rId73" w:history="1">
                          <w:r>
                            <w:rPr>
                              <w:color w:val="000000"/>
                            </w:rPr>
                            <w:t>Ни</w:t>
                          </w:r>
                        </w:hyperlink>
                        <w:hyperlink r:id="rId74" w:history="1">
                          <w:r>
                            <w:rPr>
                              <w:color w:val="000000"/>
                            </w:rPr>
                            <w:t>П</w:t>
                          </w:r>
                        </w:hyperlink>
                        <w:hyperlink r:id="rId75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76" w:history="1">
                          <w:r>
                            <w:rPr>
                              <w:color w:val="000000"/>
                            </w:rPr>
                            <w:t>3</w:t>
                          </w:r>
                        </w:hyperlink>
                        <w:hyperlink r:id="rId77" w:history="1">
                          <w:r>
                            <w:rPr>
                              <w:color w:val="000000"/>
                            </w:rPr>
                            <w:t>1</w:t>
                          </w:r>
                        </w:hyperlink>
                        <w:hyperlink r:id="rId78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79" w:history="1">
                          <w:r>
                            <w:rPr>
                              <w:color w:val="000000"/>
                            </w:rPr>
                            <w:t>06</w:t>
                          </w:r>
                        </w:hyperlink>
                        <w:hyperlink r:id="rId80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81" w:history="1">
                          <w:r>
                            <w:rPr>
                              <w:color w:val="000000"/>
                            </w:rPr>
                            <w:t>20</w:t>
                          </w:r>
                        </w:hyperlink>
                        <w:hyperlink r:id="rId82" w:history="1">
                          <w:r>
                            <w:rPr>
                              <w:color w:val="000000"/>
                            </w:rPr>
                            <w:t>09</w:t>
                          </w:r>
                        </w:hyperlink>
                        <w:hyperlink r:id="rId83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00000"/>
                          </w:rPr>
                          <w:t xml:space="preserve">«Обще- </w:t>
                        </w:r>
                      </w:p>
                      <w:p w:rsidR="00AA7298" w:rsidRDefault="00AA7298">
                        <w:pPr>
                          <w:tabs>
                            <w:tab w:val="left" w:pos="3265"/>
                          </w:tabs>
                          <w:spacing w:after="10" w:line="249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ственные здания и сооружения»),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нормами и правила-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ми, СП, техническими регламентами,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по утвержденному проекту плани-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ровки, проекту межевания террито-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68"/>
                        </w:pPr>
                        <w:r>
                          <w:rPr>
                            <w:color w:val="000000"/>
                          </w:rPr>
                          <w:t xml:space="preserve">рии. </w:t>
                        </w:r>
                      </w:p>
                      <w:p w:rsidR="00AA7298" w:rsidRDefault="00AA7298">
                        <w:pPr>
                          <w:tabs>
                            <w:tab w:val="left" w:pos="1289"/>
                            <w:tab w:val="left" w:pos="1556"/>
                            <w:tab w:val="left" w:pos="3042"/>
                            <w:tab w:val="left" w:pos="3294"/>
                          </w:tabs>
                          <w:spacing w:before="3327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Встроенные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пристроенные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ос- </w:t>
                        </w:r>
                        <w:r>
                          <w:br/>
                        </w:r>
                        <w:r w:rsidRPr="003A37EA">
                          <w:rPr>
                            <w:color w:val="000000"/>
                            <w:spacing w:val="2"/>
                          </w:rPr>
                          <w:t>новные виды использования, отдель-</w:t>
                        </w:r>
                        <w:r w:rsidRPr="003A37EA">
                          <w:rPr>
                            <w:color w:val="000000"/>
                            <w:spacing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 стоящие.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поселений»), СП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118.13330.2012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редакция</w:t>
                        </w:r>
                        <w:hyperlink r:id="rId84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85" w:history="1">
                          <w:r>
                            <w:rPr>
                              <w:color w:val="000000"/>
                            </w:rPr>
                            <w:t>С</w:t>
                          </w:r>
                        </w:hyperlink>
                        <w:hyperlink r:id="rId86" w:history="1">
                          <w:r>
                            <w:rPr>
                              <w:color w:val="000000"/>
                            </w:rPr>
                            <w:t>Ни</w:t>
                          </w:r>
                        </w:hyperlink>
                        <w:hyperlink r:id="rId87" w:history="1">
                          <w:r>
                            <w:rPr>
                              <w:color w:val="000000"/>
                            </w:rPr>
                            <w:t>П</w:t>
                          </w:r>
                        </w:hyperlink>
                        <w:hyperlink r:id="rId88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89" w:history="1">
                          <w:r>
                            <w:rPr>
                              <w:color w:val="000000"/>
                            </w:rPr>
                            <w:t>3</w:t>
                          </w:r>
                        </w:hyperlink>
                        <w:hyperlink r:id="rId90" w:history="1">
                          <w:r>
                            <w:rPr>
                              <w:color w:val="000000"/>
                            </w:rPr>
                            <w:t>1</w:t>
                          </w:r>
                        </w:hyperlink>
                        <w:hyperlink r:id="rId91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92" w:history="1">
                          <w:r>
                            <w:rPr>
                              <w:color w:val="000000"/>
                            </w:rPr>
                            <w:t>06</w:t>
                          </w:r>
                        </w:hyperlink>
                        <w:hyperlink r:id="rId93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94" w:history="1">
                          <w:r>
                            <w:rPr>
                              <w:color w:val="000000"/>
                            </w:rPr>
                            <w:t>20</w:t>
                          </w:r>
                        </w:hyperlink>
                        <w:hyperlink r:id="rId95" w:history="1">
                          <w:r>
                            <w:rPr>
                              <w:color w:val="000000"/>
                            </w:rPr>
                            <w:t>09</w:t>
                          </w:r>
                        </w:hyperlink>
                        <w:hyperlink r:id="rId96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00000"/>
                          </w:rPr>
                          <w:t xml:space="preserve">«Обще- </w:t>
                        </w:r>
                      </w:p>
                      <w:p w:rsidR="00AA7298" w:rsidRDefault="00AA7298">
                        <w:pPr>
                          <w:tabs>
                            <w:tab w:val="left" w:pos="3265"/>
                          </w:tabs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ственные здания и сооружения»),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A37E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A37E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A37E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A37E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A37E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59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056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A37E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A37E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7087" type="#_x0000_t202" style="position:absolute;margin-left:19.55pt;margin-top:821.4pt;width:4.4pt;height:14.7pt;z-index:25477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8" type="#_x0000_t202" style="position:absolute;margin-left:85.1pt;margin-top:14.25pt;width:4.4pt;height:14.7pt;z-index:25477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89" type="#_x0000_t202" style="position:absolute;margin-left:159.25pt;margin-top:55.15pt;width:4.2pt;height:13.8pt;z-index:25477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0" type="#_x0000_t202" style="position:absolute;margin-left:348.1pt;margin-top:55.15pt;width:4.2pt;height:13.8pt;z-index:25478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1" type="#_x0000_t202" style="position:absolute;margin-left:523.8pt;margin-top:55.15pt;width:4.2pt;height:13.8pt;z-index:25478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2" type="#_x0000_t202" style="position:absolute;margin-left:425.15pt;margin-top:122.5pt;width:4.2pt;height:13.65pt;z-index:25478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3" type="#_x0000_t202" style="position:absolute;margin-left:235.55pt;margin-top:287.65pt;width:4.2pt;height:13.65pt;z-index:25478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4" type="#_x0000_t202" style="position:absolute;margin-left:204pt;margin-top:414.1pt;width:4.2pt;height:13.65pt;z-index:25478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5" type="#_x0000_t202" style="position:absolute;margin-left:437.4pt;margin-top:249.7pt;width:4.2pt;height:13.65pt;z-index:25478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6" type="#_x0000_t202" style="position:absolute;margin-left:510pt;margin-top:350.9pt;width:4.2pt;height:13.65pt;z-index:25478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44" w:lineRule="exact"/>
                  </w:pPr>
                  <w:hyperlink r:id="rId97" w:history="1">
                    <w:r w:rsidR="00AA7298">
                      <w:rPr>
                        <w:color w:val="000000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7097" type="#_x0000_t202" style="position:absolute;margin-left:541.5pt;margin-top:363.6pt;width:4.15pt;height:13.65pt;z-index:25478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8" type="#_x0000_t202" style="position:absolute;margin-left:204pt;margin-top:465.5pt;width:4.2pt;height:13.65pt;z-index:25478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099" type="#_x0000_t202" style="position:absolute;margin-left:437.4pt;margin-top:465.5pt;width:4.2pt;height:13.65pt;z-index:25478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0" type="#_x0000_t202" style="position:absolute;margin-left:510pt;margin-top:731.9pt;width:4.2pt;height:13.65pt;z-index:25479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4C600D">
                  <w:pPr>
                    <w:spacing w:line="244" w:lineRule="exact"/>
                  </w:pPr>
                  <w:hyperlink r:id="rId98" w:history="1">
                    <w:r w:rsidR="00AA7298">
                      <w:rPr>
                        <w:color w:val="000000"/>
                      </w:rPr>
                      <w:t xml:space="preserve"> 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7101" type="#_x0000_t202" style="position:absolute;margin-left:541.5pt;margin-top:744.5pt;width:4.15pt;height:13.65pt;z-index:25479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2" type="#_x0000_t202" style="position:absolute;margin-left:284.3pt;margin-top:70.3pt;width:9.7pt;height:13.65pt;z-index:25479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3" type="#_x0000_t202" style="position:absolute;margin-left:289.8pt;margin-top:70.3pt;width:4.2pt;height:13.65pt;z-index:25479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4" style="position:absolute;margin-left:78.95pt;margin-top:39.7pt;width:1.45pt;height:1.55pt;z-index:254794752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05" style="position:absolute;margin-left:78.95pt;margin-top:39.7pt;width:1.45pt;height:1.45pt;z-index:254795776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06" style="position:absolute;margin-left:80.4pt;margin-top:39.7pt;width:117.85pt;height:1.45pt;z-index:254796800;mso-position-horizontal-relative:page;mso-position-vertical-relative:page" coordorigin="2837,1402" coordsize="4158,51" path="m2837,1453r4157,l6994,1402r-4157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07" style="position:absolute;margin-left:78.95pt;margin-top:41.3pt;width:1.45pt;height:27.5pt;z-index:254797824;mso-position-horizontal-relative:page;mso-position-vertical-relative:page" coordorigin="2786,1457" coordsize="51,970" path="m2786,2426r51,l2837,1457r-51,l2786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08" style="position:absolute;margin-left:198.25pt;margin-top:41.15pt;width:.7pt;height:.1pt;z-index:254798848;mso-position-horizontal-relative:page;mso-position-vertical-relative:page" coordorigin="6994,1453" coordsize="26,5" path="m6994,1457r25,l7019,1453r-25,l6994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09" style="position:absolute;margin-left:198.25pt;margin-top:39.7pt;width:1.45pt;height:1.45pt;z-index:254799872;mso-position-horizontal-relative:page;mso-position-vertical-relative:page" coordorigin="6994,1402" coordsize="51,51" path="m6994,1453r51,l7045,1402r-51,l699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0" style="position:absolute;margin-left:199.7pt;margin-top:39.7pt;width:175.7pt;height:1.45pt;z-index:254800896;mso-position-horizontal-relative:page;mso-position-vertical-relative:page" coordorigin="7045,1402" coordsize="6198,51" path="m7045,1453r6197,l13242,1402r-6197,l7045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1" style="position:absolute;margin-left:198.25pt;margin-top:41.3pt;width:.7pt;height:27.5pt;z-index:254801920;mso-position-horizontal-relative:page;mso-position-vertical-relative:page" coordorigin="6994,1457" coordsize="26,970" path="m6994,2426r25,l7019,1457r-25,l6994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2" type="#_x0000_t202" style="position:absolute;margin-left:141.85pt;margin-top:70.3pt;width:4.2pt;height:13.65pt;z-index:25480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3" style="position:absolute;margin-left:78.95pt;margin-top:68.75pt;width:1.45pt;height:1.55pt;z-index:254803968;mso-position-horizontal-relative:page;mso-position-vertical-relative:page" coordorigin="2786,2426" coordsize="51,56" path="m2786,2481r51,l2837,2426r-51,l2786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4" style="position:absolute;margin-left:80.4pt;margin-top:68.75pt;width:117.85pt;height:1.45pt;z-index:254804992;mso-position-horizontal-relative:page;mso-position-vertical-relative:page" coordorigin="2837,2426" coordsize="4158,51" path="m2837,2477r4157,l6994,2426r-4157,l283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5" style="position:absolute;margin-left:198.25pt;margin-top:70.2pt;width:.7pt;height:.1pt;z-index:254806016;mso-position-horizontal-relative:page;mso-position-vertical-relative:page" coordorigin="6994,2477" coordsize="26,5" path="m6994,2481r25,l7019,2477r-25,l6994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6" style="position:absolute;margin-left:198.25pt;margin-top:68.75pt;width:1.45pt;height:1.45pt;z-index:254807040;mso-position-horizontal-relative:page;mso-position-vertical-relative:page" coordorigin="6994,2426" coordsize="51,51" path="m6994,2477r51,l7045,2426r-51,l6994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7" style="position:absolute;margin-left:375.35pt;margin-top:41.15pt;width:.7pt;height:.1pt;z-index:254808064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8" style="position:absolute;margin-left:375.35pt;margin-top:39.7pt;width:1.45pt;height:1.45pt;z-index:254809088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19" style="position:absolute;margin-left:376.8pt;margin-top:39.7pt;width:187.55pt;height:1.45pt;z-index:254810112;mso-position-horizontal-relative:page;mso-position-vertical-relative:page" coordorigin="13293,1402" coordsize="6617,51" path="m13293,1453r6617,l19910,1402r-6617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0" style="position:absolute;margin-left:375.35pt;margin-top:41.3pt;width:.7pt;height:27.5pt;z-index:254811136;mso-position-horizontal-relative:page;mso-position-vertical-relative:page" coordorigin="13242,1457" coordsize="26,970" path="m13242,2426r26,l13268,1457r-26,l13242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1" style="position:absolute;margin-left:199.7pt;margin-top:68.75pt;width:175.7pt;height:1.45pt;z-index:254812160;mso-position-horizontal-relative:page;mso-position-vertical-relative:page" coordorigin="7045,2426" coordsize="6198,51" path="m7045,2477r6197,l13242,2426r-6197,l7045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2" style="position:absolute;margin-left:198.25pt;margin-top:70.3pt;width:.7pt;height:12.6pt;z-index:254813184;mso-position-horizontal-relative:page;mso-position-vertical-relative:page" coordorigin="6994,2481" coordsize="26,445" path="m6994,2926r25,l7019,2481r-25,l6994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3" style="position:absolute;margin-left:375.35pt;margin-top:70.2pt;width:.7pt;height:.1pt;z-index:254814208;mso-position-horizontal-relative:page;mso-position-vertical-relative:page" coordorigin="13242,2477" coordsize="26,5" path="m13242,2481r26,l13268,2477r-26,l13242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4" style="position:absolute;margin-left:375.35pt;margin-top:68.75pt;width:1.45pt;height:1.45pt;z-index:254815232;mso-position-horizontal-relative:page;mso-position-vertical-relative:page" coordorigin="13242,2426" coordsize="51,51" path="m13242,2477r51,l13293,2426r-51,l13242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5" style="position:absolute;margin-left:564.35pt;margin-top:39.7pt;width:1.45pt;height:1.55pt;z-index:254816256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6" style="position:absolute;margin-left:564.35pt;margin-top:39.7pt;width:1.45pt;height:1.45pt;z-index:254817280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7" style="position:absolute;margin-left:564.35pt;margin-top:41.3pt;width:1.45pt;height:27.5pt;z-index:254818304;mso-position-horizontal-relative:page;mso-position-vertical-relative:page" coordorigin="19910,1457" coordsize="51,970" path="m19910,2426r51,l19961,1457r-51,l19910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28" type="#_x0000_t202" style="position:absolute;margin-left:467.5pt;margin-top:70.3pt;width:9.7pt;height:13.65pt;z-index:25481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29" type="#_x0000_t202" style="position:absolute;margin-left:473.05pt;margin-top:70.3pt;width:4.2pt;height:13.65pt;z-index:25482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30" style="position:absolute;margin-left:376.8pt;margin-top:68.75pt;width:187.55pt;height:1.45pt;z-index:254821376;mso-position-horizontal-relative:page;mso-position-vertical-relative:page" coordorigin="13293,2426" coordsize="6617,51" path="m13293,2477r6617,l19910,2426r-6617,l13293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1" style="position:absolute;margin-left:375.35pt;margin-top:70.3pt;width:.7pt;height:12.6pt;z-index:254822400;mso-position-horizontal-relative:page;mso-position-vertical-relative:page" coordorigin="13242,2481" coordsize="26,445" path="m13242,2926r26,l13268,2481r-26,l13242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2" style="position:absolute;margin-left:78.95pt;margin-top:70.3pt;width:1.45pt;height:12.6pt;z-index:254823424;mso-position-horizontal-relative:page;mso-position-vertical-relative:page" coordorigin="2786,2481" coordsize="51,445" path="m2786,2926r51,l2837,2481r-51,l2786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3" style="position:absolute;margin-left:78.95pt;margin-top:82.9pt;width:1.45pt;height:1.55pt;z-index:254824448;mso-position-horizontal-relative:page;mso-position-vertical-relative:page" coordorigin="2786,2926" coordsize="51,56" path="m2786,2981r51,l2837,2926r-51,l2786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4" style="position:absolute;margin-left:80.4pt;margin-top:82.9pt;width:117.85pt;height:1.45pt;z-index:254825472;mso-position-horizontal-relative:page;mso-position-vertical-relative:page" coordorigin="2837,2926" coordsize="4158,51" path="m2837,2977r4157,l6994,2926r-4157,l283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5" style="position:absolute;margin-left:198.25pt;margin-top:84.35pt;width:.7pt;height:.1pt;z-index:254826496;mso-position-horizontal-relative:page;mso-position-vertical-relative:page" coordorigin="6994,2977" coordsize="26,5" path="m6994,2981r25,l7019,2977r-25,l6994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6" style="position:absolute;margin-left:198.25pt;margin-top:82.9pt;width:1.45pt;height:1.45pt;z-index:254827520;mso-position-horizontal-relative:page;mso-position-vertical-relative:page" coordorigin="6994,2926" coordsize="51,51" path="m6994,2977r51,l7045,2926r-51,l6994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7" style="position:absolute;margin-left:199.7pt;margin-top:82.9pt;width:175.7pt;height:1.45pt;z-index:254828544;mso-position-horizontal-relative:page;mso-position-vertical-relative:page" coordorigin="7045,2926" coordsize="6198,51" path="m7045,2977r6197,l13242,2926r-6197,l7045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8" style="position:absolute;margin-left:375.35pt;margin-top:84.35pt;width:.7pt;height:.1pt;z-index:254829568;mso-position-horizontal-relative:page;mso-position-vertical-relative:page" coordorigin="13242,2977" coordsize="26,5" path="m13242,2981r26,l13268,2977r-26,l13242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39" style="position:absolute;margin-left:375.35pt;margin-top:82.9pt;width:1.45pt;height:1.45pt;z-index:254830592;mso-position-horizontal-relative:page;mso-position-vertical-relative:page" coordorigin="13242,2926" coordsize="51,51" path="m13242,2977r51,l13293,2926r-51,l13242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0" style="position:absolute;margin-left:564.35pt;margin-top:68.75pt;width:1.45pt;height:1.55pt;z-index:254831616;mso-position-horizontal-relative:page;mso-position-vertical-relative:page" coordorigin="19910,2426" coordsize="51,56" path="m19910,2481r51,l19961,2426r-51,l19910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1" style="position:absolute;margin-left:564.35pt;margin-top:70.3pt;width:1.45pt;height:12.6pt;z-index:254832640;mso-position-horizontal-relative:page;mso-position-vertical-relative:page" coordorigin="19910,2481" coordsize="51,445" path="m19910,2926r51,l19961,2481r-51,l19910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2" style="position:absolute;margin-left:376.8pt;margin-top:82.9pt;width:187.55pt;height:1.45pt;z-index:254833664;mso-position-horizontal-relative:page;mso-position-vertical-relative:page" coordorigin="13293,2926" coordsize="6617,51" path="m13293,2977r6617,l19910,2926r-6617,l13293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3" style="position:absolute;margin-left:375.35pt;margin-top:84.5pt;width:.7pt;height:139.1pt;z-index:254834688;mso-position-horizontal-relative:page;mso-position-vertical-relative:page" coordorigin="13242,2981" coordsize="26,4907" path="m13242,7887r26,l13268,2981r-26,l13242,7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4" style="position:absolute;margin-left:198.25pt;margin-top:84.5pt;width:.7pt;height:139.1pt;z-index:254835712;mso-position-horizontal-relative:page;mso-position-vertical-relative:page" coordorigin="6994,2981" coordsize="26,4907" path="m6994,7887r25,l7019,2981r-25,l6994,7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5" style="position:absolute;margin-left:78.95pt;margin-top:84.5pt;width:1.45pt;height:139.1pt;z-index:254836736;mso-position-horizontal-relative:page;mso-position-vertical-relative:page" coordorigin="2786,2981" coordsize="51,4907" path="m2786,7887r51,l2837,2981r-51,l2786,7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6" style="position:absolute;margin-left:78.95pt;margin-top:223.55pt;width:1.45pt;height:.7pt;z-index:254837760;mso-position-horizontal-relative:page;mso-position-vertical-relative:page" coordorigin="2786,7887" coordsize="51,26" path="m2786,7913r51,l2837,7887r-51,l2786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7" style="position:absolute;margin-left:80.4pt;margin-top:223.55pt;width:117.85pt;height:.7pt;z-index:254838784;mso-position-horizontal-relative:page;mso-position-vertical-relative:page" coordorigin="2837,7887" coordsize="4158,26" path="m2837,7913r4157,l6994,7887r-4157,l2837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8" style="position:absolute;margin-left:198.25pt;margin-top:223.55pt;width:.7pt;height:.7pt;z-index:254839808;mso-position-horizontal-relative:page;mso-position-vertical-relative:page" coordorigin="6994,7887" coordsize="26,26" path="m6994,7913r25,l7019,7887r-25,l6994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49" style="position:absolute;margin-left:198.95pt;margin-top:223.55pt;width:176.4pt;height:.7pt;z-index:254840832;mso-position-horizontal-relative:page;mso-position-vertical-relative:page" coordorigin="7019,7887" coordsize="6223,26" path="m7019,7913r6223,l13242,7887r-6223,l7019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0" style="position:absolute;margin-left:375.35pt;margin-top:223.55pt;width:.7pt;height:.7pt;z-index:254841856;mso-position-horizontal-relative:page;mso-position-vertical-relative:page" coordorigin="13242,7887" coordsize="26,26" path="m13242,7913r26,l13268,7887r-26,l13242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1" type="#_x0000_t202" style="position:absolute;margin-left:540.85pt;margin-top:210.95pt;width:4.2pt;height:13.65pt;z-index:25484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52" style="position:absolute;margin-left:564.35pt;margin-top:82.9pt;width:1.45pt;height:1.55pt;z-index:254843904;mso-position-horizontal-relative:page;mso-position-vertical-relative:page" coordorigin="19910,2926" coordsize="51,56" path="m19910,2981r51,l19961,2926r-51,l19910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3" style="position:absolute;margin-left:564.35pt;margin-top:84.5pt;width:1.45pt;height:139.1pt;z-index:254844928;mso-position-horizontal-relative:page;mso-position-vertical-relative:page" coordorigin="19910,2981" coordsize="51,4907" path="m19910,7887r51,l19961,2981r-51,l19910,7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4" style="position:absolute;margin-left:376.1pt;margin-top:223.55pt;width:188.3pt;height:.7pt;z-index:254845952;mso-position-horizontal-relative:page;mso-position-vertical-relative:page" coordorigin="13268,7887" coordsize="6643,26" path="m13268,7913r6642,l19910,7887r-6642,l13268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5" style="position:absolute;margin-left:375.35pt;margin-top:224.3pt;width:.7pt;height:215.05pt;z-index:254846976;mso-position-horizontal-relative:page;mso-position-vertical-relative:page" coordorigin="13242,7913" coordsize="26,7587" path="m13242,15499r26,l13268,7913r-26,l13242,1549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6" style="position:absolute;margin-left:198.25pt;margin-top:224.3pt;width:.7pt;height:215.05pt;z-index:254848000;mso-position-horizontal-relative:page;mso-position-vertical-relative:page" coordorigin="6994,7913" coordsize="26,7587" path="m6994,15499r25,l7019,7913r-25,l6994,1549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7" style="position:absolute;margin-left:78.95pt;margin-top:224.3pt;width:1.45pt;height:215.05pt;z-index:254849024;mso-position-horizontal-relative:page;mso-position-vertical-relative:page" coordorigin="2786,7913" coordsize="51,7587" path="m2786,15499r51,l2837,7913r-51,l2786,1549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8" style="position:absolute;margin-left:78.95pt;margin-top:439.3pt;width:1.45pt;height:.7pt;z-index:254850048;mso-position-horizontal-relative:page;mso-position-vertical-relative:page" coordorigin="2786,15499" coordsize="51,26" path="m2786,15524r51,l2837,15499r-51,l2786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59" style="position:absolute;margin-left:80.4pt;margin-top:439.3pt;width:117.85pt;height:.7pt;z-index:254851072;mso-position-horizontal-relative:page;mso-position-vertical-relative:page" coordorigin="2837,15499" coordsize="4158,26" path="m2837,15524r4157,l6994,15499r-4157,l2837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0" style="position:absolute;margin-left:198.25pt;margin-top:439.3pt;width:.7pt;height:.7pt;z-index:254852096;mso-position-horizontal-relative:page;mso-position-vertical-relative:page" coordorigin="6994,15499" coordsize="26,26" path="m6994,15524r25,l7019,15499r-25,l6994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1" style="position:absolute;margin-left:198.95pt;margin-top:439.3pt;width:176.4pt;height:.7pt;z-index:254853120;mso-position-horizontal-relative:page;mso-position-vertical-relative:page" coordorigin="7019,15499" coordsize="6223,26" path="m7019,15524r6223,l13242,15499r-6223,l7019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2" style="position:absolute;margin-left:375.35pt;margin-top:439.3pt;width:.7pt;height:.7pt;z-index:254854144;mso-position-horizontal-relative:page;mso-position-vertical-relative:page" coordorigin="13242,15499" coordsize="26,26" path="m13242,15524r26,l13268,15499r-26,l13242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3" type="#_x0000_t202" style="position:absolute;margin-left:401.05pt;margin-top:426.85pt;width:4.2pt;height:13.65pt;z-index:25485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4" style="position:absolute;margin-left:564.35pt;margin-top:223.55pt;width:1.45pt;height:.7pt;z-index:254856192;mso-position-horizontal-relative:page;mso-position-vertical-relative:page" coordorigin="19910,7887" coordsize="51,26" path="m19910,7913r51,l19961,7887r-51,l19910,7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5" style="position:absolute;margin-left:564.35pt;margin-top:224.3pt;width:1.45pt;height:215.05pt;z-index:254857216;mso-position-horizontal-relative:page;mso-position-vertical-relative:page" coordorigin="19910,7913" coordsize="51,7587" path="m19910,15499r51,l19961,7913r-51,l19910,1549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6" style="position:absolute;margin-left:376.1pt;margin-top:439.3pt;width:188.3pt;height:.7pt;z-index:254858240;mso-position-horizontal-relative:page;mso-position-vertical-relative:page" coordorigin="13268,15499" coordsize="6643,26" path="m13268,15524r6642,l19910,15499r-6642,l13268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7" style="position:absolute;margin-left:375.35pt;margin-top:440.05pt;width:.7pt;height:164.5pt;z-index:254859264;mso-position-horizontal-relative:page;mso-position-vertical-relative:page" coordorigin="13242,15524" coordsize="26,5804" path="m13242,21328r26,l13268,15524r-26,l13242,213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68" type="#_x0000_t202" style="position:absolute;margin-left:210.95pt;margin-top:591.95pt;width:4.2pt;height:13.65pt;z-index:25486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9" style="position:absolute;margin-left:198.25pt;margin-top:440.05pt;width:.7pt;height:164.5pt;z-index:254861312;mso-position-horizontal-relative:page;mso-position-vertical-relative:page" coordorigin="6994,15524" coordsize="26,5804" path="m6994,21328r25,l7019,15524r-25,l6994,213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0" style="position:absolute;margin-left:78.95pt;margin-top:440.05pt;width:1.45pt;height:164.5pt;z-index:254862336;mso-position-horizontal-relative:page;mso-position-vertical-relative:page" coordorigin="2786,15524" coordsize="51,5804" path="m2786,21328r51,l2837,15524r-51,l2786,213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1" style="position:absolute;margin-left:78.95pt;margin-top:604.55pt;width:1.45pt;height:.7pt;z-index:254863360;mso-position-horizontal-relative:page;mso-position-vertical-relative:page" coordorigin="2786,21328" coordsize="51,26" path="m2786,21353r51,l2837,21328r-51,l2786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2" style="position:absolute;margin-left:80.4pt;margin-top:604.55pt;width:117.85pt;height:.7pt;z-index:254864384;mso-position-horizontal-relative:page;mso-position-vertical-relative:page" coordorigin="2837,21328" coordsize="4158,26" path="m2837,21353r4157,l6994,21328r-4157,l2837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3" style="position:absolute;margin-left:198.25pt;margin-top:604.55pt;width:.7pt;height:.7pt;z-index:254865408;mso-position-horizontal-relative:page;mso-position-vertical-relative:page" coordorigin="6994,21328" coordsize="26,26" path="m6994,21353r25,l7019,21328r-25,l6994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4" style="position:absolute;margin-left:198.95pt;margin-top:604.55pt;width:176.4pt;height:.7pt;z-index:254866432;mso-position-horizontal-relative:page;mso-position-vertical-relative:page" coordorigin="7019,21328" coordsize="6223,26" path="m7019,21353r6223,l13242,21328r-6223,l7019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5" style="position:absolute;margin-left:375.35pt;margin-top:604.55pt;width:.7pt;height:.7pt;z-index:254867456;mso-position-horizontal-relative:page;mso-position-vertical-relative:page" coordorigin="13242,21328" coordsize="26,26" path="m13242,21353r26,l13268,21328r-26,l13242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6" type="#_x0000_t202" style="position:absolute;margin-left:532.1pt;margin-top:591.95pt;width:4.2pt;height:13.65pt;z-index:25486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7" style="position:absolute;margin-left:564.35pt;margin-top:439.3pt;width:1.45pt;height:.7pt;z-index:254869504;mso-position-horizontal-relative:page;mso-position-vertical-relative:page" coordorigin="19910,15499" coordsize="51,26" path="m19910,15524r51,l19961,15499r-51,l19910,15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8" style="position:absolute;margin-left:564.35pt;margin-top:440.05pt;width:1.45pt;height:164.5pt;z-index:254870528;mso-position-horizontal-relative:page;mso-position-vertical-relative:page" coordorigin="19910,15524" coordsize="51,5804" path="m19910,21328r51,l19961,15524r-51,l19910,213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79" style="position:absolute;margin-left:376.1pt;margin-top:604.55pt;width:188.3pt;height:.7pt;z-index:254871552;mso-position-horizontal-relative:page;mso-position-vertical-relative:page" coordorigin="13268,21328" coordsize="6643,26" path="m13268,21353r6642,l19910,21328r-6642,l13268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0" style="position:absolute;margin-left:78.95pt;margin-top:605.3pt;width:1.45pt;height:151.7pt;z-index:254872576;mso-position-horizontal-relative:page;mso-position-vertical-relative:page" coordorigin="2786,21353" coordsize="51,5351" path="m2786,26704r51,l2837,21353r-51,l2786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1" style="position:absolute;margin-left:78.95pt;margin-top:756.95pt;width:1.45pt;height:1.45pt;z-index:254873600;mso-position-horizontal-relative:page;mso-position-vertical-relative:page" coordorigin="2786,26704" coordsize="51,51" path="m2786,26755r51,l2837,26704r-51,l2786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2" style="position:absolute;margin-left:78.95pt;margin-top:756.95pt;width:1.45pt;height:1.45pt;z-index:254874624;mso-position-horizontal-relative:page;mso-position-vertical-relative:page" coordorigin="2786,26704" coordsize="51,51" path="m2786,26755r51,l2837,26704r-51,l2786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3" style="position:absolute;margin-left:80.4pt;margin-top:756.95pt;width:117.85pt;height:1.45pt;z-index:254875648;mso-position-horizontal-relative:page;mso-position-vertical-relative:page" coordorigin="2837,26704" coordsize="4158,51" path="m2837,26755r4157,l6994,26704r-4157,l2837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4" style="position:absolute;margin-left:198.25pt;margin-top:605.3pt;width:.7pt;height:151.7pt;z-index:254876672;mso-position-horizontal-relative:page;mso-position-vertical-relative:page" coordorigin="6994,21353" coordsize="26,5351" path="m6994,26704r25,l7019,21353r-25,l6994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5" style="position:absolute;margin-left:198.25pt;margin-top:756.95pt;width:1.45pt;height:1.45pt;z-index:254877696;mso-position-horizontal-relative:page;mso-position-vertical-relative:page" coordorigin="6994,26704" coordsize="51,51" path="m6994,26755r51,l7045,26704r-51,l6994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6" style="position:absolute;margin-left:199.7pt;margin-top:756.95pt;width:175.7pt;height:1.45pt;z-index:254878720;mso-position-horizontal-relative:page;mso-position-vertical-relative:page" coordorigin="7045,26704" coordsize="6198,51" path="m7045,26755r6197,l13242,26704r-6197,l7045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7" style="position:absolute;margin-left:375.35pt;margin-top:605.3pt;width:.7pt;height:151.7pt;z-index:254879744;mso-position-horizontal-relative:page;mso-position-vertical-relative:page" coordorigin="13242,21353" coordsize="26,5351" path="m13242,26704r26,l13268,21353r-26,l13242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8" style="position:absolute;margin-left:375.35pt;margin-top:756.95pt;width:1.45pt;height:1.45pt;z-index:254880768;mso-position-horizontal-relative:page;mso-position-vertical-relative:page" coordorigin="13242,26704" coordsize="51,51" path="m13242,26755r51,l13293,26704r-51,l13242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89" style="position:absolute;margin-left:376.8pt;margin-top:756.95pt;width:187.55pt;height:1.45pt;z-index:254881792;mso-position-horizontal-relative:page;mso-position-vertical-relative:page" coordorigin="13293,26704" coordsize="6617,51" path="m13293,26755r6617,l19910,26704r-6617,l13293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90" style="position:absolute;margin-left:564.35pt;margin-top:604.55pt;width:1.45pt;height:.7pt;z-index:254882816;mso-position-horizontal-relative:page;mso-position-vertical-relative:page" coordorigin="19910,21328" coordsize="51,26" path="m19910,21353r51,l19961,21328r-51,l19910,213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91" style="position:absolute;margin-left:564.35pt;margin-top:605.3pt;width:1.45pt;height:151.7pt;z-index:254883840;mso-position-horizontal-relative:page;mso-position-vertical-relative:page" coordorigin="19910,21353" coordsize="51,5351" path="m19910,26704r51,l19961,21353r-51,l19910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92" style="position:absolute;margin-left:564.35pt;margin-top:756.95pt;width:1.45pt;height:1.45pt;z-index:254884864;mso-position-horizontal-relative:page;mso-position-vertical-relative:page" coordorigin="19910,26704" coordsize="51,51" path="m19910,26755r51,l19961,26704r-51,l19910,267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193" style="position:absolute;margin-left:564.35pt;margin-top:756.95pt;width:1.45pt;height:1.45pt;z-index:254885888;mso-position-horizontal-relative:page;mso-position-vertical-relative:page" coordorigin="19910,26704" coordsize="51,51" path="m19910,26755r51,l19961,26704r-51,l19910,26755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эпидемиологические требования к </w:t>
      </w:r>
      <w:r>
        <w:rPr>
          <w:color w:val="000000"/>
          <w:spacing w:val="6787"/>
        </w:rPr>
        <w:t xml:space="preserve"> </w:t>
      </w:r>
      <w:r>
        <w:rPr>
          <w:color w:val="000000"/>
        </w:rPr>
        <w:t xml:space="preserve">учреждениям дополнительного обра- </w:t>
      </w:r>
    </w:p>
    <w:p w:rsidR="00923E4B" w:rsidRDefault="00923E4B">
      <w:pPr>
        <w:tabs>
          <w:tab w:val="left" w:pos="938"/>
        </w:tabs>
        <w:spacing w:after="7" w:line="249" w:lineRule="exact"/>
        <w:ind w:right="-113"/>
      </w:pPr>
      <w:r>
        <w:rPr>
          <w:color w:val="000000"/>
        </w:rPr>
        <w:t xml:space="preserve">зования детей (внешкольные учре- </w:t>
      </w:r>
      <w:r>
        <w:rPr>
          <w:color w:val="000000"/>
          <w:spacing w:val="6819"/>
        </w:rPr>
        <w:t xml:space="preserve"> </w:t>
      </w:r>
      <w:r>
        <w:rPr>
          <w:color w:val="000000"/>
        </w:rPr>
        <w:t xml:space="preserve">ждения), </w:t>
      </w:r>
      <w:r>
        <w:tab/>
      </w:r>
      <w:r>
        <w:rPr>
          <w:color w:val="000000"/>
        </w:rPr>
        <w:t xml:space="preserve">со строительными нормами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и правилами, СП, техническими ре- </w:t>
      </w:r>
      <w:r>
        <w:rPr>
          <w:color w:val="000000"/>
          <w:spacing w:val="6917"/>
        </w:rPr>
        <w:t xml:space="preserve"> </w:t>
      </w:r>
      <w:r>
        <w:rPr>
          <w:color w:val="000000"/>
        </w:rPr>
        <w:t xml:space="preserve">гламентами, по утвержденному про-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екту планировки, проекту межевания </w:t>
      </w:r>
      <w:r>
        <w:rPr>
          <w:color w:val="000000"/>
          <w:spacing w:val="7058"/>
        </w:rPr>
        <w:t xml:space="preserve"> </w:t>
      </w:r>
      <w:r>
        <w:rPr>
          <w:color w:val="000000"/>
        </w:rPr>
        <w:t xml:space="preserve">территории.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Размещать внешкольные учреждения </w:t>
      </w:r>
      <w:r>
        <w:rPr>
          <w:color w:val="000000"/>
          <w:spacing w:val="7067"/>
        </w:rPr>
        <w:t xml:space="preserve"> </w:t>
      </w:r>
      <w:r>
        <w:rPr>
          <w:color w:val="000000"/>
        </w:rPr>
        <w:t xml:space="preserve">на территории с учетом транспорт-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ной доступности не более 30 мин. </w:t>
      </w:r>
    </w:p>
    <w:p w:rsidR="00923E4B" w:rsidRDefault="00923E4B">
      <w:pPr>
        <w:spacing w:line="20" w:lineRule="exact"/>
        <w:sectPr w:rsidR="00923E4B">
          <w:pgSz w:w="11906" w:h="16838"/>
          <w:pgMar w:top="1670" w:right="680" w:bottom="0" w:left="7620" w:header="720" w:footer="720" w:gutter="0"/>
          <w:cols w:space="720"/>
        </w:sectPr>
      </w:pPr>
    </w:p>
    <w:p w:rsidR="00923E4B" w:rsidRDefault="00923E4B">
      <w:pPr>
        <w:tabs>
          <w:tab w:val="left" w:pos="1289"/>
          <w:tab w:val="left" w:pos="1556"/>
          <w:tab w:val="left" w:pos="3042"/>
          <w:tab w:val="left" w:pos="3294"/>
        </w:tabs>
        <w:spacing w:before="4339" w:after="7" w:line="249" w:lineRule="exact"/>
        <w:ind w:right="-113"/>
      </w:pPr>
      <w:r>
        <w:rPr>
          <w:color w:val="000000"/>
        </w:rPr>
        <w:lastRenderedPageBreak/>
        <w:t xml:space="preserve">Встроенные </w:t>
      </w:r>
      <w:r>
        <w:tab/>
      </w: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пристроенные </w:t>
      </w:r>
      <w:r>
        <w:tab/>
      </w:r>
      <w:r>
        <w:rPr>
          <w:color w:val="000000"/>
        </w:rPr>
        <w:t xml:space="preserve">в </w:t>
      </w:r>
      <w:r>
        <w:tab/>
      </w:r>
      <w:r>
        <w:rPr>
          <w:color w:val="000000"/>
        </w:rPr>
        <w:t xml:space="preserve">ос- </w:t>
      </w:r>
      <w:r>
        <w:rPr>
          <w:color w:val="000000"/>
          <w:spacing w:val="7150"/>
        </w:rPr>
        <w:t xml:space="preserve"> </w:t>
      </w:r>
      <w:r w:rsidRPr="003A37EA">
        <w:rPr>
          <w:color w:val="000000"/>
          <w:spacing w:val="2"/>
        </w:rPr>
        <w:t>новные виды использования, отдель-</w:t>
      </w:r>
      <w:r w:rsidRPr="003A37EA">
        <w:rPr>
          <w:color w:val="000000"/>
          <w:spacing w:val="24"/>
        </w:rPr>
        <w:t xml:space="preserve"> </w:t>
      </w:r>
    </w:p>
    <w:p w:rsidR="00923E4B" w:rsidRDefault="00923E4B">
      <w:pPr>
        <w:spacing w:after="7" w:line="244" w:lineRule="exact"/>
        <w:ind w:right="-113"/>
      </w:pPr>
      <w:r>
        <w:rPr>
          <w:color w:val="000000"/>
        </w:rPr>
        <w:t xml:space="preserve">но стоящие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Строительство осуществлять в соот- </w:t>
      </w:r>
      <w:r>
        <w:rPr>
          <w:color w:val="000000"/>
          <w:spacing w:val="7011"/>
        </w:rPr>
        <w:t xml:space="preserve"> </w:t>
      </w:r>
      <w:r>
        <w:rPr>
          <w:color w:val="000000"/>
        </w:rPr>
        <w:t xml:space="preserve">ветствии со СП 42.13330.2011 (Акту-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ализированная редакция СНиП </w:t>
      </w:r>
      <w:r>
        <w:rPr>
          <w:color w:val="000000"/>
          <w:spacing w:val="6510"/>
        </w:rPr>
        <w:t xml:space="preserve"> </w:t>
      </w:r>
      <w:r>
        <w:rPr>
          <w:color w:val="000000"/>
        </w:rPr>
        <w:t xml:space="preserve">2.07.0189* «Градостроительство.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Планировка и застройка городских и </w:t>
      </w:r>
      <w:r>
        <w:rPr>
          <w:color w:val="000000"/>
          <w:spacing w:val="7047"/>
        </w:rPr>
        <w:t xml:space="preserve"> </w:t>
      </w:r>
      <w:r>
        <w:rPr>
          <w:color w:val="000000"/>
        </w:rPr>
        <w:t xml:space="preserve">сельских поселений») со строитель-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ными нормами и правилами, СП, </w:t>
      </w:r>
      <w:r>
        <w:rPr>
          <w:color w:val="000000"/>
          <w:spacing w:val="6691"/>
        </w:rPr>
        <w:t xml:space="preserve"> </w:t>
      </w:r>
      <w:r>
        <w:rPr>
          <w:color w:val="000000"/>
        </w:rPr>
        <w:t xml:space="preserve">техническими регламентами, по </w:t>
      </w:r>
    </w:p>
    <w:p w:rsidR="00923E4B" w:rsidRDefault="00923E4B">
      <w:pPr>
        <w:spacing w:line="248" w:lineRule="exact"/>
        <w:ind w:right="-113"/>
        <w:rPr>
          <w:color w:val="000000"/>
        </w:rPr>
      </w:pPr>
      <w:r>
        <w:rPr>
          <w:color w:val="000000"/>
        </w:rPr>
        <w:t xml:space="preserve">утвержденному проекту планировки, </w:t>
      </w:r>
      <w:r>
        <w:rPr>
          <w:color w:val="000000"/>
          <w:spacing w:val="7073"/>
        </w:rPr>
        <w:t xml:space="preserve"> </w:t>
      </w:r>
      <w:r>
        <w:rPr>
          <w:color w:val="000000"/>
        </w:rPr>
        <w:t xml:space="preserve">проекту межевания территории.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649" w:bottom="0" w:left="762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7222" type="#_x0000_t202" style="position:absolute;margin-left:19.55pt;margin-top:821.4pt;width:4.4pt;height:14.7pt;z-index:25491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3" type="#_x0000_t202" style="position:absolute;margin-left:43.3pt;margin-top:18.35pt;width:4.95pt;height:16.95pt;z-index:25491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4" type="#_x0000_t202" style="position:absolute;margin-left:338.4pt;margin-top:383.5pt;width:4.95pt;height:16.95pt;z-index:25491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5" type="#_x0000_t202" style="position:absolute;margin-left:28.55pt;margin-top:583pt;width:12.45pt;height:3.9pt;z-index:254919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6" type="#_x0000_t202" style="position:absolute;margin-left:42.6pt;margin-top:610.7pt;width:14.7pt;height:4.4pt;z-index:2549207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7" type="#_x0000_t202" style="position:absolute;margin-left:28.55pt;margin-top:671.55pt;width:12.45pt;height:3.9pt;z-index:2549217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8" type="#_x0000_t202" style="position:absolute;margin-left:42.6pt;margin-top:698.05pt;width:14.7pt;height:4.4pt;z-index:254922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9" type="#_x0000_t202" style="position:absolute;margin-left:28.55pt;margin-top:754.85pt;width:12.45pt;height:3.9pt;z-index:254923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0" type="#_x0000_t202" style="position:absolute;margin-left:42.6pt;margin-top:782.9pt;width:14.7pt;height:4.4pt;z-index:254924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1" type="#_x0000_t202" style="position:absolute;margin-left:73.9pt;margin-top:774.9pt;width:2.9pt;height:8.05pt;z-index:25492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2" type="#_x0000_t202" style="position:absolute;margin-left:102.1pt;margin-top:774.9pt;width:2.9pt;height:8.05pt;z-index:25492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3" type="#_x0000_t202" style="position:absolute;margin-left:130.3pt;margin-top:774.9pt;width:2.9pt;height:8.05pt;z-index:25492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4" type="#_x0000_t202" style="position:absolute;margin-left:158.5pt;margin-top:774.9pt;width:2.9pt;height:8.05pt;z-index:25492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5" type="#_x0000_t202" style="position:absolute;margin-left:193.3pt;margin-top:774.9pt;width:2.9pt;height:8.05pt;z-index:25492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6" type="#_x0000_t202" style="position:absolute;margin-left:230.3pt;margin-top:774.9pt;width:2.9pt;height:8.05pt;z-index:25493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7" type="#_x0000_t202" style="position:absolute;margin-left:575.9pt;margin-top:776.05pt;width:3.9pt;height:12.45pt;z-index:25493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8" type="#_x0000_t202" style="position:absolute;margin-left:73.9pt;margin-top:790.85pt;width:2.9pt;height:8.05pt;z-index:25493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9" type="#_x0000_t202" style="position:absolute;margin-left:102.1pt;margin-top:790.85pt;width:2.9pt;height:8.05pt;z-index:25493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0" type="#_x0000_t202" style="position:absolute;margin-left:130.3pt;margin-top:790.85pt;width:2.9pt;height:8.05pt;z-index:25493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1" type="#_x0000_t202" style="position:absolute;margin-left:158.5pt;margin-top:790.85pt;width:2.9pt;height:8.05pt;z-index:25493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2" type="#_x0000_t202" style="position:absolute;margin-left:193.3pt;margin-top:790.85pt;width:2.9pt;height:8.05pt;z-index:25493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3" type="#_x0000_t202" style="position:absolute;margin-left:230.3pt;margin-top:790.85pt;width:2.9pt;height:8.05pt;z-index:25493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4" type="#_x0000_t202" style="position:absolute;margin-left:81.95pt;margin-top:804.85pt;width:3.45pt;height:10.3pt;z-index:25493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5" type="#_x0000_t202" style="position:absolute;margin-left:114.7pt;margin-top:804.85pt;width:3.45pt;height:10.3pt;z-index:25494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6" type="#_x0000_t202" style="position:absolute;margin-left:138.7pt;margin-top:804.85pt;width:3.45pt;height:10.3pt;z-index:25494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7" type="#_x0000_t202" style="position:absolute;margin-left:169.3pt;margin-top:804.85pt;width:3.45pt;height:10.3pt;z-index:25494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8" type="#_x0000_t202" style="position:absolute;margin-left:203.4pt;margin-top:804.85pt;width:3.45pt;height:10.3pt;z-index:25494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49" type="#_x0000_t202" style="position:absolute;margin-left:238.3pt;margin-top:804.85pt;width:3.45pt;height:10.3pt;z-index:25494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0" type="#_x0000_t202" style="position:absolute;margin-left:25.55pt;margin-top:15.85pt;width:556.4pt;height:806.85pt;z-index:25494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6"/>
                    <w:gridCol w:w="520"/>
                    <w:gridCol w:w="43"/>
                    <w:gridCol w:w="470"/>
                    <w:gridCol w:w="316"/>
                    <w:gridCol w:w="43"/>
                    <w:gridCol w:w="599"/>
                    <w:gridCol w:w="43"/>
                    <w:gridCol w:w="2406"/>
                    <w:gridCol w:w="3635"/>
                    <w:gridCol w:w="43"/>
                    <w:gridCol w:w="526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9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tcMar>
                          <w:left w:w="520" w:type="dxa"/>
                          <w:right w:w="6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9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408" w:type="dxa"/>
                        <w:gridSpan w:val="5"/>
                        <w:tcMar>
                          <w:left w:w="199" w:type="dxa"/>
                          <w:right w:w="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77"/>
                          </w:tabs>
                          <w:spacing w:before="491" w:line="250" w:lineRule="exact"/>
                          <w:ind w:right="-15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РАЗРЕШЕННО-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ГО ИСПОЛЬЗОВАНИЯ </w:t>
                        </w:r>
                      </w:p>
                    </w:tc>
                    <w:tc>
                      <w:tcPr>
                        <w:tcW w:w="4214" w:type="dxa"/>
                        <w:gridSpan w:val="3"/>
                        <w:tcMar>
                          <w:left w:w="364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49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4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2" w:type="dxa"/>
                        <w:gridSpan w:val="6"/>
                        <w:tcMar>
                          <w:left w:w="1507" w:type="dxa"/>
                          <w:right w:w="19" w:type="dxa"/>
                        </w:tcMar>
                      </w:tcPr>
                      <w:p w:rsidR="00AA7298" w:rsidRDefault="00AA7298">
                        <w:pPr>
                          <w:spacing w:before="5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442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774" w:type="dxa"/>
                          <w:right w:w="1502" w:type="dxa"/>
                        </w:tcMar>
                      </w:tcPr>
                      <w:p w:rsidR="00AA7298" w:rsidRDefault="00AA7298">
                        <w:pPr>
                          <w:spacing w:before="5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214" w:type="dxa"/>
                        <w:gridSpan w:val="3"/>
                        <w:tcMar>
                          <w:left w:w="266" w:type="dxa"/>
                          <w:right w:w="362" w:type="dxa"/>
                        </w:tcMar>
                      </w:tcPr>
                      <w:p w:rsidR="00AA7298" w:rsidRDefault="00AA7298">
                        <w:pPr>
                          <w:spacing w:before="33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строительными нормами и правила-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ми, СП, техническими регламентами,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по утвержденному проекту плани-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ровки, проекту межевания террито-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tcMar>
                          <w:left w:w="657" w:type="dxa"/>
                          <w:right w:w="2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50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ЗОВАНИЯ </w:t>
                        </w:r>
                      </w:p>
                    </w:tc>
                    <w:tc>
                      <w:tcPr>
                        <w:tcW w:w="340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35" w:type="dxa"/>
                          <w:right w:w="2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14" w:type="dxa"/>
                        <w:gridSpan w:val="3"/>
                        <w:tcMar>
                          <w:left w:w="19" w:type="dxa"/>
                          <w:right w:w="32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21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РЕАЛИЗАЦИИ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69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чения </w:t>
                        </w:r>
                      </w:p>
                    </w:tc>
                    <w:tc>
                      <w:tcPr>
                        <w:tcW w:w="340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0" w:type="dxa"/>
                          <w:right w:w="213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объектов в общественно-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деловой  зоне, СНиП, техниче-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регламентов, СанПиН, и </w:t>
                        </w:r>
                      </w:p>
                      <w:p w:rsidR="00AA7298" w:rsidRDefault="00AA7298">
                        <w:pPr>
                          <w:spacing w:after="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др. документов.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4214" w:type="dxa"/>
                        <w:gridSpan w:val="3"/>
                        <w:tcMar>
                          <w:left w:w="14" w:type="dxa"/>
                          <w:right w:w="376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ствии со СП 42.13330.2011 (Актуализи-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рованная редакция СНиП 2.07.0189*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«Градостроительство. Планировка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застройка городских и сельских поселе-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ний»), строительными нормами и пра-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вилами, СП, техническими регламента-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ми, по утвержденному проекту плани-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ровки, проекту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78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 w:val="restart"/>
                        <w:tcMar>
                          <w:left w:w="482" w:type="dxa"/>
                          <w:right w:w="163" w:type="dxa"/>
                        </w:tcMar>
                      </w:tcPr>
                      <w:p w:rsidR="00AA7298" w:rsidRDefault="00AA7298">
                        <w:pPr>
                          <w:spacing w:before="34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Стоянки автомобиль-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транспорта, для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обслуживания объек-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 социального,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культурного и быто-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вого назначения </w:t>
                        </w:r>
                      </w:p>
                    </w:tc>
                    <w:tc>
                      <w:tcPr>
                        <w:tcW w:w="3408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9" w:type="dxa"/>
                          <w:right w:w="146" w:type="dxa"/>
                        </w:tcMar>
                      </w:tcPr>
                      <w:p w:rsidR="00AA7298" w:rsidRDefault="00AA7298">
                        <w:pPr>
                          <w:spacing w:before="34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земельного участка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для стоянки автомобильного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транспорта: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предприятия общественно-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питания, коммунально 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бытового обслуживания – ми-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нимальный 210кв.м.; макси-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мальный – 300 кв.м.;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предприятий бытового 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служивания - минимальный - 50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кв.м.; максимальный – 100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кв.м.;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учреждений управления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максимальный – 300 кв.м.;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спортивных сооружений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минимальный – 100 кв.м., мак-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симальный – 300 кв.м.;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для клубных – 900 кв.м.;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стройки-10% </w:t>
                        </w:r>
                      </w:p>
                    </w:tc>
                    <w:tc>
                      <w:tcPr>
                        <w:tcW w:w="4214" w:type="dxa"/>
                        <w:gridSpan w:val="3"/>
                        <w:vMerge w:val="restart"/>
                        <w:tcMar>
                          <w:left w:w="14" w:type="dxa"/>
                          <w:right w:w="330" w:type="dxa"/>
                        </w:tcMar>
                      </w:tcPr>
                      <w:p w:rsidR="00AA7298" w:rsidRDefault="00AA7298">
                        <w:pPr>
                          <w:spacing w:before="34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строительство, реконструкцию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нормы расчета количества машино-мест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осуществлять в соответствии с требова-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ниями к размещению таких объектов, со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 42.13330.2011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редакция СНиП 2.07.0189* «Градостро-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ительство. Планировка и застройка го-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родских и 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нормами и правилами,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СП, техническими регламентами, по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утвержденному проекту планировки,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0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1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33E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33ED6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0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1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0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1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35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33E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0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1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5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78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33ED6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33ED6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33ED6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33ED6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7251" type="#_x0000_t202" style="position:absolute;margin-left:85.1pt;margin-top:14.25pt;width:4.4pt;height:14.7pt;z-index:25494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2" type="#_x0000_t202" style="position:absolute;margin-left:159.25pt;margin-top:55.15pt;width:4.2pt;height:13.8pt;z-index:25494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3" type="#_x0000_t202" style="position:absolute;margin-left:348.1pt;margin-top:55.15pt;width:4.2pt;height:13.8pt;z-index:25494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4" type="#_x0000_t202" style="position:absolute;margin-left:523.8pt;margin-top:55.15pt;width:4.2pt;height:13.8pt;z-index:25494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5" type="#_x0000_t202" style="position:absolute;margin-left:401.05pt;margin-top:135.1pt;width:4.2pt;height:13.65pt;z-index:25495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6" type="#_x0000_t202" style="position:absolute;margin-left:289.8pt;margin-top:70.3pt;width:4.2pt;height:13.65pt;z-index:25495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57" style="position:absolute;margin-left:78.95pt;margin-top:39.7pt;width:1.45pt;height:1.55pt;z-index:254952448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58" style="position:absolute;margin-left:78.95pt;margin-top:39.7pt;width:1.45pt;height:1.45pt;z-index:254953472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59" style="position:absolute;margin-left:80.4pt;margin-top:39.7pt;width:117.85pt;height:1.45pt;z-index:254954496;mso-position-horizontal-relative:page;mso-position-vertical-relative:page" coordorigin="2837,1402" coordsize="4158,51" path="m2837,1453r4157,l6994,1402r-4157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0" style="position:absolute;margin-left:78.95pt;margin-top:41.3pt;width:1.45pt;height:27.5pt;z-index:254955520;mso-position-horizontal-relative:page;mso-position-vertical-relative:page" coordorigin="2786,1457" coordsize="51,970" path="m2786,2426r51,l2837,1457r-51,l2786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1" style="position:absolute;margin-left:198.25pt;margin-top:41.15pt;width:.7pt;height:.1pt;z-index:254956544;mso-position-horizontal-relative:page;mso-position-vertical-relative:page" coordorigin="6994,1453" coordsize="26,5" path="m6994,1457r25,l7019,1453r-25,l6994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2" style="position:absolute;margin-left:198.25pt;margin-top:39.7pt;width:1.45pt;height:1.45pt;z-index:254957568;mso-position-horizontal-relative:page;mso-position-vertical-relative:page" coordorigin="6994,1402" coordsize="51,51" path="m6994,1453r51,l7045,1402r-51,l699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3" style="position:absolute;margin-left:199.7pt;margin-top:39.7pt;width:175.7pt;height:1.45pt;z-index:254958592;mso-position-horizontal-relative:page;mso-position-vertical-relative:page" coordorigin="7045,1402" coordsize="6198,51" path="m7045,1453r6197,l13242,1402r-6197,l7045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4" style="position:absolute;margin-left:198.25pt;margin-top:41.3pt;width:.7pt;height:27.5pt;z-index:254959616;mso-position-horizontal-relative:page;mso-position-vertical-relative:page" coordorigin="6994,1457" coordsize="26,970" path="m6994,2426r25,l7019,1457r-25,l6994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5" type="#_x0000_t202" style="position:absolute;margin-left:141.85pt;margin-top:70.3pt;width:4.2pt;height:13.65pt;z-index:25496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66" style="position:absolute;margin-left:78.95pt;margin-top:68.75pt;width:1.45pt;height:1.55pt;z-index:254961664;mso-position-horizontal-relative:page;mso-position-vertical-relative:page" coordorigin="2786,2426" coordsize="51,56" path="m2786,2481r51,l2837,2426r-51,l2786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7" style="position:absolute;margin-left:80.4pt;margin-top:68.75pt;width:117.85pt;height:1.45pt;z-index:254962688;mso-position-horizontal-relative:page;mso-position-vertical-relative:page" coordorigin="2837,2426" coordsize="4158,51" path="m2837,2477r4157,l6994,2426r-4157,l283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8" style="position:absolute;margin-left:198.25pt;margin-top:70.2pt;width:.7pt;height:.1pt;z-index:254963712;mso-position-horizontal-relative:page;mso-position-vertical-relative:page" coordorigin="6994,2477" coordsize="26,5" path="m6994,2481r25,l7019,2477r-25,l6994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69" style="position:absolute;margin-left:198.25pt;margin-top:68.75pt;width:1.45pt;height:1.45pt;z-index:254964736;mso-position-horizontal-relative:page;mso-position-vertical-relative:page" coordorigin="6994,2426" coordsize="51,51" path="m6994,2477r51,l7045,2426r-51,l6994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0" style="position:absolute;margin-left:375.35pt;margin-top:41.15pt;width:.7pt;height:.1pt;z-index:254965760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1" style="position:absolute;margin-left:375.35pt;margin-top:39.7pt;width:1.45pt;height:1.45pt;z-index:254966784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2" style="position:absolute;margin-left:376.8pt;margin-top:39.7pt;width:187.55pt;height:1.45pt;z-index:254967808;mso-position-horizontal-relative:page;mso-position-vertical-relative:page" coordorigin="13293,1402" coordsize="6617,51" path="m13293,1453r6617,l19910,1402r-6617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3" style="position:absolute;margin-left:375.35pt;margin-top:41.3pt;width:.7pt;height:27.5pt;z-index:254968832;mso-position-horizontal-relative:page;mso-position-vertical-relative:page" coordorigin="13242,1457" coordsize="26,970" path="m13242,2426r26,l13268,1457r-26,l13242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4" style="position:absolute;margin-left:199.7pt;margin-top:68.75pt;width:175.7pt;height:1.45pt;z-index:254969856;mso-position-horizontal-relative:page;mso-position-vertical-relative:page" coordorigin="7045,2426" coordsize="6198,51" path="m7045,2477r6197,l13242,2426r-6197,l7045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5" style="position:absolute;margin-left:198.25pt;margin-top:70.3pt;width:.7pt;height:12.6pt;z-index:254970880;mso-position-horizontal-relative:page;mso-position-vertical-relative:page" coordorigin="6994,2481" coordsize="26,445" path="m6994,2926r25,l7019,2481r-25,l6994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6" style="position:absolute;margin-left:375.35pt;margin-top:70.2pt;width:.7pt;height:.1pt;z-index:254971904;mso-position-horizontal-relative:page;mso-position-vertical-relative:page" coordorigin="13242,2477" coordsize="26,5" path="m13242,2481r26,l13268,2477r-26,l13242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7" style="position:absolute;margin-left:375.35pt;margin-top:68.75pt;width:1.45pt;height:1.45pt;z-index:254972928;mso-position-horizontal-relative:page;mso-position-vertical-relative:page" coordorigin="13242,2426" coordsize="51,51" path="m13242,2477r51,l13293,2426r-51,l13242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8" style="position:absolute;margin-left:564.35pt;margin-top:39.7pt;width:1.45pt;height:1.55pt;z-index:254973952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79" style="position:absolute;margin-left:564.35pt;margin-top:39.7pt;width:1.45pt;height:1.45pt;z-index:254974976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0" style="position:absolute;margin-left:564.35pt;margin-top:41.3pt;width:1.45pt;height:27.5pt;z-index:254976000;mso-position-horizontal-relative:page;mso-position-vertical-relative:page" coordorigin="19910,1457" coordsize="51,970" path="m19910,2426r51,l19961,1457r-51,l19910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1" type="#_x0000_t202" style="position:absolute;margin-left:467.5pt;margin-top:70.3pt;width:9.7pt;height:13.65pt;z-index:25497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2" type="#_x0000_t202" style="position:absolute;margin-left:473.05pt;margin-top:70.3pt;width:4.2pt;height:13.65pt;z-index:25497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3" style="position:absolute;margin-left:376.8pt;margin-top:68.75pt;width:187.55pt;height:1.45pt;z-index:254979072;mso-position-horizontal-relative:page;mso-position-vertical-relative:page" coordorigin="13293,2426" coordsize="6617,51" path="m13293,2477r6617,l19910,2426r-6617,l13293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4" style="position:absolute;margin-left:375.35pt;margin-top:70.3pt;width:.7pt;height:12.6pt;z-index:254980096;mso-position-horizontal-relative:page;mso-position-vertical-relative:page" coordorigin="13242,2481" coordsize="26,445" path="m13242,2926r26,l13268,2481r-26,l13242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5" style="position:absolute;margin-left:78.95pt;margin-top:70.3pt;width:1.45pt;height:12.6pt;z-index:254981120;mso-position-horizontal-relative:page;mso-position-vertical-relative:page" coordorigin="2786,2481" coordsize="51,445" path="m2786,2926r51,l2837,2481r-51,l2786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6" style="position:absolute;margin-left:78.95pt;margin-top:82.9pt;width:1.45pt;height:1.55pt;z-index:254982144;mso-position-horizontal-relative:page;mso-position-vertical-relative:page" coordorigin="2786,2926" coordsize="51,56" path="m2786,2981r51,l2837,2926r-51,l2786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7" style="position:absolute;margin-left:80.4pt;margin-top:82.9pt;width:117.85pt;height:1.45pt;z-index:254983168;mso-position-horizontal-relative:page;mso-position-vertical-relative:page" coordorigin="2837,2926" coordsize="4158,51" path="m2837,2977r4157,l6994,2926r-4157,l283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8" style="position:absolute;margin-left:198.25pt;margin-top:84.35pt;width:.7pt;height:.1pt;z-index:254984192;mso-position-horizontal-relative:page;mso-position-vertical-relative:page" coordorigin="6994,2977" coordsize="26,5" path="m6994,2981r25,l7019,2977r-25,l6994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89" style="position:absolute;margin-left:198.25pt;margin-top:82.9pt;width:1.45pt;height:1.45pt;z-index:254985216;mso-position-horizontal-relative:page;mso-position-vertical-relative:page" coordorigin="6994,2926" coordsize="51,51" path="m6994,2977r51,l7045,2926r-51,l6994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0" style="position:absolute;margin-left:199.7pt;margin-top:82.9pt;width:175.7pt;height:1.45pt;z-index:254986240;mso-position-horizontal-relative:page;mso-position-vertical-relative:page" coordorigin="7045,2926" coordsize="6198,51" path="m7045,2977r6197,l13242,2926r-6197,l7045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1" style="position:absolute;margin-left:375.35pt;margin-top:84.35pt;width:.7pt;height:.1pt;z-index:254987264;mso-position-horizontal-relative:page;mso-position-vertical-relative:page" coordorigin="13242,2977" coordsize="26,5" path="m13242,2981r26,l13268,2977r-26,l13242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2" style="position:absolute;margin-left:375.35pt;margin-top:82.9pt;width:1.45pt;height:1.45pt;z-index:254988288;mso-position-horizontal-relative:page;mso-position-vertical-relative:page" coordorigin="13242,2926" coordsize="51,51" path="m13242,2977r51,l13293,2926r-51,l13242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3" style="position:absolute;margin-left:564.35pt;margin-top:68.75pt;width:1.45pt;height:1.55pt;z-index:254989312;mso-position-horizontal-relative:page;mso-position-vertical-relative:page" coordorigin="19910,2426" coordsize="51,56" path="m19910,2481r51,l19961,2426r-51,l19910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4" style="position:absolute;margin-left:564.35pt;margin-top:70.3pt;width:1.45pt;height:12.6pt;z-index:254990336;mso-position-horizontal-relative:page;mso-position-vertical-relative:page" coordorigin="19910,2481" coordsize="51,445" path="m19910,2926r51,l19961,2481r-51,l19910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5" style="position:absolute;margin-left:376.8pt;margin-top:82.9pt;width:187.55pt;height:1.45pt;z-index:254991360;mso-position-horizontal-relative:page;mso-position-vertical-relative:page" coordorigin="13293,2926" coordsize="6617,51" path="m13293,2977r6617,l19910,2926r-6617,l13293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6" style="position:absolute;margin-left:78.95pt;margin-top:84.5pt;width:1.45pt;height:63.1pt;z-index:254992384;mso-position-horizontal-relative:page;mso-position-vertical-relative:page" coordorigin="2786,2981" coordsize="51,2227" path="m2786,5207r51,l2837,2981r-51,l2786,52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7" style="position:absolute;margin-left:78.95pt;margin-top:147.6pt;width:1.45pt;height:1.45pt;z-index:254993408;mso-position-horizontal-relative:page;mso-position-vertical-relative:page" coordorigin="2786,5207" coordsize="51,51" path="m2786,5258r51,l2837,5207r-51,l2786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8" style="position:absolute;margin-left:78.95pt;margin-top:147.6pt;width:1.45pt;height:1.45pt;z-index:254994432;mso-position-horizontal-relative:page;mso-position-vertical-relative:page" coordorigin="2786,5207" coordsize="51,51" path="m2786,5258r51,l2837,5207r-51,l2786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299" style="position:absolute;margin-left:80.4pt;margin-top:147.6pt;width:117.85pt;height:1.45pt;z-index:254995456;mso-position-horizontal-relative:page;mso-position-vertical-relative:page" coordorigin="2837,5207" coordsize="4158,51" path="m2837,5258r4157,l6994,5207r-4157,l2837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0" style="position:absolute;margin-left:198.25pt;margin-top:84.5pt;width:.7pt;height:63.1pt;z-index:254996480;mso-position-horizontal-relative:page;mso-position-vertical-relative:page" coordorigin="6994,2981" coordsize="26,2227" path="m6994,5207r25,l7019,2981r-25,l6994,52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1" style="position:absolute;margin-left:198.25pt;margin-top:147.6pt;width:1.45pt;height:1.45pt;z-index:254997504;mso-position-horizontal-relative:page;mso-position-vertical-relative:page" coordorigin="6994,5207" coordsize="51,51" path="m6994,5258r51,l7045,5207r-51,l6994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2" style="position:absolute;margin-left:199.7pt;margin-top:147.6pt;width:175.7pt;height:1.45pt;z-index:254998528;mso-position-horizontal-relative:page;mso-position-vertical-relative:page" coordorigin="7045,5207" coordsize="6198,51" path="m7045,5258r6197,l13242,5207r-6197,l7045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3" style="position:absolute;margin-left:375.35pt;margin-top:84.5pt;width:.7pt;height:63.1pt;z-index:254999552;mso-position-horizontal-relative:page;mso-position-vertical-relative:page" coordorigin="13242,2981" coordsize="26,2227" path="m13242,5207r26,l13268,2981r-26,l13242,52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4" style="position:absolute;margin-left:375.35pt;margin-top:147.6pt;width:1.45pt;height:1.45pt;z-index:255000576;mso-position-horizontal-relative:page;mso-position-vertical-relative:page" coordorigin="13242,5207" coordsize="51,51" path="m13242,5258r51,l13293,5207r-51,l13242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5" style="position:absolute;margin-left:376.8pt;margin-top:147.6pt;width:187.55pt;height:1.45pt;z-index:255001600;mso-position-horizontal-relative:page;mso-position-vertical-relative:page" coordorigin="13293,5207" coordsize="6617,51" path="m13293,5258r6617,l19910,5207r-6617,l13293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6" style="position:absolute;margin-left:564.35pt;margin-top:82.9pt;width:1.45pt;height:1.55pt;z-index:255002624;mso-position-horizontal-relative:page;mso-position-vertical-relative:page" coordorigin="19910,2926" coordsize="51,56" path="m19910,2981r51,l19961,2926r-51,l19910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7" style="position:absolute;margin-left:564.35pt;margin-top:84.5pt;width:1.45pt;height:63.1pt;z-index:255003648;mso-position-horizontal-relative:page;mso-position-vertical-relative:page" coordorigin="19910,2981" coordsize="51,2227" path="m19910,5207r51,l19961,2981r-51,l19910,52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8" style="position:absolute;margin-left:564.35pt;margin-top:147.6pt;width:1.45pt;height:1.45pt;z-index:255004672;mso-position-horizontal-relative:page;mso-position-vertical-relative:page" coordorigin="19910,5207" coordsize="51,51" path="m19910,5258r51,l19961,5207r-51,l19910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09" style="position:absolute;margin-left:564.35pt;margin-top:147.6pt;width:1.45pt;height:1.45pt;z-index:255005696;mso-position-horizontal-relative:page;mso-position-vertical-relative:page" coordorigin="19910,5207" coordsize="51,51" path="m19910,5258r51,l19961,5207r-51,l19910,52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10" type="#_x0000_t202" style="position:absolute;margin-left:85.1pt;margin-top:149.25pt;width:4.4pt;height:14.7pt;z-index:25500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1" type="#_x0000_t202" style="position:absolute;margin-left:85.1pt;margin-top:298.8pt;width:4.2pt;height:26.25pt;z-index:25500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2" type="#_x0000_t202" style="position:absolute;margin-left:368.4pt;margin-top:539.9pt;width:4.2pt;height:13.65pt;z-index:25500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3" type="#_x0000_t202" style="position:absolute;margin-left:277.7pt;margin-top:246.6pt;width:9.7pt;height:13.65pt;z-index:25500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4" type="#_x0000_t202" style="position:absolute;margin-left:283.2pt;margin-top:246.6pt;width:4.2pt;height:13.65pt;z-index:25501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5" type="#_x0000_t202" style="position:absolute;margin-left:166.1pt;margin-top:232.5pt;width:4.2pt;height:13.8pt;z-index:25501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6" style="position:absolute;margin-left:78.95pt;margin-top:218.15pt;width:1.45pt;height:1.55pt;z-index:255012864;mso-position-horizontal-relative:page;mso-position-vertical-relative:page" coordorigin="2786,7697" coordsize="51,56" path="m2786,7752r51,l2837,7697r-51,l2786,77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17" style="position:absolute;margin-left:78.95pt;margin-top:218.15pt;width:1.45pt;height:1.45pt;z-index:255013888;mso-position-horizontal-relative:page;mso-position-vertical-relative:page" coordorigin="2786,7697" coordsize="51,51" path="m2786,7748r51,l2837,7697r-51,l2786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18" type="#_x0000_t202" style="position:absolute;margin-left:85.1pt;margin-top:204.5pt;width:4.4pt;height:14.9pt;z-index:25501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19" style="position:absolute;margin-left:80.4pt;margin-top:218.15pt;width:117.1pt;height:1.45pt;z-index:255015936;mso-position-horizontal-relative:page;mso-position-vertical-relative:page" coordorigin="2837,7697" coordsize="4132,51" path="m2837,7748r4132,l6969,7697r-4132,l2837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0" style="position:absolute;margin-left:78.95pt;margin-top:219.7pt;width:1.45pt;height:25.2pt;z-index:255016960;mso-position-horizontal-relative:page;mso-position-vertical-relative:page" coordorigin="2786,7752" coordsize="51,889" path="m2786,8641r51,l2837,7752r-51,l2786,86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1" style="position:absolute;margin-left:197.5pt;margin-top:219.6pt;width:.7pt;height:.1pt;z-index:255017984;mso-position-horizontal-relative:page;mso-position-vertical-relative:page" coordorigin="6969,7747" coordsize="26,5" path="m6969,7752r25,l6994,7747r-25,l6969,77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2" style="position:absolute;margin-left:197.5pt;margin-top:218.15pt;width:1.45pt;height:1.45pt;z-index:255019008;mso-position-horizontal-relative:page;mso-position-vertical-relative:page" coordorigin="6969,7697" coordsize="51,51" path="m6969,7748r50,l7019,7697r-50,l6969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3" style="position:absolute;margin-left:198.95pt;margin-top:218.15pt;width:163.7pt;height:1.45pt;z-index:255020032;mso-position-horizontal-relative:page;mso-position-vertical-relative:page" coordorigin="7019,7697" coordsize="5775,51" path="m7019,7748r5775,l12794,7697r-5775,l7019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4" style="position:absolute;margin-left:197.5pt;margin-top:219.7pt;width:.7pt;height:25.2pt;z-index:255021056;mso-position-horizontal-relative:page;mso-position-vertical-relative:page" coordorigin="6969,7752" coordsize="26,889" path="m6969,8641r25,l6994,7752r-25,l6969,86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5" type="#_x0000_t202" style="position:absolute;margin-left:135.95pt;margin-top:246.6pt;width:9.7pt;height:13.65pt;z-index:25502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26" type="#_x0000_t202" style="position:absolute;margin-left:141.5pt;margin-top:246.6pt;width:4.2pt;height:13.65pt;z-index:25502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27" style="position:absolute;margin-left:78.95pt;margin-top:244.9pt;width:1.45pt;height:1.55pt;z-index:255024128;mso-position-horizontal-relative:page;mso-position-vertical-relative:page" coordorigin="2786,8641" coordsize="51,56" path="m2786,8696r51,l2837,8641r-51,l2786,8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8" style="position:absolute;margin-left:80.4pt;margin-top:244.9pt;width:117.1pt;height:1.45pt;z-index:255025152;mso-position-horizontal-relative:page;mso-position-vertical-relative:page" coordorigin="2837,8641" coordsize="4132,51" path="m2837,8691r4132,l6969,8641r-4132,l2837,86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29" style="position:absolute;margin-left:197.5pt;margin-top:246.35pt;width:.7pt;height:.1pt;z-index:255026176;mso-position-horizontal-relative:page;mso-position-vertical-relative:page" coordorigin="6969,8691" coordsize="26,5" path="m6969,8696r25,l6994,8691r-25,l6969,8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0" style="position:absolute;margin-left:197.5pt;margin-top:244.9pt;width:1.45pt;height:1.45pt;z-index:255027200;mso-position-horizontal-relative:page;mso-position-vertical-relative:page" coordorigin="6969,8641" coordsize="51,51" path="m6969,8691r50,l7019,8641r-50,l6969,86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1" type="#_x0000_t202" style="position:absolute;margin-left:350.05pt;margin-top:232.5pt;width:4.2pt;height:13.8pt;z-index:25502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2" style="position:absolute;margin-left:362.65pt;margin-top:219.6pt;width:.7pt;height:.1pt;z-index:255029248;mso-position-horizontal-relative:page;mso-position-vertical-relative:page" coordorigin="12794,7747" coordsize="26,5" path="m12794,7752r25,l12819,7747r-25,l12794,77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3" style="position:absolute;margin-left:362.65pt;margin-top:218.15pt;width:1.45pt;height:1.45pt;z-index:255030272;mso-position-horizontal-relative:page;mso-position-vertical-relative:page" coordorigin="12794,7697" coordsize="51,51" path="m12794,7748r50,l12844,7697r-50,l12794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4" style="position:absolute;margin-left:364.1pt;margin-top:218.15pt;width:200.3pt;height:1.45pt;z-index:255031296;mso-position-horizontal-relative:page;mso-position-vertical-relative:page" coordorigin="12844,7697" coordsize="7066,51" path="m12844,7748r7066,l19910,7697r-7066,l12844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5" style="position:absolute;margin-left:362.65pt;margin-top:219.7pt;width:.7pt;height:25.2pt;z-index:255032320;mso-position-horizontal-relative:page;mso-position-vertical-relative:page" coordorigin="12794,7752" coordsize="26,889" path="m12794,8641r25,l12819,7752r-25,l12794,86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6" style="position:absolute;margin-left:198.95pt;margin-top:244.9pt;width:163.7pt;height:1.45pt;z-index:255033344;mso-position-horizontal-relative:page;mso-position-vertical-relative:page" coordorigin="7019,8641" coordsize="5775,51" path="m7019,8691r5775,l12794,8641r-5775,l7019,86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7" style="position:absolute;margin-left:197.5pt;margin-top:246.5pt;width:.7pt;height:12.7pt;z-index:255034368;mso-position-horizontal-relative:page;mso-position-vertical-relative:page" coordorigin="6969,8696" coordsize="26,449" path="m6969,9145r25,l6994,8696r-25,l6969,9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8" style="position:absolute;margin-left:362.65pt;margin-top:246.35pt;width:.7pt;height:.1pt;z-index:255035392;mso-position-horizontal-relative:page;mso-position-vertical-relative:page" coordorigin="12794,8691" coordsize="26,5" path="m12794,8696r25,l12819,8691r-25,l12794,8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39" style="position:absolute;margin-left:362.65pt;margin-top:244.9pt;width:1.45pt;height:1.45pt;z-index:255036416;mso-position-horizontal-relative:page;mso-position-vertical-relative:page" coordorigin="12794,8641" coordsize="51,51" path="m12794,8691r50,l12844,8641r-50,l12794,86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0" type="#_x0000_t202" style="position:absolute;margin-left:503.4pt;margin-top:232.5pt;width:4.2pt;height:13.8pt;z-index:25503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1" style="position:absolute;margin-left:564.35pt;margin-top:218.15pt;width:1.45pt;height:1.55pt;z-index:255038464;mso-position-horizontal-relative:page;mso-position-vertical-relative:page" coordorigin="19910,7697" coordsize="51,56" path="m19910,7752r51,l19961,7697r-51,l19910,77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2" style="position:absolute;margin-left:564.35pt;margin-top:218.15pt;width:1.45pt;height:1.45pt;z-index:255039488;mso-position-horizontal-relative:page;mso-position-vertical-relative:page" coordorigin="19910,7697" coordsize="51,51" path="m19910,7748r51,l19961,7697r-51,l19910,77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3" style="position:absolute;margin-left:564.35pt;margin-top:219.7pt;width:1.45pt;height:25.2pt;z-index:255040512;mso-position-horizontal-relative:page;mso-position-vertical-relative:page" coordorigin="19910,7752" coordsize="51,889" path="m19910,8641r51,l19961,7752r-51,l19910,86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4" type="#_x0000_t202" style="position:absolute;margin-left:461.3pt;margin-top:246.6pt;width:9.7pt;height:13.65pt;z-index:25504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5" type="#_x0000_t202" style="position:absolute;margin-left:466.8pt;margin-top:246.6pt;width:4.2pt;height:13.65pt;z-index:25504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6" style="position:absolute;margin-left:364.1pt;margin-top:244.9pt;width:200.3pt;height:1.45pt;z-index:255043584;mso-position-horizontal-relative:page;mso-position-vertical-relative:page" coordorigin="12844,8641" coordsize="7066,51" path="m12844,8691r7066,l19910,8641r-7066,l12844,86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7" style="position:absolute;margin-left:362.65pt;margin-top:246.5pt;width:.7pt;height:12.7pt;z-index:255044608;mso-position-horizontal-relative:page;mso-position-vertical-relative:page" coordorigin="12794,8696" coordsize="26,449" path="m12794,9145r25,l12819,8696r-25,l12794,9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8" style="position:absolute;margin-left:78.95pt;margin-top:246.5pt;width:1.45pt;height:12.7pt;z-index:255045632;mso-position-horizontal-relative:page;mso-position-vertical-relative:page" coordorigin="2786,8696" coordsize="51,449" path="m2786,9145r51,l2837,8696r-51,l2786,9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49" style="position:absolute;margin-left:78.95pt;margin-top:259.2pt;width:1.45pt;height:1.55pt;z-index:255046656;mso-position-horizontal-relative:page;mso-position-vertical-relative:page" coordorigin="2786,9145" coordsize="51,56" path="m2786,9200r51,l2837,9145r-51,l2786,92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0" style="position:absolute;margin-left:80.4pt;margin-top:259.2pt;width:117.1pt;height:1.45pt;z-index:255047680;mso-position-horizontal-relative:page;mso-position-vertical-relative:page" coordorigin="2837,9145" coordsize="4132,51" path="m2837,9195r4132,l6969,9145r-4132,l2837,91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1" style="position:absolute;margin-left:197.5pt;margin-top:260.65pt;width:.7pt;height:.1pt;z-index:255048704;mso-position-horizontal-relative:page;mso-position-vertical-relative:page" coordorigin="6969,9195" coordsize="26,5" path="m6969,9200r25,l6994,9195r-25,l6969,92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2" style="position:absolute;margin-left:197.5pt;margin-top:259.2pt;width:1.45pt;height:1.45pt;z-index:255049728;mso-position-horizontal-relative:page;mso-position-vertical-relative:page" coordorigin="6969,9145" coordsize="51,51" path="m6969,9195r50,l7019,9145r-50,l6969,91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3" style="position:absolute;margin-left:198.95pt;margin-top:259.2pt;width:163.7pt;height:1.45pt;z-index:255050752;mso-position-horizontal-relative:page;mso-position-vertical-relative:page" coordorigin="7019,9145" coordsize="5775,51" path="m7019,9195r5775,l12794,9145r-5775,l7019,91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4" style="position:absolute;margin-left:362.65pt;margin-top:260.65pt;width:.7pt;height:.1pt;z-index:255051776;mso-position-horizontal-relative:page;mso-position-vertical-relative:page" coordorigin="12794,9195" coordsize="26,5" path="m12794,9200r25,l12819,9195r-25,l12794,92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5" style="position:absolute;margin-left:362.65pt;margin-top:259.2pt;width:1.45pt;height:1.45pt;z-index:255052800;mso-position-horizontal-relative:page;mso-position-vertical-relative:page" coordorigin="12794,9145" coordsize="51,51" path="m12794,9195r50,l12844,9145r-50,l12794,91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6" style="position:absolute;margin-left:564.35pt;margin-top:244.9pt;width:1.45pt;height:1.55pt;z-index:255053824;mso-position-horizontal-relative:page;mso-position-vertical-relative:page" coordorigin="19910,8641" coordsize="51,56" path="m19910,8696r51,l19961,8641r-51,l19910,86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7" style="position:absolute;margin-left:564.35pt;margin-top:246.5pt;width:1.45pt;height:12.7pt;z-index:255054848;mso-position-horizontal-relative:page;mso-position-vertical-relative:page" coordorigin="19910,8696" coordsize="51,449" path="m19910,9145r51,l19961,8696r-51,l19910,9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8" style="position:absolute;margin-left:364.1pt;margin-top:259.2pt;width:200.3pt;height:1.45pt;z-index:255055872;mso-position-horizontal-relative:page;mso-position-vertical-relative:page" coordorigin="12844,9145" coordsize="7066,51" path="m12844,9195r7066,l19910,9145r-7066,l12844,91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59" style="position:absolute;margin-left:362.65pt;margin-top:260.75pt;width:.7pt;height:126.5pt;z-index:255056896;mso-position-horizontal-relative:page;mso-position-vertical-relative:page" coordorigin="12794,9200" coordsize="26,4462" path="m12794,13661r25,l12819,9200r-25,l12794,136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0" type="#_x0000_t202" style="position:absolute;margin-left:248.65pt;margin-top:374.65pt;width:4.2pt;height:13.65pt;z-index:25505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61" style="position:absolute;margin-left:197.5pt;margin-top:260.75pt;width:.7pt;height:126.5pt;z-index:255058944;mso-position-horizontal-relative:page;mso-position-vertical-relative:page" coordorigin="6969,9200" coordsize="26,4462" path="m6969,13661r25,l6994,9200r-25,l6969,136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2" style="position:absolute;margin-left:78.95pt;margin-top:260.75pt;width:1.45pt;height:126.5pt;z-index:255059968;mso-position-horizontal-relative:page;mso-position-vertical-relative:page" coordorigin="2786,9200" coordsize="51,4462" path="m2786,13661r51,l2837,9200r-51,l2786,136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3" style="position:absolute;margin-left:78.95pt;margin-top:387.25pt;width:1.45pt;height:.7pt;z-index:255060992;mso-position-horizontal-relative:page;mso-position-vertical-relative:page" coordorigin="2786,13661" coordsize="51,26" path="m2786,13687r51,l2837,13661r-51,l2786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4" style="position:absolute;margin-left:80.4pt;margin-top:387.25pt;width:117.1pt;height:.7pt;z-index:255062016;mso-position-horizontal-relative:page;mso-position-vertical-relative:page" coordorigin="2837,13661" coordsize="4132,26" path="m2837,13687r4132,l6969,13661r-4132,l2837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5" style="position:absolute;margin-left:197.5pt;margin-top:387.25pt;width:.7pt;height:.7pt;z-index:255063040;mso-position-horizontal-relative:page;mso-position-vertical-relative:page" coordorigin="6969,13661" coordsize="26,26" path="m6969,13687r25,l6994,13661r-25,l6969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6" style="position:absolute;margin-left:198.25pt;margin-top:387.25pt;width:164.4pt;height:.7pt;z-index:255064064;mso-position-horizontal-relative:page;mso-position-vertical-relative:page" coordorigin="6994,13661" coordsize="5800,26" path="m6994,13687r5800,l12794,13661r-5800,l6994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7" style="position:absolute;margin-left:362.65pt;margin-top:387.25pt;width:.7pt;height:.7pt;z-index:255065088;mso-position-horizontal-relative:page;mso-position-vertical-relative:page" coordorigin="12794,13661" coordsize="26,26" path="m12794,13687r25,l12819,13661r-25,l12794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68" type="#_x0000_t202" style="position:absolute;margin-left:368.4pt;margin-top:374.65pt;width:4.2pt;height:13.65pt;z-index:25506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69" style="position:absolute;margin-left:564.35pt;margin-top:259.2pt;width:1.45pt;height:1.55pt;z-index:255067136;mso-position-horizontal-relative:page;mso-position-vertical-relative:page" coordorigin="19910,9145" coordsize="51,56" path="m19910,9200r51,l19961,9145r-51,l19910,92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0" style="position:absolute;margin-left:564.35pt;margin-top:260.75pt;width:1.45pt;height:126.5pt;z-index:255068160;mso-position-horizontal-relative:page;mso-position-vertical-relative:page" coordorigin="19910,9200" coordsize="51,4462" path="m19910,13661r51,l19961,9200r-51,l19910,136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1" style="position:absolute;margin-left:363.35pt;margin-top:387.25pt;width:201pt;height:.7pt;z-index:255069184;mso-position-horizontal-relative:page;mso-position-vertical-relative:page" coordorigin="12819,13661" coordsize="7091,26" path="m12819,13687r7091,l19910,13661r-7091,l12819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2" type="#_x0000_t202" style="position:absolute;margin-left:264.95pt;margin-top:679.1pt;width:4.2pt;height:13.65pt;z-index:25507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3" style="position:absolute;margin-left:78.95pt;margin-top:387.95pt;width:1.45pt;height:303.5pt;z-index:255071232;mso-position-horizontal-relative:page;mso-position-vertical-relative:page" coordorigin="2786,13687" coordsize="51,10707" path="m2786,24393r51,l2837,13687r-51,l2786,24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4" style="position:absolute;margin-left:78.95pt;margin-top:691.45pt;width:1.45pt;height:1.45pt;z-index:255072256;mso-position-horizontal-relative:page;mso-position-vertical-relative:page" coordorigin="2786,24393" coordsize="51,51" path="m2786,24444r51,l2837,24393r-51,l2786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5" style="position:absolute;margin-left:78.95pt;margin-top:691.45pt;width:1.45pt;height:1.45pt;z-index:255073280;mso-position-horizontal-relative:page;mso-position-vertical-relative:page" coordorigin="2786,24393" coordsize="51,51" path="m2786,24444r51,l2837,24393r-51,l2786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6" style="position:absolute;margin-left:80.4pt;margin-top:691.45pt;width:117.1pt;height:1.45pt;z-index:255074304;mso-position-horizontal-relative:page;mso-position-vertical-relative:page" coordorigin="2837,24393" coordsize="4132,51" path="m2837,24444r4132,l6969,24393r-4132,l2837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7" style="position:absolute;margin-left:197.5pt;margin-top:387.95pt;width:.7pt;height:303.5pt;z-index:255075328;mso-position-horizontal-relative:page;mso-position-vertical-relative:page" coordorigin="6969,13687" coordsize="26,10707" path="m6969,24393r25,l6994,13687r-25,l6969,24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8" style="position:absolute;margin-left:197.5pt;margin-top:691.45pt;width:1.45pt;height:1.45pt;z-index:255076352;mso-position-horizontal-relative:page;mso-position-vertical-relative:page" coordorigin="6969,24393" coordsize="51,51" path="m6969,24444r50,l7019,24393r-50,l6969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79" style="position:absolute;margin-left:198.95pt;margin-top:691.45pt;width:163.7pt;height:1.45pt;z-index:255077376;mso-position-horizontal-relative:page;mso-position-vertical-relative:page" coordorigin="7019,24393" coordsize="5775,51" path="m7019,24444r5775,l12794,24393r-5775,l7019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0" style="position:absolute;margin-left:362.65pt;margin-top:387.95pt;width:.7pt;height:303.5pt;z-index:255078400;mso-position-horizontal-relative:page;mso-position-vertical-relative:page" coordorigin="12794,13687" coordsize="26,10707" path="m12794,24393r25,l12819,13687r-25,l12794,24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1" style="position:absolute;margin-left:362.65pt;margin-top:691.45pt;width:1.45pt;height:1.45pt;z-index:255079424;mso-position-horizontal-relative:page;mso-position-vertical-relative:page" coordorigin="12794,24393" coordsize="51,51" path="m12794,24444r50,l12844,24393r-50,l12794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2" style="position:absolute;margin-left:364.1pt;margin-top:691.45pt;width:200.3pt;height:1.45pt;z-index:255080448;mso-position-horizontal-relative:page;mso-position-vertical-relative:page" coordorigin="12844,24393" coordsize="7066,51" path="m12844,24444r7066,l19910,24393r-7066,l12844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3" style="position:absolute;margin-left:564.35pt;margin-top:387.25pt;width:1.45pt;height:.7pt;z-index:255081472;mso-position-horizontal-relative:page;mso-position-vertical-relative:page" coordorigin="19910,13661" coordsize="51,26" path="m19910,13687r51,l19961,13661r-51,l19910,136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4" style="position:absolute;margin-left:564.35pt;margin-top:387.95pt;width:1.45pt;height:303.5pt;z-index:255082496;mso-position-horizontal-relative:page;mso-position-vertical-relative:page" coordorigin="19910,13687" coordsize="51,10707" path="m19910,24393r51,l19961,13687r-51,l19910,2439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5" style="position:absolute;margin-left:564.35pt;margin-top:691.45pt;width:1.45pt;height:1.45pt;z-index:255083520;mso-position-horizontal-relative:page;mso-position-vertical-relative:page" coordorigin="19910,24393" coordsize="51,51" path="m19910,24444r51,l19961,24393r-51,l19910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6" style="position:absolute;margin-left:564.35pt;margin-top:691.45pt;width:1.45pt;height:1.45pt;z-index:255084544;mso-position-horizontal-relative:page;mso-position-vertical-relative:page" coordorigin="19910,24393" coordsize="51,51" path="m19910,24444r51,l19961,24393r-51,l19910,24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87" type="#_x0000_t202" style="position:absolute;margin-left:85.1pt;margin-top:693.15pt;width:4.4pt;height:14.9pt;z-index:25508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8" type="#_x0000_t202" style="position:absolute;margin-left:85.1pt;margin-top:734.55pt;width:4.4pt;height:14.9pt;z-index:25508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9" type="#_x0000_t202" style="position:absolute;margin-left:326.05pt;margin-top:748.35pt;width:4.4pt;height:14.9pt;z-index:25508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7502" type="#_x0000_t202" style="position:absolute;margin-left:238.3pt;margin-top:804.85pt;width:3.45pt;height:10.3pt;z-index:-24811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3" type="#_x0000_t202" style="position:absolute;margin-left:203.4pt;margin-top:804.85pt;width:3.45pt;height:10.3pt;z-index:-24811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4" type="#_x0000_t202" style="position:absolute;margin-left:169.3pt;margin-top:804.85pt;width:3.45pt;height:10.3pt;z-index:-24811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5" type="#_x0000_t202" style="position:absolute;margin-left:138.7pt;margin-top:804.85pt;width:3.45pt;height:10.3pt;z-index:-24810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6" type="#_x0000_t202" style="position:absolute;margin-left:114.7pt;margin-top:804.85pt;width:3.45pt;height:10.3pt;z-index:-24810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7" type="#_x0000_t202" style="position:absolute;margin-left:81.95pt;margin-top:804.85pt;width:3.45pt;height:10.3pt;z-index:-24810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8" type="#_x0000_t202" style="position:absolute;margin-left:230.3pt;margin-top:790.85pt;width:2.9pt;height:8.05pt;z-index:-24810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09" type="#_x0000_t202" style="position:absolute;margin-left:193.3pt;margin-top:790.85pt;width:2.9pt;height:8.05pt;z-index:-24810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0" type="#_x0000_t202" style="position:absolute;margin-left:158.5pt;margin-top:790.85pt;width:2.9pt;height:8.05pt;z-index:-24810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1" type="#_x0000_t202" style="position:absolute;margin-left:130.3pt;margin-top:790.85pt;width:2.9pt;height:8.05pt;z-index:-24810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2" type="#_x0000_t202" style="position:absolute;margin-left:102.1pt;margin-top:790.85pt;width:2.9pt;height:8.05pt;z-index:-24810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3" type="#_x0000_t202" style="position:absolute;margin-left:73.9pt;margin-top:790.85pt;width:2.9pt;height:8.05pt;z-index:-24810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4" type="#_x0000_t202" style="position:absolute;margin-left:575.9pt;margin-top:776.05pt;width:3.9pt;height:12.45pt;z-index:-24809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5" type="#_x0000_t202" style="position:absolute;margin-left:230.3pt;margin-top:774.9pt;width:2.9pt;height:8.05pt;z-index:-24809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6" type="#_x0000_t202" style="position:absolute;margin-left:193.3pt;margin-top:774.9pt;width:2.9pt;height:8.05pt;z-index:-24809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7" type="#_x0000_t202" style="position:absolute;margin-left:158.5pt;margin-top:774.9pt;width:2.9pt;height:8.05pt;z-index:-24809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8" type="#_x0000_t202" style="position:absolute;margin-left:130.3pt;margin-top:774.9pt;width:2.9pt;height:8.05pt;z-index:-24809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19" type="#_x0000_t202" style="position:absolute;margin-left:102.1pt;margin-top:774.9pt;width:2.9pt;height:8.05pt;z-index:-24809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0" type="#_x0000_t202" style="position:absolute;margin-left:73.9pt;margin-top:774.9pt;width:2.9pt;height:8.05pt;z-index:-24809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1" type="#_x0000_t202" style="position:absolute;margin-left:42.6pt;margin-top:782.9pt;width:14.7pt;height:4.4pt;z-index:-2480926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2" type="#_x0000_t202" style="position:absolute;margin-left:28.55pt;margin-top:754.85pt;width:12.45pt;height:3.9pt;z-index:-2480916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3" type="#_x0000_t202" style="position:absolute;margin-left:42.6pt;margin-top:698.05pt;width:14.7pt;height:4.4pt;z-index:-2480906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4" type="#_x0000_t202" style="position:absolute;margin-left:28.55pt;margin-top:671.55pt;width:12.45pt;height:3.9pt;z-index:-2480896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5" type="#_x0000_t202" style="position:absolute;margin-left:42.6pt;margin-top:610.7pt;width:14.7pt;height:4.4pt;z-index:-2480885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6" type="#_x0000_t202" style="position:absolute;margin-left:28.55pt;margin-top:583pt;width:12.45pt;height:3.9pt;z-index:-248087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7" type="#_x0000_t202" style="position:absolute;margin-left:338.4pt;margin-top:383.5pt;width:4.95pt;height:16.95pt;z-index:-24808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8" type="#_x0000_t202" style="position:absolute;margin-left:43.3pt;margin-top:18.35pt;width:4.95pt;height:16.95pt;z-index:-24808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29" type="#_x0000_t202" style="position:absolute;margin-left:25.55pt;margin-top:15.85pt;width:556.4pt;height:806.85pt;z-index:-24808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6"/>
                    <w:gridCol w:w="520"/>
                    <w:gridCol w:w="43"/>
                    <w:gridCol w:w="478"/>
                    <w:gridCol w:w="309"/>
                    <w:gridCol w:w="43"/>
                    <w:gridCol w:w="599"/>
                    <w:gridCol w:w="43"/>
                    <w:gridCol w:w="2341"/>
                    <w:gridCol w:w="3706"/>
                    <w:gridCol w:w="43"/>
                    <w:gridCol w:w="526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3986" w:type="dxa"/>
                          <w:right w:w="3674" w:type="dxa"/>
                        </w:tcMar>
                      </w:tcPr>
                      <w:p w:rsidR="00AA7298" w:rsidRDefault="00AA7298">
                        <w:pPr>
                          <w:spacing w:before="713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НАЗНАЧЕНИЯ (ОДЗ-2)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tcMar>
                          <w:left w:w="520" w:type="dxa"/>
                          <w:right w:w="7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33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54" w:type="dxa"/>
                          <w:right w:w="17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tcMar>
                          <w:left w:w="322" w:type="dxa"/>
                          <w:right w:w="52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3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2" w:type="dxa"/>
                        <w:gridSpan w:val="6"/>
                        <w:tcMar>
                          <w:left w:w="1507" w:type="dxa"/>
                          <w:right w:w="19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376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666" w:type="dxa"/>
                          <w:right w:w="1544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tcMar>
                          <w:left w:w="1954" w:type="dxa"/>
                          <w:right w:w="2159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7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tcMar>
                          <w:left w:w="482" w:type="dxa"/>
                          <w:right w:w="144" w:type="dxa"/>
                        </w:tcMar>
                      </w:tcPr>
                      <w:p w:rsidR="00AA7298" w:rsidRDefault="00AA7298">
                        <w:pPr>
                          <w:spacing w:before="39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бытово-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обслуживания </w:t>
                        </w:r>
                      </w:p>
                    </w:tc>
                    <w:tc>
                      <w:tcPr>
                        <w:tcW w:w="333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6" w:type="dxa"/>
                          <w:right w:w="61" w:type="dxa"/>
                        </w:tcMar>
                      </w:tcPr>
                      <w:p w:rsidR="00AA7298" w:rsidRDefault="00AA7298">
                        <w:pPr>
                          <w:spacing w:before="3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ных участков – 0,1 - 0,2 га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 – 3 этажа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длина стороны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земельного участка по уличному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фронту – 30 м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ширина/глубина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10%.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tcMar>
                          <w:left w:w="116" w:type="dxa"/>
                          <w:right w:w="373" w:type="dxa"/>
                        </w:tcMar>
                      </w:tcPr>
                      <w:p w:rsidR="00AA7298" w:rsidRDefault="00AA7298">
                        <w:pPr>
                          <w:spacing w:before="39"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ствии со СП 42.13330.2011 (Актуализи-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рованная редакция СНиП 2.07.0189*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«Градостроительство. Планировка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застройка городских и сельских посе-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лений»), СП, со строительными норма-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 и правилами, техническими регла-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ментами, по утвержденному проекту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планировки, проекту межевания терри-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29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tcMar>
                          <w:left w:w="482" w:type="dxa"/>
                          <w:right w:w="335" w:type="dxa"/>
                        </w:tcMar>
                      </w:tcPr>
                      <w:p w:rsidR="00AA7298" w:rsidRDefault="00AA7298">
                        <w:pPr>
                          <w:spacing w:before="34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обще-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ственного питания </w:t>
                        </w:r>
                      </w:p>
                    </w:tc>
                    <w:tc>
                      <w:tcPr>
                        <w:tcW w:w="333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6" w:type="dxa"/>
                          <w:right w:w="205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участка 0,2 га,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-70%,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 процент озеле-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 -10%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5м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tcMar>
                          <w:left w:w="116" w:type="dxa"/>
                          <w:right w:w="373" w:type="dxa"/>
                        </w:tcMar>
                      </w:tcPr>
                      <w:p w:rsidR="00AA7298" w:rsidRDefault="00AA7298">
                        <w:pPr>
                          <w:spacing w:before="34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ствии со СП 42.13330.2011 (Актуализи-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рованная редакция СНиП 2.07.0189*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«Градостроительство. Планировка 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застройка городских и сельских посе-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лений») СП, со строительными норма-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 и правилами, техническими регла-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ментами и др.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1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 w:val="restart"/>
                        <w:tcMar>
                          <w:left w:w="482" w:type="dxa"/>
                          <w:right w:w="225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Учреждения жилищ-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но-коммунального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хозяйства (кроме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кладбищ, гостиниц), </w:t>
                        </w:r>
                      </w:p>
                    </w:tc>
                    <w:tc>
                      <w:tcPr>
                        <w:tcW w:w="3334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6" w:type="dxa"/>
                          <w:right w:w="102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площадь земель-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участка – 0,2 га.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 – до 2 эт.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стройки-10% </w:t>
                        </w:r>
                      </w:p>
                      <w:p w:rsidR="00AA7298" w:rsidRDefault="00AA7298">
                        <w:pPr>
                          <w:spacing w:after="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20%.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vMerge w:val="restart"/>
                        <w:tcMar>
                          <w:left w:w="116" w:type="dxa"/>
                          <w:right w:w="388" w:type="dxa"/>
                        </w:tcMar>
                      </w:tcPr>
                      <w:p w:rsidR="00AA7298" w:rsidRDefault="00AA7298">
                        <w:pPr>
                          <w:spacing w:before="34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tabs>
                            <w:tab w:val="left" w:pos="55"/>
                          </w:tabs>
                          <w:spacing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поселений»), СП, со строительны-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 нормами и правилами, технически-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 регламентами, по утвержденному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планировки, проекту межева-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875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875B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8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875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99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 w:val="restart"/>
                        <w:tcMar>
                          <w:left w:w="482" w:type="dxa"/>
                          <w:right w:w="88" w:type="dxa"/>
                        </w:tcMar>
                      </w:tcPr>
                      <w:p w:rsidR="00AA7298" w:rsidRDefault="00AA7298">
                        <w:pPr>
                          <w:spacing w:before="33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центра-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лизованного выполне-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заказов, прачеч-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ные, химчистки, бани </w:t>
                        </w:r>
                      </w:p>
                    </w:tc>
                    <w:tc>
                      <w:tcPr>
                        <w:tcW w:w="3334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6" w:type="dxa"/>
                          <w:right w:w="102" w:type="dxa"/>
                        </w:tcMar>
                      </w:tcPr>
                      <w:p w:rsidR="00AA7298" w:rsidRDefault="00AA7298">
                        <w:pPr>
                          <w:spacing w:before="33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10%,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в легких конструкциях – 1,5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</w:tc>
                    <w:tc>
                      <w:tcPr>
                        <w:tcW w:w="4280" w:type="dxa"/>
                        <w:gridSpan w:val="3"/>
                        <w:vMerge w:val="restart"/>
                        <w:tcMar>
                          <w:left w:w="116" w:type="dxa"/>
                          <w:right w:w="31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191"/>
                          </w:tabs>
                          <w:spacing w:before="33" w:after="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Дополнительные </w:t>
                        </w:r>
                        <w:r>
                          <w:br/>
                        </w:r>
                        <w:r w:rsidRPr="003875BE">
                          <w:rPr>
                            <w:color w:val="000000"/>
                            <w:spacing w:val="1"/>
                          </w:rPr>
                          <w:t>требования к параметрам сооружений и</w:t>
                        </w:r>
                        <w:r w:rsidRPr="003875BE"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09"/>
                            <w:tab w:val="left" w:pos="2134"/>
                            <w:tab w:val="left" w:pos="3082"/>
                            <w:tab w:val="left" w:pos="3302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границам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следующими документами: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 42.13330.2011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редакция СНиП 2.07.0189* «Градо-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строительство. Планировка и застройка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875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875B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3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3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280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875B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875B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7390" type="#_x0000_t202" style="position:absolute;margin-left:19.55pt;margin-top:821.4pt;width:4.4pt;height:14.7pt;z-index:25508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1" type="#_x0000_t202" style="position:absolute;margin-left:85.1pt;margin-top:14.25pt;width:4.4pt;height:14.7pt;z-index:25509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2" style="position:absolute;margin-left:124.45pt;margin-top:52.1pt;width:403.1pt;height:1.2pt;z-index:255091712;mso-position-horizontal-relative:page;mso-position-vertical-relative:page" coordorigin="4390,1838" coordsize="14220,43" path="m4390,1880r14220,l18610,1838r-14220,l4390,18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93" style="position:absolute;margin-left:260.3pt;margin-top:65.9pt;width:131.4pt;height:1.2pt;z-index:255092736;mso-position-horizontal-relative:page;mso-position-vertical-relative:page" coordorigin="9183,2325" coordsize="4636,43" path="m9183,2367r4635,l13818,2325r-4635,l9183,23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394" type="#_x0000_t202" style="position:absolute;margin-left:326.05pt;margin-top:67.45pt;width:4.4pt;height:14.9pt;z-index:25509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5" type="#_x0000_t202" style="position:absolute;margin-left:257.75pt;margin-top:207pt;width:4.2pt;height:13.65pt;z-index:25509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6" type="#_x0000_t202" style="position:absolute;margin-left:370.2pt;margin-top:308.15pt;width:4.2pt;height:26.25pt;z-index:25509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7" type="#_x0000_t202" style="position:absolute;margin-left:175.9pt;margin-top:410.05pt;width:4.2pt;height:13.65pt;z-index:25509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8" type="#_x0000_t202" style="position:absolute;margin-left:298.1pt;margin-top:410.05pt;width:4.2pt;height:13.65pt;z-index:25509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399" type="#_x0000_t202" style="position:absolute;margin-left:273.85pt;margin-top:435.35pt;width:4.2pt;height:13.65pt;z-index:25509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0" type="#_x0000_t202" style="position:absolute;margin-left:184.3pt;margin-top:549.95pt;width:4.2pt;height:13.65pt;z-index:25509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1" type="#_x0000_t202" style="position:absolute;margin-left:257.75pt;margin-top:549.95pt;width:4.2pt;height:13.65pt;z-index:25510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2" type="#_x0000_t202" style="position:absolute;margin-left:370.2pt;margin-top:524.65pt;width:4.2pt;height:13.65pt;z-index:25510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3" type="#_x0000_t202" style="position:absolute;margin-left:370.2pt;margin-top:651.1pt;width:4.2pt;height:13.65pt;z-index:25510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4" type="#_x0000_t202" style="position:absolute;margin-left:257.5pt;margin-top:715.2pt;width:4.2pt;height:13.65pt;z-index:25510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5" style="position:absolute;margin-left:78.95pt;margin-top:122.5pt;width:1.45pt;height:1.55pt;z-index:255105024;mso-position-horizontal-relative:page;mso-position-vertical-relative:page" coordorigin="2786,4323" coordsize="51,56" path="m2786,4378r51,l2837,4323r-51,l2786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06" style="position:absolute;margin-left:78.95pt;margin-top:122.5pt;width:1.45pt;height:1.45pt;z-index:255106048;mso-position-horizontal-relative:page;mso-position-vertical-relative:page" coordorigin="2786,4323" coordsize="51,51" path="m2786,4374r51,l2837,4323r-51,l2786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07" type="#_x0000_t202" style="position:absolute;margin-left:85.1pt;margin-top:108.85pt;width:4.4pt;height:14.9pt;z-index:25510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08" style="position:absolute;margin-left:80.4pt;margin-top:122.5pt;width:117.85pt;height:1.45pt;z-index:255108096;mso-position-horizontal-relative:page;mso-position-vertical-relative:page" coordorigin="2837,4323" coordsize="4158,51" path="m2837,4374r4157,l6994,4323r-4157,l283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09" style="position:absolute;margin-left:78.95pt;margin-top:124.1pt;width:1.45pt;height:27.5pt;z-index:255109120;mso-position-horizontal-relative:page;mso-position-vertical-relative:page" coordorigin="2786,4378" coordsize="51,970" path="m2786,5347r51,l2837,4378r-51,l278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0" style="position:absolute;margin-left:198.25pt;margin-top:123.95pt;width:.7pt;height:.1pt;z-index:255110144;mso-position-horizontal-relative:page;mso-position-vertical-relative:page" coordorigin="6994,4374" coordsize="26,5" path="m6994,4378r25,l7019,4374r-25,l6994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1" style="position:absolute;margin-left:198.25pt;margin-top:122.5pt;width:1.45pt;height:1.45pt;z-index:255111168;mso-position-horizontal-relative:page;mso-position-vertical-relative:page" coordorigin="6994,4323" coordsize="51,51" path="m6994,4374r51,l7045,4323r-51,l6994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2" style="position:absolute;margin-left:199.7pt;margin-top:122.5pt;width:164.75pt;height:1.45pt;z-index:255112192;mso-position-horizontal-relative:page;mso-position-vertical-relative:page" coordorigin="7045,4323" coordsize="5813,51" path="m7045,4374r5812,l12857,4323r-5812,l7045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3" style="position:absolute;margin-left:198.25pt;margin-top:124.1pt;width:.7pt;height:27.5pt;z-index:255113216;mso-position-horizontal-relative:page;mso-position-vertical-relative:page" coordorigin="6994,4378" coordsize="26,970" path="m6994,5347r25,l7019,4378r-25,l6994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4" type="#_x0000_t202" style="position:absolute;margin-left:141.85pt;margin-top:153.1pt;width:4.2pt;height:13.65pt;z-index:25511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15" style="position:absolute;margin-left:78.95pt;margin-top:151.55pt;width:1.45pt;height:1.55pt;z-index:255115264;mso-position-horizontal-relative:page;mso-position-vertical-relative:page" coordorigin="2786,5347" coordsize="51,55" path="m2786,5402r51,l2837,5347r-51,l2786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6" style="position:absolute;margin-left:80.4pt;margin-top:151.55pt;width:117.85pt;height:1.45pt;z-index:255116288;mso-position-horizontal-relative:page;mso-position-vertical-relative:page" coordorigin="2837,5347" coordsize="4158,51" path="m2837,5398r4157,l6994,5347r-4157,l283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7" style="position:absolute;margin-left:198.25pt;margin-top:153pt;width:.7pt;height:.1pt;z-index:255117312;mso-position-horizontal-relative:page;mso-position-vertical-relative:page" coordorigin="6994,5398" coordsize="26,5" path="m6994,5402r25,l7019,5398r-25,l6994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8" style="position:absolute;margin-left:198.25pt;margin-top:151.55pt;width:1.45pt;height:1.45pt;z-index:255118336;mso-position-horizontal-relative:page;mso-position-vertical-relative:page" coordorigin="6994,5347" coordsize="51,51" path="m6994,5398r51,l7045,5347r-51,l6994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19" style="position:absolute;margin-left:364.45pt;margin-top:123.95pt;width:.7pt;height:.1pt;z-index:255119360;mso-position-horizontal-relative:page;mso-position-vertical-relative:page" coordorigin="12857,4374" coordsize="26,5" path="m12857,4378r25,l12882,4374r-25,l12857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0" style="position:absolute;margin-left:364.45pt;margin-top:122.5pt;width:1.45pt;height:1.45pt;z-index:255120384;mso-position-horizontal-relative:page;mso-position-vertical-relative:page" coordorigin="12857,4323" coordsize="51,51" path="m12857,4374r51,l12908,4323r-51,l1285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1" style="position:absolute;margin-left:365.9pt;margin-top:122.5pt;width:198.5pt;height:1.45pt;z-index:255121408;mso-position-horizontal-relative:page;mso-position-vertical-relative:page" coordorigin="12908,4323" coordsize="7002,51" path="m12908,4374r7002,l19910,4323r-7002,l12908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2" style="position:absolute;margin-left:364.45pt;margin-top:124.1pt;width:.7pt;height:27.5pt;z-index:255122432;mso-position-horizontal-relative:page;mso-position-vertical-relative:page" coordorigin="12857,4378" coordsize="26,970" path="m12857,5347r25,l12882,4378r-25,l1285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3" type="#_x0000_t202" style="position:absolute;margin-left:284.4pt;margin-top:153.1pt;width:4.2pt;height:13.65pt;z-index:25512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24" style="position:absolute;margin-left:199.7pt;margin-top:151.55pt;width:164.75pt;height:1.45pt;z-index:255124480;mso-position-horizontal-relative:page;mso-position-vertical-relative:page" coordorigin="7045,5347" coordsize="5813,51" path="m7045,5398r5812,l12857,5347r-5812,l7045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5" style="position:absolute;margin-left:198.25pt;margin-top:153.1pt;width:.7pt;height:14.3pt;z-index:255125504;mso-position-horizontal-relative:page;mso-position-vertical-relative:page" coordorigin="6994,5402" coordsize="26,504" path="m6994,5906r25,l7019,5402r-25,l6994,5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6" style="position:absolute;margin-left:364.45pt;margin-top:153pt;width:.7pt;height:.1pt;z-index:255126528;mso-position-horizontal-relative:page;mso-position-vertical-relative:page" coordorigin="12857,5398" coordsize="26,5" path="m12857,5402r25,l12882,5398r-25,l12857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7" style="position:absolute;margin-left:364.45pt;margin-top:151.55pt;width:1.45pt;height:1.45pt;z-index:255127552;mso-position-horizontal-relative:page;mso-position-vertical-relative:page" coordorigin="12857,5347" coordsize="51,51" path="m12857,5398r51,l12908,5347r-51,l1285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8" style="position:absolute;margin-left:564.35pt;margin-top:122.5pt;width:1.45pt;height:1.55pt;z-index:255128576;mso-position-horizontal-relative:page;mso-position-vertical-relative:page" coordorigin="19910,4323" coordsize="51,56" path="m19910,4378r51,l19961,4323r-51,l19910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29" style="position:absolute;margin-left:564.35pt;margin-top:122.5pt;width:1.45pt;height:1.45pt;z-index:255129600;mso-position-horizontal-relative:page;mso-position-vertical-relative:page" coordorigin="19910,4323" coordsize="51,51" path="m19910,4374r51,l19961,4323r-51,l1991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0" style="position:absolute;margin-left:564.35pt;margin-top:124.1pt;width:1.45pt;height:27.5pt;z-index:255130624;mso-position-horizontal-relative:page;mso-position-vertical-relative:page" coordorigin="19910,4378" coordsize="51,970" path="m19910,5347r51,l19961,4378r-51,l19910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1" type="#_x0000_t202" style="position:absolute;margin-left:467.65pt;margin-top:153.1pt;width:4.2pt;height:13.65pt;z-index:25513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2" style="position:absolute;margin-left:365.9pt;margin-top:151.55pt;width:198.5pt;height:1.45pt;z-index:255132672;mso-position-horizontal-relative:page;mso-position-vertical-relative:page" coordorigin="12908,5347" coordsize="7002,51" path="m12908,5398r7002,l19910,5347r-7002,l12908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3" style="position:absolute;margin-left:364.45pt;margin-top:153.1pt;width:.7pt;height:14.3pt;z-index:255133696;mso-position-horizontal-relative:page;mso-position-vertical-relative:page" coordorigin="12857,5402" coordsize="26,504" path="m12857,5906r25,l12882,5402r-25,l12857,5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4" style="position:absolute;margin-left:78.95pt;margin-top:153.1pt;width:1.45pt;height:14.3pt;z-index:255134720;mso-position-horizontal-relative:page;mso-position-vertical-relative:page" coordorigin="2786,5402" coordsize="51,504" path="m2786,5906r51,l2837,5402r-51,l2786,5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5" style="position:absolute;margin-left:78.95pt;margin-top:167.4pt;width:1.45pt;height:1.55pt;z-index:255135744;mso-position-horizontal-relative:page;mso-position-vertical-relative:page" coordorigin="2786,5906" coordsize="51,55" path="m2786,5961r51,l2837,5906r-51,l2786,59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6" style="position:absolute;margin-left:80.4pt;margin-top:167.4pt;width:117.85pt;height:1.45pt;z-index:255136768;mso-position-horizontal-relative:page;mso-position-vertical-relative:page" coordorigin="2837,5906" coordsize="4158,51" path="m2837,5957r4157,l6994,5906r-4157,l2837,59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7" style="position:absolute;margin-left:198.25pt;margin-top:168.85pt;width:.7pt;height:.1pt;z-index:255137792;mso-position-horizontal-relative:page;mso-position-vertical-relative:page" coordorigin="6994,5957" coordsize="26,5" path="m6994,5961r25,l7019,5957r-25,l6994,59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8" style="position:absolute;margin-left:198.25pt;margin-top:167.4pt;width:1.45pt;height:1.45pt;z-index:255138816;mso-position-horizontal-relative:page;mso-position-vertical-relative:page" coordorigin="6994,5906" coordsize="51,51" path="m6994,5957r51,l7045,5906r-51,l6994,59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39" style="position:absolute;margin-left:199.7pt;margin-top:167.4pt;width:164.75pt;height:1.45pt;z-index:255139840;mso-position-horizontal-relative:page;mso-position-vertical-relative:page" coordorigin="7045,5906" coordsize="5813,51" path="m7045,5957r5812,l12857,5906r-5812,l7045,59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0" style="position:absolute;margin-left:364.45pt;margin-top:168.85pt;width:.7pt;height:.1pt;z-index:255140864;mso-position-horizontal-relative:page;mso-position-vertical-relative:page" coordorigin="12857,5957" coordsize="26,5" path="m12857,5961r25,l12882,5957r-25,l12857,59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1" style="position:absolute;margin-left:364.45pt;margin-top:167.4pt;width:1.45pt;height:1.45pt;z-index:255141888;mso-position-horizontal-relative:page;mso-position-vertical-relative:page" coordorigin="12857,5906" coordsize="51,51" path="m12857,5957r51,l12908,5906r-51,l12857,59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2" style="position:absolute;margin-left:564.35pt;margin-top:151.55pt;width:1.45pt;height:1.55pt;z-index:255142912;mso-position-horizontal-relative:page;mso-position-vertical-relative:page" coordorigin="19910,5347" coordsize="51,55" path="m19910,5402r51,l19961,5347r-51,l19910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3" style="position:absolute;margin-left:564.35pt;margin-top:153.1pt;width:1.45pt;height:14.3pt;z-index:255143936;mso-position-horizontal-relative:page;mso-position-vertical-relative:page" coordorigin="19910,5402" coordsize="51,504" path="m19910,5906r51,l19961,5402r-51,l19910,5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4" type="#_x0000_t202" style="position:absolute;margin-left:460.3pt;margin-top:168.95pt;width:4.2pt;height:13.65pt;z-index:25514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5" style="position:absolute;margin-left:365.9pt;margin-top:167.4pt;width:198.5pt;height:1.45pt;z-index:255145984;mso-position-horizontal-relative:page;mso-position-vertical-relative:page" coordorigin="12908,5906" coordsize="7002,51" path="m12908,5957r7002,l19910,5906r-7002,l12908,59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6" style="position:absolute;margin-left:364.45pt;margin-top:168.95pt;width:.7pt;height:227.65pt;z-index:255147008;mso-position-horizontal-relative:page;mso-position-vertical-relative:page" coordorigin="12857,5961" coordsize="26,8031" path="m12857,13992r25,l12882,5961r-25,l12857,139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47" type="#_x0000_t202" style="position:absolute;margin-left:229.1pt;margin-top:384pt;width:4.2pt;height:13.65pt;z-index:25514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8" type="#_x0000_t202" style="position:absolute;margin-left:257.5pt;margin-top:384pt;width:4.2pt;height:13.65pt;z-index:25514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9" style="position:absolute;margin-left:198.25pt;margin-top:168.95pt;width:.7pt;height:227.65pt;z-index:255150080;mso-position-horizontal-relative:page;mso-position-vertical-relative:page" coordorigin="6994,5961" coordsize="26,8031" path="m6994,13992r25,l7019,5961r-25,l6994,139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0" style="position:absolute;margin-left:78.95pt;margin-top:168.95pt;width:1.45pt;height:227.65pt;z-index:255151104;mso-position-horizontal-relative:page;mso-position-vertical-relative:page" coordorigin="2786,5961" coordsize="51,8031" path="m2786,13992r51,l2837,5961r-51,l2786,139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1" style="position:absolute;margin-left:78.95pt;margin-top:396.6pt;width:1.45pt;height:.7pt;z-index:255152128;mso-position-horizontal-relative:page;mso-position-vertical-relative:page" coordorigin="2786,13992" coordsize="51,26" path="m2786,14017r51,l2837,13992r-51,l2786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2" style="position:absolute;margin-left:80.4pt;margin-top:396.6pt;width:117.85pt;height:.7pt;z-index:255153152;mso-position-horizontal-relative:page;mso-position-vertical-relative:page" coordorigin="2837,13992" coordsize="4158,26" path="m2837,14017r4157,l6994,13992r-4157,l2837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3" style="position:absolute;margin-left:198.25pt;margin-top:396.6pt;width:.7pt;height:.7pt;z-index:255154176;mso-position-horizontal-relative:page;mso-position-vertical-relative:page" coordorigin="6994,13992" coordsize="26,26" path="m6994,14017r25,l7019,13992r-25,l6994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4" style="position:absolute;margin-left:198.95pt;margin-top:396.6pt;width:165.5pt;height:.7pt;z-index:255155200;mso-position-horizontal-relative:page;mso-position-vertical-relative:page" coordorigin="7019,13992" coordsize="5838,26" path="m7019,14017r5838,l12857,13992r-5838,l7019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5" style="position:absolute;margin-left:364.45pt;margin-top:396.6pt;width:.7pt;height:.7pt;z-index:255156224;mso-position-horizontal-relative:page;mso-position-vertical-relative:page" coordorigin="12857,13992" coordsize="26,26" path="m12857,14017r25,l12882,13992r-25,l12857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6" style="position:absolute;margin-left:564.35pt;margin-top:167.4pt;width:1.45pt;height:1.55pt;z-index:255157248;mso-position-horizontal-relative:page;mso-position-vertical-relative:page" coordorigin="19910,5906" coordsize="51,55" path="m19910,5961r51,l19961,5906r-51,l19910,59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7" style="position:absolute;margin-left:564.35pt;margin-top:168.95pt;width:1.45pt;height:227.65pt;z-index:255158272;mso-position-horizontal-relative:page;mso-position-vertical-relative:page" coordorigin="19910,5961" coordsize="51,8031" path="m19910,13992r51,l19961,5961r-51,l19910,139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58" type="#_x0000_t202" style="position:absolute;margin-left:460.3pt;margin-top:397.45pt;width:4.2pt;height:13.65pt;z-index:25515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59" style="position:absolute;margin-left:365.15pt;margin-top:396.6pt;width:199.2pt;height:.7pt;z-index:255160320;mso-position-horizontal-relative:page;mso-position-vertical-relative:page" coordorigin="12882,13992" coordsize="7028,26" path="m12882,14017r7028,l19910,13992r-7028,l12882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0" style="position:absolute;margin-left:364.45pt;margin-top:397.3pt;width:.7pt;height:113.9pt;z-index:255161344;mso-position-horizontal-relative:page;mso-position-vertical-relative:page" coordorigin="12857,14017" coordsize="26,4018" path="m12857,18035r25,l12882,14017r-25,l12857,180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1" type="#_x0000_t202" style="position:absolute;margin-left:204pt;margin-top:498.6pt;width:4.2pt;height:13.65pt;z-index:25516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62" style="position:absolute;margin-left:198.25pt;margin-top:397.3pt;width:.7pt;height:113.9pt;z-index:255163392;mso-position-horizontal-relative:page;mso-position-vertical-relative:page" coordorigin="6994,14017" coordsize="26,4018" path="m6994,18035r25,l7019,14017r-25,l6994,180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3" style="position:absolute;margin-left:78.95pt;margin-top:397.3pt;width:1.45pt;height:113.9pt;z-index:255164416;mso-position-horizontal-relative:page;mso-position-vertical-relative:page" coordorigin="2786,14017" coordsize="51,4018" path="m2786,18035r51,l2837,14017r-51,l2786,180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4" style="position:absolute;margin-left:78.95pt;margin-top:511.2pt;width:1.45pt;height:.7pt;z-index:255165440;mso-position-horizontal-relative:page;mso-position-vertical-relative:page" coordorigin="2786,18035" coordsize="51,26" path="m2786,18060r51,l2837,18035r-51,l2786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5" style="position:absolute;margin-left:80.4pt;margin-top:511.2pt;width:117.85pt;height:.7pt;z-index:255166464;mso-position-horizontal-relative:page;mso-position-vertical-relative:page" coordorigin="2837,18035" coordsize="4158,26" path="m2837,18060r4157,l6994,18035r-4157,l2837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6" style="position:absolute;margin-left:198.25pt;margin-top:511.2pt;width:.7pt;height:.7pt;z-index:255167488;mso-position-horizontal-relative:page;mso-position-vertical-relative:page" coordorigin="6994,18035" coordsize="26,26" path="m6994,18060r25,l7019,18035r-25,l6994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7" style="position:absolute;margin-left:198.95pt;margin-top:511.2pt;width:165.5pt;height:.7pt;z-index:255168512;mso-position-horizontal-relative:page;mso-position-vertical-relative:page" coordorigin="7019,18035" coordsize="5838,26" path="m7019,18060r5838,l12857,18035r-5838,l7019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8" style="position:absolute;margin-left:364.45pt;margin-top:511.2pt;width:.7pt;height:.7pt;z-index:255169536;mso-position-horizontal-relative:page;mso-position-vertical-relative:page" coordorigin="12857,18035" coordsize="26,26" path="m12857,18060r25,l12882,18035r-25,l12857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69" type="#_x0000_t202" style="position:absolute;margin-left:435.7pt;margin-top:498.6pt;width:4.2pt;height:13.65pt;z-index:25517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0" style="position:absolute;margin-left:564.35pt;margin-top:396.6pt;width:1.45pt;height:.7pt;z-index:255171584;mso-position-horizontal-relative:page;mso-position-vertical-relative:page" coordorigin="19910,13992" coordsize="51,26" path="m19910,14017r51,l19961,13992r-51,l19910,140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1" style="position:absolute;margin-left:564.35pt;margin-top:397.3pt;width:1.45pt;height:113.9pt;z-index:255172608;mso-position-horizontal-relative:page;mso-position-vertical-relative:page" coordorigin="19910,14017" coordsize="51,4018" path="m19910,18035r51,l19961,14017r-51,l19910,180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2" type="#_x0000_t202" style="position:absolute;margin-left:460.3pt;margin-top:512.05pt;width:4.2pt;height:13.65pt;z-index:25517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3" style="position:absolute;margin-left:365.15pt;margin-top:511.2pt;width:199.2pt;height:.7pt;z-index:255174656;mso-position-horizontal-relative:page;mso-position-vertical-relative:page" coordorigin="12882,18035" coordsize="7028,26" path="m12882,18060r7028,l19910,18035r-7028,l12882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4" style="position:absolute;margin-left:364.45pt;margin-top:511.9pt;width:.7pt;height:164.4pt;z-index:255175680;mso-position-horizontal-relative:page;mso-position-vertical-relative:page" coordorigin="12857,18060" coordsize="26,5800" path="m12857,23859r25,l12882,18060r-25,l12857,238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5" type="#_x0000_t202" style="position:absolute;margin-left:227.5pt;margin-top:663.85pt;width:4.2pt;height:13.65pt;z-index:25517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6" style="position:absolute;margin-left:198.25pt;margin-top:511.9pt;width:.7pt;height:164.4pt;z-index:255177728;mso-position-horizontal-relative:page;mso-position-vertical-relative:page" coordorigin="6994,18060" coordsize="26,5800" path="m6994,23859r25,l7019,18060r-25,l6994,238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7" style="position:absolute;margin-left:78.95pt;margin-top:511.9pt;width:1.45pt;height:164.4pt;z-index:255178752;mso-position-horizontal-relative:page;mso-position-vertical-relative:page" coordorigin="2786,18060" coordsize="51,5800" path="m2786,23859r51,l2837,18060r-51,l2786,238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8" style="position:absolute;margin-left:78.95pt;margin-top:676.3pt;width:1.45pt;height:.7pt;z-index:255179776;mso-position-horizontal-relative:page;mso-position-vertical-relative:page" coordorigin="2786,23859" coordsize="51,26" path="m2786,23885r51,l2837,23859r-51,l2786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79" style="position:absolute;margin-left:80.4pt;margin-top:676.3pt;width:117.85pt;height:.7pt;z-index:255180800;mso-position-horizontal-relative:page;mso-position-vertical-relative:page" coordorigin="2837,23859" coordsize="4158,26" path="m2837,23885r4157,l6994,23859r-4157,l2837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0" style="position:absolute;margin-left:198.25pt;margin-top:676.3pt;width:.7pt;height:.7pt;z-index:255181824;mso-position-horizontal-relative:page;mso-position-vertical-relative:page" coordorigin="6994,23859" coordsize="26,26" path="m6994,23885r25,l7019,23859r-25,l6994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1" style="position:absolute;margin-left:198.95pt;margin-top:676.3pt;width:165.5pt;height:.7pt;z-index:255182848;mso-position-horizontal-relative:page;mso-position-vertical-relative:page" coordorigin="7019,23859" coordsize="5838,26" path="m7019,23885r5838,l12857,23859r-5838,l7019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2" style="position:absolute;margin-left:364.45pt;margin-top:676.3pt;width:.7pt;height:.7pt;z-index:255183872;mso-position-horizontal-relative:page;mso-position-vertical-relative:page" coordorigin="12857,23859" coordsize="26,26" path="m12857,23885r25,l12882,23859r-25,l12857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3" style="position:absolute;margin-left:564.35pt;margin-top:511.2pt;width:1.45pt;height:.7pt;z-index:255184896;mso-position-horizontal-relative:page;mso-position-vertical-relative:page" coordorigin="19910,18035" coordsize="51,26" path="m19910,18060r51,l19961,18035r-51,l19910,18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4" style="position:absolute;margin-left:564.35pt;margin-top:511.9pt;width:1.45pt;height:164.4pt;z-index:255185920;mso-position-horizontal-relative:page;mso-position-vertical-relative:page" coordorigin="19910,18060" coordsize="51,5800" path="m19910,23859r51,l19961,18060r-51,l19910,238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5" type="#_x0000_t202" style="position:absolute;margin-left:468.7pt;margin-top:677.3pt;width:4.2pt;height:13.65pt;z-index:25518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6" style="position:absolute;margin-left:365.15pt;margin-top:676.3pt;width:199.2pt;height:.7pt;z-index:255187968;mso-position-horizontal-relative:page;mso-position-vertical-relative:page" coordorigin="12882,23859" coordsize="7028,26" path="m12882,23885r7028,l19910,23859r-7028,l12882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7" type="#_x0000_t202" style="position:absolute;margin-left:213.7pt;margin-top:753.1pt;width:4.2pt;height:13.65pt;z-index:25518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8" style="position:absolute;margin-left:78.95pt;margin-top:677.05pt;width:1.45pt;height:88.55pt;z-index:255190016;mso-position-horizontal-relative:page;mso-position-vertical-relative:page" coordorigin="2786,23885" coordsize="51,3125" path="m2786,27009r51,l2837,23885r-51,l2786,27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89" style="position:absolute;margin-left:78.95pt;margin-top:765.6pt;width:1.45pt;height:1.45pt;z-index:255191040;mso-position-horizontal-relative:page;mso-position-vertical-relative:page" coordorigin="2786,27009" coordsize="51,51" path="m2786,27060r51,l2837,27009r-51,l2786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0" style="position:absolute;margin-left:78.95pt;margin-top:765.6pt;width:1.45pt;height:1.45pt;z-index:255192064;mso-position-horizontal-relative:page;mso-position-vertical-relative:page" coordorigin="2786,27009" coordsize="51,51" path="m2786,27060r51,l2837,27009r-51,l2786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1" style="position:absolute;margin-left:80.4pt;margin-top:765.6pt;width:117.85pt;height:1.45pt;z-index:255193088;mso-position-horizontal-relative:page;mso-position-vertical-relative:page" coordorigin="2837,27009" coordsize="4158,51" path="m2837,27060r4157,l6994,27009r-4157,l2837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2" style="position:absolute;margin-left:198.25pt;margin-top:677.05pt;width:.7pt;height:88.55pt;z-index:255194112;mso-position-horizontal-relative:page;mso-position-vertical-relative:page" coordorigin="6994,23885" coordsize="26,3125" path="m6994,27009r25,l7019,23885r-25,l6994,27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3" style="position:absolute;margin-left:198.25pt;margin-top:765.6pt;width:1.45pt;height:1.45pt;z-index:255195136;mso-position-horizontal-relative:page;mso-position-vertical-relative:page" coordorigin="6994,27009" coordsize="51,51" path="m6994,27060r51,l7045,27009r-51,l6994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4" style="position:absolute;margin-left:199.7pt;margin-top:765.6pt;width:164.75pt;height:1.45pt;z-index:255196160;mso-position-horizontal-relative:page;mso-position-vertical-relative:page" coordorigin="7045,27009" coordsize="5813,51" path="m7045,27060r5812,l12857,27009r-5812,l7045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5" style="position:absolute;margin-left:364.45pt;margin-top:677.05pt;width:.7pt;height:88.55pt;z-index:255197184;mso-position-horizontal-relative:page;mso-position-vertical-relative:page" coordorigin="12857,23885" coordsize="26,3125" path="m12857,27009r25,l12882,23885r-25,l12857,27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6" style="position:absolute;margin-left:364.45pt;margin-top:765.6pt;width:1.45pt;height:1.45pt;z-index:255198208;mso-position-horizontal-relative:page;mso-position-vertical-relative:page" coordorigin="12857,27009" coordsize="51,51" path="m12857,27060r51,l12908,27009r-51,l12857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7" style="position:absolute;margin-left:365.9pt;margin-top:765.6pt;width:198.5pt;height:1.45pt;z-index:255199232;mso-position-horizontal-relative:page;mso-position-vertical-relative:page" coordorigin="12908,27009" coordsize="7002,51" path="m12908,27060r7002,l19910,27009r-7002,l12908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8" style="position:absolute;margin-left:564.35pt;margin-top:676.3pt;width:1.45pt;height:.7pt;z-index:255200256;mso-position-horizontal-relative:page;mso-position-vertical-relative:page" coordorigin="19910,23859" coordsize="51,26" path="m19910,23885r51,l19961,23859r-51,l19910,238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499" style="position:absolute;margin-left:564.35pt;margin-top:677.05pt;width:1.45pt;height:88.55pt;z-index:255201280;mso-position-horizontal-relative:page;mso-position-vertical-relative:page" coordorigin="19910,23885" coordsize="51,3125" path="m19910,27009r51,l19961,23885r-51,l19910,27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00" style="position:absolute;margin-left:564.35pt;margin-top:765.6pt;width:1.45pt;height:1.45pt;z-index:255202304;mso-position-horizontal-relative:page;mso-position-vertical-relative:page" coordorigin="19910,27009" coordsize="51,51" path="m19910,27060r51,l19961,27009r-51,l19910,270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01" style="position:absolute;margin-left:564.35pt;margin-top:765.6pt;width:1.45pt;height:1.45pt;z-index:255203328;mso-position-horizontal-relative:page;mso-position-vertical-relative:page" coordorigin="19910,27009" coordsize="51,51" path="m19910,27060r51,l19961,27009r-51,l19910,27060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ЗОНЫ ОБЪЕКТОВ СОЦИАЛЬНОГО И КОММУНАЛЬНО-БЫТОВОГО  </w:t>
      </w:r>
    </w:p>
    <w:p w:rsidR="00923E4B" w:rsidRDefault="00923E4B">
      <w:pPr>
        <w:spacing w:line="20" w:lineRule="exact"/>
        <w:sectPr w:rsidR="00923E4B">
          <w:pgSz w:w="11906" w:h="16838"/>
          <w:pgMar w:top="777" w:right="1232" w:bottom="0" w:left="2489" w:header="720" w:footer="720" w:gutter="0"/>
          <w:cols w:space="720"/>
        </w:sectPr>
      </w:pPr>
    </w:p>
    <w:p w:rsidR="00923E4B" w:rsidRDefault="00923E4B">
      <w:pPr>
        <w:tabs>
          <w:tab w:val="left" w:pos="1125"/>
        </w:tabs>
        <w:spacing w:before="12479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Отдельно </w:t>
      </w:r>
      <w:r>
        <w:tab/>
      </w:r>
      <w:r>
        <w:rPr>
          <w:color w:val="000000"/>
        </w:rPr>
        <w:t xml:space="preserve">стоящие. </w:t>
      </w:r>
    </w:p>
    <w:p w:rsidR="00923E4B" w:rsidRDefault="00923E4B" w:rsidP="00923E4B">
      <w:pPr>
        <w:tabs>
          <w:tab w:val="left" w:pos="1125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2469" w:bottom="0" w:left="740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7701" type="#_x0000_t202" style="position:absolute;margin-left:238.3pt;margin-top:804.85pt;width:3.45pt;height:10.3pt;z-index:-24790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2" type="#_x0000_t202" style="position:absolute;margin-left:203.4pt;margin-top:804.85pt;width:3.45pt;height:10.3pt;z-index:-24790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3" type="#_x0000_t202" style="position:absolute;margin-left:169.3pt;margin-top:804.85pt;width:3.45pt;height:10.3pt;z-index:-24790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4" type="#_x0000_t202" style="position:absolute;margin-left:138.7pt;margin-top:804.85pt;width:3.45pt;height:10.3pt;z-index:-24790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5" type="#_x0000_t202" style="position:absolute;margin-left:114.7pt;margin-top:804.85pt;width:3.45pt;height:10.3pt;z-index:-24790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6" type="#_x0000_t202" style="position:absolute;margin-left:81.95pt;margin-top:804.85pt;width:3.45pt;height:10.3pt;z-index:-24790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7" type="#_x0000_t202" style="position:absolute;margin-left:230.3pt;margin-top:790.85pt;width:2.9pt;height:8.05pt;z-index:-24790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8" type="#_x0000_t202" style="position:absolute;margin-left:193.3pt;margin-top:790.85pt;width:2.9pt;height:8.05pt;z-index:-24790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09" type="#_x0000_t202" style="position:absolute;margin-left:158.5pt;margin-top:790.85pt;width:2.9pt;height:8.05pt;z-index:-24789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0" type="#_x0000_t202" style="position:absolute;margin-left:130.3pt;margin-top:790.85pt;width:2.9pt;height:8.05pt;z-index:-24789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1" type="#_x0000_t202" style="position:absolute;margin-left:102.1pt;margin-top:790.85pt;width:2.9pt;height:8.05pt;z-index:-24789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2" type="#_x0000_t202" style="position:absolute;margin-left:73.9pt;margin-top:790.85pt;width:2.9pt;height:8.05pt;z-index:-24789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3" type="#_x0000_t202" style="position:absolute;margin-left:575.9pt;margin-top:776.05pt;width:3.9pt;height:12.45pt;z-index:-24789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4" type="#_x0000_t202" style="position:absolute;margin-left:230.3pt;margin-top:774.9pt;width:2.9pt;height:8.05pt;z-index:-24789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5" type="#_x0000_t202" style="position:absolute;margin-left:193.3pt;margin-top:774.9pt;width:2.9pt;height:8.05pt;z-index:-24789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6" type="#_x0000_t202" style="position:absolute;margin-left:158.5pt;margin-top:774.9pt;width:2.9pt;height:8.05pt;z-index:-24789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7" type="#_x0000_t202" style="position:absolute;margin-left:130.3pt;margin-top:774.9pt;width:2.9pt;height:8.05pt;z-index:-24789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8" type="#_x0000_t202" style="position:absolute;margin-left:102.1pt;margin-top:774.9pt;width:2.9pt;height:8.05pt;z-index:-24788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19" type="#_x0000_t202" style="position:absolute;margin-left:73.9pt;margin-top:774.9pt;width:2.9pt;height:8.05pt;z-index:-24788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0" type="#_x0000_t202" style="position:absolute;margin-left:42.6pt;margin-top:782.9pt;width:14.7pt;height:4.4pt;z-index:-2478878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1" type="#_x0000_t202" style="position:absolute;margin-left:28.55pt;margin-top:754.85pt;width:12.45pt;height:3.9pt;z-index:-2478868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2" type="#_x0000_t202" style="position:absolute;margin-left:42.6pt;margin-top:698.05pt;width:14.7pt;height:4.4pt;z-index:-247885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3" type="#_x0000_t202" style="position:absolute;margin-left:28.55pt;margin-top:671.55pt;width:12.45pt;height:3.9pt;z-index:-247884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4" type="#_x0000_t202" style="position:absolute;margin-left:42.6pt;margin-top:610.7pt;width:14.7pt;height:4.4pt;z-index:-247883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5" type="#_x0000_t202" style="position:absolute;margin-left:28.55pt;margin-top:583pt;width:12.45pt;height:3.9pt;z-index:-247882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6" type="#_x0000_t202" style="position:absolute;margin-left:338.4pt;margin-top:383.5pt;width:4.95pt;height:16.95pt;z-index:-24788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7" type="#_x0000_t202" style="position:absolute;margin-left:43.3pt;margin-top:18.35pt;width:4.95pt;height:16.95pt;z-index:-24788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28" type="#_x0000_t202" style="position:absolute;margin-left:25.55pt;margin-top:15.85pt;width:556.4pt;height:806.85pt;z-index:-24787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7"/>
                    <w:gridCol w:w="43"/>
                    <w:gridCol w:w="520"/>
                    <w:gridCol w:w="43"/>
                    <w:gridCol w:w="519"/>
                    <w:gridCol w:w="43"/>
                    <w:gridCol w:w="519"/>
                    <w:gridCol w:w="46"/>
                    <w:gridCol w:w="520"/>
                    <w:gridCol w:w="43"/>
                    <w:gridCol w:w="468"/>
                    <w:gridCol w:w="316"/>
                    <w:gridCol w:w="43"/>
                    <w:gridCol w:w="599"/>
                    <w:gridCol w:w="43"/>
                    <w:gridCol w:w="2302"/>
                    <w:gridCol w:w="3748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tcMar>
                          <w:left w:w="520" w:type="dxa"/>
                          <w:right w:w="6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303" w:type="dxa"/>
                        <w:gridSpan w:val="5"/>
                        <w:tcMar>
                          <w:left w:w="261" w:type="dxa"/>
                          <w:right w:w="13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tcMar>
                          <w:left w:w="361" w:type="dxa"/>
                          <w:right w:w="52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4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2" w:type="dxa"/>
                        <w:gridSpan w:val="6"/>
                        <w:tcMar>
                          <w:left w:w="1507" w:type="dxa"/>
                          <w:right w:w="19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337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666" w:type="dxa"/>
                          <w:right w:w="1505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tcMar>
                          <w:left w:w="1993" w:type="dxa"/>
                          <w:right w:w="2159" w:type="dxa"/>
                        </w:tcMar>
                      </w:tcPr>
                      <w:p w:rsidR="00AA7298" w:rsidRDefault="00AA7298">
                        <w:pPr>
                          <w:spacing w:before="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5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2860" w:type="dxa"/>
                          <w:right w:w="4649" w:type="dxa"/>
                        </w:tcMar>
                      </w:tcPr>
                      <w:p w:rsidR="00AA7298" w:rsidRDefault="00AA7298">
                        <w:pPr>
                          <w:spacing w:before="40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7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tcMar>
                          <w:left w:w="482" w:type="dxa"/>
                          <w:right w:w="71" w:type="dxa"/>
                        </w:tcMar>
                      </w:tcPr>
                      <w:p w:rsidR="00AA7298" w:rsidRDefault="00AA7298">
                        <w:pPr>
                          <w:spacing w:before="268" w:after="10" w:line="248" w:lineRule="exact"/>
                          <w:ind w:right="85"/>
                        </w:pPr>
                        <w:r>
                          <w:rPr>
                            <w:color w:val="000000"/>
                          </w:rPr>
                          <w:t xml:space="preserve">Бюро похоронного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обслуживания, дома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85"/>
                        </w:pPr>
                        <w:r>
                          <w:rPr>
                            <w:color w:val="000000"/>
                          </w:rPr>
                          <w:t xml:space="preserve">траурных обрядов </w:t>
                        </w:r>
                      </w:p>
                      <w:p w:rsidR="00AA7298" w:rsidRDefault="00AA7298">
                        <w:pPr>
                          <w:spacing w:before="2047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Учреждения медико-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социального обслужи-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303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34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26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10%,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в легких конструкциях – 1,5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 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</w:p>
                      <w:p w:rsidR="00AA7298" w:rsidRDefault="00AA7298">
                        <w:pPr>
                          <w:spacing w:before="279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10%,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в легких конструкциях – 1,5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tcMar>
                          <w:left w:w="155" w:type="dxa"/>
                          <w:right w:w="388" w:type="dxa"/>
                        </w:tcMar>
                      </w:tcPr>
                      <w:p w:rsidR="00AA7298" w:rsidRDefault="00AA7298">
                        <w:pPr>
                          <w:spacing w:before="268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tabs>
                            <w:tab w:val="left" w:pos="55"/>
                          </w:tabs>
                          <w:spacing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поселений»), СП, со строительны-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 нормами и правилами, технически-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 регламентами, по утвержденному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проекту планировки, проекту межева-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482" w:type="dxa"/>
                          <w:right w:w="106" w:type="dxa"/>
                        </w:tcMar>
                      </w:tcPr>
                      <w:p w:rsidR="00AA7298" w:rsidRDefault="00AA7298">
                        <w:pPr>
                          <w:spacing w:before="14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Дома-интернаты </w:t>
                        </w:r>
                      </w:p>
                    </w:tc>
                    <w:tc>
                      <w:tcPr>
                        <w:tcW w:w="381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47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141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70%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в легких конструкциях – 1,5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строительстве.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tcMar>
                          <w:left w:w="155" w:type="dxa"/>
                          <w:right w:w="388" w:type="dxa"/>
                        </w:tcMar>
                      </w:tcPr>
                      <w:p w:rsidR="00AA7298" w:rsidRDefault="00AA7298">
                        <w:pPr>
                          <w:spacing w:before="141"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tabs>
                            <w:tab w:val="left" w:pos="55"/>
                          </w:tabs>
                          <w:spacing w:after="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поселений»), СП, со строительны-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 нормами и правилами, технически-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 регламентами, по утвержденному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планировки, проекту межева-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8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8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90F9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90F9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3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 w:val="restart"/>
                        <w:tcMar>
                          <w:left w:w="657" w:type="dxa"/>
                          <w:right w:w="22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50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ЗОВАНИЯ </w:t>
                        </w:r>
                      </w:p>
                    </w:tc>
                    <w:tc>
                      <w:tcPr>
                        <w:tcW w:w="3303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35" w:type="dxa"/>
                          <w:right w:w="15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vMerge w:val="restart"/>
                        <w:tcMar>
                          <w:left w:w="123" w:type="dxa"/>
                          <w:right w:w="32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21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РЕАЛИЗАЦИИ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03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31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4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90F9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03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31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52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 w:val="restart"/>
                        <w:tcMar>
                          <w:left w:w="482" w:type="dxa"/>
                          <w:right w:w="160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парковки </w:t>
                        </w:r>
                      </w:p>
                    </w:tc>
                    <w:tc>
                      <w:tcPr>
                        <w:tcW w:w="3303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9" w:type="dxa"/>
                          <w:right w:w="109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</w:p>
                      <w:p w:rsidR="00AA7298" w:rsidRDefault="00AA7298">
                        <w:pPr>
                          <w:tabs>
                            <w:tab w:val="left" w:pos="1589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в зоне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общественно-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коммунального назначения, </w:t>
                        </w:r>
                      </w:p>
                    </w:tc>
                    <w:tc>
                      <w:tcPr>
                        <w:tcW w:w="4319" w:type="dxa"/>
                        <w:gridSpan w:val="3"/>
                        <w:vMerge w:val="restart"/>
                        <w:tcMar>
                          <w:left w:w="119" w:type="dxa"/>
                          <w:right w:w="376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ствии с СП 42.13330.2011 (Актуализи-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рованная редакция СНиП 2.07.0189*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«Градостроительство. Планировка и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застройка городских и сельских поселе-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ний»), СП, строительными нормами 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03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31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90F9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90F9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6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03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1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90F9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90F9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7530" type="#_x0000_t202" style="position:absolute;margin-left:19.55pt;margin-top:821.4pt;width:4.4pt;height:14.7pt;z-index:25523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1" type="#_x0000_t202" style="position:absolute;margin-left:85.1pt;margin-top:14.25pt;width:4.4pt;height:14.7pt;z-index:25523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2" type="#_x0000_t202" style="position:absolute;margin-left:257.75pt;margin-top:98.9pt;width:4.2pt;height:13.65pt;z-index:25523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3" type="#_x0000_t202" style="position:absolute;margin-left:257.5pt;margin-top:188.15pt;width:4.2pt;height:13.65pt;z-index:25523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4" type="#_x0000_t202" style="position:absolute;margin-left:257.75pt;margin-top:251.4pt;width:4.2pt;height:13.65pt;z-index:25523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5" type="#_x0000_t202" style="position:absolute;margin-left:370.2pt;margin-top:162.85pt;width:4.2pt;height:13.65pt;z-index:25523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6" type="#_x0000_t202" style="position:absolute;margin-left:257.5pt;margin-top:328.1pt;width:4.2pt;height:13.65pt;z-index:25524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7" type="#_x0000_t202" style="position:absolute;margin-left:257.75pt;margin-top:391.3pt;width:4.2pt;height:13.65pt;z-index:25524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8" type="#_x0000_t202" style="position:absolute;margin-left:370.2pt;margin-top:302.75pt;width:4.2pt;height:13.65pt;z-index:25524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39" type="#_x0000_t202" style="position:absolute;margin-left:257.5pt;margin-top:467.9pt;width:4.2pt;height:13.65pt;z-index:25524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0" type="#_x0000_t202" style="position:absolute;margin-left:257.75pt;margin-top:531.25pt;width:4.2pt;height:13.65pt;z-index:25524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1" type="#_x0000_t202" style="position:absolute;margin-left:370.2pt;margin-top:442.7pt;width:4.2pt;height:13.65pt;z-index:25524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2" type="#_x0000_t202" style="position:absolute;margin-left:446.65pt;margin-top:556.45pt;width:4.2pt;height:13.65pt;z-index:25524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3" style="position:absolute;margin-left:78.95pt;margin-top:39.7pt;width:1.45pt;height:1.55pt;z-index:255247360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4" style="position:absolute;margin-left:78.95pt;margin-top:39.7pt;width:1.45pt;height:1.45pt;z-index:255248384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5" style="position:absolute;margin-left:80.4pt;margin-top:39.7pt;width:117.85pt;height:1.45pt;z-index:255249408;mso-position-horizontal-relative:page;mso-position-vertical-relative:page" coordorigin="2837,1402" coordsize="4158,51" path="m2837,1453r4157,l6994,1402r-4157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6" style="position:absolute;margin-left:78.95pt;margin-top:41.3pt;width:1.45pt;height:27.5pt;z-index:255250432;mso-position-horizontal-relative:page;mso-position-vertical-relative:page" coordorigin="2786,1457" coordsize="51,970" path="m2786,2426r51,l2837,1457r-51,l2786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7" style="position:absolute;margin-left:198.25pt;margin-top:41.15pt;width:.7pt;height:.1pt;z-index:255251456;mso-position-horizontal-relative:page;mso-position-vertical-relative:page" coordorigin="6994,1453" coordsize="26,5" path="m6994,1457r25,l7019,1453r-25,l6994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8" style="position:absolute;margin-left:198.25pt;margin-top:39.7pt;width:1.45pt;height:1.45pt;z-index:255252480;mso-position-horizontal-relative:page;mso-position-vertical-relative:page" coordorigin="6994,1402" coordsize="51,51" path="m6994,1453r51,l7045,1402r-51,l699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49" style="position:absolute;margin-left:199.7pt;margin-top:39.7pt;width:164.75pt;height:1.45pt;z-index:255253504;mso-position-horizontal-relative:page;mso-position-vertical-relative:page" coordorigin="7045,1402" coordsize="5813,51" path="m7045,1453r5812,l12857,1402r-5812,l7045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0" style="position:absolute;margin-left:198.25pt;margin-top:41.3pt;width:.7pt;height:27.5pt;z-index:255254528;mso-position-horizontal-relative:page;mso-position-vertical-relative:page" coordorigin="6994,1457" coordsize="26,970" path="m6994,2426r25,l7019,1457r-25,l6994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1" type="#_x0000_t202" style="position:absolute;margin-left:141.85pt;margin-top:70.3pt;width:4.2pt;height:13.65pt;z-index:25525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2" style="position:absolute;margin-left:78.95pt;margin-top:68.75pt;width:1.45pt;height:1.55pt;z-index:255256576;mso-position-horizontal-relative:page;mso-position-vertical-relative:page" coordorigin="2786,2426" coordsize="51,56" path="m2786,2481r51,l2837,2426r-51,l2786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3" style="position:absolute;margin-left:80.4pt;margin-top:68.75pt;width:117.85pt;height:1.45pt;z-index:255257600;mso-position-horizontal-relative:page;mso-position-vertical-relative:page" coordorigin="2837,2426" coordsize="4158,51" path="m2837,2477r4157,l6994,2426r-4157,l283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4" style="position:absolute;margin-left:198.25pt;margin-top:70.2pt;width:.7pt;height:.1pt;z-index:255258624;mso-position-horizontal-relative:page;mso-position-vertical-relative:page" coordorigin="6994,2477" coordsize="26,5" path="m6994,2481r25,l7019,2477r-25,l6994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5" style="position:absolute;margin-left:198.25pt;margin-top:68.75pt;width:1.45pt;height:1.45pt;z-index:255259648;mso-position-horizontal-relative:page;mso-position-vertical-relative:page" coordorigin="6994,2426" coordsize="51,51" path="m6994,2477r51,l7045,2426r-51,l6994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6" style="position:absolute;margin-left:364.45pt;margin-top:41.15pt;width:.7pt;height:.1pt;z-index:255260672;mso-position-horizontal-relative:page;mso-position-vertical-relative:page" coordorigin="12857,1453" coordsize="26,5" path="m12857,1457r25,l12882,1453r-25,l12857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7" style="position:absolute;margin-left:364.45pt;margin-top:39.7pt;width:1.45pt;height:1.45pt;z-index:255261696;mso-position-horizontal-relative:page;mso-position-vertical-relative:page" coordorigin="12857,1402" coordsize="51,51" path="m12857,1453r51,l12908,1402r-51,l1285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8" style="position:absolute;margin-left:365.9pt;margin-top:39.7pt;width:198.5pt;height:1.45pt;z-index:255262720;mso-position-horizontal-relative:page;mso-position-vertical-relative:page" coordorigin="12908,1402" coordsize="7002,51" path="m12908,1453r7002,l19910,1402r-7002,l12908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59" style="position:absolute;margin-left:364.45pt;margin-top:41.3pt;width:.7pt;height:27.5pt;z-index:255263744;mso-position-horizontal-relative:page;mso-position-vertical-relative:page" coordorigin="12857,1457" coordsize="26,970" path="m12857,2426r25,l12882,1457r-25,l12857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0" type="#_x0000_t202" style="position:absolute;margin-left:284.4pt;margin-top:70.3pt;width:4.2pt;height:13.65pt;z-index:25526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61" style="position:absolute;margin-left:199.7pt;margin-top:68.75pt;width:164.75pt;height:1.45pt;z-index:255265792;mso-position-horizontal-relative:page;mso-position-vertical-relative:page" coordorigin="7045,2426" coordsize="5813,51" path="m7045,2477r5812,l12857,2426r-5812,l7045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2" style="position:absolute;margin-left:198.25pt;margin-top:70.3pt;width:.7pt;height:14.3pt;z-index:255266816;mso-position-horizontal-relative:page;mso-position-vertical-relative:page" coordorigin="6994,2481" coordsize="26,504" path="m6994,2985r25,l7019,2481r-25,l6994,2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3" style="position:absolute;margin-left:364.45pt;margin-top:70.2pt;width:.7pt;height:.1pt;z-index:255267840;mso-position-horizontal-relative:page;mso-position-vertical-relative:page" coordorigin="12857,2477" coordsize="26,5" path="m12857,2481r25,l12882,2477r-25,l12857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4" style="position:absolute;margin-left:364.45pt;margin-top:68.75pt;width:1.45pt;height:1.45pt;z-index:255268864;mso-position-horizontal-relative:page;mso-position-vertical-relative:page" coordorigin="12857,2426" coordsize="51,51" path="m12857,2477r51,l12908,2426r-51,l1285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5" style="position:absolute;margin-left:564.35pt;margin-top:39.7pt;width:1.45pt;height:1.55pt;z-index:255269888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6" style="position:absolute;margin-left:564.35pt;margin-top:39.7pt;width:1.45pt;height:1.45pt;z-index:255270912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7" style="position:absolute;margin-left:564.35pt;margin-top:41.3pt;width:1.45pt;height:27.5pt;z-index:255271936;mso-position-horizontal-relative:page;mso-position-vertical-relative:page" coordorigin="19910,1457" coordsize="51,970" path="m19910,2426r51,l19961,1457r-51,l19910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68" type="#_x0000_t202" style="position:absolute;margin-left:467.65pt;margin-top:70.3pt;width:4.2pt;height:13.65pt;z-index:25527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69" style="position:absolute;margin-left:365.9pt;margin-top:68.75pt;width:198.5pt;height:1.45pt;z-index:255273984;mso-position-horizontal-relative:page;mso-position-vertical-relative:page" coordorigin="12908,2426" coordsize="7002,51" path="m12908,2477r7002,l19910,2426r-7002,l12908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0" style="position:absolute;margin-left:364.45pt;margin-top:70.3pt;width:.7pt;height:14.3pt;z-index:255275008;mso-position-horizontal-relative:page;mso-position-vertical-relative:page" coordorigin="12857,2481" coordsize="26,504" path="m12857,2985r25,l12882,2481r-25,l12857,2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1" type="#_x0000_t202" style="position:absolute;margin-left:329.5pt;margin-top:86.3pt;width:4.2pt;height:13.65pt;z-index:25527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72" style="position:absolute;margin-left:78.95pt;margin-top:70.3pt;width:1.45pt;height:14.3pt;z-index:255277056;mso-position-horizontal-relative:page;mso-position-vertical-relative:page" coordorigin="2786,2481" coordsize="51,504" path="m2786,2985r51,l2837,2481r-51,l2786,2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3" style="position:absolute;margin-left:78.95pt;margin-top:84.6pt;width:1.45pt;height:1.55pt;z-index:255278080;mso-position-horizontal-relative:page;mso-position-vertical-relative:page" coordorigin="2786,2985" coordsize="51,56" path="m2786,3040r51,l2837,2985r-51,l2786,3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4" style="position:absolute;margin-left:80.4pt;margin-top:84.6pt;width:117.85pt;height:1.45pt;z-index:255279104;mso-position-horizontal-relative:page;mso-position-vertical-relative:page" coordorigin="2837,2985" coordsize="4158,51" path="m2837,3036r4157,l6994,2985r-4157,l2837,3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5" style="position:absolute;margin-left:198.25pt;margin-top:86.05pt;width:.7pt;height:.1pt;z-index:255280128;mso-position-horizontal-relative:page;mso-position-vertical-relative:page" coordorigin="6994,3036" coordsize="26,5" path="m6994,3040r25,l7019,3036r-25,l6994,3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6" style="position:absolute;margin-left:198.25pt;margin-top:84.6pt;width:1.45pt;height:1.45pt;z-index:255281152;mso-position-horizontal-relative:page;mso-position-vertical-relative:page" coordorigin="6994,2985" coordsize="51,51" path="m6994,3036r51,l7045,2985r-51,l6994,3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7" style="position:absolute;margin-left:199.7pt;margin-top:84.6pt;width:164.75pt;height:1.45pt;z-index:255282176;mso-position-horizontal-relative:page;mso-position-vertical-relative:page" coordorigin="7045,2985" coordsize="5813,51" path="m7045,3036r5812,l12857,2985r-5812,l7045,3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8" style="position:absolute;margin-left:364.45pt;margin-top:86.05pt;width:.7pt;height:.1pt;z-index:255283200;mso-position-horizontal-relative:page;mso-position-vertical-relative:page" coordorigin="12857,3036" coordsize="26,5" path="m12857,3040r25,l12882,3036r-25,l12857,3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79" style="position:absolute;margin-left:364.45pt;margin-top:84.6pt;width:1.45pt;height:1.45pt;z-index:255284224;mso-position-horizontal-relative:page;mso-position-vertical-relative:page" coordorigin="12857,2985" coordsize="51,51" path="m12857,3036r51,l12908,2985r-51,l12857,3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0" style="position:absolute;margin-left:564.35pt;margin-top:68.75pt;width:1.45pt;height:1.55pt;z-index:255285248;mso-position-horizontal-relative:page;mso-position-vertical-relative:page" coordorigin="19910,2426" coordsize="51,56" path="m19910,2481r51,l19961,2426r-51,l19910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1" style="position:absolute;margin-left:564.35pt;margin-top:70.3pt;width:1.45pt;height:14.3pt;z-index:255286272;mso-position-horizontal-relative:page;mso-position-vertical-relative:page" coordorigin="19910,2481" coordsize="51,504" path="m19910,2985r51,l19961,2481r-51,l19910,2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2" style="position:absolute;margin-left:365.9pt;margin-top:84.6pt;width:198.5pt;height:1.45pt;z-index:255287296;mso-position-horizontal-relative:page;mso-position-vertical-relative:page" coordorigin="12908,2985" coordsize="7002,51" path="m12908,3036r7002,l19910,2985r-7002,l12908,30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3" style="position:absolute;margin-left:364.45pt;margin-top:86.15pt;width:.7pt;height:63.25pt;z-index:255288320;mso-position-horizontal-relative:page;mso-position-vertical-relative:page" coordorigin="12857,3040" coordsize="26,2231" path="m12857,5271r25,l12882,3040r-25,l12857,5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4" style="position:absolute;margin-left:198.25pt;margin-top:86.15pt;width:.7pt;height:63.25pt;z-index:255289344;mso-position-horizontal-relative:page;mso-position-vertical-relative:page" coordorigin="6994,3040" coordsize="26,2231" path="m6994,5271r25,l7019,3040r-25,l6994,5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5" style="position:absolute;margin-left:78.95pt;margin-top:86.15pt;width:1.45pt;height:63.25pt;z-index:255290368;mso-position-horizontal-relative:page;mso-position-vertical-relative:page" coordorigin="2786,3040" coordsize="51,2232" path="m2786,5271r51,l2837,3040r-51,l2786,5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6" style="position:absolute;margin-left:78.95pt;margin-top:149.4pt;width:1.45pt;height:.7pt;z-index:255291392;mso-position-horizontal-relative:page;mso-position-vertical-relative:page" coordorigin="2786,5271" coordsize="51,26" path="m2786,5296r51,l2837,5271r-51,l2786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7" style="position:absolute;margin-left:80.4pt;margin-top:149.4pt;width:117.85pt;height:.7pt;z-index:255292416;mso-position-horizontal-relative:page;mso-position-vertical-relative:page" coordorigin="2837,5271" coordsize="4158,26" path="m2837,5296r4157,l6994,5271r-4157,l2837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8" style="position:absolute;margin-left:198.25pt;margin-top:149.4pt;width:.7pt;height:.7pt;z-index:255293440;mso-position-horizontal-relative:page;mso-position-vertical-relative:page" coordorigin="6994,5271" coordsize="26,26" path="m6994,5296r25,l7019,5271r-25,l6994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89" style="position:absolute;margin-left:198.95pt;margin-top:149.4pt;width:165.5pt;height:.7pt;z-index:255294464;mso-position-horizontal-relative:page;mso-position-vertical-relative:page" coordorigin="7019,5271" coordsize="5838,26" path="m7019,5296r5838,l12857,5271r-5838,l7019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0" style="position:absolute;margin-left:364.45pt;margin-top:149.4pt;width:.7pt;height:.7pt;z-index:255295488;mso-position-horizontal-relative:page;mso-position-vertical-relative:page" coordorigin="12857,5271" coordsize="26,26" path="m12857,5296r25,l12882,5271r-25,l12857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1" type="#_x0000_t202" style="position:absolute;margin-left:521.3pt;margin-top:136.8pt;width:4.2pt;height:13.65pt;z-index:25529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92" style="position:absolute;margin-left:564.35pt;margin-top:84.6pt;width:1.45pt;height:1.55pt;z-index:255297536;mso-position-horizontal-relative:page;mso-position-vertical-relative:page" coordorigin="19910,2985" coordsize="51,56" path="m19910,3040r51,l19961,2985r-51,l19910,30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3" style="position:absolute;margin-left:564.35pt;margin-top:86.15pt;width:1.45pt;height:63.25pt;z-index:255298560;mso-position-horizontal-relative:page;mso-position-vertical-relative:page" coordorigin="19910,3040" coordsize="51,2232" path="m19910,5271r51,l19961,3040r-51,l19910,5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4" type="#_x0000_t202" style="position:absolute;margin-left:460.3pt;margin-top:150.25pt;width:4.2pt;height:13.65pt;z-index:25529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595" style="position:absolute;margin-left:365.15pt;margin-top:149.4pt;width:199.2pt;height:.7pt;z-index:255300608;mso-position-horizontal-relative:page;mso-position-vertical-relative:page" coordorigin="12882,5271" coordsize="7028,26" path="m12882,5296r7028,l19910,5271r-7028,l12882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6" style="position:absolute;margin-left:364.45pt;margin-top:150.1pt;width:.7pt;height:139.1pt;z-index:255301632;mso-position-horizontal-relative:page;mso-position-vertical-relative:page" coordorigin="12857,5296" coordsize="26,4907" path="m12857,10203r25,l12882,5296r-25,l12857,102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7" style="position:absolute;margin-left:198.25pt;margin-top:150.1pt;width:.7pt;height:139.1pt;z-index:255302656;mso-position-horizontal-relative:page;mso-position-vertical-relative:page" coordorigin="6994,5296" coordsize="26,4907" path="m6994,10203r25,l7019,5296r-25,l6994,102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8" style="position:absolute;margin-left:78.95pt;margin-top:150.1pt;width:1.45pt;height:139.1pt;z-index:255303680;mso-position-horizontal-relative:page;mso-position-vertical-relative:page" coordorigin="2786,5296" coordsize="51,4907" path="m2786,10203r51,l2837,5296r-51,l2786,102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599" style="position:absolute;margin-left:78.95pt;margin-top:289.2pt;width:1.45pt;height:.7pt;z-index:255304704;mso-position-horizontal-relative:page;mso-position-vertical-relative:page" coordorigin="2786,10203" coordsize="51,26" path="m2786,10228r51,l2837,10203r-51,l2786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0" style="position:absolute;margin-left:80.4pt;margin-top:289.2pt;width:117.85pt;height:.7pt;z-index:255305728;mso-position-horizontal-relative:page;mso-position-vertical-relative:page" coordorigin="2837,10203" coordsize="4158,26" path="m2837,10228r4157,l6994,10203r-4157,l2837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1" style="position:absolute;margin-left:198.25pt;margin-top:289.2pt;width:.7pt;height:.7pt;z-index:255306752;mso-position-horizontal-relative:page;mso-position-vertical-relative:page" coordorigin="6994,10203" coordsize="26,26" path="m6994,10228r25,l7019,10203r-25,l6994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2" style="position:absolute;margin-left:198.95pt;margin-top:289.2pt;width:165.5pt;height:.7pt;z-index:255307776;mso-position-horizontal-relative:page;mso-position-vertical-relative:page" coordorigin="7019,10203" coordsize="5838,26" path="m7019,10228r5838,l12857,10203r-5838,l7019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3" style="position:absolute;margin-left:364.45pt;margin-top:289.2pt;width:.7pt;height:.7pt;z-index:255308800;mso-position-horizontal-relative:page;mso-position-vertical-relative:page" coordorigin="12857,10203" coordsize="26,26" path="m12857,10228r25,l12882,10203r-25,l12857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4" type="#_x0000_t202" style="position:absolute;margin-left:446.65pt;margin-top:276.7pt;width:4.2pt;height:13.65pt;z-index:25530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05" style="position:absolute;margin-left:564.35pt;margin-top:149.4pt;width:1.45pt;height:.7pt;z-index:255310848;mso-position-horizontal-relative:page;mso-position-vertical-relative:page" coordorigin="19910,5271" coordsize="51,26" path="m19910,5296r51,l19961,5271r-51,l19910,5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6" style="position:absolute;margin-left:564.35pt;margin-top:150.1pt;width:1.45pt;height:139.1pt;z-index:255311872;mso-position-horizontal-relative:page;mso-position-vertical-relative:page" coordorigin="19910,5296" coordsize="51,4907" path="m19910,10203r51,l19961,5296r-51,l19910,102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7" type="#_x0000_t202" style="position:absolute;margin-left:460.3pt;margin-top:290.15pt;width:4.2pt;height:13.65pt;z-index:25531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08" style="position:absolute;margin-left:365.15pt;margin-top:289.2pt;width:199.2pt;height:.7pt;z-index:255313920;mso-position-horizontal-relative:page;mso-position-vertical-relative:page" coordorigin="12882,10203" coordsize="7028,26" path="m12882,10228r7028,l19910,10203r-7028,l12882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09" style="position:absolute;margin-left:364.45pt;margin-top:289.9pt;width:.7pt;height:139.2pt;z-index:255314944;mso-position-horizontal-relative:page;mso-position-vertical-relative:page" coordorigin="12857,10228" coordsize="26,4911" path="m12857,15139r25,l12882,10228r-25,l12857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0" style="position:absolute;margin-left:198.25pt;margin-top:289.9pt;width:.7pt;height:139.2pt;z-index:255315968;mso-position-horizontal-relative:page;mso-position-vertical-relative:page" coordorigin="6994,10228" coordsize="26,4911" path="m6994,15139r25,l7019,10228r-25,l6994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1" type="#_x0000_t202" style="position:absolute;margin-left:276.35pt;margin-top:429.95pt;width:4.2pt;height:13.65pt;z-index:25531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12" style="position:absolute;margin-left:78.95pt;margin-top:289.9pt;width:1.45pt;height:139.2pt;z-index:255318016;mso-position-horizontal-relative:page;mso-position-vertical-relative:page" coordorigin="2786,10228" coordsize="51,4911" path="m2786,15139r51,l2837,10228r-51,l2786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3" type="#_x0000_t202" style="position:absolute;margin-left:163.55pt;margin-top:429.95pt;width:4.2pt;height:13.65pt;z-index:25531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14" style="position:absolute;margin-left:78.95pt;margin-top:429.1pt;width:1.45pt;height:.7pt;z-index:255320064;mso-position-horizontal-relative:page;mso-position-vertical-relative:page" coordorigin="2786,15139" coordsize="51,26" path="m2786,15164r51,l2837,15139r-51,l2786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5" style="position:absolute;margin-left:80.4pt;margin-top:429.1pt;width:117.85pt;height:.7pt;z-index:255321088;mso-position-horizontal-relative:page;mso-position-vertical-relative:page" coordorigin="2837,15139" coordsize="4158,26" path="m2837,15164r4157,l6994,15139r-4157,l2837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6" style="position:absolute;margin-left:198.25pt;margin-top:429.1pt;width:.7pt;height:.7pt;z-index:255322112;mso-position-horizontal-relative:page;mso-position-vertical-relative:page" coordorigin="6994,15139" coordsize="26,26" path="m6994,15164r25,l7019,15139r-25,l6994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7" style="position:absolute;margin-left:198.95pt;margin-top:429.1pt;width:165.5pt;height:.7pt;z-index:255323136;mso-position-horizontal-relative:page;mso-position-vertical-relative:page" coordorigin="7019,15139" coordsize="5838,26" path="m7019,15164r5838,l12857,15139r-5838,l7019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8" style="position:absolute;margin-left:364.45pt;margin-top:429.1pt;width:.7pt;height:.7pt;z-index:255324160;mso-position-horizontal-relative:page;mso-position-vertical-relative:page" coordorigin="12857,15139" coordsize="26,26" path="m12857,15164r25,l12882,15139r-25,l12857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19" type="#_x0000_t202" style="position:absolute;margin-left:446.65pt;margin-top:416.65pt;width:4.2pt;height:13.65pt;z-index:25532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0" style="position:absolute;margin-left:564.35pt;margin-top:289.2pt;width:1.45pt;height:.7pt;z-index:255326208;mso-position-horizontal-relative:page;mso-position-vertical-relative:page" coordorigin="19910,10203" coordsize="51,26" path="m19910,10228r51,l19961,10203r-51,l19910,102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1" style="position:absolute;margin-left:564.35pt;margin-top:289.9pt;width:1.45pt;height:139.2pt;z-index:255327232;mso-position-horizontal-relative:page;mso-position-vertical-relative:page" coordorigin="19910,10228" coordsize="51,4911" path="m19910,15139r51,l19961,10228r-51,l19910,151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2" type="#_x0000_t202" style="position:absolute;margin-left:460.3pt;margin-top:429.95pt;width:4.2pt;height:13.65pt;z-index:25532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3" style="position:absolute;margin-left:365.15pt;margin-top:429.1pt;width:199.2pt;height:.7pt;z-index:255329280;mso-position-horizontal-relative:page;mso-position-vertical-relative:page" coordorigin="12882,15139" coordsize="7028,26" path="m12882,15164r7028,l19910,15139r-7028,l12882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4" style="position:absolute;margin-left:78.95pt;margin-top:429.85pt;width:1.45pt;height:139.1pt;z-index:255330304;mso-position-horizontal-relative:page;mso-position-vertical-relative:page" coordorigin="2786,15164" coordsize="51,4907" path="m2786,20071r51,l2837,15164r-51,l2786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5" style="position:absolute;margin-left:78.95pt;margin-top:568.9pt;width:1.45pt;height:1.45pt;z-index:255331328;mso-position-horizontal-relative:page;mso-position-vertical-relative:page" coordorigin="2786,20071" coordsize="51,51" path="m2786,20122r51,l2837,20071r-51,l2786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6" style="position:absolute;margin-left:78.95pt;margin-top:568.9pt;width:1.45pt;height:1.45pt;z-index:255332352;mso-position-horizontal-relative:page;mso-position-vertical-relative:page" coordorigin="2786,20071" coordsize="51,51" path="m2786,20122r51,l2837,20071r-51,l2786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7" style="position:absolute;margin-left:80.4pt;margin-top:568.9pt;width:117.85pt;height:1.45pt;z-index:255333376;mso-position-horizontal-relative:page;mso-position-vertical-relative:page" coordorigin="2837,20071" coordsize="4158,51" path="m2837,20122r4157,l6994,20071r-4157,l2837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8" style="position:absolute;margin-left:198.25pt;margin-top:429.85pt;width:.7pt;height:139.1pt;z-index:255334400;mso-position-horizontal-relative:page;mso-position-vertical-relative:page" coordorigin="6994,15164" coordsize="26,4907" path="m6994,20071r25,l7019,15164r-25,l6994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29" style="position:absolute;margin-left:198.25pt;margin-top:568.9pt;width:1.45pt;height:1.45pt;z-index:255335424;mso-position-horizontal-relative:page;mso-position-vertical-relative:page" coordorigin="6994,20071" coordsize="51,51" path="m6994,20122r51,l7045,20071r-51,l6994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0" style="position:absolute;margin-left:199.7pt;margin-top:568.9pt;width:164.75pt;height:1.45pt;z-index:255336448;mso-position-horizontal-relative:page;mso-position-vertical-relative:page" coordorigin="7045,20071" coordsize="5813,51" path="m7045,20122r5812,l12857,20071r-5812,l7045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1" style="position:absolute;margin-left:364.45pt;margin-top:429.85pt;width:.7pt;height:139.1pt;z-index:255337472;mso-position-horizontal-relative:page;mso-position-vertical-relative:page" coordorigin="12857,15164" coordsize="26,4907" path="m12857,20071r25,l12882,15164r-25,l12857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2" style="position:absolute;margin-left:364.45pt;margin-top:568.9pt;width:1.45pt;height:1.45pt;z-index:255338496;mso-position-horizontal-relative:page;mso-position-vertical-relative:page" coordorigin="12857,20071" coordsize="51,51" path="m12857,20122r51,l12908,20071r-51,l12857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3" style="position:absolute;margin-left:365.9pt;margin-top:568.9pt;width:198.5pt;height:1.45pt;z-index:255339520;mso-position-horizontal-relative:page;mso-position-vertical-relative:page" coordorigin="12908,20071" coordsize="7002,51" path="m12908,20122r7002,l19910,20071r-7002,l12908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4" style="position:absolute;margin-left:564.35pt;margin-top:429.1pt;width:1.45pt;height:.7pt;z-index:255340544;mso-position-horizontal-relative:page;mso-position-vertical-relative:page" coordorigin="19910,15139" coordsize="51,26" path="m19910,15164r51,l19961,15139r-51,l19910,151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5" style="position:absolute;margin-left:564.35pt;margin-top:429.85pt;width:1.45pt;height:139.1pt;z-index:255341568;mso-position-horizontal-relative:page;mso-position-vertical-relative:page" coordorigin="19910,15164" coordsize="51,4907" path="m19910,20071r51,l19961,15164r-51,l19910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6" style="position:absolute;margin-left:564.35pt;margin-top:568.9pt;width:1.45pt;height:1.45pt;z-index:255342592;mso-position-horizontal-relative:page;mso-position-vertical-relative:page" coordorigin="19910,20071" coordsize="51,51" path="m19910,20122r51,l19961,20071r-51,l19910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7" style="position:absolute;margin-left:564.35pt;margin-top:568.9pt;width:1.45pt;height:1.45pt;z-index:255343616;mso-position-horizontal-relative:page;mso-position-vertical-relative:page" coordorigin="19910,20071" coordsize="51,51" path="m19910,20122r51,l19961,20071r-51,l19910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38" type="#_x0000_t202" style="position:absolute;margin-left:85.1pt;margin-top:570.6pt;width:4.4pt;height:14.7pt;z-index:25534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9" type="#_x0000_t202" style="position:absolute;margin-left:279.95pt;margin-top:732.7pt;width:4.2pt;height:13.65pt;z-index:25534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0" type="#_x0000_t202" style="position:absolute;margin-left:418.7pt;margin-top:745.3pt;width:4.2pt;height:13.65pt;z-index:25534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1" type="#_x0000_t202" style="position:absolute;margin-left:277.7pt;margin-top:667.9pt;width:9.7pt;height:13.65pt;z-index:25534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2" type="#_x0000_t202" style="position:absolute;margin-left:283.2pt;margin-top:667.9pt;width:4.2pt;height:13.65pt;z-index:25534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3" type="#_x0000_t202" style="position:absolute;margin-left:166.1pt;margin-top:653.8pt;width:4.2pt;height:13.8pt;z-index:25534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4" style="position:absolute;margin-left:78.95pt;margin-top:639.5pt;width:1.45pt;height:1.55pt;z-index:255350784;mso-position-horizontal-relative:page;mso-position-vertical-relative:page" coordorigin="2786,22560" coordsize="51,56" path="m2786,22615r51,l2837,22560r-51,l2786,226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45" style="position:absolute;margin-left:78.95pt;margin-top:639.5pt;width:1.45pt;height:1.45pt;z-index:255351808;mso-position-horizontal-relative:page;mso-position-vertical-relative:page" coordorigin="2786,22560" coordsize="51,51" path="m2786,22611r51,l2837,22560r-51,l2786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46" type="#_x0000_t202" style="position:absolute;margin-left:85.1pt;margin-top:625.8pt;width:4.4pt;height:14.9pt;z-index:25535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47" style="position:absolute;margin-left:80.4pt;margin-top:639.5pt;width:117.1pt;height:1.45pt;z-index:255353856;mso-position-horizontal-relative:page;mso-position-vertical-relative:page" coordorigin="2837,22560" coordsize="4132,51" path="m2837,22611r4132,l6969,22560r-4132,l2837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48" style="position:absolute;margin-left:78.95pt;margin-top:641.05pt;width:1.45pt;height:25.3pt;z-index:255354880;mso-position-horizontal-relative:page;mso-position-vertical-relative:page" coordorigin="2786,22615" coordsize="51,894" path="m2786,23508r51,l2837,22615r-51,l2786,235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49" style="position:absolute;margin-left:197.5pt;margin-top:640.9pt;width:.7pt;height:.1pt;z-index:255355904;mso-position-horizontal-relative:page;mso-position-vertical-relative:page" coordorigin="6969,22611" coordsize="26,5" path="m6969,22615r25,l6994,22611r-25,l6969,226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0" style="position:absolute;margin-left:197.5pt;margin-top:639.5pt;width:1.45pt;height:1.45pt;z-index:255356928;mso-position-horizontal-relative:page;mso-position-vertical-relative:page" coordorigin="6969,22560" coordsize="51,51" path="m6969,22611r50,l7019,22560r-50,l6969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1" style="position:absolute;margin-left:198.95pt;margin-top:639.5pt;width:163.7pt;height:1.45pt;z-index:255357952;mso-position-horizontal-relative:page;mso-position-vertical-relative:page" coordorigin="7019,22560" coordsize="5775,51" path="m7019,22611r5775,l12794,22560r-5775,l7019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2" style="position:absolute;margin-left:197.5pt;margin-top:641.05pt;width:.7pt;height:25.3pt;z-index:255358976;mso-position-horizontal-relative:page;mso-position-vertical-relative:page" coordorigin="6969,22615" coordsize="26,894" path="m6969,23508r25,l6994,22615r-25,l6969,235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3" type="#_x0000_t202" style="position:absolute;margin-left:135.95pt;margin-top:667.9pt;width:9.7pt;height:13.65pt;z-index:25536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54" type="#_x0000_t202" style="position:absolute;margin-left:141.5pt;margin-top:667.9pt;width:4.2pt;height:13.65pt;z-index:25536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55" style="position:absolute;margin-left:78.95pt;margin-top:666.35pt;width:1.45pt;height:1.55pt;z-index:255362048;mso-position-horizontal-relative:page;mso-position-vertical-relative:page" coordorigin="2786,23508" coordsize="51,56" path="m2786,23563r51,l2837,23508r-51,l2786,23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6" style="position:absolute;margin-left:80.4pt;margin-top:666.35pt;width:117.1pt;height:1.45pt;z-index:255363072;mso-position-horizontal-relative:page;mso-position-vertical-relative:page" coordorigin="2837,23508" coordsize="4132,51" path="m2837,23559r4132,l6969,23508r-4132,l2837,23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7" style="position:absolute;margin-left:197.5pt;margin-top:667.8pt;width:.7pt;height:.1pt;z-index:255364096;mso-position-horizontal-relative:page;mso-position-vertical-relative:page" coordorigin="6969,23559" coordsize="26,5" path="m6969,23563r25,l6994,23559r-25,l6969,23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8" style="position:absolute;margin-left:197.5pt;margin-top:666.35pt;width:1.45pt;height:1.45pt;z-index:255365120;mso-position-horizontal-relative:page;mso-position-vertical-relative:page" coordorigin="6969,23508" coordsize="51,51" path="m6969,23559r50,l7019,23508r-50,l6969,23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59" type="#_x0000_t202" style="position:absolute;margin-left:350.05pt;margin-top:653.8pt;width:4.2pt;height:13.8pt;z-index:25536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0" style="position:absolute;margin-left:362.65pt;margin-top:640.9pt;width:.7pt;height:.1pt;z-index:255367168;mso-position-horizontal-relative:page;mso-position-vertical-relative:page" coordorigin="12794,22611" coordsize="26,5" path="m12794,22615r25,l12819,22611r-25,l12794,226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1" style="position:absolute;margin-left:362.65pt;margin-top:639.5pt;width:1.45pt;height:1.45pt;z-index:255368192;mso-position-horizontal-relative:page;mso-position-vertical-relative:page" coordorigin="12794,22560" coordsize="51,51" path="m12794,22611r50,l12844,22560r-50,l12794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2" style="position:absolute;margin-left:364.1pt;margin-top:639.5pt;width:200.3pt;height:1.45pt;z-index:255369216;mso-position-horizontal-relative:page;mso-position-vertical-relative:page" coordorigin="12844,22560" coordsize="7066,51" path="m12844,22611r7066,l19910,22560r-7066,l12844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3" style="position:absolute;margin-left:362.65pt;margin-top:641.05pt;width:.7pt;height:25.3pt;z-index:255370240;mso-position-horizontal-relative:page;mso-position-vertical-relative:page" coordorigin="12794,22615" coordsize="26,894" path="m12794,23508r25,l12819,22615r-25,l12794,235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4" style="position:absolute;margin-left:198.95pt;margin-top:666.35pt;width:163.7pt;height:1.45pt;z-index:255371264;mso-position-horizontal-relative:page;mso-position-vertical-relative:page" coordorigin="7019,23508" coordsize="5775,51" path="m7019,23559r5775,l12794,23508r-5775,l7019,23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5" style="position:absolute;margin-left:197.5pt;margin-top:667.9pt;width:.7pt;height:12.5pt;z-index:255372288;mso-position-horizontal-relative:page;mso-position-vertical-relative:page" coordorigin="6969,23563" coordsize="26,441" path="m6969,24003r25,l6994,23563r-25,l6969,24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6" style="position:absolute;margin-left:362.65pt;margin-top:667.8pt;width:.7pt;height:.1pt;z-index:255373312;mso-position-horizontal-relative:page;mso-position-vertical-relative:page" coordorigin="12794,23559" coordsize="26,5" path="m12794,23563r25,l12819,23559r-25,l12794,23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7" style="position:absolute;margin-left:362.65pt;margin-top:666.35pt;width:1.45pt;height:1.45pt;z-index:255374336;mso-position-horizontal-relative:page;mso-position-vertical-relative:page" coordorigin="12794,23508" coordsize="51,51" path="m12794,23559r50,l12844,23508r-50,l12794,23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68" type="#_x0000_t202" style="position:absolute;margin-left:503.4pt;margin-top:653.8pt;width:4.2pt;height:13.8pt;z-index:25537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69" style="position:absolute;margin-left:564.35pt;margin-top:639.5pt;width:1.45pt;height:1.55pt;z-index:255376384;mso-position-horizontal-relative:page;mso-position-vertical-relative:page" coordorigin="19910,22560" coordsize="51,56" path="m19910,22615r51,l19961,22560r-51,l19910,226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0" style="position:absolute;margin-left:564.35pt;margin-top:639.5pt;width:1.45pt;height:1.45pt;z-index:255377408;mso-position-horizontal-relative:page;mso-position-vertical-relative:page" coordorigin="19910,22560" coordsize="51,51" path="m19910,22611r51,l19961,22560r-51,l19910,226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1" style="position:absolute;margin-left:564.35pt;margin-top:641.05pt;width:1.45pt;height:25.3pt;z-index:255378432;mso-position-horizontal-relative:page;mso-position-vertical-relative:page" coordorigin="19910,22615" coordsize="51,894" path="m19910,23508r51,l19961,22615r-51,l19910,235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2" type="#_x0000_t202" style="position:absolute;margin-left:461.3pt;margin-top:667.9pt;width:9.7pt;height:13.65pt;z-index:25537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3" type="#_x0000_t202" style="position:absolute;margin-left:466.8pt;margin-top:667.9pt;width:4.2pt;height:13.65pt;z-index:25538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4" style="position:absolute;margin-left:364.1pt;margin-top:666.35pt;width:200.3pt;height:1.45pt;z-index:255381504;mso-position-horizontal-relative:page;mso-position-vertical-relative:page" coordorigin="12844,23508" coordsize="7066,51" path="m12844,23559r7066,l19910,23508r-7066,l12844,23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5" style="position:absolute;margin-left:362.65pt;margin-top:667.9pt;width:.7pt;height:12.5pt;z-index:255382528;mso-position-horizontal-relative:page;mso-position-vertical-relative:page" coordorigin="12794,23563" coordsize="26,441" path="m12794,24003r25,l12819,23563r-25,l12794,24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6" style="position:absolute;margin-left:78.95pt;margin-top:667.9pt;width:1.45pt;height:12.5pt;z-index:255383552;mso-position-horizontal-relative:page;mso-position-vertical-relative:page" coordorigin="2786,23563" coordsize="51,441" path="m2786,24003r51,l2837,23563r-51,l2786,24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7" style="position:absolute;margin-left:78.95pt;margin-top:680.4pt;width:1.45pt;height:1.55pt;z-index:255384576;mso-position-horizontal-relative:page;mso-position-vertical-relative:page" coordorigin="2786,24003" coordsize="51,56" path="m2786,24059r51,l2837,24003r-51,l2786,240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8" style="position:absolute;margin-left:80.4pt;margin-top:680.4pt;width:117.1pt;height:1.45pt;z-index:255385600;mso-position-horizontal-relative:page;mso-position-vertical-relative:page" coordorigin="2837,24003" coordsize="4132,51" path="m2837,24054r4132,l6969,24003r-4132,l2837,240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79" style="position:absolute;margin-left:197.5pt;margin-top:681.85pt;width:.7pt;height:.1pt;z-index:255386624;mso-position-horizontal-relative:page;mso-position-vertical-relative:page" coordorigin="6969,24054" coordsize="26,5" path="m6969,24059r25,l6994,24054r-25,l6969,240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0" style="position:absolute;margin-left:197.5pt;margin-top:680.4pt;width:1.45pt;height:1.45pt;z-index:255387648;mso-position-horizontal-relative:page;mso-position-vertical-relative:page" coordorigin="6969,24003" coordsize="51,51" path="m6969,24054r50,l7019,24003r-50,l6969,240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1" style="position:absolute;margin-left:198.95pt;margin-top:680.4pt;width:163.7pt;height:1.45pt;z-index:255388672;mso-position-horizontal-relative:page;mso-position-vertical-relative:page" coordorigin="7019,24003" coordsize="5775,51" path="m7019,24054r5775,l12794,24003r-5775,l7019,240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2" style="position:absolute;margin-left:362.65pt;margin-top:681.85pt;width:.7pt;height:.1pt;z-index:255389696;mso-position-horizontal-relative:page;mso-position-vertical-relative:page" coordorigin="12794,24054" coordsize="26,5" path="m12794,24059r25,l12819,24054r-25,l12794,240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3" style="position:absolute;margin-left:362.65pt;margin-top:680.4pt;width:1.45pt;height:1.45pt;z-index:255390720;mso-position-horizontal-relative:page;mso-position-vertical-relative:page" coordorigin="12794,24003" coordsize="51,51" path="m12794,24054r50,l12844,24003r-50,l12794,240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4" style="position:absolute;margin-left:564.35pt;margin-top:666.35pt;width:1.45pt;height:1.55pt;z-index:255391744;mso-position-horizontal-relative:page;mso-position-vertical-relative:page" coordorigin="19910,23508" coordsize="51,56" path="m19910,23563r51,l19961,23508r-51,l19910,23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5" style="position:absolute;margin-left:564.35pt;margin-top:667.9pt;width:1.45pt;height:12.5pt;z-index:255392768;mso-position-horizontal-relative:page;mso-position-vertical-relative:page" coordorigin="19910,23563" coordsize="51,441" path="m19910,24003r51,l19961,23563r-51,l19910,240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6" style="position:absolute;margin-left:364.1pt;margin-top:680.4pt;width:200.3pt;height:1.45pt;z-index:255393792;mso-position-horizontal-relative:page;mso-position-vertical-relative:page" coordorigin="12844,24003" coordsize="7066,51" path="m12844,24054r7066,l19910,24003r-7066,l12844,240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7" style="position:absolute;margin-left:78.95pt;margin-top:681.95pt;width:1.45pt;height:75.85pt;z-index:255394816;mso-position-horizontal-relative:page;mso-position-vertical-relative:page" coordorigin="2786,24059" coordsize="51,2676" path="m2786,26734r51,l2837,24059r-51,l2786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8" style="position:absolute;margin-left:78.95pt;margin-top:757.8pt;width:1.45pt;height:1.45pt;z-index:255395840;mso-position-horizontal-relative:page;mso-position-vertical-relative:page" coordorigin="2786,26734" coordsize="51,51" path="m2786,26785r51,l2837,26734r-51,l2786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89" style="position:absolute;margin-left:78.95pt;margin-top:757.8pt;width:1.45pt;height:1.45pt;z-index:255396864;mso-position-horizontal-relative:page;mso-position-vertical-relative:page" coordorigin="2786,26734" coordsize="51,51" path="m2786,26785r51,l2837,26734r-51,l2786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0" style="position:absolute;margin-left:80.4pt;margin-top:757.8pt;width:117.1pt;height:1.45pt;z-index:255397888;mso-position-horizontal-relative:page;mso-position-vertical-relative:page" coordorigin="2837,26734" coordsize="4132,51" path="m2837,26785r4132,l6969,26734r-4132,l2837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1" style="position:absolute;margin-left:197.5pt;margin-top:681.95pt;width:.7pt;height:75.85pt;z-index:255398912;mso-position-horizontal-relative:page;mso-position-vertical-relative:page" coordorigin="6969,24059" coordsize="26,2676" path="m6969,26734r25,l6994,24059r-25,l6969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2" style="position:absolute;margin-left:197.5pt;margin-top:757.8pt;width:1.45pt;height:1.45pt;z-index:255399936;mso-position-horizontal-relative:page;mso-position-vertical-relative:page" coordorigin="6969,26734" coordsize="51,51" path="m6969,26785r50,l7019,26734r-50,l6969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3" style="position:absolute;margin-left:198.95pt;margin-top:757.8pt;width:163.7pt;height:1.45pt;z-index:255400960;mso-position-horizontal-relative:page;mso-position-vertical-relative:page" coordorigin="7019,26734" coordsize="5775,51" path="m7019,26785r5775,l12794,26734r-5775,l7019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4" style="position:absolute;margin-left:362.65pt;margin-top:681.95pt;width:.7pt;height:75.85pt;z-index:255401984;mso-position-horizontal-relative:page;mso-position-vertical-relative:page" coordorigin="12794,24059" coordsize="26,2676" path="m12794,26734r25,l12819,24059r-25,l12794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5" style="position:absolute;margin-left:362.65pt;margin-top:757.8pt;width:1.45pt;height:1.45pt;z-index:255403008;mso-position-horizontal-relative:page;mso-position-vertical-relative:page" coordorigin="12794,26734" coordsize="51,51" path="m12794,26785r50,l12844,26734r-50,l12794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6" style="position:absolute;margin-left:364.1pt;margin-top:757.8pt;width:200.3pt;height:1.45pt;z-index:255404032;mso-position-horizontal-relative:page;mso-position-vertical-relative:page" coordorigin="12844,26734" coordsize="7066,51" path="m12844,26785r7066,l19910,26734r-7066,l12844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7" style="position:absolute;margin-left:564.35pt;margin-top:680.4pt;width:1.45pt;height:1.55pt;z-index:255405056;mso-position-horizontal-relative:page;mso-position-vertical-relative:page" coordorigin="19910,24003" coordsize="51,56" path="m19910,24059r51,l19961,24003r-51,l19910,240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8" style="position:absolute;margin-left:564.35pt;margin-top:681.95pt;width:1.45pt;height:75.85pt;z-index:255406080;mso-position-horizontal-relative:page;mso-position-vertical-relative:page" coordorigin="19910,24059" coordsize="51,2676" path="m19910,26734r51,l19961,24059r-51,l19910,267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699" style="position:absolute;margin-left:564.35pt;margin-top:757.8pt;width:1.45pt;height:1.45pt;z-index:255407104;mso-position-horizontal-relative:page;mso-position-vertical-relative:page" coordorigin="19910,26734" coordsize="51,51" path="m19910,26785r51,l19961,26734r-51,l19910,26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00" style="position:absolute;margin-left:564.35pt;margin-top:757.8pt;width:1.45pt;height:1.45pt;z-index:255408128;mso-position-horizontal-relative:page;mso-position-vertical-relative:page" coordorigin="19910,26734" coordsize="51,51" path="m19910,26785r51,l19961,26734r-51,l19910,26785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городских и сельских поселений»), СП, </w:t>
      </w:r>
      <w:r>
        <w:rPr>
          <w:color w:val="000000"/>
          <w:spacing w:val="7439"/>
        </w:rPr>
        <w:t xml:space="preserve"> </w:t>
      </w:r>
      <w:r>
        <w:rPr>
          <w:color w:val="000000"/>
        </w:rPr>
        <w:t xml:space="preserve">со строительными нормами и правила-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ми, техническими регламентами, по </w:t>
      </w:r>
      <w:r>
        <w:rPr>
          <w:color w:val="000000"/>
          <w:spacing w:val="7117"/>
        </w:rPr>
        <w:t xml:space="preserve"> </w:t>
      </w:r>
      <w:r>
        <w:rPr>
          <w:color w:val="000000"/>
        </w:rPr>
        <w:t xml:space="preserve">утвержденному проекту планировки,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проекту межевания территории. </w:t>
      </w:r>
    </w:p>
    <w:p w:rsidR="00923E4B" w:rsidRDefault="00923E4B">
      <w:pPr>
        <w:spacing w:line="20" w:lineRule="exact"/>
        <w:sectPr w:rsidR="00923E4B">
          <w:pgSz w:w="11906" w:h="16838"/>
          <w:pgMar w:top="1706" w:right="720" w:bottom="0" w:left="7404" w:header="720" w:footer="720" w:gutter="0"/>
          <w:cols w:space="720"/>
        </w:sectPr>
      </w:pPr>
    </w:p>
    <w:p w:rsidR="00923E4B" w:rsidRDefault="00923E4B">
      <w:pPr>
        <w:spacing w:before="2823" w:after="7" w:line="244" w:lineRule="exact"/>
        <w:ind w:right="-113"/>
      </w:pPr>
      <w:r>
        <w:rPr>
          <w:color w:val="000000"/>
        </w:rPr>
        <w:lastRenderedPageBreak/>
        <w:t xml:space="preserve">Отдельно стоящие. </w:t>
      </w:r>
    </w:p>
    <w:p w:rsidR="00923E4B" w:rsidRDefault="00923E4B">
      <w:pPr>
        <w:tabs>
          <w:tab w:val="left" w:pos="55"/>
        </w:tabs>
        <w:spacing w:after="10" w:line="248" w:lineRule="exact"/>
        <w:ind w:right="-113"/>
      </w:pPr>
      <w:r>
        <w:tab/>
      </w:r>
      <w:r>
        <w:rPr>
          <w:color w:val="000000"/>
        </w:rPr>
        <w:t xml:space="preserve">Строительство осуществлять в соот- </w:t>
      </w:r>
      <w:r>
        <w:rPr>
          <w:color w:val="000000"/>
          <w:spacing w:val="7213"/>
        </w:rPr>
        <w:t xml:space="preserve"> </w:t>
      </w:r>
      <w:r>
        <w:rPr>
          <w:color w:val="000000"/>
        </w:rPr>
        <w:t xml:space="preserve">ветствии со СП 42.13330.2011 (Актуа-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лизированная редакция СНиП </w:t>
      </w:r>
      <w:r>
        <w:rPr>
          <w:color w:val="000000"/>
          <w:spacing w:val="6556"/>
        </w:rPr>
        <w:t xml:space="preserve"> </w:t>
      </w:r>
      <w:r>
        <w:rPr>
          <w:color w:val="000000"/>
        </w:rPr>
        <w:t xml:space="preserve">2.07.0189* «Градостроительство. Пла-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нировка и застройка городских и сель- </w:t>
      </w:r>
      <w:r>
        <w:rPr>
          <w:color w:val="000000"/>
          <w:spacing w:val="7360"/>
        </w:rPr>
        <w:t xml:space="preserve"> </w:t>
      </w:r>
      <w:r>
        <w:rPr>
          <w:color w:val="000000"/>
        </w:rPr>
        <w:t xml:space="preserve">ских поселений»), СП, со строительны- </w: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ми нормами и правилами, технически- </w:t>
      </w:r>
      <w:r>
        <w:rPr>
          <w:color w:val="000000"/>
          <w:spacing w:val="7356"/>
        </w:rPr>
        <w:t xml:space="preserve"> </w:t>
      </w:r>
      <w:r>
        <w:rPr>
          <w:color w:val="000000"/>
        </w:rPr>
        <w:t xml:space="preserve">ми регламентами, по утвержденному </w:t>
      </w:r>
    </w:p>
    <w:p w:rsidR="00923E4B" w:rsidRDefault="00923E4B">
      <w:pPr>
        <w:spacing w:line="249" w:lineRule="exact"/>
        <w:ind w:right="-113"/>
        <w:rPr>
          <w:color w:val="000000"/>
        </w:rPr>
      </w:pPr>
      <w:r>
        <w:rPr>
          <w:color w:val="000000"/>
        </w:rPr>
        <w:t xml:space="preserve">проекту планировки, проекту межева- </w:t>
      </w:r>
      <w:r>
        <w:rPr>
          <w:color w:val="000000"/>
          <w:spacing w:val="7311"/>
        </w:rPr>
        <w:t xml:space="preserve"> </w:t>
      </w:r>
      <w:r>
        <w:rPr>
          <w:color w:val="000000"/>
        </w:rPr>
        <w:t xml:space="preserve">ния территории.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721" w:bottom="0" w:left="740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7931" type="#_x0000_t202" style="position:absolute;margin-left:238.3pt;margin-top:804.85pt;width:3.45pt;height:10.3pt;z-index:-24767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2" type="#_x0000_t202" style="position:absolute;margin-left:203.4pt;margin-top:804.85pt;width:3.45pt;height:10.3pt;z-index:-24766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3" type="#_x0000_t202" style="position:absolute;margin-left:169.3pt;margin-top:804.85pt;width:3.45pt;height:10.3pt;z-index:-24766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4" type="#_x0000_t202" style="position:absolute;margin-left:138.7pt;margin-top:804.85pt;width:3.45pt;height:10.3pt;z-index:-24766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5" type="#_x0000_t202" style="position:absolute;margin-left:114.7pt;margin-top:804.85pt;width:3.45pt;height:10.3pt;z-index:-24766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6" type="#_x0000_t202" style="position:absolute;margin-left:81.95pt;margin-top:804.85pt;width:3.45pt;height:10.3pt;z-index:-24766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7" type="#_x0000_t202" style="position:absolute;margin-left:230.3pt;margin-top:790.85pt;width:2.9pt;height:8.05pt;z-index:-24766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8" type="#_x0000_t202" style="position:absolute;margin-left:193.3pt;margin-top:790.85pt;width:2.9pt;height:8.05pt;z-index:-24766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39" type="#_x0000_t202" style="position:absolute;margin-left:158.5pt;margin-top:790.85pt;width:2.9pt;height:8.05pt;z-index:-24766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0" type="#_x0000_t202" style="position:absolute;margin-left:130.3pt;margin-top:790.85pt;width:2.9pt;height:8.05pt;z-index:-24766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1" type="#_x0000_t202" style="position:absolute;margin-left:102.1pt;margin-top:790.85pt;width:2.9pt;height:8.05pt;z-index:-24766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2" type="#_x0000_t202" style="position:absolute;margin-left:73.9pt;margin-top:790.85pt;width:2.9pt;height:8.05pt;z-index:-24765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3" type="#_x0000_t202" style="position:absolute;margin-left:575.9pt;margin-top:776.05pt;width:3.9pt;height:12.45pt;z-index:-24765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4" type="#_x0000_t202" style="position:absolute;margin-left:230.3pt;margin-top:774.9pt;width:2.9pt;height:8.05pt;z-index:-24765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5" type="#_x0000_t202" style="position:absolute;margin-left:193.3pt;margin-top:774.9pt;width:2.9pt;height:8.05pt;z-index:-24765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6" type="#_x0000_t202" style="position:absolute;margin-left:158.5pt;margin-top:774.9pt;width:2.9pt;height:8.05pt;z-index:-24765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7" type="#_x0000_t202" style="position:absolute;margin-left:130.3pt;margin-top:774.9pt;width:2.9pt;height:8.05pt;z-index:-24765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8" type="#_x0000_t202" style="position:absolute;margin-left:102.1pt;margin-top:774.9pt;width:2.9pt;height:8.05pt;z-index:-24765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49" type="#_x0000_t202" style="position:absolute;margin-left:73.9pt;margin-top:774.9pt;width:2.9pt;height:8.05pt;z-index:-24765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0" type="#_x0000_t202" style="position:absolute;margin-left:42.6pt;margin-top:782.9pt;width:14.7pt;height:4.4pt;z-index:-247651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1" type="#_x0000_t202" style="position:absolute;margin-left:28.55pt;margin-top:754.85pt;width:12.45pt;height:3.9pt;z-index:-247650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2" type="#_x0000_t202" style="position:absolute;margin-left:42.6pt;margin-top:698.05pt;width:14.7pt;height:4.4pt;z-index:-247649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3" type="#_x0000_t202" style="position:absolute;margin-left:28.55pt;margin-top:671.55pt;width:12.45pt;height:3.9pt;z-index:-247648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4" type="#_x0000_t202" style="position:absolute;margin-left:42.6pt;margin-top:610.7pt;width:14.7pt;height:4.4pt;z-index:-247647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5" type="#_x0000_t202" style="position:absolute;margin-left:28.55pt;margin-top:583pt;width:12.45pt;height:3.9pt;z-index:-247646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6" type="#_x0000_t202" style="position:absolute;margin-left:338.4pt;margin-top:383.5pt;width:4.95pt;height:16.95pt;z-index:-24764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7" type="#_x0000_t202" style="position:absolute;margin-left:43.3pt;margin-top:18.35pt;width:4.95pt;height:16.95pt;z-index:-24764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8" type="#_x0000_t202" style="position:absolute;margin-left:25.55pt;margin-top:15.85pt;width:556.4pt;height:806.85pt;z-index:-24764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36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6"/>
                    <w:gridCol w:w="520"/>
                    <w:gridCol w:w="43"/>
                    <w:gridCol w:w="498"/>
                    <w:gridCol w:w="289"/>
                    <w:gridCol w:w="43"/>
                    <w:gridCol w:w="599"/>
                    <w:gridCol w:w="43"/>
                    <w:gridCol w:w="2406"/>
                    <w:gridCol w:w="3639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tcMar>
                          <w:left w:w="657" w:type="dxa"/>
                          <w:right w:w="24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50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ЗОВАНИЯ </w:t>
                        </w:r>
                      </w:p>
                    </w:tc>
                    <w:tc>
                      <w:tcPr>
                        <w:tcW w:w="3381" w:type="dxa"/>
                        <w:gridSpan w:val="5"/>
                        <w:tcMar>
                          <w:left w:w="207" w:type="dxa"/>
                          <w:right w:w="26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17" w:type="dxa"/>
                          <w:right w:w="32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21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РЕАЛИЗАЦИИ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92" w:type="dxa"/>
                        <w:gridSpan w:val="6"/>
                        <w:tcMar>
                          <w:left w:w="1500" w:type="dxa"/>
                          <w:right w:w="26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443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54" w:type="dxa"/>
                          <w:right w:w="243" w:type="dxa"/>
                        </w:tcMar>
                      </w:tcPr>
                      <w:p w:rsidR="00AA7298" w:rsidRDefault="00AA7298">
                        <w:pPr>
                          <w:spacing w:before="323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СНиП, технических регламен-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тов, СанПиН, и др. документов.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12" w:type="dxa"/>
                          <w:right w:w="328" w:type="dxa"/>
                        </w:tcMar>
                      </w:tcPr>
                      <w:p w:rsidR="00AA7298" w:rsidRDefault="00AA7298">
                        <w:pPr>
                          <w:spacing w:before="323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правилами, техническими регламентами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по утвержденному проекту планиров-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ки, проекту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7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tcMar>
                          <w:left w:w="482" w:type="dxa"/>
                          <w:right w:w="107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Стоянки автомобиль-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транспорта, для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обслуживания объек-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 общественно-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коммунального назна-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чения </w:t>
                        </w:r>
                      </w:p>
                    </w:tc>
                    <w:tc>
                      <w:tcPr>
                        <w:tcW w:w="338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1" w:type="dxa"/>
                          <w:right w:w="147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стройки-10%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12" w:type="dxa"/>
                          <w:right w:w="343" w:type="dxa"/>
                        </w:tcMar>
                      </w:tcPr>
                      <w:p w:rsidR="00AA7298" w:rsidRDefault="00AA7298">
                        <w:pPr>
                          <w:spacing w:before="32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строительство, реконструкцию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нормы расчета количества машино-мест </w:t>
                        </w:r>
                      </w:p>
                      <w:p w:rsidR="00AA7298" w:rsidRDefault="00AA7298">
                        <w:pPr>
                          <w:tabs>
                            <w:tab w:val="left" w:pos="1401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осуществлять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 утвержденному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екту планировки и межевания террито-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рии , в соответствии с требованиями к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размещению таких объектов, со СП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42.13330.2011 (Актуализированная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дакция СНиП 2.07.0189* «Градострои-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тельство. Планировка и застройка го-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родских и 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строительными нормами и правилами,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техническими регламентами и по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утвержденному проекту планировки,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0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tcMar>
                          <w:left w:w="520" w:type="dxa"/>
                          <w:right w:w="9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38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69" w:type="dxa"/>
                          <w:right w:w="20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291" w:type="dxa"/>
                          <w:right w:w="49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7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49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tcMar>
                          <w:left w:w="482" w:type="dxa"/>
                          <w:right w:w="94" w:type="dxa"/>
                        </w:tcMar>
                      </w:tcPr>
                      <w:p w:rsidR="00AA7298" w:rsidRDefault="00AA7298">
                        <w:pPr>
                          <w:spacing w:before="173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хранения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автотранспорта до 300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машино-мест </w:t>
                        </w:r>
                      </w:p>
                    </w:tc>
                    <w:tc>
                      <w:tcPr>
                        <w:tcW w:w="338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3" w:type="dxa"/>
                          <w:right w:w="109" w:type="dxa"/>
                        </w:tcMar>
                      </w:tcPr>
                      <w:p w:rsidR="00AA7298" w:rsidRDefault="00AA7298">
                        <w:pPr>
                          <w:spacing w:before="173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Минимальная площадь земель-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участка 0,0015га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- до 3 м 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123" w:type="dxa"/>
                          <w:right w:w="391" w:type="dxa"/>
                        </w:tcMar>
                      </w:tcPr>
                      <w:p w:rsidR="00AA7298" w:rsidRDefault="00AA7298">
                        <w:pPr>
                          <w:spacing w:before="173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подземно-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наземные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Пла- </w:t>
                        </w:r>
                      </w:p>
                      <w:p w:rsidR="00AA7298" w:rsidRDefault="00AA7298">
                        <w:pPr>
                          <w:tabs>
                            <w:tab w:val="left" w:pos="2424"/>
                          </w:tabs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нировка и застройка городских и сель-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поселений», СП, со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строитель-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ными нормами и правилами, техниче-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скими регламентами и по утвержден-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ному проекту планировки, проекту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81" w:type="dxa"/>
                          <w:right w:w="4569" w:type="dxa"/>
                        </w:tcMar>
                      </w:tcPr>
                      <w:p w:rsidR="00AA7298" w:rsidRDefault="00AA7298">
                        <w:pPr>
                          <w:spacing w:before="298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(ОДЗ-3)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45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70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941708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7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70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092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1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tcMar>
                          <w:left w:w="339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4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vMerge w:val="restart"/>
                        <w:tcMar>
                          <w:left w:w="482" w:type="dxa"/>
                          <w:right w:w="37" w:type="dxa"/>
                        </w:tcMar>
                      </w:tcPr>
                      <w:p w:rsidR="00AA7298" w:rsidRDefault="00AA7298">
                        <w:pPr>
                          <w:spacing w:before="20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здравоохра-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нения.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(Больница, поликлини-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ка, станция скорой по-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мощи, аптеки и молоч- </w:t>
                        </w:r>
                      </w:p>
                    </w:tc>
                    <w:tc>
                      <w:tcPr>
                        <w:tcW w:w="3381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75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205" w:after="7" w:line="249" w:lineRule="exact"/>
                          <w:ind w:right="-156"/>
                        </w:pPr>
                        <w:r>
                          <w:rPr>
                            <w:color w:val="000000"/>
                          </w:rPr>
                          <w:t xml:space="preserve">Минимальный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– не менее 0,3га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56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56"/>
                        </w:pPr>
                        <w:r>
                          <w:rPr>
                            <w:color w:val="000000"/>
                          </w:rPr>
                          <w:t xml:space="preserve">при новом строительстве </w:t>
                        </w:r>
                      </w:p>
                    </w:tc>
                    <w:tc>
                      <w:tcPr>
                        <w:tcW w:w="4212" w:type="dxa"/>
                        <w:gridSpan w:val="3"/>
                        <w:vMerge w:val="restart"/>
                        <w:tcMar>
                          <w:left w:w="214" w:type="dxa"/>
                          <w:right w:w="448" w:type="dxa"/>
                        </w:tcMar>
                      </w:tcPr>
                      <w:p w:rsidR="00AA7298" w:rsidRDefault="00AA7298">
                        <w:pPr>
                          <w:spacing w:before="20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Отдельно-стоящие здания.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Проектирование, строительство, ре- </w:t>
                        </w:r>
                      </w:p>
                      <w:p w:rsidR="00AA7298" w:rsidRDefault="00AA7298">
                        <w:pPr>
                          <w:tabs>
                            <w:tab w:val="left" w:pos="3087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конструкция объектов здравоохране-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и социального 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пускается в комплексе с отдельно-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1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21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4170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941708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4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1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21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941708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941708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7729" type="#_x0000_t202" style="position:absolute;margin-left:19.55pt;margin-top:821.4pt;width:4.4pt;height:14.7pt;z-index:25543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0" type="#_x0000_t202" style="position:absolute;margin-left:85.1pt;margin-top:14.25pt;width:4.4pt;height:14.7pt;z-index:25543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1" type="#_x0000_t202" style="position:absolute;margin-left:435.7pt;margin-top:158.9pt;width:4.2pt;height:13.65pt;z-index:25544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2" type="#_x0000_t202" style="position:absolute;margin-left:519.5pt;margin-top:298.1pt;width:4.2pt;height:13.65pt;z-index:25544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3" type="#_x0000_t202" style="position:absolute;margin-left:277.7pt;margin-top:68.15pt;width:9.7pt;height:13.65pt;z-index:25544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4" type="#_x0000_t202" style="position:absolute;margin-left:283.2pt;margin-top:68.15pt;width:4.2pt;height:13.65pt;z-index:25544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5" type="#_x0000_t202" style="position:absolute;margin-left:166.1pt;margin-top:54.05pt;width:4.2pt;height:13.8pt;z-index:25544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36" style="position:absolute;margin-left:78.95pt;margin-top:39.7pt;width:1.45pt;height:1.55pt;z-index:255446016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37" style="position:absolute;margin-left:78.95pt;margin-top:39.7pt;width:1.45pt;height:1.45pt;z-index:255447040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38" style="position:absolute;margin-left:80.4pt;margin-top:39.7pt;width:117.1pt;height:1.45pt;z-index:255448064;mso-position-horizontal-relative:page;mso-position-vertical-relative:page" coordorigin="2837,1402" coordsize="4132,51" path="m2837,1453r4132,l6969,1402r-4132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39" style="position:absolute;margin-left:78.95pt;margin-top:41.3pt;width:1.45pt;height:25.2pt;z-index:255449088;mso-position-horizontal-relative:page;mso-position-vertical-relative:page" coordorigin="2786,1457" coordsize="51,889" path="m2786,2346r51,l2837,1457r-51,l2786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0" style="position:absolute;margin-left:197.5pt;margin-top:41.15pt;width:.7pt;height:.1pt;z-index:255450112;mso-position-horizontal-relative:page;mso-position-vertical-relative:page" coordorigin="6969,1453" coordsize="26,5" path="m6969,1457r25,l6994,1453r-25,l696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1" style="position:absolute;margin-left:197.5pt;margin-top:39.7pt;width:1.45pt;height:1.45pt;z-index:255451136;mso-position-horizontal-relative:page;mso-position-vertical-relative:page" coordorigin="6969,1402" coordsize="51,51" path="m6969,1453r50,l7019,1402r-50,l696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2" style="position:absolute;margin-left:198.95pt;margin-top:39.7pt;width:163.7pt;height:1.45pt;z-index:255452160;mso-position-horizontal-relative:page;mso-position-vertical-relative:page" coordorigin="7019,1402" coordsize="5775,51" path="m7019,1453r5775,l12794,1402r-5775,l701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3" style="position:absolute;margin-left:197.5pt;margin-top:41.3pt;width:.7pt;height:25.2pt;z-index:255453184;mso-position-horizontal-relative:page;mso-position-vertical-relative:page" coordorigin="6969,1457" coordsize="26,889" path="m6969,2346r25,l6994,1457r-25,l6969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4" type="#_x0000_t202" style="position:absolute;margin-left:141.5pt;margin-top:68.15pt;width:4.2pt;height:13.65pt;z-index:25545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5" style="position:absolute;margin-left:78.95pt;margin-top:66.5pt;width:1.45pt;height:1.55pt;z-index:255455232;mso-position-horizontal-relative:page;mso-position-vertical-relative:page" coordorigin="2786,2346" coordsize="51,56" path="m2786,2401r51,l2837,2346r-51,l2786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6" style="position:absolute;margin-left:80.4pt;margin-top:66.5pt;width:117.1pt;height:1.45pt;z-index:255456256;mso-position-horizontal-relative:page;mso-position-vertical-relative:page" coordorigin="2837,2346" coordsize="4132,51" path="m2837,2397r4132,l6969,2346r-4132,l2837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7" style="position:absolute;margin-left:197.5pt;margin-top:67.9pt;width:.7pt;height:.1pt;z-index:255457280;mso-position-horizontal-relative:page;mso-position-vertical-relative:page" coordorigin="6969,2397" coordsize="26,5" path="m6969,2401r25,l6994,2397r-25,l6969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8" style="position:absolute;margin-left:197.5pt;margin-top:66.5pt;width:1.45pt;height:1.45pt;z-index:255458304;mso-position-horizontal-relative:page;mso-position-vertical-relative:page" coordorigin="6969,2346" coordsize="51,51" path="m6969,2397r50,l7019,2346r-50,l6969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49" type="#_x0000_t202" style="position:absolute;margin-left:350.05pt;margin-top:54.05pt;width:4.2pt;height:13.8pt;z-index:25545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0" style="position:absolute;margin-left:362.65pt;margin-top:41.15pt;width:.7pt;height:.1pt;z-index:255460352;mso-position-horizontal-relative:page;mso-position-vertical-relative:page" coordorigin="12794,1453" coordsize="26,5" path="m12794,1457r25,l12819,1453r-25,l12794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1" style="position:absolute;margin-left:362.65pt;margin-top:39.7pt;width:1.45pt;height:1.45pt;z-index:255461376;mso-position-horizontal-relative:page;mso-position-vertical-relative:page" coordorigin="12794,1402" coordsize="51,51" path="m12794,1453r50,l12844,1402r-50,l1279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2" style="position:absolute;margin-left:364.1pt;margin-top:39.7pt;width:200.3pt;height:1.45pt;z-index:255462400;mso-position-horizontal-relative:page;mso-position-vertical-relative:page" coordorigin="12844,1402" coordsize="7066,51" path="m12844,1453r7066,l19910,1402r-7066,l12844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3" style="position:absolute;margin-left:362.65pt;margin-top:41.3pt;width:.7pt;height:25.2pt;z-index:255463424;mso-position-horizontal-relative:page;mso-position-vertical-relative:page" coordorigin="12794,1457" coordsize="26,889" path="m12794,2346r25,l12819,1457r-25,l12794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4" style="position:absolute;margin-left:198.95pt;margin-top:66.5pt;width:163.7pt;height:1.45pt;z-index:255464448;mso-position-horizontal-relative:page;mso-position-vertical-relative:page" coordorigin="7019,2346" coordsize="5775,51" path="m7019,2397r5775,l12794,2346r-5775,l7019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5" style="position:absolute;margin-left:197.5pt;margin-top:68.05pt;width:.7pt;height:12.6pt;z-index:255465472;mso-position-horizontal-relative:page;mso-position-vertical-relative:page" coordorigin="6969,2401" coordsize="26,445" path="m6969,2845r25,l6994,2401r-25,l6969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6" style="position:absolute;margin-left:362.65pt;margin-top:67.9pt;width:.7pt;height:.1pt;z-index:255466496;mso-position-horizontal-relative:page;mso-position-vertical-relative:page" coordorigin="12794,2397" coordsize="26,5" path="m12794,2401r25,l12819,2397r-25,l12794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7" style="position:absolute;margin-left:362.65pt;margin-top:66.5pt;width:1.45pt;height:1.45pt;z-index:255467520;mso-position-horizontal-relative:page;mso-position-vertical-relative:page" coordorigin="12794,2346" coordsize="51,51" path="m12794,2397r50,l12844,2346r-50,l12794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58" type="#_x0000_t202" style="position:absolute;margin-left:503.4pt;margin-top:54.05pt;width:4.2pt;height:13.8pt;z-index:25546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9" style="position:absolute;margin-left:564.35pt;margin-top:39.7pt;width:1.45pt;height:1.55pt;z-index:255469568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0" style="position:absolute;margin-left:564.35pt;margin-top:39.7pt;width:1.45pt;height:1.45pt;z-index:255470592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1" style="position:absolute;margin-left:564.35pt;margin-top:41.3pt;width:1.45pt;height:25.2pt;z-index:255471616;mso-position-horizontal-relative:page;mso-position-vertical-relative:page" coordorigin="19910,1457" coordsize="51,889" path="m19910,2346r51,l19961,1457r-51,l19910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2" type="#_x0000_t202" style="position:absolute;margin-left:461.3pt;margin-top:68.15pt;width:9.7pt;height:13.65pt;z-index:25547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3" type="#_x0000_t202" style="position:absolute;margin-left:466.8pt;margin-top:68.15pt;width:4.2pt;height:13.65pt;z-index:25547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4" style="position:absolute;margin-left:364.1pt;margin-top:66.5pt;width:200.3pt;height:1.45pt;z-index:255474688;mso-position-horizontal-relative:page;mso-position-vertical-relative:page" coordorigin="12844,2346" coordsize="7066,51" path="m12844,2397r7066,l19910,2346r-7066,l12844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5" style="position:absolute;margin-left:362.65pt;margin-top:68.05pt;width:.7pt;height:12.6pt;z-index:255475712;mso-position-horizontal-relative:page;mso-position-vertical-relative:page" coordorigin="12794,2401" coordsize="26,445" path="m12794,2845r25,l12819,2401r-25,l12794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6" style="position:absolute;margin-left:78.95pt;margin-top:68.05pt;width:1.45pt;height:12.6pt;z-index:255476736;mso-position-horizontal-relative:page;mso-position-vertical-relative:page" coordorigin="2786,2401" coordsize="51,445" path="m2786,2845r51,l2837,2401r-51,l2786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7" style="position:absolute;margin-left:78.95pt;margin-top:80.65pt;width:1.45pt;height:1.55pt;z-index:255477760;mso-position-horizontal-relative:page;mso-position-vertical-relative:page" coordorigin="2786,2845" coordsize="51,56" path="m2786,2900r51,l2837,2845r-51,l2786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8" style="position:absolute;margin-left:80.4pt;margin-top:80.65pt;width:117.1pt;height:1.45pt;z-index:255478784;mso-position-horizontal-relative:page;mso-position-vertical-relative:page" coordorigin="2837,2845" coordsize="4132,51" path="m2837,2896r4132,l6969,2845r-4132,l2837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69" style="position:absolute;margin-left:197.5pt;margin-top:82.1pt;width:.7pt;height:.1pt;z-index:255479808;mso-position-horizontal-relative:page;mso-position-vertical-relative:page" coordorigin="6969,2896" coordsize="26,5" path="m6969,2900r25,l6994,2896r-25,l6969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0" style="position:absolute;margin-left:197.5pt;margin-top:80.65pt;width:1.45pt;height:1.45pt;z-index:255480832;mso-position-horizontal-relative:page;mso-position-vertical-relative:page" coordorigin="6969,2845" coordsize="51,51" path="m6969,2896r50,l7019,2845r-50,l6969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1" style="position:absolute;margin-left:198.95pt;margin-top:80.65pt;width:163.7pt;height:1.45pt;z-index:255481856;mso-position-horizontal-relative:page;mso-position-vertical-relative:page" coordorigin="7019,2845" coordsize="5775,51" path="m7019,2896r5775,l12794,2845r-5775,l7019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2" style="position:absolute;margin-left:362.65pt;margin-top:82.1pt;width:.7pt;height:.1pt;z-index:255482880;mso-position-horizontal-relative:page;mso-position-vertical-relative:page" coordorigin="12794,2896" coordsize="26,5" path="m12794,2900r25,l12819,2896r-25,l12794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3" style="position:absolute;margin-left:362.65pt;margin-top:80.65pt;width:1.45pt;height:1.45pt;z-index:255483904;mso-position-horizontal-relative:page;mso-position-vertical-relative:page" coordorigin="12794,2845" coordsize="51,51" path="m12794,2896r50,l12844,2845r-50,l12794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4" style="position:absolute;margin-left:564.35pt;margin-top:66.5pt;width:1.45pt;height:1.55pt;z-index:255484928;mso-position-horizontal-relative:page;mso-position-vertical-relative:page" coordorigin="19910,2346" coordsize="51,56" path="m19910,2401r51,l19961,2346r-51,l19910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5" style="position:absolute;margin-left:564.35pt;margin-top:68.05pt;width:1.45pt;height:12.6pt;z-index:255485952;mso-position-horizontal-relative:page;mso-position-vertical-relative:page" coordorigin="19910,2401" coordsize="51,445" path="m19910,2845r51,l19961,2401r-51,l19910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6" style="position:absolute;margin-left:364.1pt;margin-top:80.65pt;width:200.3pt;height:1.45pt;z-index:255486976;mso-position-horizontal-relative:page;mso-position-vertical-relative:page" coordorigin="12844,2845" coordsize="7066,51" path="m12844,2896r7066,l19910,2845r-7066,l12844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7" style="position:absolute;margin-left:362.65pt;margin-top:82.2pt;width:.7pt;height:50.5pt;z-index:255488000;mso-position-horizontal-relative:page;mso-position-vertical-relative:page" coordorigin="12794,2900" coordsize="26,1783" path="m12794,4683r25,l12819,2900r-25,l12794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78" type="#_x0000_t202" style="position:absolute;margin-left:221.75pt;margin-top:120.25pt;width:4.2pt;height:13.65pt;z-index:255489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79" type="#_x0000_t202" style="position:absolute;margin-left:248.65pt;margin-top:120.25pt;width:4.2pt;height:13.65pt;z-index:255490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80" style="position:absolute;margin-left:197.5pt;margin-top:82.2pt;width:.7pt;height:50.5pt;z-index:255491072;mso-position-horizontal-relative:page;mso-position-vertical-relative:page" coordorigin="6969,2900" coordsize="26,1783" path="m6969,4683r25,l6994,2900r-25,l6969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1" style="position:absolute;margin-left:78.95pt;margin-top:82.2pt;width:1.45pt;height:50.5pt;z-index:255492096;mso-position-horizontal-relative:page;mso-position-vertical-relative:page" coordorigin="2786,2900" coordsize="51,1783" path="m2786,4683r51,l2837,2900r-51,l2786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2" style="position:absolute;margin-left:78.95pt;margin-top:132.7pt;width:1.45pt;height:.7pt;z-index:255493120;mso-position-horizontal-relative:page;mso-position-vertical-relative:page" coordorigin="2786,4683" coordsize="51,26" path="m2786,4708r51,l2837,4683r-51,l2786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3" style="position:absolute;margin-left:80.4pt;margin-top:132.7pt;width:117.1pt;height:.7pt;z-index:255494144;mso-position-horizontal-relative:page;mso-position-vertical-relative:page" coordorigin="2837,4683" coordsize="4132,26" path="m2837,4708r4132,l6969,4683r-4132,l2837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4" style="position:absolute;margin-left:197.5pt;margin-top:132.7pt;width:.7pt;height:.7pt;z-index:255495168;mso-position-horizontal-relative:page;mso-position-vertical-relative:page" coordorigin="6969,4683" coordsize="26,26" path="m6969,4708r25,l6994,4683r-25,l6969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5" style="position:absolute;margin-left:198.25pt;margin-top:132.7pt;width:164.4pt;height:.7pt;z-index:255496192;mso-position-horizontal-relative:page;mso-position-vertical-relative:page" coordorigin="6994,4683" coordsize="5800,26" path="m6994,4708r5800,l12794,4683r-5800,l6994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6" style="position:absolute;margin-left:362.65pt;margin-top:132.7pt;width:.7pt;height:.7pt;z-index:255497216;mso-position-horizontal-relative:page;mso-position-vertical-relative:page" coordorigin="12794,4683" coordsize="26,26" path="m12794,4708r25,l12819,4683r-25,l12794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7" type="#_x0000_t202" style="position:absolute;margin-left:368.4pt;margin-top:120.25pt;width:4.2pt;height:13.65pt;z-index:255498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788" style="position:absolute;margin-left:564.35pt;margin-top:80.65pt;width:1.45pt;height:1.55pt;z-index:255499264;mso-position-horizontal-relative:page;mso-position-vertical-relative:page" coordorigin="19910,2845" coordsize="51,56" path="m19910,2900r51,l19961,2845r-51,l19910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89" style="position:absolute;margin-left:564.35pt;margin-top:82.2pt;width:1.45pt;height:50.5pt;z-index:255500288;mso-position-horizontal-relative:page;mso-position-vertical-relative:page" coordorigin="19910,2900" coordsize="51,1783" path="m19910,4683r51,l19961,2900r-51,l19910,46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0" style="position:absolute;margin-left:363.35pt;margin-top:132.7pt;width:201pt;height:.7pt;z-index:255501312;mso-position-horizontal-relative:page;mso-position-vertical-relative:page" coordorigin="12819,4683" coordsize="7091,26" path="m12819,4708r7091,l19910,4683r-7091,l12819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1" style="position:absolute;margin-left:78.95pt;margin-top:133.45pt;width:1.45pt;height:177.1pt;z-index:255502336;mso-position-horizontal-relative:page;mso-position-vertical-relative:page" coordorigin="2786,4708" coordsize="51,6249" path="m2786,10956r51,l2837,4708r-51,l2786,109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2" style="position:absolute;margin-left:78.95pt;margin-top:310.55pt;width:1.45pt;height:1.45pt;z-index:255503360;mso-position-horizontal-relative:page;mso-position-vertical-relative:page" coordorigin="2786,10956" coordsize="51,51" path="m2786,11007r51,l2837,10956r-51,l2786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3" style="position:absolute;margin-left:78.95pt;margin-top:310.55pt;width:1.45pt;height:1.45pt;z-index:255504384;mso-position-horizontal-relative:page;mso-position-vertical-relative:page" coordorigin="2786,10956" coordsize="51,51" path="m2786,11007r51,l2837,10956r-51,l2786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4" style="position:absolute;margin-left:80.4pt;margin-top:310.55pt;width:117.1pt;height:1.45pt;z-index:255505408;mso-position-horizontal-relative:page;mso-position-vertical-relative:page" coordorigin="2837,10956" coordsize="4132,51" path="m2837,11007r4132,l6969,10956r-4132,l2837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5" style="position:absolute;margin-left:197.5pt;margin-top:133.45pt;width:.7pt;height:177.1pt;z-index:255506432;mso-position-horizontal-relative:page;mso-position-vertical-relative:page" coordorigin="6969,4708" coordsize="26,6249" path="m6969,10956r25,l6994,4708r-25,l6969,109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6" style="position:absolute;margin-left:197.5pt;margin-top:310.55pt;width:1.45pt;height:1.45pt;z-index:255507456;mso-position-horizontal-relative:page;mso-position-vertical-relative:page" coordorigin="6969,10956" coordsize="51,51" path="m6969,11007r50,l7019,10956r-50,l6969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7" style="position:absolute;margin-left:198.95pt;margin-top:310.55pt;width:163.7pt;height:1.45pt;z-index:255508480;mso-position-horizontal-relative:page;mso-position-vertical-relative:page" coordorigin="7019,10956" coordsize="5775,51" path="m7019,11007r5775,l12794,10956r-5775,l7019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8" style="position:absolute;margin-left:362.65pt;margin-top:133.45pt;width:.7pt;height:177.1pt;z-index:255509504;mso-position-horizontal-relative:page;mso-position-vertical-relative:page" coordorigin="12794,4708" coordsize="26,6249" path="m12794,10956r25,l12819,4708r-25,l12794,109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799" style="position:absolute;margin-left:362.65pt;margin-top:310.55pt;width:1.45pt;height:1.45pt;z-index:255510528;mso-position-horizontal-relative:page;mso-position-vertical-relative:page" coordorigin="12794,10956" coordsize="51,51" path="m12794,11007r50,l12844,10956r-50,l12794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0" style="position:absolute;margin-left:364.1pt;margin-top:310.55pt;width:200.3pt;height:1.45pt;z-index:255511552;mso-position-horizontal-relative:page;mso-position-vertical-relative:page" coordorigin="12844,10956" coordsize="7066,51" path="m12844,11007r7066,l19910,10956r-7066,l12844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1" style="position:absolute;margin-left:564.35pt;margin-top:132.7pt;width:1.45pt;height:.7pt;z-index:255512576;mso-position-horizontal-relative:page;mso-position-vertical-relative:page" coordorigin="19910,4683" coordsize="51,26" path="m19910,4708r51,l19961,4683r-51,l19910,4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2" style="position:absolute;margin-left:564.35pt;margin-top:133.45pt;width:1.45pt;height:177.1pt;z-index:255513600;mso-position-horizontal-relative:page;mso-position-vertical-relative:page" coordorigin="19910,4708" coordsize="51,6249" path="m19910,10956r51,l19961,4708r-51,l19910,109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3" style="position:absolute;margin-left:564.35pt;margin-top:310.55pt;width:1.45pt;height:1.45pt;z-index:255514624;mso-position-horizontal-relative:page;mso-position-vertical-relative:page" coordorigin="19910,10956" coordsize="51,51" path="m19910,11007r51,l19961,10956r-51,l19910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4" style="position:absolute;margin-left:564.35pt;margin-top:310.55pt;width:1.45pt;height:1.45pt;z-index:255515648;mso-position-horizontal-relative:page;mso-position-vertical-relative:page" coordorigin="19910,10956" coordsize="51,51" path="m19910,11007r51,l19961,10956r-51,l19910,110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05" type="#_x0000_t202" style="position:absolute;margin-left:85.1pt;margin-top:312.25pt;width:4.4pt;height:14.9pt;z-index:25551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6" type="#_x0000_t202" style="position:absolute;margin-left:492.4pt;margin-top:497.65pt;width:4.2pt;height:13.65pt;z-index:25551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7" type="#_x0000_t202" style="position:absolute;margin-left:484.8pt;margin-top:548.3pt;width:4.2pt;height:13.65pt;z-index:25551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8" type="#_x0000_t202" style="position:absolute;margin-left:353.15pt;margin-top:381.65pt;width:4.2pt;height:13.8pt;z-index:25551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9" type="#_x0000_t202" style="position:absolute;margin-left:85.1pt;margin-top:353.65pt;width:4.4pt;height:14.9pt;z-index:25552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0" style="position:absolute;margin-left:78.95pt;margin-top:367.3pt;width:1.45pt;height:1.55pt;z-index:255521792;mso-position-horizontal-relative:page;mso-position-vertical-relative:page" coordorigin="2786,12959" coordsize="51,55" path="m2786,13014r51,l2837,12959r-51,l2786,130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1" style="position:absolute;margin-left:78.95pt;margin-top:367.3pt;width:1.45pt;height:1.45pt;z-index:255522816;mso-position-horizontal-relative:page;mso-position-vertical-relative:page" coordorigin="2786,12959" coordsize="51,51" path="m2786,13009r51,l2837,12959r-51,l2786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2" style="position:absolute;margin-left:80.4pt;margin-top:367.3pt;width:117.7pt;height:1.45pt;z-index:255523840;mso-position-horizontal-relative:page;mso-position-vertical-relative:page" coordorigin="2837,12959" coordsize="4153,51" path="m2837,13009r4153,l6990,12959r-4153,l2837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3" style="position:absolute;margin-left:198.1pt;margin-top:368.75pt;width:.7pt;height:.1pt;z-index:255524864;mso-position-horizontal-relative:page;mso-position-vertical-relative:page" coordorigin="6990,13009" coordsize="26,5" path="m6990,13014r25,l7015,13009r-25,l6990,130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4" style="position:absolute;margin-left:198.1pt;margin-top:367.3pt;width:1.45pt;height:1.45pt;z-index:255525888;mso-position-horizontal-relative:page;mso-position-vertical-relative:page" coordorigin="6990,12959" coordsize="51,51" path="m6990,13009r50,l7040,12959r-50,l6990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5" style="position:absolute;margin-left:199.55pt;margin-top:367.3pt;width:168.7pt;height:1.45pt;z-index:255526912;mso-position-horizontal-relative:page;mso-position-vertical-relative:page" coordorigin="7040,12959" coordsize="5953,51" path="m7040,13009r5953,l12993,12959r-5953,l7040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6" style="position:absolute;margin-left:198.1pt;margin-top:368.9pt;width:.7pt;height:25.2pt;z-index:255527936;mso-position-horizontal-relative:page;mso-position-vertical-relative:page" coordorigin="6990,13014" coordsize="26,889" path="m6990,13903r25,l7015,13014r-25,l6990,139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7" style="position:absolute;margin-left:368.3pt;margin-top:368.75pt;width:.7pt;height:.1pt;z-index:255528960;mso-position-horizontal-relative:page;mso-position-vertical-relative:page" coordorigin="12993,13009" coordsize="26,5" path="m12993,13014r25,l13018,13009r-25,l12993,130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8" style="position:absolute;margin-left:368.3pt;margin-top:367.3pt;width:1.45pt;height:1.45pt;z-index:255529984;mso-position-horizontal-relative:page;mso-position-vertical-relative:page" coordorigin="12993,12959" coordsize="51,51" path="m12993,13009r50,l13043,12959r-50,l12993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19" style="position:absolute;margin-left:369.7pt;margin-top:367.3pt;width:194.65pt;height:1.45pt;z-index:255531008;mso-position-horizontal-relative:page;mso-position-vertical-relative:page" coordorigin="13043,12959" coordsize="6867,51" path="m13043,13009r6867,l19910,12959r-6867,l13043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20" style="position:absolute;margin-left:368.3pt;margin-top:368.9pt;width:.7pt;height:25.2pt;z-index:255532032;mso-position-horizontal-relative:page;mso-position-vertical-relative:page" coordorigin="12993,13014" coordsize="26,889" path="m12993,13903r25,l13018,13014r-25,l12993,139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21" type="#_x0000_t202" style="position:absolute;margin-left:280.8pt;margin-top:395.65pt;width:9.7pt;height:13.65pt;z-index:25553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22" type="#_x0000_t202" style="position:absolute;margin-left:286.3pt;margin-top:395.65pt;width:4.2pt;height:13.65pt;z-index:25553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23" type="#_x0000_t202" style="position:absolute;margin-left:159.25pt;margin-top:381.65pt;width:4.2pt;height:13.8pt;z-index:25553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24" style="position:absolute;margin-left:78.95pt;margin-top:368.9pt;width:1.45pt;height:25.2pt;z-index:255536128;mso-position-horizontal-relative:page;mso-position-vertical-relative:page" coordorigin="2786,13014" coordsize="51,889" path="m2786,13903r51,l2837,13014r-51,l2786,139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25" type="#_x0000_t202" style="position:absolute;margin-left:136.3pt;margin-top:395.65pt;width:9.7pt;height:13.65pt;z-index:25553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26" type="#_x0000_t202" style="position:absolute;margin-left:141.85pt;margin-top:395.65pt;width:4.2pt;height:13.65pt;z-index:25553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27" style="position:absolute;margin-left:78.95pt;margin-top:394.1pt;width:1.45pt;height:1.55pt;z-index:255539200;mso-position-horizontal-relative:page;mso-position-vertical-relative:page" coordorigin="2786,13903" coordsize="51,56" path="m2786,13958r51,l2837,13903r-51,l2786,139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28" style="position:absolute;margin-left:80.4pt;margin-top:394.1pt;width:117.7pt;height:1.45pt;z-index:255540224;mso-position-horizontal-relative:page;mso-position-vertical-relative:page" coordorigin="2837,13903" coordsize="4153,51" path="m2837,13954r4153,l6990,13903r-4153,l2837,13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29" style="position:absolute;margin-left:198.1pt;margin-top:395.5pt;width:.7pt;height:.1pt;z-index:255541248;mso-position-horizontal-relative:page;mso-position-vertical-relative:page" coordorigin="6990,13954" coordsize="26,5" path="m6990,13958r25,l7015,13954r-25,l6990,139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0" style="position:absolute;margin-left:198.1pt;margin-top:394.1pt;width:1.45pt;height:1.45pt;z-index:255542272;mso-position-horizontal-relative:page;mso-position-vertical-relative:page" coordorigin="6990,13903" coordsize="51,51" path="m6990,13954r50,l7040,13903r-50,l6990,13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1" style="position:absolute;margin-left:199.55pt;margin-top:394.1pt;width:168.7pt;height:1.45pt;z-index:255543296;mso-position-horizontal-relative:page;mso-position-vertical-relative:page" coordorigin="7040,13903" coordsize="5953,51" path="m7040,13954r5953,l12993,13903r-5953,l7040,13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2" style="position:absolute;margin-left:368.3pt;margin-top:395.5pt;width:.7pt;height:.1pt;z-index:255544320;mso-position-horizontal-relative:page;mso-position-vertical-relative:page" coordorigin="12993,13954" coordsize="26,5" path="m12993,13958r25,l13018,13954r-25,l12993,139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3" style="position:absolute;margin-left:368.3pt;margin-top:394.1pt;width:1.45pt;height:1.45pt;z-index:255545344;mso-position-horizontal-relative:page;mso-position-vertical-relative:page" coordorigin="12993,13903" coordsize="51,51" path="m12993,13954r50,l13043,13903r-50,l12993,13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4" type="#_x0000_t202" style="position:absolute;margin-left:520.3pt;margin-top:381.65pt;width:4.2pt;height:13.8pt;z-index:25554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35" style="position:absolute;margin-left:564.35pt;margin-top:367.3pt;width:1.45pt;height:1.55pt;z-index:255547392;mso-position-horizontal-relative:page;mso-position-vertical-relative:page" coordorigin="19910,12959" coordsize="51,55" path="m19910,13014r51,l19961,12959r-51,l19910,130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6" style="position:absolute;margin-left:564.35pt;margin-top:367.3pt;width:1.45pt;height:1.45pt;z-index:255548416;mso-position-horizontal-relative:page;mso-position-vertical-relative:page" coordorigin="19910,12959" coordsize="51,51" path="m19910,13009r51,l19961,12959r-51,l19910,13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7" style="position:absolute;margin-left:564.35pt;margin-top:368.9pt;width:1.45pt;height:25.2pt;z-index:255549440;mso-position-horizontal-relative:page;mso-position-vertical-relative:page" coordorigin="19910,13014" coordsize="51,889" path="m19910,13903r51,l19961,13014r-51,l19910,1390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38" type="#_x0000_t202" style="position:absolute;margin-left:463.9pt;margin-top:395.65pt;width:9.7pt;height:13.65pt;z-index:25555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39" type="#_x0000_t202" style="position:absolute;margin-left:469.45pt;margin-top:395.65pt;width:4.2pt;height:13.65pt;z-index:25555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40" style="position:absolute;margin-left:369.7pt;margin-top:394.1pt;width:194.65pt;height:1.45pt;z-index:255552512;mso-position-horizontal-relative:page;mso-position-vertical-relative:page" coordorigin="13043,13903" coordsize="6867,51" path="m13043,13954r6867,l19910,13903r-6867,l13043,13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1" style="position:absolute;margin-left:368.3pt;margin-top:395.65pt;width:.7pt;height:12.6pt;z-index:255553536;mso-position-horizontal-relative:page;mso-position-vertical-relative:page" coordorigin="12993,13958" coordsize="26,445" path="m12993,14402r25,l13018,13958r-25,l12993,14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2" style="position:absolute;margin-left:198.1pt;margin-top:395.65pt;width:.7pt;height:12.6pt;z-index:255554560;mso-position-horizontal-relative:page;mso-position-vertical-relative:page" coordorigin="6990,13958" coordsize="26,445" path="m6990,14402r25,l7015,13958r-25,l6990,14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3" style="position:absolute;margin-left:78.95pt;margin-top:395.65pt;width:1.45pt;height:12.6pt;z-index:255555584;mso-position-horizontal-relative:page;mso-position-vertical-relative:page" coordorigin="2786,13958" coordsize="51,445" path="m2786,14402r51,l2837,13958r-51,l2786,14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4" style="position:absolute;margin-left:78.95pt;margin-top:408.25pt;width:1.45pt;height:.7pt;z-index:255556608;mso-position-horizontal-relative:page;mso-position-vertical-relative:page" coordorigin="2786,14402" coordsize="51,26" path="m2786,14428r51,l2837,14402r-51,l2786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5" style="position:absolute;margin-left:80.4pt;margin-top:408.25pt;width:117.7pt;height:.7pt;z-index:255557632;mso-position-horizontal-relative:page;mso-position-vertical-relative:page" coordorigin="2837,14402" coordsize="4153,26" path="m2837,14428r4153,l6990,14402r-4153,l2837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6" style="position:absolute;margin-left:198.1pt;margin-top:408.25pt;width:.7pt;height:.7pt;z-index:255558656;mso-position-horizontal-relative:page;mso-position-vertical-relative:page" coordorigin="6990,14402" coordsize="26,26" path="m6990,14428r25,l7015,14402r-25,l6990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7" style="position:absolute;margin-left:198.85pt;margin-top:408.25pt;width:169.45pt;height:.7pt;z-index:255559680;mso-position-horizontal-relative:page;mso-position-vertical-relative:page" coordorigin="7015,14402" coordsize="5978,26" path="m7015,14428r5978,l12993,14402r-5978,l7015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8" style="position:absolute;margin-left:368.3pt;margin-top:408.25pt;width:.7pt;height:.7pt;z-index:255560704;mso-position-horizontal-relative:page;mso-position-vertical-relative:page" coordorigin="12993,14402" coordsize="26,26" path="m12993,14428r25,l13018,14402r-25,l12993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49" style="position:absolute;margin-left:564.35pt;margin-top:394.1pt;width:1.45pt;height:1.55pt;z-index:255561728;mso-position-horizontal-relative:page;mso-position-vertical-relative:page" coordorigin="19910,13903" coordsize="51,56" path="m19910,13958r51,l19961,13903r-51,l19910,139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0" style="position:absolute;margin-left:564.35pt;margin-top:395.65pt;width:1.45pt;height:12.6pt;z-index:255562752;mso-position-horizontal-relative:page;mso-position-vertical-relative:page" coordorigin="19910,13958" coordsize="51,445" path="m19910,14402r51,l19961,13958r-51,l19910,14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1" style="position:absolute;margin-left:369pt;margin-top:408.25pt;width:195.35pt;height:.7pt;z-index:255563776;mso-position-horizontal-relative:page;mso-position-vertical-relative:page" coordorigin="13018,14402" coordsize="6892,26" path="m13018,14428r6892,l19910,14402r-6892,l13018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2" style="position:absolute;margin-left:78.95pt;margin-top:408.95pt;width:1.45pt;height:151.7pt;z-index:255564800;mso-position-horizontal-relative:page;mso-position-vertical-relative:page" coordorigin="2786,14428" coordsize="51,5351" path="m2786,19779r51,l2837,14428r-51,l2786,197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3" style="position:absolute;margin-left:78.95pt;margin-top:560.65pt;width:1.45pt;height:1.45pt;z-index:255565824;mso-position-horizontal-relative:page;mso-position-vertical-relative:page" coordorigin="2786,19779" coordsize="51,51" path="m2786,19829r51,l2837,19779r-51,l2786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4" style="position:absolute;margin-left:78.95pt;margin-top:560.65pt;width:1.45pt;height:1.45pt;z-index:255566848;mso-position-horizontal-relative:page;mso-position-vertical-relative:page" coordorigin="2786,19779" coordsize="51,51" path="m2786,19829r51,l2837,19779r-51,l2786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5" style="position:absolute;margin-left:80.4pt;margin-top:560.65pt;width:117.7pt;height:1.45pt;z-index:255567872;mso-position-horizontal-relative:page;mso-position-vertical-relative:page" coordorigin="2837,19779" coordsize="4153,51" path="m2837,19829r4153,l6990,19779r-4153,l2837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6" style="position:absolute;margin-left:198.1pt;margin-top:408.95pt;width:.7pt;height:151.7pt;z-index:255568896;mso-position-horizontal-relative:page;mso-position-vertical-relative:page" coordorigin="6990,14428" coordsize="26,5351" path="m6990,19779r25,l7015,14428r-25,l6990,197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7" style="position:absolute;margin-left:198.1pt;margin-top:560.65pt;width:1.45pt;height:1.45pt;z-index:255569920;mso-position-horizontal-relative:page;mso-position-vertical-relative:page" coordorigin="6990,19779" coordsize="51,51" path="m6990,19829r50,l7040,19779r-50,l6990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8" style="position:absolute;margin-left:199.55pt;margin-top:560.65pt;width:168.7pt;height:1.45pt;z-index:255570944;mso-position-horizontal-relative:page;mso-position-vertical-relative:page" coordorigin="7040,19779" coordsize="5953,51" path="m7040,19829r5953,l12993,19779r-5953,l7040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59" style="position:absolute;margin-left:368.3pt;margin-top:408.95pt;width:.7pt;height:151.7pt;z-index:255571968;mso-position-horizontal-relative:page;mso-position-vertical-relative:page" coordorigin="12993,14428" coordsize="26,5351" path="m12993,19779r25,l13018,14428r-25,l12993,197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0" style="position:absolute;margin-left:368.3pt;margin-top:560.65pt;width:1.45pt;height:1.45pt;z-index:255572992;mso-position-horizontal-relative:page;mso-position-vertical-relative:page" coordorigin="12993,19779" coordsize="51,51" path="m12993,19829r50,l13043,19779r-50,l12993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1" style="position:absolute;margin-left:369.7pt;margin-top:560.65pt;width:194.65pt;height:1.45pt;z-index:255574016;mso-position-horizontal-relative:page;mso-position-vertical-relative:page" coordorigin="13043,19779" coordsize="6867,51" path="m13043,19829r6867,l19910,19779r-6867,l13043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2" style="position:absolute;margin-left:564.35pt;margin-top:408.25pt;width:1.45pt;height:.7pt;z-index:255575040;mso-position-horizontal-relative:page;mso-position-vertical-relative:page" coordorigin="19910,14402" coordsize="51,26" path="m19910,14428r51,l19961,14402r-51,l19910,14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3" style="position:absolute;margin-left:564.35pt;margin-top:408.95pt;width:1.45pt;height:151.7pt;z-index:255576064;mso-position-horizontal-relative:page;mso-position-vertical-relative:page" coordorigin="19910,14428" coordsize="51,5351" path="m19910,19779r51,l19961,14428r-51,l19910,197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4" style="position:absolute;margin-left:564.35pt;margin-top:560.65pt;width:1.45pt;height:1.45pt;z-index:255577088;mso-position-horizontal-relative:page;mso-position-vertical-relative:page" coordorigin="19910,19779" coordsize="51,51" path="m19910,19829r51,l19961,19779r-51,l19910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5" style="position:absolute;margin-left:564.35pt;margin-top:560.65pt;width:1.45pt;height:1.45pt;z-index:255578112;mso-position-horizontal-relative:page;mso-position-vertical-relative:page" coordorigin="19910,19779" coordsize="51,51" path="m19910,19829r51,l19961,19779r-51,l19910,198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6" type="#_x0000_t202" style="position:absolute;margin-left:326.05pt;margin-top:562.35pt;width:4.4pt;height:14.9pt;z-index:25557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7" style="position:absolute;margin-left:208.7pt;margin-top:588.35pt;width:234.7pt;height:1.2pt;z-index:255580160;mso-position-horizontal-relative:page;mso-position-vertical-relative:page" coordorigin="7362,20757" coordsize="8281,43" path="m7362,20799r8281,l15643,20757r-8281,l7362,20799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8" style="position:absolute;margin-left:305.05pt;margin-top:602.15pt;width:41.9pt;height:1.2pt;z-index:255581184;mso-position-horizontal-relative:page;mso-position-vertical-relative:page" coordorigin="10762,21243" coordsize="1478,43" path="m10762,21286r1477,l12239,21243r-1477,l10762,21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69" type="#_x0000_t202" style="position:absolute;margin-left:85.1pt;margin-top:603.75pt;width:4.4pt;height:14.9pt;z-index:25558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0" type="#_x0000_t202" style="position:absolute;margin-left:324pt;margin-top:716.4pt;width:4.2pt;height:13.65pt;z-index:25558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1" type="#_x0000_t202" style="position:absolute;margin-left:530.1pt;margin-top:741.7pt;width:4.15pt;height:13.65pt;z-index:25558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2" type="#_x0000_t202" style="position:absolute;margin-left:284.75pt;margin-top:689.5pt;width:9.7pt;height:13.65pt;z-index:25558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3" type="#_x0000_t202" style="position:absolute;margin-left:290.3pt;margin-top:689.5pt;width:4.2pt;height:13.65pt;z-index:25558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4" style="position:absolute;margin-left:78.95pt;margin-top:658.8pt;width:1.45pt;height:1.55pt;z-index:255587328;mso-position-horizontal-relative:page;mso-position-vertical-relative:page" coordorigin="2786,23241" coordsize="51,56" path="m2786,23296r51,l2837,23241r-51,l2786,23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75" style="position:absolute;margin-left:78.95pt;margin-top:658.8pt;width:1.45pt;height:1.45pt;z-index:255588352;mso-position-horizontal-relative:page;mso-position-vertical-relative:page" coordorigin="2786,23241" coordsize="51,51" path="m2786,23292r51,l2837,23241r-51,l2786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76" type="#_x0000_t202" style="position:absolute;margin-left:85.1pt;margin-top:645.15pt;width:4.4pt;height:14.9pt;z-index:25558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77" style="position:absolute;margin-left:80.4pt;margin-top:658.8pt;width:121.3pt;height:1.45pt;z-index:255590400;mso-position-horizontal-relative:page;mso-position-vertical-relative:page" coordorigin="2837,23241" coordsize="4280,51" path="m2837,23292r4280,l7117,23241r-4280,l2837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78" style="position:absolute;margin-left:78.95pt;margin-top:660.35pt;width:1.45pt;height:27.6pt;z-index:255591424;mso-position-horizontal-relative:page;mso-position-vertical-relative:page" coordorigin="2786,23296" coordsize="51,974" path="m2786,24270r51,l2837,23296r-51,l2786,242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79" style="position:absolute;margin-left:201.7pt;margin-top:660.25pt;width:.7pt;height:.1pt;z-index:255592448;mso-position-horizontal-relative:page;mso-position-vertical-relative:page" coordorigin="7117,23292" coordsize="26,5" path="m7117,23296r25,l7142,23292r-25,l7117,23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0" style="position:absolute;margin-left:201.7pt;margin-top:658.8pt;width:1.45pt;height:1.45pt;z-index:255593472;mso-position-horizontal-relative:page;mso-position-vertical-relative:page" coordorigin="7117,23241" coordsize="51,51" path="m7117,23292r50,l7167,23241r-50,l7117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1" style="position:absolute;margin-left:203.15pt;margin-top:658.8pt;width:169.55pt;height:1.45pt;z-index:255594496;mso-position-horizontal-relative:page;mso-position-vertical-relative:page" coordorigin="7167,23241" coordsize="5982,51" path="m7167,23292r5982,l13149,23241r-5982,l7167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2" style="position:absolute;margin-left:201.7pt;margin-top:660.35pt;width:.7pt;height:27.6pt;z-index:255595520;mso-position-horizontal-relative:page;mso-position-vertical-relative:page" coordorigin="7117,23296" coordsize="26,974" path="m7117,24270r25,l7142,23296r-25,l7117,242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3" type="#_x0000_t202" style="position:absolute;margin-left:138.1pt;margin-top:689.5pt;width:9.7pt;height:13.65pt;z-index:25559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4" type="#_x0000_t202" style="position:absolute;margin-left:143.65pt;margin-top:689.5pt;width:4.2pt;height:13.65pt;z-index:25559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885" style="position:absolute;margin-left:78.95pt;margin-top:687.95pt;width:1.45pt;height:1.55pt;z-index:255598592;mso-position-horizontal-relative:page;mso-position-vertical-relative:page" coordorigin="2786,24270" coordsize="51,56" path="m2786,24325r51,l2837,24270r-51,l2786,243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6" style="position:absolute;margin-left:80.4pt;margin-top:687.95pt;width:121.3pt;height:1.45pt;z-index:255599616;mso-position-horizontal-relative:page;mso-position-vertical-relative:page" coordorigin="2837,24270" coordsize="4280,51" path="m2837,24321r4280,l7117,24270r-4280,l2837,243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7" style="position:absolute;margin-left:201.7pt;margin-top:689.4pt;width:.7pt;height:.1pt;z-index:255600640;mso-position-horizontal-relative:page;mso-position-vertical-relative:page" coordorigin="7117,24321" coordsize="26,5" path="m7117,24325r25,l7142,24321r-25,l7117,243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8" style="position:absolute;margin-left:201.7pt;margin-top:687.95pt;width:1.45pt;height:1.45pt;z-index:255601664;mso-position-horizontal-relative:page;mso-position-vertical-relative:page" coordorigin="7117,24270" coordsize="51,51" path="m7117,24321r50,l7167,24270r-50,l7117,243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89" style="position:absolute;margin-left:372.7pt;margin-top:660.25pt;width:.7pt;height:.1pt;z-index:255602688;mso-position-horizontal-relative:page;mso-position-vertical-relative:page" coordorigin="13149,23292" coordsize="26,5" path="m13149,23296r26,l13175,23292r-26,l13149,23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0" style="position:absolute;margin-left:372.7pt;margin-top:658.8pt;width:1.45pt;height:1.45pt;z-index:255603712;mso-position-horizontal-relative:page;mso-position-vertical-relative:page" coordorigin="13149,23241" coordsize="51,51" path="m13149,23292r51,l13200,23241r-51,l13149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1" style="position:absolute;margin-left:374.15pt;margin-top:658.8pt;width:190.2pt;height:1.45pt;z-index:255604736;mso-position-horizontal-relative:page;mso-position-vertical-relative:page" coordorigin="13200,23241" coordsize="6710,51" path="m13200,23292r6710,l19910,23241r-6710,l13200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2" style="position:absolute;margin-left:372.7pt;margin-top:660.35pt;width:.7pt;height:27.6pt;z-index:255605760;mso-position-horizontal-relative:page;mso-position-vertical-relative:page" coordorigin="13149,23296" coordsize="26,974" path="m13149,24270r26,l13175,23296r-26,l13149,242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3" style="position:absolute;margin-left:203.15pt;margin-top:687.95pt;width:169.55pt;height:1.45pt;z-index:255606784;mso-position-horizontal-relative:page;mso-position-vertical-relative:page" coordorigin="7167,24270" coordsize="5982,51" path="m7167,24321r5982,l13149,24270r-5982,l7167,243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4" style="position:absolute;margin-left:201.7pt;margin-top:689.5pt;width:.7pt;height:12.6pt;z-index:255607808;mso-position-horizontal-relative:page;mso-position-vertical-relative:page" coordorigin="7117,24325" coordsize="26,445" path="m7117,24770r25,l7142,24325r-25,l7117,247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5" style="position:absolute;margin-left:372.7pt;margin-top:689.4pt;width:.7pt;height:.1pt;z-index:255608832;mso-position-horizontal-relative:page;mso-position-vertical-relative:page" coordorigin="13149,24321" coordsize="26,5" path="m13149,24325r26,l13175,24321r-26,l13149,243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6" style="position:absolute;margin-left:372.7pt;margin-top:687.95pt;width:1.45pt;height:1.45pt;z-index:255609856;mso-position-horizontal-relative:page;mso-position-vertical-relative:page" coordorigin="13149,24270" coordsize="51,51" path="m13149,24321r51,l13200,24270r-51,l13149,243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7" style="position:absolute;margin-left:564.35pt;margin-top:658.8pt;width:1.45pt;height:1.55pt;z-index:255610880;mso-position-horizontal-relative:page;mso-position-vertical-relative:page" coordorigin="19910,23241" coordsize="51,56" path="m19910,23296r51,l19961,23241r-51,l19910,23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8" style="position:absolute;margin-left:564.35pt;margin-top:658.8pt;width:1.45pt;height:1.45pt;z-index:255611904;mso-position-horizontal-relative:page;mso-position-vertical-relative:page" coordorigin="19910,23241" coordsize="51,51" path="m19910,23292r51,l19961,23241r-51,l19910,23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899" style="position:absolute;margin-left:564.35pt;margin-top:660.35pt;width:1.45pt;height:27.6pt;z-index:255612928;mso-position-horizontal-relative:page;mso-position-vertical-relative:page" coordorigin="19910,23296" coordsize="51,974" path="m19910,24270r51,l19961,23296r-51,l19910,242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0" type="#_x0000_t202" style="position:absolute;margin-left:466.3pt;margin-top:689.5pt;width:9.7pt;height:13.65pt;z-index:25561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1" type="#_x0000_t202" style="position:absolute;margin-left:471.85pt;margin-top:689.5pt;width:4.2pt;height:13.65pt;z-index:25561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2" style="position:absolute;margin-left:374.15pt;margin-top:687.95pt;width:190.2pt;height:1.45pt;z-index:255616000;mso-position-horizontal-relative:page;mso-position-vertical-relative:page" coordorigin="13200,24270" coordsize="6710,51" path="m13200,24321r6710,l19910,24270r-6710,l13200,243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3" style="position:absolute;margin-left:372.7pt;margin-top:689.5pt;width:.7pt;height:12.6pt;z-index:255617024;mso-position-horizontal-relative:page;mso-position-vertical-relative:page" coordorigin="13149,24325" coordsize="26,445" path="m13149,24770r26,l13175,24325r-26,l13149,247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4" style="position:absolute;margin-left:78.95pt;margin-top:689.5pt;width:1.45pt;height:12.6pt;z-index:255618048;mso-position-horizontal-relative:page;mso-position-vertical-relative:page" coordorigin="2786,24325" coordsize="51,445" path="m2786,24770r51,l2837,24325r-51,l2786,247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5" style="position:absolute;margin-left:78.95pt;margin-top:702.1pt;width:1.45pt;height:1.55pt;z-index:255619072;mso-position-horizontal-relative:page;mso-position-vertical-relative:page" coordorigin="2786,24770" coordsize="51,56" path="m2786,24825r51,l2837,24770r-51,l2786,24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6" style="position:absolute;margin-left:80.4pt;margin-top:702.1pt;width:121.3pt;height:1.45pt;z-index:255620096;mso-position-horizontal-relative:page;mso-position-vertical-relative:page" coordorigin="2837,24770" coordsize="4280,51" path="m2837,24820r4280,l7117,24770r-4280,l2837,24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7" style="position:absolute;margin-left:201.7pt;margin-top:703.55pt;width:.7pt;height:.1pt;z-index:255621120;mso-position-horizontal-relative:page;mso-position-vertical-relative:page" coordorigin="7117,24820" coordsize="26,5" path="m7117,24825r25,l7142,24820r-25,l7117,24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8" style="position:absolute;margin-left:201.7pt;margin-top:702.1pt;width:1.45pt;height:1.45pt;z-index:255622144;mso-position-horizontal-relative:page;mso-position-vertical-relative:page" coordorigin="7117,24770" coordsize="51,51" path="m7117,24820r50,l7167,24770r-50,l7117,24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09" style="position:absolute;margin-left:203.15pt;margin-top:702.1pt;width:169.55pt;height:1.45pt;z-index:255623168;mso-position-horizontal-relative:page;mso-position-vertical-relative:page" coordorigin="7167,24770" coordsize="5982,51" path="m7167,24820r5982,l13149,24770r-5982,l7167,24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0" style="position:absolute;margin-left:372.7pt;margin-top:703.55pt;width:.7pt;height:.1pt;z-index:255624192;mso-position-horizontal-relative:page;mso-position-vertical-relative:page" coordorigin="13149,24820" coordsize="26,5" path="m13149,24825r26,l13175,24820r-26,l13149,24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1" style="position:absolute;margin-left:372.7pt;margin-top:702.1pt;width:1.45pt;height:1.45pt;z-index:255625216;mso-position-horizontal-relative:page;mso-position-vertical-relative:page" coordorigin="13149,24770" coordsize="51,51" path="m13149,24820r51,l13200,24770r-51,l13149,24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2" style="position:absolute;margin-left:564.35pt;margin-top:687.95pt;width:1.45pt;height:1.55pt;z-index:255626240;mso-position-horizontal-relative:page;mso-position-vertical-relative:page" coordorigin="19910,24270" coordsize="51,56" path="m19910,24325r51,l19961,24270r-51,l19910,243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3" style="position:absolute;margin-left:564.35pt;margin-top:689.5pt;width:1.45pt;height:12.6pt;z-index:255627264;mso-position-horizontal-relative:page;mso-position-vertical-relative:page" coordorigin="19910,24325" coordsize="51,445" path="m19910,24770r51,l19961,24325r-51,l19910,247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4" type="#_x0000_t202" style="position:absolute;margin-left:506.65pt;margin-top:703.7pt;width:4.2pt;height:13.65pt;z-index:25562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15" style="position:absolute;margin-left:374.15pt;margin-top:702.1pt;width:190.2pt;height:1.45pt;z-index:255629312;mso-position-horizontal-relative:page;mso-position-vertical-relative:page" coordorigin="13200,24770" coordsize="6710,51" path="m13200,24820r6710,l19910,24770r-6710,l13200,24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6" type="#_x0000_t202" style="position:absolute;margin-left:325.8pt;margin-top:754.3pt;width:4.2pt;height:13.65pt;z-index:25563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17" style="position:absolute;margin-left:78.95pt;margin-top:703.7pt;width:1.45pt;height:63.1pt;z-index:255631360;mso-position-horizontal-relative:page;mso-position-vertical-relative:page" coordorigin="2786,24825" coordsize="51,2227" path="m2786,27051r51,l2837,24825r-51,l2786,270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8" style="position:absolute;margin-left:78.95pt;margin-top:766.8pt;width:1.45pt;height:1.45pt;z-index:255632384;mso-position-horizontal-relative:page;mso-position-vertical-relative:page" coordorigin="2786,27051" coordsize="51,51" path="m2786,27102r51,l2837,27051r-51,l2786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19" style="position:absolute;margin-left:78.95pt;margin-top:766.8pt;width:1.45pt;height:1.45pt;z-index:255633408;mso-position-horizontal-relative:page;mso-position-vertical-relative:page" coordorigin="2786,27051" coordsize="51,51" path="m2786,27102r51,l2837,27051r-51,l2786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0" style="position:absolute;margin-left:80.4pt;margin-top:766.8pt;width:121.3pt;height:1.45pt;z-index:255634432;mso-position-horizontal-relative:page;mso-position-vertical-relative:page" coordorigin="2837,27051" coordsize="4280,51" path="m2837,27102r4280,l7117,27051r-4280,l2837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1" style="position:absolute;margin-left:201.7pt;margin-top:703.7pt;width:.7pt;height:63.1pt;z-index:255635456;mso-position-horizontal-relative:page;mso-position-vertical-relative:page" coordorigin="7117,24825" coordsize="26,2227" path="m7117,27051r25,l7142,24825r-25,l7117,270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2" style="position:absolute;margin-left:201.7pt;margin-top:766.8pt;width:1.45pt;height:1.45pt;z-index:255636480;mso-position-horizontal-relative:page;mso-position-vertical-relative:page" coordorigin="7117,27051" coordsize="51,51" path="m7117,27102r50,l7167,27051r-50,l7117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3" style="position:absolute;margin-left:203.15pt;margin-top:766.8pt;width:169.55pt;height:1.45pt;z-index:255637504;mso-position-horizontal-relative:page;mso-position-vertical-relative:page" coordorigin="7167,27051" coordsize="5982,51" path="m7167,27102r5982,l13149,27051r-5982,l7167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4" style="position:absolute;margin-left:372.7pt;margin-top:703.7pt;width:.7pt;height:63.1pt;z-index:255638528;mso-position-horizontal-relative:page;mso-position-vertical-relative:page" coordorigin="13149,24825" coordsize="26,2227" path="m13149,27051r26,l13175,24825r-26,l13149,270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5" style="position:absolute;margin-left:372.7pt;margin-top:766.8pt;width:1.45pt;height:1.45pt;z-index:255639552;mso-position-horizontal-relative:page;mso-position-vertical-relative:page" coordorigin="13149,27051" coordsize="51,51" path="m13149,27102r51,l13200,27051r-51,l13149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6" style="position:absolute;margin-left:374.15pt;margin-top:766.8pt;width:190.2pt;height:1.45pt;z-index:255640576;mso-position-horizontal-relative:page;mso-position-vertical-relative:page" coordorigin="13200,27051" coordsize="6710,51" path="m13200,27102r6710,l19910,27051r-6710,l13200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7" style="position:absolute;margin-left:564.35pt;margin-top:702.1pt;width:1.45pt;height:1.55pt;z-index:255641600;mso-position-horizontal-relative:page;mso-position-vertical-relative:page" coordorigin="19910,24770" coordsize="51,56" path="m19910,24825r51,l19961,24770r-51,l19910,248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8" style="position:absolute;margin-left:564.35pt;margin-top:703.7pt;width:1.45pt;height:63.1pt;z-index:255642624;mso-position-horizontal-relative:page;mso-position-vertical-relative:page" coordorigin="19910,24825" coordsize="51,2227" path="m19910,27051r51,l19961,24825r-51,l19910,270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29" style="position:absolute;margin-left:564.35pt;margin-top:766.8pt;width:1.45pt;height:1.45pt;z-index:255643648;mso-position-horizontal-relative:page;mso-position-vertical-relative:page" coordorigin="19910,27051" coordsize="51,51" path="m19910,27102r51,l19961,27051r-51,l19910,27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30" style="position:absolute;margin-left:564.35pt;margin-top:766.8pt;width:1.45pt;height:1.45pt;z-index:255644672;mso-position-horizontal-relative:page;mso-position-vertical-relative:page" coordorigin="19910,27051" coordsize="51,51" path="m19910,27102r51,l19961,27051r-51,l19910,27102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ЗОНА ОБЪЕКТОВ ЗДРАВООХРАНЕНИЯ 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11503" w:right="2912" w:bottom="0" w:left="417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092" type="#_x0000_t202" style="position:absolute;margin-left:238.3pt;margin-top:804.85pt;width:3.45pt;height:10.3pt;z-index:-24750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3" type="#_x0000_t202" style="position:absolute;margin-left:203.4pt;margin-top:804.85pt;width:3.45pt;height:10.3pt;z-index:-24750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4" type="#_x0000_t202" style="position:absolute;margin-left:169.3pt;margin-top:804.85pt;width:3.45pt;height:10.3pt;z-index:-24750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5" type="#_x0000_t202" style="position:absolute;margin-left:138.7pt;margin-top:804.85pt;width:3.45pt;height:10.3pt;z-index:-24750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6" type="#_x0000_t202" style="position:absolute;margin-left:114.7pt;margin-top:804.85pt;width:3.45pt;height:10.3pt;z-index:-24750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7" type="#_x0000_t202" style="position:absolute;margin-left:81.95pt;margin-top:804.85pt;width:3.45pt;height:10.3pt;z-index:-24749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8" type="#_x0000_t202" style="position:absolute;margin-left:230.3pt;margin-top:790.85pt;width:2.9pt;height:8.05pt;z-index:-24749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9" type="#_x0000_t202" style="position:absolute;margin-left:193.3pt;margin-top:790.85pt;width:2.9pt;height:8.05pt;z-index:-24749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0" type="#_x0000_t202" style="position:absolute;margin-left:158.5pt;margin-top:790.85pt;width:2.9pt;height:8.05pt;z-index:-24749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1" type="#_x0000_t202" style="position:absolute;margin-left:130.3pt;margin-top:790.85pt;width:2.9pt;height:8.05pt;z-index:-24749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2" type="#_x0000_t202" style="position:absolute;margin-left:102.1pt;margin-top:790.85pt;width:2.9pt;height:8.05pt;z-index:-24749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3" type="#_x0000_t202" style="position:absolute;margin-left:73.9pt;margin-top:790.85pt;width:2.9pt;height:8.05pt;z-index:-24749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4" type="#_x0000_t202" style="position:absolute;margin-left:575.9pt;margin-top:776.05pt;width:3.9pt;height:12.45pt;z-index:-24749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5" type="#_x0000_t202" style="position:absolute;margin-left:230.3pt;margin-top:774.9pt;width:2.9pt;height:8.05pt;z-index:-24749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6" type="#_x0000_t202" style="position:absolute;margin-left:193.3pt;margin-top:774.9pt;width:2.9pt;height:8.05pt;z-index:-24749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7" type="#_x0000_t202" style="position:absolute;margin-left:158.5pt;margin-top:774.9pt;width:2.9pt;height:8.05pt;z-index:-24748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8" type="#_x0000_t202" style="position:absolute;margin-left:130.3pt;margin-top:774.9pt;width:2.9pt;height:8.05pt;z-index:-24748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9" type="#_x0000_t202" style="position:absolute;margin-left:102.1pt;margin-top:774.9pt;width:2.9pt;height:8.05pt;z-index:-24748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0" type="#_x0000_t202" style="position:absolute;margin-left:73.9pt;margin-top:774.9pt;width:2.9pt;height:8.05pt;z-index:-24748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1" type="#_x0000_t202" style="position:absolute;margin-left:42.6pt;margin-top:782.9pt;width:14.7pt;height:4.4pt;z-index:-247485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2" type="#_x0000_t202" style="position:absolute;margin-left:28.55pt;margin-top:754.85pt;width:12.45pt;height:3.9pt;z-index:-247484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3" type="#_x0000_t202" style="position:absolute;margin-left:42.6pt;margin-top:698.05pt;width:14.7pt;height:4.4pt;z-index:-2474833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4" type="#_x0000_t202" style="position:absolute;margin-left:28.55pt;margin-top:671.55pt;width:12.45pt;height:3.9pt;z-index:-2474823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5" type="#_x0000_t202" style="position:absolute;margin-left:42.6pt;margin-top:610.7pt;width:14.7pt;height:4.4pt;z-index:-2474813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6" type="#_x0000_t202" style="position:absolute;margin-left:28.55pt;margin-top:583pt;width:12.45pt;height:3.9pt;z-index:-2474803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7" type="#_x0000_t202" style="position:absolute;margin-left:338.4pt;margin-top:383.5pt;width:4.95pt;height:16.95pt;z-index:-24747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8" type="#_x0000_t202" style="position:absolute;margin-left:43.3pt;margin-top:18.35pt;width:4.95pt;height:16.95pt;z-index:-24747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19" type="#_x0000_t202" style="position:absolute;margin-left:25.55pt;margin-top:15.85pt;width:556.4pt;height:806.85pt;z-index:-24747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0"/>
                    <w:gridCol w:w="43"/>
                    <w:gridCol w:w="520"/>
                    <w:gridCol w:w="43"/>
                    <w:gridCol w:w="520"/>
                    <w:gridCol w:w="43"/>
                    <w:gridCol w:w="522"/>
                    <w:gridCol w:w="43"/>
                    <w:gridCol w:w="520"/>
                    <w:gridCol w:w="43"/>
                    <w:gridCol w:w="666"/>
                    <w:gridCol w:w="122"/>
                    <w:gridCol w:w="43"/>
                    <w:gridCol w:w="599"/>
                    <w:gridCol w:w="43"/>
                    <w:gridCol w:w="780"/>
                    <w:gridCol w:w="1756"/>
                    <w:gridCol w:w="3505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26" w:type="dxa"/>
                        <w:gridSpan w:val="5"/>
                        <w:tcMar>
                          <w:left w:w="62" w:type="dxa"/>
                          <w:right w:w="2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79" w:type="dxa"/>
                        <w:gridSpan w:val="3"/>
                        <w:tcMar>
                          <w:left w:w="205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06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648" w:type="dxa"/>
                        <w:gridSpan w:val="5"/>
                        <w:tcMar>
                          <w:left w:w="482" w:type="dxa"/>
                          <w:right w:w="1" w:type="dxa"/>
                        </w:tcMar>
                      </w:tcPr>
                      <w:p w:rsidR="00AA7298" w:rsidRDefault="00AA7298">
                        <w:pPr>
                          <w:spacing w:before="20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ные кухни). </w:t>
                        </w:r>
                      </w:p>
                    </w:tc>
                    <w:tc>
                      <w:tcPr>
                        <w:tcW w:w="4620" w:type="dxa"/>
                        <w:gridSpan w:val="10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81" w:type="dxa"/>
                          <w:right w:w="123" w:type="dxa"/>
                        </w:tcMar>
                      </w:tcPr>
                      <w:p w:rsidR="00AA7298" w:rsidRDefault="00AA7298">
                        <w:pPr>
                          <w:spacing w:before="20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- 3 эт.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- до 15 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 – 70%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озеленения не менее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30% от площади зоны. </w:t>
                        </w:r>
                      </w:p>
                    </w:tc>
                    <w:tc>
                      <w:tcPr>
                        <w:tcW w:w="4079" w:type="dxa"/>
                        <w:gridSpan w:val="3"/>
                        <w:tcMar>
                          <w:left w:w="80" w:type="dxa"/>
                          <w:right w:w="348" w:type="dxa"/>
                        </w:tcMar>
                      </w:tcPr>
                      <w:p w:rsidR="00AA7298" w:rsidRDefault="00AA7298">
                        <w:pPr>
                          <w:spacing w:before="20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стоящими, встроено-пристроенными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объектами инженерно-технического и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административного назначения, 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обходимых для обеспечения объектов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здравоохранения.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сельских поселений»), СП, со строи-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тельными нормами и правилами, тех- </w:t>
                        </w:r>
                      </w:p>
                      <w:p w:rsidR="00AA7298" w:rsidRDefault="00AA7298">
                        <w:pPr>
                          <w:spacing w:after="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ническими регламентами, по утвер-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жденному проекту планировки, про-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84" w:line="274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СТРОИТЕЛЬСТВА: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3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26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2" w:type="dxa"/>
                          <w:right w:w="19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79" w:type="dxa"/>
                        <w:gridSpan w:val="3"/>
                        <w:tcMar>
                          <w:left w:w="299" w:type="dxa"/>
                          <w:right w:w="6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8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ЗАЦИИ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921" w:type="dxa"/>
                        <w:gridSpan w:val="9"/>
                        <w:tcMar>
                          <w:left w:w="482" w:type="dxa"/>
                          <w:right w:w="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93"/>
                            <w:tab w:val="left" w:pos="1390"/>
                          </w:tabs>
                          <w:spacing w:before="182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обеспече-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</w:t>
                        </w:r>
                      </w:p>
                      <w:p w:rsidR="00AA7298" w:rsidRDefault="00AA7298">
                        <w:pPr>
                          <w:tabs>
                            <w:tab w:val="left" w:pos="346"/>
                            <w:tab w:val="left" w:pos="905"/>
                            <w:tab w:val="left" w:pos="1541"/>
                            <w:tab w:val="left" w:pos="2009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автомобильно-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транспорта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служивания объектов </w:t>
                        </w:r>
                      </w:p>
                    </w:tc>
                    <w:tc>
                      <w:tcPr>
                        <w:tcW w:w="1589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8" w:type="dxa"/>
                          <w:right w:w="65" w:type="dxa"/>
                        </w:tcMar>
                      </w:tcPr>
                      <w:p w:rsidR="00AA7298" w:rsidRDefault="00AA7298">
                        <w:pPr>
                          <w:spacing w:before="182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5" w:type="dxa"/>
                          <w:right w:w="2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246"/>
                          </w:tabs>
                          <w:spacing w:before="18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количество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эта- </w:t>
                        </w:r>
                      </w:p>
                    </w:tc>
                    <w:tc>
                      <w:tcPr>
                        <w:tcW w:w="4079" w:type="dxa"/>
                        <w:gridSpan w:val="3"/>
                        <w:tcMar>
                          <w:left w:w="131" w:type="dxa"/>
                          <w:right w:w="530" w:type="dxa"/>
                        </w:tcMar>
                      </w:tcPr>
                      <w:p w:rsidR="00AA7298" w:rsidRDefault="00AA7298">
                        <w:pPr>
                          <w:spacing w:before="182" w:line="248" w:lineRule="exact"/>
                          <w:ind w:right="17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ответствии со СП 42.13330.2011 </w:t>
                        </w:r>
                      </w:p>
                      <w:p w:rsidR="00AA7298" w:rsidRDefault="00AA7298">
                        <w:pPr>
                          <w:tabs>
                            <w:tab w:val="left" w:pos="1988"/>
                          </w:tabs>
                          <w:spacing w:before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редакция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СНиП 2.07.0189* «Градостроитель-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2999" w:type="dxa"/>
                          <w:right w:w="546" w:type="dxa"/>
                        </w:tcMar>
                      </w:tcPr>
                      <w:p w:rsidR="00AA7298" w:rsidRDefault="00AA7298">
                        <w:pPr>
                          <w:spacing w:before="134" w:after="7" w:line="244" w:lineRule="exact"/>
                          <w:ind w:right="-113"/>
                        </w:pPr>
                        <w:r w:rsidRPr="009B66BC">
                          <w:rPr>
                            <w:color w:val="000000"/>
                            <w:spacing w:val="2"/>
                          </w:rPr>
                          <w:t>объектов в соответствии с требо-</w:t>
                        </w:r>
                        <w:r w:rsidRPr="009B66BC">
                          <w:rPr>
                            <w:color w:val="000000"/>
                            <w:spacing w:val="9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979"/>
                            <w:tab w:val="left" w:pos="1272"/>
                            <w:tab w:val="left" w:pos="2659"/>
                            <w:tab w:val="left" w:pos="3401"/>
                          </w:tabs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ваниями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размещению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таких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ментами, по утвержденному проек-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 w:val="restart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013"/>
                            <w:tab w:val="left" w:pos="1755"/>
                            <w:tab w:val="left" w:pos="2388"/>
                            <w:tab w:val="left" w:pos="3283"/>
                            <w:tab w:val="left" w:pos="3617"/>
                            <w:tab w:val="left" w:pos="4459"/>
                            <w:tab w:val="left" w:pos="5131"/>
                            <w:tab w:val="left" w:pos="5330"/>
                            <w:tab w:val="left" w:pos="5640"/>
                            <w:tab w:val="left" w:pos="7371"/>
                            <w:tab w:val="left" w:pos="7383"/>
                          </w:tabs>
                          <w:spacing w:before="794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РАЗРЕШЁННЫЕ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ПАРАМЕТРЫ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B66B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9B66BC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B66B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9B66B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9B66B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9B66B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9B66BC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120" type="#_x0000_t202" style="position:absolute;margin-left:210.95pt;margin-top:498.1pt;width:40.05pt;height:13.65pt;z-index:-24747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ждений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1" type="#_x0000_t202" style="position:absolute;margin-left:210.95pt;margin-top:396.95pt;width:163.8pt;height:51.55pt;z-index:-24747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487"/>
                      <w:tab w:val="left" w:pos="1462"/>
                      <w:tab w:val="left" w:pos="2909"/>
                    </w:tabs>
                    <w:spacing w:after="10" w:line="248" w:lineRule="exact"/>
                  </w:pPr>
                  <w:r>
                    <w:rPr>
                      <w:color w:val="000000"/>
                    </w:rPr>
                    <w:t xml:space="preserve">Для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объектов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минимальный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от- </w:t>
                  </w:r>
                  <w:r>
                    <w:rPr>
                      <w:color w:val="000000"/>
                      <w:spacing w:val="6378"/>
                    </w:rPr>
                    <w:t xml:space="preserve"> </w:t>
                  </w:r>
                  <w:r w:rsidRPr="009B66BC">
                    <w:rPr>
                      <w:color w:val="000000"/>
                      <w:spacing w:val="1"/>
                    </w:rPr>
                    <w:t>ступ от границ земельного участ-</w:t>
                  </w:r>
                  <w:r w:rsidRPr="009B66BC">
                    <w:rPr>
                      <w:color w:val="000000"/>
                      <w:spacing w:val="17"/>
                    </w:rPr>
                    <w:t xml:space="preserve"> </w:t>
                  </w:r>
                </w:p>
                <w:p w:rsidR="00AA7298" w:rsidRDefault="00AA7298">
                  <w:pPr>
                    <w:spacing w:line="248" w:lineRule="exact"/>
                  </w:pPr>
                  <w:r>
                    <w:rPr>
                      <w:color w:val="000000"/>
                    </w:rPr>
                    <w:t xml:space="preserve">ка –5 м; </w:t>
                  </w:r>
                  <w:r>
                    <w:rPr>
                      <w:color w:val="000000"/>
                      <w:spacing w:val="3927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Площадь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9" type="#_x0000_t202" style="position:absolute;margin-left:328.7pt;margin-top:434.85pt;width:94.75pt;height:13.65pt;z-index:25567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046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участков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родских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0" type="#_x0000_t202" style="position:absolute;margin-left:352.25pt;margin-top:498.1pt;width:89.8pt;height:13.65pt;z-index:25567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575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СП,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территории.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1" type="#_x0000_t202" style="position:absolute;margin-left:422.05pt;margin-top:434.85pt;width:54.7pt;height:13.65pt;z-index:25567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сельских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2" type="#_x0000_t202" style="position:absolute;margin-left:475.35pt;margin-top:434.85pt;width:65.15pt;height:13.65pt;z-index:25567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поселений»),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3" type="#_x0000_t202" style="position:absolute;margin-left:19.55pt;margin-top:821.4pt;width:4.4pt;height:14.7pt;z-index:25567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4" type="#_x0000_t202" style="position:absolute;margin-left:85.1pt;margin-top:14.25pt;width:4.4pt;height:14.7pt;z-index:25568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5" type="#_x0000_t202" style="position:absolute;margin-left:207.45pt;margin-top:223.65pt;width:4.2pt;height:13.65pt;z-index:25568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6" type="#_x0000_t202" style="position:absolute;margin-left:512.65pt;margin-top:261.6pt;width:4.2pt;height:13.65pt;z-index:25568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7" type="#_x0000_t202" style="position:absolute;margin-left:284.75pt;margin-top:70.45pt;width:9.7pt;height:13.65pt;z-index:25568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8" type="#_x0000_t202" style="position:absolute;margin-left:290.3pt;margin-top:70.45pt;width:4.2pt;height:13.65pt;z-index:25568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9" style="position:absolute;margin-left:78.95pt;margin-top:39.7pt;width:1.45pt;height:1.55pt;z-index:255685632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0" style="position:absolute;margin-left:78.95pt;margin-top:39.7pt;width:1.45pt;height:1.45pt;z-index:255686656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1" style="position:absolute;margin-left:80.4pt;margin-top:39.7pt;width:121.3pt;height:1.45pt;z-index:255687680;mso-position-horizontal-relative:page;mso-position-vertical-relative:page" coordorigin="2837,1402" coordsize="4280,51" path="m2837,1453r4280,l7117,1402r-4280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2" style="position:absolute;margin-left:78.95pt;margin-top:41.3pt;width:1.45pt;height:27.5pt;z-index:255688704;mso-position-horizontal-relative:page;mso-position-vertical-relative:page" coordorigin="2786,1457" coordsize="51,970" path="m2786,2426r51,l2837,1457r-51,l2786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3" style="position:absolute;margin-left:201.7pt;margin-top:41.15pt;width:.7pt;height:.1pt;z-index:255689728;mso-position-horizontal-relative:page;mso-position-vertical-relative:page" coordorigin="7117,1453" coordsize="26,5" path="m7117,1457r25,l7142,1453r-25,l7117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4" style="position:absolute;margin-left:201.7pt;margin-top:39.7pt;width:1.45pt;height:1.45pt;z-index:255690752;mso-position-horizontal-relative:page;mso-position-vertical-relative:page" coordorigin="7117,1402" coordsize="51,51" path="m7117,1453r50,l7167,1402r-50,l711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5" style="position:absolute;margin-left:203.15pt;margin-top:39.7pt;width:169.55pt;height:1.45pt;z-index:255691776;mso-position-horizontal-relative:page;mso-position-vertical-relative:page" coordorigin="7167,1402" coordsize="5982,51" path="m7167,1453r5982,l13149,1402r-5982,l716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6" style="position:absolute;margin-left:201.7pt;margin-top:41.3pt;width:.7pt;height:27.5pt;z-index:255692800;mso-position-horizontal-relative:page;mso-position-vertical-relative:page" coordorigin="7117,1457" coordsize="26,970" path="m7117,2426r25,l7142,1457r-25,l7117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77" type="#_x0000_t202" style="position:absolute;margin-left:138.1pt;margin-top:70.45pt;width:9.7pt;height:13.65pt;z-index:25569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8" type="#_x0000_t202" style="position:absolute;margin-left:143.65pt;margin-top:70.45pt;width:4.2pt;height:13.65pt;z-index:25569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9" style="position:absolute;margin-left:78.95pt;margin-top:68.75pt;width:1.45pt;height:1.55pt;z-index:255695872;mso-position-horizontal-relative:page;mso-position-vertical-relative:page" coordorigin="2786,2426" coordsize="51,56" path="m2786,2481r51,l2837,2426r-51,l2786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0" style="position:absolute;margin-left:80.4pt;margin-top:68.75pt;width:121.3pt;height:1.45pt;z-index:255696896;mso-position-horizontal-relative:page;mso-position-vertical-relative:page" coordorigin="2837,2426" coordsize="4280,51" path="m2837,2477r4280,l7117,2426r-4280,l283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1" style="position:absolute;margin-left:201.7pt;margin-top:70.2pt;width:.7pt;height:.1pt;z-index:255697920;mso-position-horizontal-relative:page;mso-position-vertical-relative:page" coordorigin="7117,2477" coordsize="26,5" path="m7117,2481r25,l7142,2477r-25,l7117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2" style="position:absolute;margin-left:201.7pt;margin-top:68.75pt;width:1.45pt;height:1.45pt;z-index:255698944;mso-position-horizontal-relative:page;mso-position-vertical-relative:page" coordorigin="7117,2426" coordsize="51,51" path="m7117,2477r50,l7167,2426r-50,l711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3" style="position:absolute;margin-left:372.7pt;margin-top:41.15pt;width:.7pt;height:.1pt;z-index:255699968;mso-position-horizontal-relative:page;mso-position-vertical-relative:page" coordorigin="13149,1453" coordsize="26,5" path="m13149,1457r26,l13175,1453r-26,l1314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4" style="position:absolute;margin-left:372.7pt;margin-top:39.7pt;width:1.45pt;height:1.45pt;z-index:255700992;mso-position-horizontal-relative:page;mso-position-vertical-relative:page" coordorigin="13149,1402" coordsize="51,51" path="m13149,1453r51,l13200,1402r-51,l1314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5" style="position:absolute;margin-left:374.15pt;margin-top:39.7pt;width:190.2pt;height:1.45pt;z-index:255702016;mso-position-horizontal-relative:page;mso-position-vertical-relative:page" coordorigin="13200,1402" coordsize="6710,51" path="m13200,1453r6710,l19910,1402r-6710,l1320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6" style="position:absolute;margin-left:372.7pt;margin-top:41.3pt;width:.7pt;height:27.5pt;z-index:255703040;mso-position-horizontal-relative:page;mso-position-vertical-relative:page" coordorigin="13149,1457" coordsize="26,970" path="m13149,2426r26,l13175,1457r-26,l13149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7" style="position:absolute;margin-left:203.15pt;margin-top:68.75pt;width:169.55pt;height:1.45pt;z-index:255704064;mso-position-horizontal-relative:page;mso-position-vertical-relative:page" coordorigin="7167,2426" coordsize="5982,51" path="m7167,2477r5982,l13149,2426r-5982,l7167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8" style="position:absolute;margin-left:201.7pt;margin-top:70.3pt;width:.7pt;height:12.6pt;z-index:255705088;mso-position-horizontal-relative:page;mso-position-vertical-relative:page" coordorigin="7117,2481" coordsize="26,445" path="m7117,2926r25,l7142,2481r-25,l7117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89" style="position:absolute;margin-left:372.7pt;margin-top:70.2pt;width:.7pt;height:.1pt;z-index:255706112;mso-position-horizontal-relative:page;mso-position-vertical-relative:page" coordorigin="13149,2477" coordsize="26,5" path="m13149,2481r26,l13175,2477r-26,l13149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0" style="position:absolute;margin-left:372.7pt;margin-top:68.75pt;width:1.45pt;height:1.45pt;z-index:255707136;mso-position-horizontal-relative:page;mso-position-vertical-relative:page" coordorigin="13149,2426" coordsize="51,51" path="m13149,2477r51,l13200,2426r-51,l13149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1" style="position:absolute;margin-left:564.35pt;margin-top:39.7pt;width:1.45pt;height:1.55pt;z-index:255708160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2" style="position:absolute;margin-left:564.35pt;margin-top:39.7pt;width:1.45pt;height:1.45pt;z-index:255709184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3" style="position:absolute;margin-left:564.35pt;margin-top:41.3pt;width:1.45pt;height:27.5pt;z-index:255710208;mso-position-horizontal-relative:page;mso-position-vertical-relative:page" coordorigin="19910,1457" coordsize="51,970" path="m19910,2426r51,l19961,1457r-51,l19910,24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4" type="#_x0000_t202" style="position:absolute;margin-left:466.3pt;margin-top:70.45pt;width:9.7pt;height:13.65pt;z-index:25571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5" type="#_x0000_t202" style="position:absolute;margin-left:471.85pt;margin-top:70.45pt;width:4.2pt;height:13.65pt;z-index:25571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7996" style="position:absolute;margin-left:374.15pt;margin-top:68.75pt;width:190.2pt;height:1.45pt;z-index:255713280;mso-position-horizontal-relative:page;mso-position-vertical-relative:page" coordorigin="13200,2426" coordsize="6710,51" path="m13200,2477r6710,l19910,2426r-6710,l13200,24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7" style="position:absolute;margin-left:372.7pt;margin-top:70.3pt;width:.7pt;height:12.6pt;z-index:255714304;mso-position-horizontal-relative:page;mso-position-vertical-relative:page" coordorigin="13149,2481" coordsize="26,445" path="m13149,2926r26,l13175,2481r-26,l13149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8" style="position:absolute;margin-left:78.95pt;margin-top:70.3pt;width:1.45pt;height:12.6pt;z-index:255715328;mso-position-horizontal-relative:page;mso-position-vertical-relative:page" coordorigin="2786,2481" coordsize="51,445" path="m2786,2926r51,l2837,2481r-51,l2786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7999" type="#_x0000_t202" style="position:absolute;margin-left:140.5pt;margin-top:84.6pt;width:4.2pt;height:13.65pt;z-index:25571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00" style="position:absolute;margin-left:78.95pt;margin-top:82.9pt;width:1.45pt;height:1.55pt;z-index:255717376;mso-position-horizontal-relative:page;mso-position-vertical-relative:page" coordorigin="2786,2926" coordsize="51,56" path="m2786,2981r51,l2837,2926r-51,l2786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1" style="position:absolute;margin-left:80.4pt;margin-top:82.9pt;width:121.3pt;height:1.45pt;z-index:255718400;mso-position-horizontal-relative:page;mso-position-vertical-relative:page" coordorigin="2837,2926" coordsize="4280,51" path="m2837,2977r4280,l7117,2926r-4280,l283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2" style="position:absolute;margin-left:201.7pt;margin-top:84.35pt;width:.7pt;height:.1pt;z-index:255719424;mso-position-horizontal-relative:page;mso-position-vertical-relative:page" coordorigin="7117,2977" coordsize="26,5" path="m7117,2981r25,l7142,2977r-25,l7117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3" style="position:absolute;margin-left:201.7pt;margin-top:82.9pt;width:1.45pt;height:1.45pt;z-index:255720448;mso-position-horizontal-relative:page;mso-position-vertical-relative:page" coordorigin="7117,2926" coordsize="51,51" path="m7117,2977r50,l7167,2926r-50,l711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4" style="position:absolute;margin-left:203.15pt;margin-top:82.9pt;width:169.55pt;height:1.45pt;z-index:255721472;mso-position-horizontal-relative:page;mso-position-vertical-relative:page" coordorigin="7167,2926" coordsize="5982,51" path="m7167,2977r5982,l13149,2926r-5982,l7167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5" style="position:absolute;margin-left:372.7pt;margin-top:84.35pt;width:.7pt;height:.1pt;z-index:255722496;mso-position-horizontal-relative:page;mso-position-vertical-relative:page" coordorigin="13149,2977" coordsize="26,5" path="m13149,2981r26,l13175,2977r-26,l13149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6" style="position:absolute;margin-left:372.7pt;margin-top:82.9pt;width:1.45pt;height:1.45pt;z-index:255723520;mso-position-horizontal-relative:page;mso-position-vertical-relative:page" coordorigin="13149,2926" coordsize="51,51" path="m13149,2977r51,l13200,2926r-51,l13149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7" style="position:absolute;margin-left:564.35pt;margin-top:68.75pt;width:1.45pt;height:1.55pt;z-index:255724544;mso-position-horizontal-relative:page;mso-position-vertical-relative:page" coordorigin="19910,2426" coordsize="51,56" path="m19910,2481r51,l19961,2426r-51,l19910,24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8" style="position:absolute;margin-left:564.35pt;margin-top:70.3pt;width:1.45pt;height:12.6pt;z-index:255725568;mso-position-horizontal-relative:page;mso-position-vertical-relative:page" coordorigin="19910,2481" coordsize="51,445" path="m19910,2926r51,l19961,2481r-51,l19910,2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09" style="position:absolute;margin-left:374.15pt;margin-top:82.9pt;width:190.2pt;height:1.45pt;z-index:255726592;mso-position-horizontal-relative:page;mso-position-vertical-relative:page" coordorigin="13200,2926" coordsize="6710,51" path="m13200,2977r6710,l19910,2926r-6710,l13200,2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0" style="position:absolute;margin-left:78.95pt;margin-top:84.5pt;width:1.45pt;height:189.6pt;z-index:255727616;mso-position-horizontal-relative:page;mso-position-vertical-relative:page" coordorigin="2786,2981" coordsize="51,6689" path="m2786,9669r51,l2837,2981r-51,l2786,96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1" style="position:absolute;margin-left:78.95pt;margin-top:274.1pt;width:1.45pt;height:1.45pt;z-index:255728640;mso-position-horizontal-relative:page;mso-position-vertical-relative:page" coordorigin="2786,9669" coordsize="51,51" path="m2786,9720r51,l2837,9669r-51,l2786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2" style="position:absolute;margin-left:78.95pt;margin-top:274.1pt;width:1.45pt;height:1.45pt;z-index:255729664;mso-position-horizontal-relative:page;mso-position-vertical-relative:page" coordorigin="2786,9669" coordsize="51,51" path="m2786,9720r51,l2837,9669r-51,l2786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3" style="position:absolute;margin-left:80.4pt;margin-top:274.1pt;width:121.3pt;height:1.45pt;z-index:255730688;mso-position-horizontal-relative:page;mso-position-vertical-relative:page" coordorigin="2837,9669" coordsize="4280,51" path="m2837,9720r4280,l7117,9669r-4280,l2837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4" style="position:absolute;margin-left:201.7pt;margin-top:84.5pt;width:.7pt;height:189.6pt;z-index:255731712;mso-position-horizontal-relative:page;mso-position-vertical-relative:page" coordorigin="7117,2981" coordsize="26,6689" path="m7117,9669r25,l7142,2981r-25,l7117,96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5" style="position:absolute;margin-left:201.7pt;margin-top:274.1pt;width:1.45pt;height:1.45pt;z-index:255732736;mso-position-horizontal-relative:page;mso-position-vertical-relative:page" coordorigin="7117,9669" coordsize="51,51" path="m7117,9720r50,l7167,9669r-50,l7117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6" style="position:absolute;margin-left:203.15pt;margin-top:274.1pt;width:169.55pt;height:1.45pt;z-index:255733760;mso-position-horizontal-relative:page;mso-position-vertical-relative:page" coordorigin="7167,9669" coordsize="5982,51" path="m7167,9720r5982,l13149,9669r-5982,l7167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7" style="position:absolute;margin-left:372.7pt;margin-top:84.5pt;width:.7pt;height:189.6pt;z-index:255734784;mso-position-horizontal-relative:page;mso-position-vertical-relative:page" coordorigin="13149,2981" coordsize="26,6689" path="m13149,9669r26,l13175,2981r-26,l13149,96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8" style="position:absolute;margin-left:372.7pt;margin-top:274.1pt;width:1.45pt;height:1.45pt;z-index:255735808;mso-position-horizontal-relative:page;mso-position-vertical-relative:page" coordorigin="13149,9669" coordsize="51,51" path="m13149,9720r51,l13200,9669r-51,l13149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19" style="position:absolute;margin-left:374.15pt;margin-top:274.1pt;width:190.2pt;height:1.45pt;z-index:255736832;mso-position-horizontal-relative:page;mso-position-vertical-relative:page" coordorigin="13200,9669" coordsize="6710,51" path="m13200,9720r6710,l19910,9669r-6710,l13200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20" style="position:absolute;margin-left:564.35pt;margin-top:82.9pt;width:1.45pt;height:1.55pt;z-index:255737856;mso-position-horizontal-relative:page;mso-position-vertical-relative:page" coordorigin="19910,2926" coordsize="51,56" path="m19910,2981r51,l19961,2926r-51,l19910,29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21" style="position:absolute;margin-left:564.35pt;margin-top:84.5pt;width:1.45pt;height:189.6pt;z-index:255738880;mso-position-horizontal-relative:page;mso-position-vertical-relative:page" coordorigin="19910,2981" coordsize="51,6689" path="m19910,9669r51,l19961,2981r-51,l19910,96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22" style="position:absolute;margin-left:564.35pt;margin-top:274.1pt;width:1.45pt;height:1.45pt;z-index:255739904;mso-position-horizontal-relative:page;mso-position-vertical-relative:page" coordorigin="19910,9669" coordsize="51,51" path="m19910,9720r51,l19961,9669r-51,l19910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23" style="position:absolute;margin-left:564.35pt;margin-top:274.1pt;width:1.45pt;height:1.45pt;z-index:255740928;mso-position-horizontal-relative:page;mso-position-vertical-relative:page" coordorigin="19910,9669" coordsize="51,51" path="m19910,9720r51,l19961,9669r-51,l19910,9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24" type="#_x0000_t202" style="position:absolute;margin-left:104.65pt;margin-top:396.95pt;width:4.2pt;height:13.65pt;z-index:25574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5" type="#_x0000_t202" style="position:absolute;margin-left:189.35pt;margin-top:434.9pt;width:4.2pt;height:13.65pt;z-index:25574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6" type="#_x0000_t202" style="position:absolute;margin-left:85.1pt;margin-top:447.45pt;width:4.2pt;height:13.65pt;z-index:25574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7" type="#_x0000_t202" style="position:absolute;margin-left:259.1pt;margin-top:384.25pt;width:4.2pt;height:13.65pt;z-index:25574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8" type="#_x0000_t202" style="position:absolute;margin-left:250.45pt;margin-top:422.3pt;width:4.2pt;height:13.65pt;z-index:25574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29" type="#_x0000_t202" style="position:absolute;margin-left:342.25pt;margin-top:523.4pt;width:4.2pt;height:13.65pt;z-index:25574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0" type="#_x0000_t202" style="position:absolute;margin-left:381pt;margin-top:510.85pt;width:4.2pt;height:13.65pt;z-index:25574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1" type="#_x0000_t202" style="position:absolute;margin-left:287.9pt;margin-top:357.5pt;width:9.7pt;height:13.65pt;z-index:25574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2" type="#_x0000_t202" style="position:absolute;margin-left:293.4pt;margin-top:357.5pt;width:4.2pt;height:13.65pt;z-index:25575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3" type="#_x0000_t202" style="position:absolute;margin-left:162.7pt;margin-top:343.55pt;width:4.2pt;height:13.65pt;z-index:25575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4" style="position:absolute;margin-left:78.95pt;margin-top:329.05pt;width:1.45pt;height:1.55pt;z-index:255752192;mso-position-horizontal-relative:page;mso-position-vertical-relative:page" coordorigin="2786,11608" coordsize="51,56" path="m2786,11663r51,l2837,11608r-51,l2786,116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35" style="position:absolute;margin-left:78.95pt;margin-top:329.05pt;width:1.45pt;height:1.45pt;z-index:255753216;mso-position-horizontal-relative:page;mso-position-vertical-relative:page" coordorigin="2786,11608" coordsize="51,51" path="m2786,11659r51,l2837,11608r-51,l2786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36" style="position:absolute;margin-left:80.4pt;margin-top:329.05pt;width:124.8pt;height:1.45pt;z-index:255754240;mso-position-horizontal-relative:page;mso-position-vertical-relative:page" coordorigin="2837,11608" coordsize="4403,51" path="m2837,11659r4402,l7239,11608r-4402,l2837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37" style="position:absolute;margin-left:78.95pt;margin-top:330.6pt;width:1.45pt;height:25.3pt;z-index:255755264;mso-position-horizontal-relative:page;mso-position-vertical-relative:page" coordorigin="2786,11663" coordsize="51,894" path="m2786,12556r51,l2837,11663r-51,l2786,125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38" style="position:absolute;margin-left:205.2pt;margin-top:330.5pt;width:.7pt;height:.1pt;z-index:255756288;mso-position-horizontal-relative:page;mso-position-vertical-relative:page" coordorigin="7239,11659" coordsize="26,5" path="m7239,11663r26,l7265,11659r-26,l7239,116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39" style="position:absolute;margin-left:205.2pt;margin-top:329.05pt;width:1.45pt;height:1.45pt;z-index:255757312;mso-position-horizontal-relative:page;mso-position-vertical-relative:page" coordorigin="7239,11608" coordsize="51,51" path="m7239,11659r51,l7290,11608r-51,l7239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0" style="position:absolute;margin-left:206.65pt;margin-top:329.05pt;width:168.7pt;height:1.45pt;z-index:255758336;mso-position-horizontal-relative:page;mso-position-vertical-relative:page" coordorigin="7290,11608" coordsize="5953,51" path="m7290,11659r5952,l13242,11608r-5952,l7290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1" style="position:absolute;margin-left:205.2pt;margin-top:330.6pt;width:.7pt;height:25.3pt;z-index:255759360;mso-position-horizontal-relative:page;mso-position-vertical-relative:page" coordorigin="7239,11663" coordsize="26,894" path="m7239,12556r26,l7265,11663r-26,l7239,125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2" type="#_x0000_t202" style="position:absolute;margin-left:139.8pt;margin-top:357.5pt;width:9.7pt;height:13.65pt;z-index:25576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3" type="#_x0000_t202" style="position:absolute;margin-left:145.3pt;margin-top:357.5pt;width:4.2pt;height:13.65pt;z-index:25576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4" style="position:absolute;margin-left:78.95pt;margin-top:355.9pt;width:1.45pt;height:1.55pt;z-index:255762432;mso-position-horizontal-relative:page;mso-position-vertical-relative:page" coordorigin="2786,12556" coordsize="51,56" path="m2786,12612r51,l2837,12556r-51,l2786,126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5" style="position:absolute;margin-left:80.4pt;margin-top:355.9pt;width:124.8pt;height:1.45pt;z-index:255763456;mso-position-horizontal-relative:page;mso-position-vertical-relative:page" coordorigin="2837,12556" coordsize="4403,51" path="m2837,12607r4402,l7239,12556r-4402,l2837,126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6" style="position:absolute;margin-left:205.2pt;margin-top:357.35pt;width:.7pt;height:.1pt;z-index:255764480;mso-position-horizontal-relative:page;mso-position-vertical-relative:page" coordorigin="7239,12607" coordsize="26,5" path="m7239,12612r26,l7265,12607r-26,l7239,126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7" style="position:absolute;margin-left:205.2pt;margin-top:355.9pt;width:1.45pt;height:1.45pt;z-index:255765504;mso-position-horizontal-relative:page;mso-position-vertical-relative:page" coordorigin="7239,12556" coordsize="51,51" path="m7239,12607r51,l7290,12556r-51,l7239,126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48" type="#_x0000_t202" style="position:absolute;margin-left:360.25pt;margin-top:343.55pt;width:4.2pt;height:13.65pt;z-index:25576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9" style="position:absolute;margin-left:375.35pt;margin-top:330.5pt;width:.7pt;height:.1pt;z-index:255767552;mso-position-horizontal-relative:page;mso-position-vertical-relative:page" coordorigin="13242,11659" coordsize="26,5" path="m13242,11663r26,l13268,11659r-26,l13242,116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0" style="position:absolute;margin-left:375.35pt;margin-top:329.05pt;width:1.45pt;height:1.45pt;z-index:255768576;mso-position-horizontal-relative:page;mso-position-vertical-relative:page" coordorigin="13242,11608" coordsize="51,51" path="m13242,11659r51,l13293,11608r-51,l13242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1" style="position:absolute;margin-left:376.8pt;margin-top:329.05pt;width:180.7pt;height:1.45pt;z-index:255769600;mso-position-horizontal-relative:page;mso-position-vertical-relative:page" coordorigin="13293,11608" coordsize="6376,51" path="m13293,11659r6375,l19668,11608r-6375,l13293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2" style="position:absolute;margin-left:375.35pt;margin-top:330.6pt;width:.7pt;height:25.3pt;z-index:255770624;mso-position-horizontal-relative:page;mso-position-vertical-relative:page" coordorigin="13242,11663" coordsize="26,894" path="m13242,12556r26,l13268,11663r-26,l13242,125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3" style="position:absolute;margin-left:206.65pt;margin-top:355.9pt;width:168.7pt;height:1.45pt;z-index:255771648;mso-position-horizontal-relative:page;mso-position-vertical-relative:page" coordorigin="7290,12556" coordsize="5953,51" path="m7290,12607r5952,l13242,12556r-5952,l7290,126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4" style="position:absolute;margin-left:205.2pt;margin-top:357.5pt;width:.7pt;height:12.6pt;z-index:255772672;mso-position-horizontal-relative:page;mso-position-vertical-relative:page" coordorigin="7239,12612" coordsize="26,445" path="m7239,13056r26,l7265,12612r-26,l7239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5" style="position:absolute;margin-left:375.35pt;margin-top:357.35pt;width:.7pt;height:.1pt;z-index:255773696;mso-position-horizontal-relative:page;mso-position-vertical-relative:page" coordorigin="13242,12607" coordsize="26,5" path="m13242,12612r26,l13268,12607r-26,l13242,126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6" style="position:absolute;margin-left:375.35pt;margin-top:355.9pt;width:1.45pt;height:1.45pt;z-index:255774720;mso-position-horizontal-relative:page;mso-position-vertical-relative:page" coordorigin="13242,12556" coordsize="51,51" path="m13242,12607r51,l13293,12556r-51,l13242,126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7" type="#_x0000_t202" style="position:absolute;margin-left:527.3pt;margin-top:343.55pt;width:4.2pt;height:13.65pt;z-index:25577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58" style="position:absolute;margin-left:557.5pt;margin-top:329.05pt;width:1.45pt;height:1.55pt;z-index:255776768;mso-position-horizontal-relative:page;mso-position-vertical-relative:page" coordorigin="19668,11608" coordsize="51,56" path="m19668,11663r51,l19719,11608r-51,l19668,116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59" style="position:absolute;margin-left:557.5pt;margin-top:329.05pt;width:1.45pt;height:1.45pt;z-index:255777792;mso-position-horizontal-relative:page;mso-position-vertical-relative:page" coordorigin="19668,11608" coordsize="51,51" path="m19668,11659r51,l19719,11608r-51,l19668,116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0" style="position:absolute;margin-left:557.5pt;margin-top:330.6pt;width:1.45pt;height:25.3pt;z-index:255778816;mso-position-horizontal-relative:page;mso-position-vertical-relative:page" coordorigin="19668,11663" coordsize="51,894" path="m19668,12556r51,l19719,11663r-51,l19668,125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1" type="#_x0000_t202" style="position:absolute;margin-left:464.05pt;margin-top:357.5pt;width:9.7pt;height:13.65pt;z-index:25577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2" type="#_x0000_t202" style="position:absolute;margin-left:469.55pt;margin-top:357.5pt;width:4.2pt;height:13.65pt;z-index:25578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63" style="position:absolute;margin-left:376.8pt;margin-top:355.9pt;width:180.7pt;height:1.45pt;z-index:255781888;mso-position-horizontal-relative:page;mso-position-vertical-relative:page" coordorigin="13293,12556" coordsize="6376,51" path="m13293,12607r6375,l19668,12556r-6375,l13293,126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4" style="position:absolute;margin-left:375.35pt;margin-top:357.5pt;width:.7pt;height:12.6pt;z-index:255782912;mso-position-horizontal-relative:page;mso-position-vertical-relative:page" coordorigin="13242,12612" coordsize="26,445" path="m13242,13056r26,l13268,12612r-26,l13242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5" style="position:absolute;margin-left:78.95pt;margin-top:357.5pt;width:1.45pt;height:12.6pt;z-index:255783936;mso-position-horizontal-relative:page;mso-position-vertical-relative:page" coordorigin="2786,12612" coordsize="51,445" path="m2786,13056r51,l2837,12612r-51,l2786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6" style="position:absolute;margin-left:78.95pt;margin-top:370.1pt;width:1.45pt;height:1.55pt;z-index:255784960;mso-position-horizontal-relative:page;mso-position-vertical-relative:page" coordorigin="2786,13056" coordsize="51,56" path="m2786,13111r51,l2837,13056r-51,l2786,131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7" style="position:absolute;margin-left:80.4pt;margin-top:370.1pt;width:124.8pt;height:1.45pt;z-index:255785984;mso-position-horizontal-relative:page;mso-position-vertical-relative:page" coordorigin="2837,13056" coordsize="4403,51" path="m2837,13107r4402,l7239,13056r-4402,l2837,13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8" style="position:absolute;margin-left:205.2pt;margin-top:371.5pt;width:.7pt;height:.1pt;z-index:255787008;mso-position-horizontal-relative:page;mso-position-vertical-relative:page" coordorigin="7239,13107" coordsize="26,5" path="m7239,13111r26,l7265,13107r-26,l7239,131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69" style="position:absolute;margin-left:205.2pt;margin-top:370.1pt;width:1.45pt;height:1.45pt;z-index:255788032;mso-position-horizontal-relative:page;mso-position-vertical-relative:page" coordorigin="7239,13056" coordsize="51,51" path="m7239,13107r51,l7290,13056r-51,l7239,13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0" style="position:absolute;margin-left:206.65pt;margin-top:370.1pt;width:168.7pt;height:1.45pt;z-index:255789056;mso-position-horizontal-relative:page;mso-position-vertical-relative:page" coordorigin="7290,13056" coordsize="5953,51" path="m7290,13107r5952,l13242,13056r-5952,l7290,13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1" style="position:absolute;margin-left:375.35pt;margin-top:371.5pt;width:.7pt;height:.1pt;z-index:255790080;mso-position-horizontal-relative:page;mso-position-vertical-relative:page" coordorigin="13242,13107" coordsize="26,5" path="m13242,13111r26,l13268,13107r-26,l13242,131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2" style="position:absolute;margin-left:375.35pt;margin-top:370.1pt;width:1.45pt;height:1.45pt;z-index:255791104;mso-position-horizontal-relative:page;mso-position-vertical-relative:page" coordorigin="13242,13056" coordsize="51,51" path="m13242,13107r51,l13293,13056r-51,l13242,13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3" style="position:absolute;margin-left:557.5pt;margin-top:355.9pt;width:1.45pt;height:1.55pt;z-index:255792128;mso-position-horizontal-relative:page;mso-position-vertical-relative:page" coordorigin="19668,12556" coordsize="51,56" path="m19668,12612r51,l19719,12556r-51,l19668,126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4" style="position:absolute;margin-left:557.5pt;margin-top:357.5pt;width:1.45pt;height:12.6pt;z-index:255793152;mso-position-horizontal-relative:page;mso-position-vertical-relative:page" coordorigin="19668,12612" coordsize="51,445" path="m19668,13056r51,l19719,12612r-51,l19668,13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5" style="position:absolute;margin-left:376.8pt;margin-top:370.1pt;width:180.7pt;height:1.45pt;z-index:255794176;mso-position-horizontal-relative:page;mso-position-vertical-relative:page" coordorigin="13293,13056" coordsize="6376,51" path="m13293,13107r6375,l19668,13056r-6375,l13293,13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6" type="#_x0000_t202" style="position:absolute;margin-left:210.95pt;margin-top:536.05pt;width:4.2pt;height:13.65pt;z-index:25579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077" style="position:absolute;margin-left:78.95pt;margin-top:371.65pt;width:1.45pt;height:176.9pt;z-index:255796224;mso-position-horizontal-relative:page;mso-position-vertical-relative:page" coordorigin="2786,13111" coordsize="51,6240" path="m2786,19351r51,l2837,13111r-51,l2786,19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8" style="position:absolute;margin-left:78.95pt;margin-top:548.5pt;width:1.45pt;height:1.45pt;z-index:255797248;mso-position-horizontal-relative:page;mso-position-vertical-relative:page" coordorigin="2786,19351" coordsize="51,51" path="m2786,19402r51,l2837,19351r-51,l2786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79" style="position:absolute;margin-left:78.95pt;margin-top:548.5pt;width:1.45pt;height:1.45pt;z-index:255798272;mso-position-horizontal-relative:page;mso-position-vertical-relative:page" coordorigin="2786,19351" coordsize="51,51" path="m2786,19402r51,l2837,19351r-51,l2786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0" style="position:absolute;margin-left:80.4pt;margin-top:548.5pt;width:124.8pt;height:1.45pt;z-index:255799296;mso-position-horizontal-relative:page;mso-position-vertical-relative:page" coordorigin="2837,19351" coordsize="4403,51" path="m2837,19402r4402,l7239,19351r-4402,l2837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1" style="position:absolute;margin-left:205.2pt;margin-top:371.65pt;width:.7pt;height:176.9pt;z-index:255800320;mso-position-horizontal-relative:page;mso-position-vertical-relative:page" coordorigin="7239,13111" coordsize="26,6240" path="m7239,19351r26,l7265,13111r-26,l7239,19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2" style="position:absolute;margin-left:205.2pt;margin-top:548.5pt;width:1.45pt;height:1.45pt;z-index:255801344;mso-position-horizontal-relative:page;mso-position-vertical-relative:page" coordorigin="7239,19351" coordsize="51,51" path="m7239,19402r51,l7290,19351r-51,l7239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3" style="position:absolute;margin-left:206.65pt;margin-top:548.5pt;width:168.7pt;height:1.45pt;z-index:255802368;mso-position-horizontal-relative:page;mso-position-vertical-relative:page" coordorigin="7290,19351" coordsize="5953,51" path="m7290,19402r5952,l13242,19351r-5952,l7290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4" style="position:absolute;margin-left:375.35pt;margin-top:371.65pt;width:.7pt;height:176.9pt;z-index:255803392;mso-position-horizontal-relative:page;mso-position-vertical-relative:page" coordorigin="13242,13111" coordsize="26,6240" path="m13242,19351r26,l13268,13111r-26,l13242,19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5" style="position:absolute;margin-left:375.35pt;margin-top:548.5pt;width:1.45pt;height:1.45pt;z-index:255804416;mso-position-horizontal-relative:page;mso-position-vertical-relative:page" coordorigin="13242,19351" coordsize="51,51" path="m13242,19402r51,l13293,19351r-51,l13242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6" style="position:absolute;margin-left:376.8pt;margin-top:548.5pt;width:180.7pt;height:1.45pt;z-index:255805440;mso-position-horizontal-relative:page;mso-position-vertical-relative:page" coordorigin="13293,19351" coordsize="6376,51" path="m13293,19402r6375,l19668,19351r-6375,l13293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7" style="position:absolute;margin-left:557.5pt;margin-top:370.1pt;width:1.45pt;height:1.55pt;z-index:255806464;mso-position-horizontal-relative:page;mso-position-vertical-relative:page" coordorigin="19668,13056" coordsize="51,56" path="m19668,13111r51,l19719,13056r-51,l19668,131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8" style="position:absolute;margin-left:557.5pt;margin-top:371.65pt;width:1.45pt;height:176.9pt;z-index:255807488;mso-position-horizontal-relative:page;mso-position-vertical-relative:page" coordorigin="19668,13111" coordsize="51,6240" path="m19668,19351r51,l19719,13111r-51,l19668,19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89" style="position:absolute;margin-left:557.5pt;margin-top:548.5pt;width:1.45pt;height:1.45pt;z-index:255808512;mso-position-horizontal-relative:page;mso-position-vertical-relative:page" coordorigin="19668,19351" coordsize="51,51" path="m19668,19402r51,l19719,19351r-51,l19668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90" style="position:absolute;margin-left:557.5pt;margin-top:548.5pt;width:1.45pt;height:1.45pt;z-index:255809536;mso-position-horizontal-relative:page;mso-position-vertical-relative:page" coordorigin="19668,19351" coordsize="51,51" path="m19668,19402r51,l19719,19351r-51,l19668,19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091" type="#_x0000_t202" style="position:absolute;margin-left:85.1pt;margin-top:550.2pt;width:4.4pt;height:14.9pt;z-index:25581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Объекты </w:t>
      </w:r>
    </w:p>
    <w:p w:rsidR="00923E4B" w:rsidRDefault="00923E4B">
      <w:pPr>
        <w:spacing w:line="20" w:lineRule="exact"/>
        <w:sectPr w:rsidR="00923E4B">
          <w:pgSz w:w="11906" w:h="16838"/>
          <w:pgMar w:top="7413" w:right="9309" w:bottom="0" w:left="1702" w:header="720" w:footer="720" w:gutter="0"/>
          <w:cols w:space="720"/>
        </w:sectPr>
      </w:pPr>
    </w:p>
    <w:p w:rsidR="00923E4B" w:rsidRDefault="00923E4B">
      <w:pPr>
        <w:spacing w:before="262" w:line="244" w:lineRule="exact"/>
        <w:ind w:right="-113"/>
      </w:pPr>
      <w:r>
        <w:rPr>
          <w:color w:val="000000"/>
        </w:rPr>
        <w:lastRenderedPageBreak/>
        <w:t xml:space="preserve">(Актуализированная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2294" w:bottom="0" w:left="7620" w:header="720" w:footer="720" w:gutter="0"/>
          <w:cols w:space="720"/>
        </w:sectPr>
      </w:pPr>
    </w:p>
    <w:p w:rsidR="00923E4B" w:rsidRDefault="00923E4B">
      <w:pPr>
        <w:spacing w:before="262" w:line="244" w:lineRule="exact"/>
        <w:ind w:right="-113"/>
      </w:pPr>
      <w:r>
        <w:rPr>
          <w:color w:val="000000"/>
        </w:rPr>
        <w:lastRenderedPageBreak/>
        <w:t xml:space="preserve">ство. Планировка и застройка го-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1099" w:bottom="0" w:left="7620" w:header="720" w:footer="720" w:gutter="0"/>
          <w:cols w:space="720"/>
        </w:sectPr>
      </w:pPr>
    </w:p>
    <w:p w:rsidR="00923E4B" w:rsidRDefault="00923E4B">
      <w:pPr>
        <w:tabs>
          <w:tab w:val="left" w:pos="1104"/>
        </w:tabs>
        <w:spacing w:before="7" w:after="7" w:line="244" w:lineRule="exact"/>
        <w:ind w:right="-113"/>
      </w:pPr>
      <w:r>
        <w:lastRenderedPageBreak/>
        <w:tab/>
      </w:r>
      <w:r>
        <w:rPr>
          <w:color w:val="000000"/>
        </w:rPr>
        <w:t xml:space="preserve">земельных </w:t>
      </w:r>
    </w:p>
    <w:p w:rsidR="00923E4B" w:rsidRDefault="00923E4B">
      <w:pPr>
        <w:tabs>
          <w:tab w:val="left" w:pos="1164"/>
          <w:tab w:val="left" w:pos="1659"/>
          <w:tab w:val="left" w:pos="3401"/>
        </w:tabs>
        <w:spacing w:line="244" w:lineRule="exact"/>
        <w:ind w:right="-113"/>
      </w:pPr>
      <w:r>
        <w:rPr>
          <w:color w:val="000000"/>
        </w:rPr>
        <w:t xml:space="preserve">принимать </w:t>
      </w:r>
      <w:r>
        <w:tab/>
      </w:r>
      <w:r>
        <w:rPr>
          <w:color w:val="000000"/>
        </w:rPr>
        <w:t xml:space="preserve">при </w:t>
      </w:r>
      <w:r>
        <w:tab/>
      </w:r>
      <w:r>
        <w:rPr>
          <w:color w:val="000000"/>
        </w:rPr>
        <w:t xml:space="preserve">проектировании </w:t>
      </w:r>
      <w:r>
        <w:tab/>
      </w:r>
      <w:r>
        <w:rPr>
          <w:color w:val="000000"/>
        </w:rPr>
        <w:t xml:space="preserve">СП, со строительными нормами 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1028" w:bottom="0" w:left="4219" w:header="720" w:footer="720" w:gutter="0"/>
          <w:cols w:space="720"/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правилами, </w:t>
      </w:r>
    </w:p>
    <w:p w:rsidR="00923E4B" w:rsidRDefault="00923E4B">
      <w:pPr>
        <w:spacing w:before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техническими регла-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7620" w:header="720" w:footer="720" w:gutter="0"/>
          <w:cols w:num="2" w:space="720" w:equalWidth="0">
            <w:col w:w="1128" w:space="1"/>
            <w:col w:w="2022"/>
          </w:cols>
        </w:sectPr>
      </w:pPr>
    </w:p>
    <w:p w:rsidR="00923E4B" w:rsidRDefault="00923E4B">
      <w:pPr>
        <w:tabs>
          <w:tab w:val="left" w:pos="970"/>
          <w:tab w:val="left" w:pos="1191"/>
          <w:tab w:val="left" w:pos="1719"/>
          <w:tab w:val="left" w:pos="2686"/>
        </w:tabs>
        <w:spacing w:before="262" w:line="244" w:lineRule="exact"/>
        <w:ind w:right="-113"/>
      </w:pPr>
      <w:r>
        <w:rPr>
          <w:color w:val="000000"/>
        </w:rPr>
        <w:lastRenderedPageBreak/>
        <w:t xml:space="preserve">объектов </w:t>
      </w:r>
      <w:r>
        <w:tab/>
      </w:r>
      <w:r>
        <w:rPr>
          <w:color w:val="000000"/>
        </w:rPr>
        <w:t xml:space="preserve">в </w:t>
      </w:r>
      <w:r>
        <w:tab/>
      </w:r>
      <w:r>
        <w:rPr>
          <w:color w:val="000000"/>
        </w:rPr>
        <w:t xml:space="preserve">зоне </w:t>
      </w:r>
      <w:r>
        <w:tab/>
      </w:r>
      <w:r>
        <w:rPr>
          <w:color w:val="000000"/>
        </w:rPr>
        <w:t xml:space="preserve">объектов </w:t>
      </w:r>
      <w:r>
        <w:tab/>
      </w:r>
      <w:r>
        <w:rPr>
          <w:color w:val="000000"/>
        </w:rPr>
        <w:t xml:space="preserve">учре- </w:t>
      </w:r>
    </w:p>
    <w:p w:rsidR="00923E4B" w:rsidRDefault="00923E4B">
      <w:pPr>
        <w:spacing w:before="262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ту планировки, </w:t>
      </w:r>
    </w:p>
    <w:p w:rsidR="00923E4B" w:rsidRDefault="00923E4B">
      <w:pPr>
        <w:spacing w:before="262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проекту межевания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219" w:header="720" w:footer="720" w:gutter="0"/>
          <w:cols w:num="3" w:space="720" w:equalWidth="0">
            <w:col w:w="3256" w:space="151"/>
            <w:col w:w="1486" w:space="1"/>
            <w:col w:w="1892"/>
          </w:cols>
        </w:sectPr>
      </w:pPr>
    </w:p>
    <w:p w:rsidR="00923E4B" w:rsidRDefault="00923E4B">
      <w:pPr>
        <w:tabs>
          <w:tab w:val="left" w:pos="946"/>
        </w:tabs>
        <w:spacing w:before="7" w:after="7" w:line="249" w:lineRule="exact"/>
        <w:ind w:right="-113"/>
      </w:pPr>
      <w:r>
        <w:lastRenderedPageBreak/>
        <w:tab/>
      </w:r>
      <w:r>
        <w:rPr>
          <w:color w:val="000000"/>
        </w:rPr>
        <w:t xml:space="preserve">здравоохранения, </w:t>
      </w:r>
      <w:r>
        <w:rPr>
          <w:color w:val="000000"/>
          <w:spacing w:val="5781"/>
        </w:rPr>
        <w:t xml:space="preserve"> </w:t>
      </w:r>
      <w:r w:rsidRPr="009B66BC">
        <w:rPr>
          <w:color w:val="000000"/>
          <w:spacing w:val="1"/>
        </w:rPr>
        <w:t>СНиП, технических регламентов,</w:t>
      </w:r>
      <w:r w:rsidRPr="009B66BC">
        <w:rPr>
          <w:color w:val="000000"/>
          <w:spacing w:val="4"/>
        </w:rPr>
        <w:t xml:space="preserve"> </w:t>
      </w:r>
    </w:p>
    <w:p w:rsidR="00923E4B" w:rsidRDefault="00923E4B">
      <w:pPr>
        <w:spacing w:line="244" w:lineRule="exact"/>
        <w:ind w:right="-113"/>
        <w:rPr>
          <w:color w:val="000000"/>
        </w:rPr>
      </w:pPr>
      <w:r>
        <w:rPr>
          <w:color w:val="000000"/>
        </w:rPr>
        <w:t xml:space="preserve">СанПиН, и др. документов.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439" w:bottom="0" w:left="4219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260" type="#_x0000_t202" style="position:absolute;margin-left:238.3pt;margin-top:804.85pt;width:3.45pt;height:10.3pt;z-index:-24733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1" type="#_x0000_t202" style="position:absolute;margin-left:203.4pt;margin-top:804.85pt;width:3.45pt;height:10.3pt;z-index:-24733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2" type="#_x0000_t202" style="position:absolute;margin-left:169.3pt;margin-top:804.85pt;width:3.45pt;height:10.3pt;z-index:-24732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3" type="#_x0000_t202" style="position:absolute;margin-left:138.7pt;margin-top:804.85pt;width:3.45pt;height:10.3pt;z-index:-24732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4" type="#_x0000_t202" style="position:absolute;margin-left:114.7pt;margin-top:804.85pt;width:3.45pt;height:10.3pt;z-index:-24732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5" type="#_x0000_t202" style="position:absolute;margin-left:81.95pt;margin-top:804.85pt;width:3.45pt;height:10.3pt;z-index:-24732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6" type="#_x0000_t202" style="position:absolute;margin-left:230.3pt;margin-top:790.85pt;width:2.9pt;height:8.05pt;z-index:-24732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7" type="#_x0000_t202" style="position:absolute;margin-left:193.3pt;margin-top:790.85pt;width:2.9pt;height:8.05pt;z-index:-24732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8" type="#_x0000_t202" style="position:absolute;margin-left:158.5pt;margin-top:790.85pt;width:2.9pt;height:8.05pt;z-index:-24732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69" type="#_x0000_t202" style="position:absolute;margin-left:130.3pt;margin-top:790.85pt;width:2.9pt;height:8.05pt;z-index:-24732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0" type="#_x0000_t202" style="position:absolute;margin-left:102.1pt;margin-top:790.85pt;width:2.9pt;height:8.05pt;z-index:-24732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1" type="#_x0000_t202" style="position:absolute;margin-left:73.9pt;margin-top:790.85pt;width:2.9pt;height:8.05pt;z-index:-24732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2" type="#_x0000_t202" style="position:absolute;margin-left:575.9pt;margin-top:776.05pt;width:3.9pt;height:12.45pt;z-index:-24731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3" type="#_x0000_t202" style="position:absolute;margin-left:230.3pt;margin-top:774.9pt;width:2.9pt;height:8.05pt;z-index:-24731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4" type="#_x0000_t202" style="position:absolute;margin-left:193.3pt;margin-top:774.9pt;width:2.9pt;height:8.05pt;z-index:-24731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5" type="#_x0000_t202" style="position:absolute;margin-left:158.5pt;margin-top:774.9pt;width:2.9pt;height:8.05pt;z-index:-24731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6" type="#_x0000_t202" style="position:absolute;margin-left:130.3pt;margin-top:774.9pt;width:2.9pt;height:8.05pt;z-index:-24731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7" type="#_x0000_t202" style="position:absolute;margin-left:102.1pt;margin-top:774.9pt;width:2.9pt;height:8.05pt;z-index:-24731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8" type="#_x0000_t202" style="position:absolute;margin-left:73.9pt;margin-top:774.9pt;width:2.9pt;height:8.05pt;z-index:-24731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79" type="#_x0000_t202" style="position:absolute;margin-left:42.6pt;margin-top:782.9pt;width:14.7pt;height:4.4pt;z-index:-2473123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0" type="#_x0000_t202" style="position:absolute;margin-left:28.55pt;margin-top:754.85pt;width:12.45pt;height:3.9pt;z-index:-247311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1" type="#_x0000_t202" style="position:absolute;margin-left:42.6pt;margin-top:698.05pt;width:14.7pt;height:4.4pt;z-index:-247310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2" type="#_x0000_t202" style="position:absolute;margin-left:28.55pt;margin-top:671.55pt;width:12.45pt;height:3.9pt;z-index:-2473093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3" type="#_x0000_t202" style="position:absolute;margin-left:42.6pt;margin-top:610.7pt;width:14.7pt;height:4.4pt;z-index:-2473082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4" type="#_x0000_t202" style="position:absolute;margin-left:28.55pt;margin-top:583pt;width:12.45pt;height:3.9pt;z-index:-2473072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5" type="#_x0000_t202" style="position:absolute;margin-left:338.4pt;margin-top:383.5pt;width:4.95pt;height:16.95pt;z-index:-24730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6" type="#_x0000_t202" style="position:absolute;margin-left:43.3pt;margin-top:18.35pt;width:4.95pt;height:16.95pt;z-index:-24730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87" type="#_x0000_t202" style="position:absolute;margin-left:25.55pt;margin-top:15.85pt;width:556.4pt;height:806.85pt;z-index:-24730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80"/>
                    <w:gridCol w:w="211"/>
                    <w:gridCol w:w="43"/>
                    <w:gridCol w:w="599"/>
                    <w:gridCol w:w="43"/>
                    <w:gridCol w:w="2519"/>
                    <w:gridCol w:w="3521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1190" w:type="dxa"/>
                          <w:right w:w="4835" w:type="dxa"/>
                        </w:tcMar>
                      </w:tcPr>
                      <w:p w:rsidR="00AA7298" w:rsidRDefault="00AA7298">
                        <w:pPr>
                          <w:spacing w:before="438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ПРОИЗВОДСТВЕННЫЕ ЗОНЫ: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952" w:type="dxa"/>
                          <w:right w:w="640" w:type="dxa"/>
                        </w:tcMar>
                      </w:tcPr>
                      <w:p w:rsidR="00AA7298" w:rsidRDefault="00AA7298">
                        <w:pPr>
                          <w:spacing w:before="14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 ПРОМЫШЛЕННЫХ ОБЪЕКТОВ II,III КЛАССА ОПАСНОСТИ (ПЗ-1)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5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2"/>
                          </w:tabs>
                          <w:spacing w:before="144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НИЯ ЗЕМЕЛЬНЫХ УЧАСТКОВ И ОБЪЕКТОВ КАПИТАЛЬНОГО СТРОИТЕЛЬ-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3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166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47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tcMar>
                          <w:left w:w="482" w:type="dxa"/>
                          <w:right w:w="6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914"/>
                          </w:tabs>
                          <w:spacing w:before="19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Производственные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объекты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сельскохозяй- </w:t>
                        </w:r>
                      </w:p>
                    </w:tc>
                    <w:tc>
                      <w:tcPr>
                        <w:tcW w:w="3416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7" w:type="dxa"/>
                          <w:right w:w="70" w:type="dxa"/>
                        </w:tcMar>
                      </w:tcPr>
                      <w:p w:rsidR="00AA7298" w:rsidRDefault="00AA7298">
                        <w:pPr>
                          <w:spacing w:before="19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– не менее 0,02 га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101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197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соответствии с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СНиПами, СП, СанПиН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др. документами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49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542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2" w:type="dxa"/>
                          <w:right w:w="17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250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9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 w:val="restart"/>
                        <w:tcMar>
                          <w:left w:w="482" w:type="dxa"/>
                          <w:right w:w="42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95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обеспече-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95"/>
                        </w:pPr>
                        <w:r>
                          <w:rPr>
                            <w:color w:val="000000"/>
                          </w:rPr>
                          <w:t xml:space="preserve">ния </w:t>
                        </w:r>
                      </w:p>
                      <w:p w:rsidR="00AA7298" w:rsidRDefault="00AA7298">
                        <w:pPr>
                          <w:spacing w:before="3058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Стоянки автомобильно-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транспорта специа-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лизированной техники 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Стоянки автомобильно-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го транспорта, для 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служивания объектов </w:t>
                        </w:r>
                      </w:p>
                    </w:tc>
                    <w:tc>
                      <w:tcPr>
                        <w:tcW w:w="3416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67" w:type="dxa"/>
                          <w:right w:w="44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Для объектов минимальный 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ступ от границ земельного участ-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ка –5 м;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в зоне сельскохозяй-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ственного назначения, СНиП,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технических регламентов, Сан-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ПиН, и др. документов.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restart"/>
                        <w:tcMar>
                          <w:left w:w="151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182" w:after="10" w:line="248" w:lineRule="exact"/>
                          <w:ind w:right="-60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60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60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60"/>
                        </w:pPr>
                        <w:r>
                          <w:rPr>
                            <w:color w:val="000000"/>
                          </w:rPr>
                          <w:t xml:space="preserve">ными нормами и правилами, СП,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техническими регламентами, по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60"/>
                        </w:pPr>
                        <w:r>
                          <w:rPr>
                            <w:color w:val="000000"/>
                          </w:rPr>
                          <w:t xml:space="preserve">утвержденному проекту планировки,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проекту межевания территории. </w:t>
                        </w:r>
                      </w:p>
                      <w:p w:rsidR="00AA7298" w:rsidRDefault="00AA7298">
                        <w:pPr>
                          <w:spacing w:before="1287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строительство, реконструкцию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нормы расчета количества машино-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мест осуществлять в соответствии с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СП 42.13330.2011 (Актуализирован-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ная редакция СНиП 2.07.0189* «Гра-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достроительство. Планировка и за-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стройка городских и сельских посе-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D7C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D7CB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D7C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D7CB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D7CB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6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D7CB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D7CB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59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288" type="#_x0000_t202" style="position:absolute;margin-left:207.5pt;margin-top:234.5pt;width:19.9pt;height:13.65pt;z-index:-24730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нее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2" type="#_x0000_t202" style="position:absolute;margin-left:19.55pt;margin-top:821.4pt;width:4.4pt;height:14.7pt;z-index:25584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3" type="#_x0000_t202" style="position:absolute;margin-left:85.1pt;margin-top:14.25pt;width:4.4pt;height:14.7pt;z-index:25584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4" type="#_x0000_t202" style="position:absolute;margin-left:326.05pt;margin-top:55.95pt;width:4.4pt;height:14.9pt;z-index:25584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5" type="#_x0000_t202" style="position:absolute;margin-left:546.35pt;margin-top:69.75pt;width:4.4pt;height:14.9pt;z-index:25584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6" style="position:absolute;margin-left:108.6pt;margin-top:81.95pt;width:434.75pt;height:1.2pt;z-index:255847424;mso-position-horizontal-relative:page;mso-position-vertical-relative:page" coordorigin="3832,2892" coordsize="15338,43" path="m3832,2934r15337,l19169,2892r-15337,l3832,29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27" type="#_x0000_t202" style="position:absolute;margin-left:326.05pt;margin-top:83.55pt;width:4.4pt;height:14.9pt;z-index:25584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28" style="position:absolute;margin-left:78.95pt;margin-top:152.4pt;width:1.45pt;height:1.55pt;z-index:255849472;mso-position-horizontal-relative:page;mso-position-vertical-relative:page" coordorigin="2786,5377" coordsize="51,56" path="m2786,5432r51,l2837,5377r-51,l2786,54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29" style="position:absolute;margin-left:78.95pt;margin-top:152.4pt;width:1.45pt;height:1.45pt;z-index:255850496;mso-position-horizontal-relative:page;mso-position-vertical-relative:page" coordorigin="2786,5377" coordsize="51,51" path="m2786,5428r51,l2837,5377r-51,l2786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0" style="position:absolute;margin-left:80.4pt;margin-top:152.4pt;width:121.3pt;height:1.45pt;z-index:255851520;mso-position-horizontal-relative:page;mso-position-vertical-relative:page" coordorigin="2837,5377" coordsize="4280,51" path="m2837,5428r4280,l7117,5377r-4280,l2837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1" style="position:absolute;margin-left:201.7pt;margin-top:153.85pt;width:.7pt;height:.1pt;z-index:255852544;mso-position-horizontal-relative:page;mso-position-vertical-relative:page" coordorigin="7117,5428" coordsize="26,5" path="m7117,5432r25,l7142,5428r-25,l7117,54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2" style="position:absolute;margin-left:201.7pt;margin-top:152.4pt;width:1.45pt;height:1.45pt;z-index:255853568;mso-position-horizontal-relative:page;mso-position-vertical-relative:page" coordorigin="7117,5377" coordsize="51,51" path="m7117,5428r50,l7167,5377r-50,l7117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3" type="#_x0000_t202" style="position:absolute;margin-left:326.05pt;margin-top:138.75pt;width:4.4pt;height:14.9pt;z-index:25585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34" style="position:absolute;margin-left:203.15pt;margin-top:152.4pt;width:169.55pt;height:1.45pt;z-index:255855616;mso-position-horizontal-relative:page;mso-position-vertical-relative:page" coordorigin="7167,5377" coordsize="5982,51" path="m7167,5428r5982,l13149,5377r-5982,l7167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5" style="position:absolute;margin-left:201.7pt;margin-top:153.95pt;width:.7pt;height:27.5pt;z-index:255856640;mso-position-horizontal-relative:page;mso-position-vertical-relative:page" coordorigin="7117,5432" coordsize="26,970" path="m7117,6401r25,l7142,5432r-25,l7117,6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6" style="position:absolute;margin-left:372.7pt;margin-top:153.85pt;width:.7pt;height:.1pt;z-index:255857664;mso-position-horizontal-relative:page;mso-position-vertical-relative:page" coordorigin="13149,5428" coordsize="26,5" path="m13149,5432r26,l13175,5428r-26,l13149,54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7" style="position:absolute;margin-left:372.7pt;margin-top:152.4pt;width:1.45pt;height:1.45pt;z-index:255858688;mso-position-horizontal-relative:page;mso-position-vertical-relative:page" coordorigin="13149,5377" coordsize="51,51" path="m13149,5428r51,l13200,5377r-51,l13149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8" style="position:absolute;margin-left:374.15pt;margin-top:152.4pt;width:184.2pt;height:1.45pt;z-index:255859712;mso-position-horizontal-relative:page;mso-position-vertical-relative:page" coordorigin="13200,5377" coordsize="6499,51" path="m13200,5428r6498,l19698,5377r-6498,l13200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39" style="position:absolute;margin-left:372.7pt;margin-top:153.95pt;width:.7pt;height:27.5pt;z-index:255860736;mso-position-horizontal-relative:page;mso-position-vertical-relative:page" coordorigin="13149,5432" coordsize="26,970" path="m13149,6401r26,l13175,5432r-26,l13149,6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0" type="#_x0000_t202" style="position:absolute;margin-left:284.75pt;margin-top:183.1pt;width:9.7pt;height:13.65pt;z-index:25586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1" type="#_x0000_t202" style="position:absolute;margin-left:290.3pt;margin-top:183.1pt;width:4.2pt;height:13.65pt;z-index:25586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2" style="position:absolute;margin-left:78.95pt;margin-top:153.95pt;width:1.45pt;height:27.5pt;z-index:255863808;mso-position-horizontal-relative:page;mso-position-vertical-relative:page" coordorigin="2786,5432" coordsize="51,970" path="m2786,6401r51,l2837,5432r-51,l2786,6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3" type="#_x0000_t202" style="position:absolute;margin-left:138.1pt;margin-top:183.1pt;width:9.7pt;height:13.65pt;z-index:25586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4" type="#_x0000_t202" style="position:absolute;margin-left:143.65pt;margin-top:183.1pt;width:4.2pt;height:13.65pt;z-index:25586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45" style="position:absolute;margin-left:78.95pt;margin-top:181.45pt;width:1.45pt;height:1.55pt;z-index:255866880;mso-position-horizontal-relative:page;mso-position-vertical-relative:page" coordorigin="2786,6401" coordsize="51,55" path="m2786,6456r51,l2837,6401r-51,l2786,64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6" style="position:absolute;margin-left:80.4pt;margin-top:181.45pt;width:121.3pt;height:1.45pt;z-index:255867904;mso-position-horizontal-relative:page;mso-position-vertical-relative:page" coordorigin="2837,6401" coordsize="4280,51" path="m2837,6452r4280,l7117,6401r-4280,l2837,6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7" style="position:absolute;margin-left:201.7pt;margin-top:182.9pt;width:.7pt;height:.1pt;z-index:255868928;mso-position-horizontal-relative:page;mso-position-vertical-relative:page" coordorigin="7117,6452" coordsize="26,5" path="m7117,6456r25,l7142,6452r-25,l7117,64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8" style="position:absolute;margin-left:201.7pt;margin-top:181.45pt;width:1.45pt;height:1.45pt;z-index:255869952;mso-position-horizontal-relative:page;mso-position-vertical-relative:page" coordorigin="7117,6401" coordsize="51,51" path="m7117,6452r50,l7167,6401r-50,l7117,6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49" style="position:absolute;margin-left:203.15pt;margin-top:181.45pt;width:169.55pt;height:1.45pt;z-index:255870976;mso-position-horizontal-relative:page;mso-position-vertical-relative:page" coordorigin="7167,6401" coordsize="5982,51" path="m7167,6452r5982,l13149,6401r-5982,l7167,6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0" style="position:absolute;margin-left:372.7pt;margin-top:182.9pt;width:.7pt;height:.1pt;z-index:255872000;mso-position-horizontal-relative:page;mso-position-vertical-relative:page" coordorigin="13149,6452" coordsize="26,5" path="m13149,6456r26,l13175,6452r-26,l13149,64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1" style="position:absolute;margin-left:372.7pt;margin-top:181.45pt;width:1.45pt;height:1.45pt;z-index:255873024;mso-position-horizontal-relative:page;mso-position-vertical-relative:page" coordorigin="13149,6401" coordsize="51,51" path="m13149,6452r51,l13200,6401r-51,l13149,6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2" style="position:absolute;margin-left:558.35pt;margin-top:152.4pt;width:1.45pt;height:1.55pt;z-index:255874048;mso-position-horizontal-relative:page;mso-position-vertical-relative:page" coordorigin="19698,5377" coordsize="51,56" path="m19698,5432r51,l19749,5377r-51,l19698,543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3" style="position:absolute;margin-left:558.35pt;margin-top:152.4pt;width:1.45pt;height:1.45pt;z-index:255875072;mso-position-horizontal-relative:page;mso-position-vertical-relative:page" coordorigin="19698,5377" coordsize="51,51" path="m19698,5428r51,l19749,5377r-51,l19698,54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4" style="position:absolute;margin-left:558.35pt;margin-top:153.95pt;width:1.45pt;height:27.5pt;z-index:255876096;mso-position-horizontal-relative:page;mso-position-vertical-relative:page" coordorigin="19698,5432" coordsize="51,970" path="m19698,6401r51,l19749,5432r-51,l19698,6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5" type="#_x0000_t202" style="position:absolute;margin-left:463.3pt;margin-top:183.1pt;width:9.7pt;height:13.65pt;z-index:25587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56" type="#_x0000_t202" style="position:absolute;margin-left:468.85pt;margin-top:183.1pt;width:4.2pt;height:13.65pt;z-index:25587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57" style="position:absolute;margin-left:374.15pt;margin-top:181.45pt;width:184.2pt;height:1.45pt;z-index:255879168;mso-position-horizontal-relative:page;mso-position-vertical-relative:page" coordorigin="13200,6401" coordsize="6499,51" path="m13200,6452r6498,l19698,6401r-6498,l13200,64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8" style="position:absolute;margin-left:372.7pt;margin-top:183pt;width:.7pt;height:12.6pt;z-index:255880192;mso-position-horizontal-relative:page;mso-position-vertical-relative:page" coordorigin="13149,6456" coordsize="26,445" path="m13149,6901r26,l13175,6456r-26,l13149,69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59" style="position:absolute;margin-left:201.7pt;margin-top:183pt;width:.7pt;height:12.6pt;z-index:255881216;mso-position-horizontal-relative:page;mso-position-vertical-relative:page" coordorigin="7117,6456" coordsize="26,445" path="m7117,6901r25,l7142,6456r-25,l7117,69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0" style="position:absolute;margin-left:78.95pt;margin-top:183pt;width:1.45pt;height:12.6pt;z-index:255882240;mso-position-horizontal-relative:page;mso-position-vertical-relative:page" coordorigin="2786,6456" coordsize="51,445" path="m2786,6901r51,l2837,6456r-51,l2786,69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1" style="position:absolute;margin-left:78.95pt;margin-top:195.6pt;width:1.45pt;height:.7pt;z-index:255883264;mso-position-horizontal-relative:page;mso-position-vertical-relative:page" coordorigin="2786,6901" coordsize="51,26" path="m2786,6926r51,l2837,6901r-51,l2786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2" style="position:absolute;margin-left:80.4pt;margin-top:195.6pt;width:121.3pt;height:.7pt;z-index:255884288;mso-position-horizontal-relative:page;mso-position-vertical-relative:page" coordorigin="2837,6901" coordsize="4280,26" path="m2837,6926r4280,l7117,6901r-4280,l2837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3" style="position:absolute;margin-left:201.7pt;margin-top:195.6pt;width:.7pt;height:.7pt;z-index:255885312;mso-position-horizontal-relative:page;mso-position-vertical-relative:page" coordorigin="7117,6901" coordsize="26,26" path="m7117,6926r25,l7142,6901r-25,l7117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4" style="position:absolute;margin-left:202.45pt;margin-top:195.6pt;width:170.3pt;height:.7pt;z-index:255886336;mso-position-horizontal-relative:page;mso-position-vertical-relative:page" coordorigin="7142,6901" coordsize="6008,26" path="m7142,6926r6007,l13149,6901r-6007,l7142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5" style="position:absolute;margin-left:372.7pt;margin-top:195.6pt;width:.7pt;height:.7pt;z-index:255887360;mso-position-horizontal-relative:page;mso-position-vertical-relative:page" coordorigin="13149,6901" coordsize="26,26" path="m13149,6926r26,l13175,6901r-26,l13149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6" style="position:absolute;margin-left:558.35pt;margin-top:181.45pt;width:1.45pt;height:1.55pt;z-index:255888384;mso-position-horizontal-relative:page;mso-position-vertical-relative:page" coordorigin="19698,6401" coordsize="51,55" path="m19698,6456r51,l19749,6401r-51,l19698,64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7" style="position:absolute;margin-left:558.35pt;margin-top:183pt;width:1.45pt;height:12.6pt;z-index:255889408;mso-position-horizontal-relative:page;mso-position-vertical-relative:page" coordorigin="19698,6456" coordsize="51,445" path="m19698,6901r51,l19749,6456r-51,l19698,69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8" style="position:absolute;margin-left:373.45pt;margin-top:195.6pt;width:184.9pt;height:.7pt;z-index:255890432;mso-position-horizontal-relative:page;mso-position-vertical-relative:page" coordorigin="13175,6901" coordsize="6524,26" path="m13175,6926r6523,l19698,6901r-6523,l13175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69" type="#_x0000_t202" style="position:absolute;margin-left:207.5pt;margin-top:373.55pt;width:4.2pt;height:13.65pt;z-index:25589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0" style="position:absolute;margin-left:78.95pt;margin-top:196.3pt;width:1.45pt;height:189.7pt;z-index:255892480;mso-position-horizontal-relative:page;mso-position-vertical-relative:page" coordorigin="2786,6926" coordsize="51,6693" path="m2786,13619r51,l2837,6926r-51,l2786,13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1" style="position:absolute;margin-left:78.95pt;margin-top:386.05pt;width:1.45pt;height:1.45pt;z-index:255893504;mso-position-horizontal-relative:page;mso-position-vertical-relative:page" coordorigin="2786,13619" coordsize="51,51" path="m2786,13670r51,l2837,13619r-51,l2786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2" style="position:absolute;margin-left:78.95pt;margin-top:386.05pt;width:1.45pt;height:1.45pt;z-index:255894528;mso-position-horizontal-relative:page;mso-position-vertical-relative:page" coordorigin="2786,13619" coordsize="51,51" path="m2786,13670r51,l2837,13619r-51,l2786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3" style="position:absolute;margin-left:80.4pt;margin-top:386.05pt;width:121.3pt;height:1.45pt;z-index:255895552;mso-position-horizontal-relative:page;mso-position-vertical-relative:page" coordorigin="2837,13619" coordsize="4280,51" path="m2837,13670r4280,l7117,13619r-4280,l2837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4" style="position:absolute;margin-left:201.7pt;margin-top:196.3pt;width:.7pt;height:189.7pt;z-index:255896576;mso-position-horizontal-relative:page;mso-position-vertical-relative:page" coordorigin="7117,6926" coordsize="26,6693" path="m7117,13619r25,l7142,6926r-25,l7117,13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5" style="position:absolute;margin-left:201.7pt;margin-top:386.05pt;width:1.45pt;height:1.45pt;z-index:255897600;mso-position-horizontal-relative:page;mso-position-vertical-relative:page" coordorigin="7117,13619" coordsize="51,51" path="m7117,13670r50,l7167,13619r-50,l7117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6" style="position:absolute;margin-left:203.15pt;margin-top:386.05pt;width:169.55pt;height:1.45pt;z-index:255898624;mso-position-horizontal-relative:page;mso-position-vertical-relative:page" coordorigin="7167,13619" coordsize="5982,51" path="m7167,13670r5982,l13149,13619r-5982,l7167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7" style="position:absolute;margin-left:372.7pt;margin-top:196.3pt;width:.7pt;height:189.7pt;z-index:255899648;mso-position-horizontal-relative:page;mso-position-vertical-relative:page" coordorigin="13149,6926" coordsize="26,6693" path="m13149,13619r26,l13175,6926r-26,l13149,13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8" style="position:absolute;margin-left:372.7pt;margin-top:386.05pt;width:1.45pt;height:1.45pt;z-index:255900672;mso-position-horizontal-relative:page;mso-position-vertical-relative:page" coordorigin="13149,13619" coordsize="51,51" path="m13149,13670r51,l13200,13619r-51,l13149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79" style="position:absolute;margin-left:374.15pt;margin-top:386.05pt;width:184.2pt;height:1.45pt;z-index:255901696;mso-position-horizontal-relative:page;mso-position-vertical-relative:page" coordorigin="13200,13619" coordsize="6499,51" path="m13200,13670r6498,l19698,13619r-6498,l13200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80" style="position:absolute;margin-left:558.35pt;margin-top:195.6pt;width:1.45pt;height:.7pt;z-index:255902720;mso-position-horizontal-relative:page;mso-position-vertical-relative:page" coordorigin="19698,6901" coordsize="51,26" path="m19698,6926r51,l19749,6901r-51,l19698,6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81" style="position:absolute;margin-left:558.35pt;margin-top:196.3pt;width:1.45pt;height:189.7pt;z-index:255903744;mso-position-horizontal-relative:page;mso-position-vertical-relative:page" coordorigin="19698,6926" coordsize="51,6693" path="m19698,13619r51,l19749,6926r-51,l19698,136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82" style="position:absolute;margin-left:558.35pt;margin-top:386.05pt;width:1.45pt;height:1.45pt;z-index:255904768;mso-position-horizontal-relative:page;mso-position-vertical-relative:page" coordorigin="19698,13619" coordsize="51,51" path="m19698,13670r51,l19749,13619r-51,l19698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83" style="position:absolute;margin-left:558.35pt;margin-top:386.05pt;width:1.45pt;height:1.45pt;z-index:255905792;mso-position-horizontal-relative:page;mso-position-vertical-relative:page" coordorigin="19698,13619" coordsize="51,51" path="m19698,13670r51,l19749,13619r-51,l19698,136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84" type="#_x0000_t202" style="position:absolute;margin-left:85.1pt;margin-top:523.3pt;width:4.2pt;height:13.65pt;z-index:25590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5" type="#_x0000_t202" style="position:absolute;margin-left:381pt;margin-top:611.9pt;width:4.2pt;height:13.65pt;z-index:25590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6" type="#_x0000_t202" style="position:absolute;margin-left:210.95pt;margin-top:726.5pt;width:4.2pt;height:13.65pt;z-index:25590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7" type="#_x0000_t202" style="position:absolute;margin-left:287.9pt;margin-top:471.25pt;width:9.7pt;height:13.65pt;z-index:25590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8" type="#_x0000_t202" style="position:absolute;margin-left:293.4pt;margin-top:471.25pt;width:4.2pt;height:13.65pt;z-index:25591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9" type="#_x0000_t202" style="position:absolute;margin-left:162.7pt;margin-top:457.15pt;width:4.2pt;height:13.8pt;z-index:25591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90" style="position:absolute;margin-left:78.95pt;margin-top:442.8pt;width:1.45pt;height:1.55pt;z-index:255912960;mso-position-horizontal-relative:page;mso-position-vertical-relative:page" coordorigin="2786,15622" coordsize="51,55" path="m2786,15676r51,l2837,15622r-51,l2786,156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1" style="position:absolute;margin-left:78.95pt;margin-top:442.8pt;width:1.45pt;height:1.45pt;z-index:255913984;mso-position-horizontal-relative:page;mso-position-vertical-relative:page" coordorigin="2786,15622" coordsize="51,51" path="m2786,15672r51,l2837,15622r-51,l2786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2" type="#_x0000_t202" style="position:absolute;margin-left:85.1pt;margin-top:429.15pt;width:4.4pt;height:14.9pt;z-index:25591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193" style="position:absolute;margin-left:80.4pt;margin-top:442.8pt;width:124.8pt;height:1.45pt;z-index:255916032;mso-position-horizontal-relative:page;mso-position-vertical-relative:page" coordorigin="2837,15622" coordsize="4403,51" path="m2837,15672r4402,l7239,15622r-4402,l2837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4" style="position:absolute;margin-left:78.95pt;margin-top:444.35pt;width:1.45pt;height:25.2pt;z-index:255917056;mso-position-horizontal-relative:page;mso-position-vertical-relative:page" coordorigin="2786,15676" coordsize="51,890" path="m2786,16566r51,l2837,15676r-51,l2786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5" style="position:absolute;margin-left:205.2pt;margin-top:444.25pt;width:.7pt;height:.1pt;z-index:255918080;mso-position-horizontal-relative:page;mso-position-vertical-relative:page" coordorigin="7239,15672" coordsize="26,5" path="m7239,15676r26,l7265,15672r-26,l7239,156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6" style="position:absolute;margin-left:205.2pt;margin-top:442.8pt;width:1.45pt;height:1.45pt;z-index:255919104;mso-position-horizontal-relative:page;mso-position-vertical-relative:page" coordorigin="7239,15622" coordsize="51,51" path="m7239,15672r51,l7290,15622r-51,l7239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7" style="position:absolute;margin-left:206.65pt;margin-top:442.8pt;width:168.7pt;height:1.45pt;z-index:255920128;mso-position-horizontal-relative:page;mso-position-vertical-relative:page" coordorigin="7290,15622" coordsize="5953,51" path="m7290,15672r5952,l13242,15622r-5952,l7290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8" style="position:absolute;margin-left:205.2pt;margin-top:444.35pt;width:.7pt;height:25.2pt;z-index:255921152;mso-position-horizontal-relative:page;mso-position-vertical-relative:page" coordorigin="7239,15676" coordsize="26,890" path="m7239,16566r26,l7265,15676r-26,l7239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199" type="#_x0000_t202" style="position:absolute;margin-left:139.8pt;margin-top:471.25pt;width:9.7pt;height:13.65pt;z-index:25592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00" type="#_x0000_t202" style="position:absolute;margin-left:145.3pt;margin-top:471.25pt;width:4.2pt;height:13.65pt;z-index:25592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01" style="position:absolute;margin-left:78.95pt;margin-top:469.55pt;width:1.45pt;height:1.55pt;z-index:255924224;mso-position-horizontal-relative:page;mso-position-vertical-relative:page" coordorigin="2786,16566" coordsize="51,56" path="m2786,16621r51,l2837,16566r-51,l2786,166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2" style="position:absolute;margin-left:80.4pt;margin-top:469.55pt;width:124.8pt;height:1.45pt;z-index:255925248;mso-position-horizontal-relative:page;mso-position-vertical-relative:page" coordorigin="2837,16566" coordsize="4403,51" path="m2837,16616r4402,l7239,16566r-4402,l2837,166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3" style="position:absolute;margin-left:205.2pt;margin-top:471pt;width:.7pt;height:.1pt;z-index:255926272;mso-position-horizontal-relative:page;mso-position-vertical-relative:page" coordorigin="7239,16616" coordsize="26,5" path="m7239,16621r26,l7265,16616r-26,l7239,166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4" style="position:absolute;margin-left:205.2pt;margin-top:469.55pt;width:1.45pt;height:1.45pt;z-index:255927296;mso-position-horizontal-relative:page;mso-position-vertical-relative:page" coordorigin="7239,16566" coordsize="51,51" path="m7239,16616r51,l7290,16566r-51,l7239,166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5" type="#_x0000_t202" style="position:absolute;margin-left:360.25pt;margin-top:457.15pt;width:4.2pt;height:13.8pt;z-index:25592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06" style="position:absolute;margin-left:375.35pt;margin-top:444.25pt;width:.7pt;height:.1pt;z-index:255929344;mso-position-horizontal-relative:page;mso-position-vertical-relative:page" coordorigin="13242,15672" coordsize="26,5" path="m13242,15676r26,l13268,15672r-26,l13242,156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7" style="position:absolute;margin-left:375.35pt;margin-top:442.8pt;width:1.45pt;height:1.45pt;z-index:255930368;mso-position-horizontal-relative:page;mso-position-vertical-relative:page" coordorigin="13242,15622" coordsize="51,51" path="m13242,15672r51,l13293,15622r-51,l13242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8" style="position:absolute;margin-left:376.8pt;margin-top:442.8pt;width:187.55pt;height:1.45pt;z-index:255931392;mso-position-horizontal-relative:page;mso-position-vertical-relative:page" coordorigin="13293,15622" coordsize="6617,51" path="m13293,15672r6617,l19910,15622r-6617,l13293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09" style="position:absolute;margin-left:375.35pt;margin-top:444.35pt;width:.7pt;height:25.2pt;z-index:255932416;mso-position-horizontal-relative:page;mso-position-vertical-relative:page" coordorigin="13242,15676" coordsize="26,890" path="m13242,16566r26,l13268,15676r-26,l13242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0" style="position:absolute;margin-left:206.65pt;margin-top:469.55pt;width:168.7pt;height:1.45pt;z-index:255933440;mso-position-horizontal-relative:page;mso-position-vertical-relative:page" coordorigin="7290,16566" coordsize="5953,51" path="m7290,16616r5952,l13242,16566r-5952,l7290,166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1" style="position:absolute;margin-left:205.2pt;margin-top:471.1pt;width:.7pt;height:12.6pt;z-index:255934464;mso-position-horizontal-relative:page;mso-position-vertical-relative:page" coordorigin="7239,16621" coordsize="26,445" path="m7239,17065r26,l7265,16621r-26,l7239,17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2" style="position:absolute;margin-left:375.35pt;margin-top:471pt;width:.7pt;height:.1pt;z-index:255935488;mso-position-horizontal-relative:page;mso-position-vertical-relative:page" coordorigin="13242,16616" coordsize="26,5" path="m13242,16621r26,l13268,16616r-26,l13242,166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3" style="position:absolute;margin-left:375.35pt;margin-top:469.55pt;width:1.45pt;height:1.45pt;z-index:255936512;mso-position-horizontal-relative:page;mso-position-vertical-relative:page" coordorigin="13242,16566" coordsize="51,51" path="m13242,16616r51,l13293,16566r-51,l13242,166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4" type="#_x0000_t202" style="position:absolute;margin-left:523.8pt;margin-top:457.15pt;width:4.2pt;height:13.8pt;z-index:25593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15" style="position:absolute;margin-left:564.35pt;margin-top:442.8pt;width:1.45pt;height:1.55pt;z-index:255938560;mso-position-horizontal-relative:page;mso-position-vertical-relative:page" coordorigin="19910,15622" coordsize="51,55" path="m19910,15676r51,l19961,15622r-51,l19910,156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6" style="position:absolute;margin-left:564.35pt;margin-top:442.8pt;width:1.45pt;height:1.45pt;z-index:255939584;mso-position-horizontal-relative:page;mso-position-vertical-relative:page" coordorigin="19910,15622" coordsize="51,51" path="m19910,15672r51,l19961,15622r-51,l19910,156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7" style="position:absolute;margin-left:564.35pt;margin-top:444.35pt;width:1.45pt;height:25.2pt;z-index:255940608;mso-position-horizontal-relative:page;mso-position-vertical-relative:page" coordorigin="19910,15676" coordsize="51,890" path="m19910,16566r51,l19961,15676r-51,l19910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18" type="#_x0000_t202" style="position:absolute;margin-left:467.5pt;margin-top:471.25pt;width:9.7pt;height:13.65pt;z-index:25594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19" type="#_x0000_t202" style="position:absolute;margin-left:473.05pt;margin-top:471.25pt;width:4.2pt;height:13.65pt;z-index:25594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20" style="position:absolute;margin-left:376.8pt;margin-top:469.55pt;width:187.55pt;height:1.45pt;z-index:255943680;mso-position-horizontal-relative:page;mso-position-vertical-relative:page" coordorigin="13293,16566" coordsize="6617,51" path="m13293,16616r6617,l19910,16566r-6617,l13293,166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1" style="position:absolute;margin-left:375.35pt;margin-top:471.1pt;width:.7pt;height:12.6pt;z-index:255944704;mso-position-horizontal-relative:page;mso-position-vertical-relative:page" coordorigin="13242,16621" coordsize="26,445" path="m13242,17065r26,l13268,16621r-26,l13242,17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2" style="position:absolute;margin-left:78.95pt;margin-top:471.1pt;width:1.45pt;height:12.6pt;z-index:255945728;mso-position-horizontal-relative:page;mso-position-vertical-relative:page" coordorigin="2786,16621" coordsize="51,445" path="m2786,17065r51,l2837,16621r-51,l2786,17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3" style="position:absolute;margin-left:78.95pt;margin-top:483.7pt;width:1.45pt;height:1.55pt;z-index:255946752;mso-position-horizontal-relative:page;mso-position-vertical-relative:page" coordorigin="2786,17065" coordsize="51,56" path="m2786,17120r51,l2837,17065r-51,l2786,17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4" style="position:absolute;margin-left:80.4pt;margin-top:483.7pt;width:124.8pt;height:1.45pt;z-index:255947776;mso-position-horizontal-relative:page;mso-position-vertical-relative:page" coordorigin="2837,17065" coordsize="4403,51" path="m2837,17116r4402,l7239,17065r-4402,l2837,17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5" style="position:absolute;margin-left:205.2pt;margin-top:485.15pt;width:.7pt;height:.1pt;z-index:255948800;mso-position-horizontal-relative:page;mso-position-vertical-relative:page" coordorigin="7239,17116" coordsize="26,5" path="m7239,17120r26,l7265,17116r-26,l7239,17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6" style="position:absolute;margin-left:205.2pt;margin-top:483.7pt;width:1.45pt;height:1.45pt;z-index:255949824;mso-position-horizontal-relative:page;mso-position-vertical-relative:page" coordorigin="7239,17065" coordsize="51,51" path="m7239,17116r51,l7290,17065r-51,l7239,17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7" style="position:absolute;margin-left:206.65pt;margin-top:483.7pt;width:168.7pt;height:1.45pt;z-index:255950848;mso-position-horizontal-relative:page;mso-position-vertical-relative:page" coordorigin="7290,17065" coordsize="5953,51" path="m7290,17116r5952,l13242,17065r-5952,l7290,17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8" style="position:absolute;margin-left:375.35pt;margin-top:485.15pt;width:.7pt;height:.1pt;z-index:255951872;mso-position-horizontal-relative:page;mso-position-vertical-relative:page" coordorigin="13242,17116" coordsize="26,5" path="m13242,17120r26,l13268,17116r-26,l13242,17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29" style="position:absolute;margin-left:375.35pt;margin-top:483.7pt;width:1.45pt;height:1.45pt;z-index:255952896;mso-position-horizontal-relative:page;mso-position-vertical-relative:page" coordorigin="13242,17065" coordsize="51,51" path="m13242,17116r51,l13293,17065r-51,l13242,17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0" style="position:absolute;margin-left:564.35pt;margin-top:469.55pt;width:1.45pt;height:1.55pt;z-index:255953920;mso-position-horizontal-relative:page;mso-position-vertical-relative:page" coordorigin="19910,16566" coordsize="51,56" path="m19910,16621r51,l19961,16566r-51,l19910,166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1" style="position:absolute;margin-left:564.35pt;margin-top:471.1pt;width:1.45pt;height:12.6pt;z-index:255954944;mso-position-horizontal-relative:page;mso-position-vertical-relative:page" coordorigin="19910,16621" coordsize="51,445" path="m19910,17065r51,l19961,16621r-51,l19910,17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2" style="position:absolute;margin-left:376.8pt;margin-top:483.7pt;width:187.55pt;height:1.45pt;z-index:255955968;mso-position-horizontal-relative:page;mso-position-vertical-relative:page" coordorigin="13293,17065" coordsize="6617,51" path="m13293,17116r6617,l19910,17065r-6617,l13293,17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3" style="position:absolute;margin-left:375.35pt;margin-top:485.3pt;width:.7pt;height:189.7pt;z-index:255956992;mso-position-horizontal-relative:page;mso-position-vertical-relative:page" coordorigin="13242,17120" coordsize="26,6693" path="m13242,23813r26,l13268,17120r-26,l13242,23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4" type="#_x0000_t202" style="position:absolute;margin-left:256.3pt;margin-top:662.5pt;width:4.2pt;height:13.65pt;z-index:25595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5" style="position:absolute;margin-left:205.2pt;margin-top:485.3pt;width:.7pt;height:189.7pt;z-index:255959040;mso-position-horizontal-relative:page;mso-position-vertical-relative:page" coordorigin="7239,17120" coordsize="26,6693" path="m7239,23813r26,l7265,17120r-26,l7239,23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6" type="#_x0000_t202" style="position:absolute;margin-left:340.1pt;margin-top:675.85pt;width:4.2pt;height:13.65pt;z-index:25596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7" style="position:absolute;margin-left:78.95pt;margin-top:485.3pt;width:1.45pt;height:189.7pt;z-index:255961088;mso-position-horizontal-relative:page;mso-position-vertical-relative:page" coordorigin="2786,17120" coordsize="51,6693" path="m2786,23813r51,l2837,17120r-51,l2786,23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8" style="position:absolute;margin-left:78.95pt;margin-top:675pt;width:1.45pt;height:.7pt;z-index:255962112;mso-position-horizontal-relative:page;mso-position-vertical-relative:page" coordorigin="2786,23813" coordsize="51,26" path="m2786,23838r51,l2837,23813r-51,l2786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39" style="position:absolute;margin-left:80.4pt;margin-top:675pt;width:124.8pt;height:.7pt;z-index:255963136;mso-position-horizontal-relative:page;mso-position-vertical-relative:page" coordorigin="2837,23813" coordsize="4403,26" path="m2837,23838r4402,l7239,23813r-4402,l2837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0" style="position:absolute;margin-left:205.2pt;margin-top:675pt;width:.7pt;height:.7pt;z-index:255964160;mso-position-horizontal-relative:page;mso-position-vertical-relative:page" coordorigin="7239,23813" coordsize="26,26" path="m7239,23838r26,l7265,23813r-26,l7239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1" style="position:absolute;margin-left:205.9pt;margin-top:675pt;width:169.45pt;height:.7pt;z-index:255965184;mso-position-horizontal-relative:page;mso-position-vertical-relative:page" coordorigin="7265,23813" coordsize="5978,26" path="m7265,23838r5977,l13242,23813r-5977,l7265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2" style="position:absolute;margin-left:375.35pt;margin-top:675pt;width:.7pt;height:.7pt;z-index:255966208;mso-position-horizontal-relative:page;mso-position-vertical-relative:page" coordorigin="13242,23813" coordsize="26,26" path="m13242,23838r26,l13268,23813r-26,l13242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3" style="position:absolute;margin-left:564.35pt;margin-top:483.7pt;width:1.45pt;height:1.55pt;z-index:255967232;mso-position-horizontal-relative:page;mso-position-vertical-relative:page" coordorigin="19910,17065" coordsize="51,56" path="m19910,17120r51,l19961,17065r-51,l19910,17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4" style="position:absolute;margin-left:564.35pt;margin-top:485.3pt;width:1.45pt;height:189.7pt;z-index:255968256;mso-position-horizontal-relative:page;mso-position-vertical-relative:page" coordorigin="19910,17120" coordsize="51,6693" path="m19910,23813r51,l19961,17120r-51,l19910,238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5" style="position:absolute;margin-left:376.1pt;margin-top:675pt;width:188.3pt;height:.7pt;z-index:255969280;mso-position-horizontal-relative:page;mso-position-vertical-relative:page" coordorigin="13268,23813" coordsize="6643,26" path="m13268,23838r6642,l19910,23813r-6642,l13268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6" style="position:absolute;margin-left:78.95pt;margin-top:675.7pt;width:1.45pt;height:88.55pt;z-index:255970304;mso-position-horizontal-relative:page;mso-position-vertical-relative:page" coordorigin="2786,23838" coordsize="51,3125" path="m2786,26962r51,l2837,23838r-51,l2786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7" style="position:absolute;margin-left:78.95pt;margin-top:764.3pt;width:1.45pt;height:1.45pt;z-index:255971328;mso-position-horizontal-relative:page;mso-position-vertical-relative:page" coordorigin="2786,26962" coordsize="51,51" path="m2786,27013r51,l2837,26962r-51,l2786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8" style="position:absolute;margin-left:78.95pt;margin-top:764.3pt;width:1.45pt;height:1.45pt;z-index:255972352;mso-position-horizontal-relative:page;mso-position-vertical-relative:page" coordorigin="2786,26962" coordsize="51,51" path="m2786,27013r51,l2837,26962r-51,l2786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49" style="position:absolute;margin-left:80.4pt;margin-top:764.3pt;width:124.8pt;height:1.45pt;z-index:255973376;mso-position-horizontal-relative:page;mso-position-vertical-relative:page" coordorigin="2837,26962" coordsize="4403,51" path="m2837,27013r4402,l7239,26962r-4402,l2837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0" style="position:absolute;margin-left:205.2pt;margin-top:675.7pt;width:.7pt;height:88.55pt;z-index:255974400;mso-position-horizontal-relative:page;mso-position-vertical-relative:page" coordorigin="7239,23838" coordsize="26,3125" path="m7239,26962r26,l7265,23838r-26,l7239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1" style="position:absolute;margin-left:205.2pt;margin-top:764.3pt;width:1.45pt;height:1.45pt;z-index:255975424;mso-position-horizontal-relative:page;mso-position-vertical-relative:page" coordorigin="7239,26962" coordsize="51,51" path="m7239,27013r51,l7290,26962r-51,l7239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2" style="position:absolute;margin-left:206.65pt;margin-top:764.3pt;width:168.7pt;height:1.45pt;z-index:255976448;mso-position-horizontal-relative:page;mso-position-vertical-relative:page" coordorigin="7290,26962" coordsize="5953,51" path="m7290,27013r5952,l13242,26962r-5952,l7290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3" style="position:absolute;margin-left:375.35pt;margin-top:675.7pt;width:.7pt;height:88.55pt;z-index:255977472;mso-position-horizontal-relative:page;mso-position-vertical-relative:page" coordorigin="13242,23838" coordsize="26,3125" path="m13242,26962r26,l13268,23838r-26,l13242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4" style="position:absolute;margin-left:375.35pt;margin-top:764.3pt;width:1.45pt;height:1.45pt;z-index:255978496;mso-position-horizontal-relative:page;mso-position-vertical-relative:page" coordorigin="13242,26962" coordsize="51,51" path="m13242,27013r51,l13293,26962r-51,l13242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5" style="position:absolute;margin-left:376.8pt;margin-top:764.3pt;width:187.55pt;height:1.45pt;z-index:255979520;mso-position-horizontal-relative:page;mso-position-vertical-relative:page" coordorigin="13293,26962" coordsize="6617,51" path="m13293,27013r6617,l19910,26962r-6617,l13293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6" style="position:absolute;margin-left:564.35pt;margin-top:675pt;width:1.45pt;height:.7pt;z-index:255980544;mso-position-horizontal-relative:page;mso-position-vertical-relative:page" coordorigin="19910,23813" coordsize="51,26" path="m19910,23838r51,l19961,23813r-51,l19910,238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7" style="position:absolute;margin-left:564.35pt;margin-top:675.7pt;width:1.45pt;height:88.55pt;z-index:255981568;mso-position-horizontal-relative:page;mso-position-vertical-relative:page" coordorigin="19910,23838" coordsize="51,3125" path="m19910,26962r51,l19961,23838r-51,l19910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8" style="position:absolute;margin-left:564.35pt;margin-top:764.3pt;width:1.45pt;height:1.45pt;z-index:255982592;mso-position-horizontal-relative:page;mso-position-vertical-relative:page" coordorigin="19910,26962" coordsize="51,51" path="m19910,27013r51,l19961,26962r-51,l19910,270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59" style="position:absolute;margin-left:564.35pt;margin-top:764.3pt;width:1.45pt;height:1.45pt;z-index:255983616;mso-position-horizontal-relative:page;mso-position-vertical-relative:page" coordorigin="19910,26962" coordsize="51,51" path="m19910,27013r51,l19961,26962r-51,l19910,27013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ственного </w:t>
      </w:r>
    </w:p>
    <w:p w:rsidR="00923E4B" w:rsidRDefault="00923E4B">
      <w:pPr>
        <w:tabs>
          <w:tab w:val="left" w:pos="1276"/>
        </w:tabs>
        <w:spacing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назначения </w:t>
      </w:r>
      <w:r>
        <w:tab/>
      </w:r>
      <w:r>
        <w:rPr>
          <w:color w:val="000000"/>
        </w:rPr>
        <w:t xml:space="preserve">Отступ от красной линии - не ме- </w:t>
      </w:r>
    </w:p>
    <w:p w:rsidR="00923E4B" w:rsidRDefault="00923E4B">
      <w:pPr>
        <w:spacing w:line="20" w:lineRule="exact"/>
        <w:sectPr w:rsidR="00923E4B">
          <w:pgSz w:w="11906" w:h="16838"/>
          <w:pgMar w:top="4415" w:right="0" w:bottom="0" w:left="1702" w:header="720" w:footer="720" w:gutter="0"/>
          <w:cols w:num="2" w:space="720" w:equalWidth="0">
            <w:col w:w="1004" w:space="174"/>
            <w:col w:w="4489"/>
          </w:cols>
        </w:sectPr>
      </w:pPr>
    </w:p>
    <w:p w:rsidR="00923E4B" w:rsidRDefault="00923E4B">
      <w:pPr>
        <w:spacing w:before="10" w:line="244" w:lineRule="exact"/>
        <w:ind w:right="-113"/>
      </w:pPr>
      <w:r w:rsidRPr="00CD7CBE">
        <w:rPr>
          <w:color w:val="000000"/>
          <w:sz w:val="19"/>
          <w:szCs w:val="19"/>
        </w:rPr>
        <w:lastRenderedPageBreak/>
        <w:t xml:space="preserve">II, III </w:t>
      </w:r>
      <w:r w:rsidRPr="00CD7CBE">
        <w:rPr>
          <w:color w:val="000000"/>
        </w:rPr>
        <w:t>класса опасности</w:t>
      </w:r>
      <w:r w:rsidRPr="00CD7CBE">
        <w:rPr>
          <w:color w:val="000000"/>
          <w:spacing w:val="23"/>
        </w:rPr>
        <w:t xml:space="preserve"> </w:t>
      </w:r>
    </w:p>
    <w:p w:rsidR="00923E4B" w:rsidRDefault="00923E4B">
      <w:pPr>
        <w:tabs>
          <w:tab w:val="left" w:pos="370"/>
        </w:tabs>
        <w:spacing w:before="10" w:after="10" w:line="248" w:lineRule="exact"/>
        <w:ind w:right="-113"/>
      </w:pPr>
      <w:r>
        <w:br w:type="column"/>
      </w:r>
      <w:r>
        <w:lastRenderedPageBreak/>
        <w:tab/>
      </w:r>
      <w:r>
        <w:rPr>
          <w:color w:val="000000"/>
        </w:rPr>
        <w:t xml:space="preserve">5 м., при новом строитель- </w:t>
      </w:r>
      <w:r>
        <w:rPr>
          <w:color w:val="000000"/>
          <w:spacing w:val="6043"/>
        </w:rPr>
        <w:t xml:space="preserve"> </w:t>
      </w:r>
      <w:r>
        <w:rPr>
          <w:color w:val="000000"/>
        </w:rPr>
        <w:t xml:space="preserve">стве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Максимальное количество эта- </w:t>
      </w:r>
      <w:r>
        <w:rPr>
          <w:color w:val="000000"/>
          <w:spacing w:val="6080"/>
        </w:rPr>
        <w:t xml:space="preserve"> </w:t>
      </w:r>
      <w:r>
        <w:rPr>
          <w:color w:val="000000"/>
        </w:rPr>
        <w:t xml:space="preserve">жей - 3 эт. </w:t>
      </w:r>
    </w:p>
    <w:p w:rsidR="00923E4B" w:rsidRDefault="00923E4B">
      <w:pPr>
        <w:spacing w:after="10" w:line="244" w:lineRule="exact"/>
        <w:ind w:right="-113"/>
      </w:pPr>
      <w:r>
        <w:rPr>
          <w:color w:val="000000"/>
        </w:rPr>
        <w:t xml:space="preserve">Высота - до 15 м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Максимальная высота оград – 1,5 </w:t>
      </w:r>
      <w:r>
        <w:rPr>
          <w:color w:val="000000"/>
          <w:spacing w:val="6319"/>
        </w:rPr>
        <w:t xml:space="preserve"> </w:t>
      </w:r>
      <w:r>
        <w:rPr>
          <w:color w:val="000000"/>
        </w:rPr>
        <w:t xml:space="preserve">м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Максимальный процент застрой- </w:t>
      </w:r>
      <w:r>
        <w:rPr>
          <w:color w:val="000000"/>
          <w:spacing w:val="6271"/>
        </w:rPr>
        <w:t xml:space="preserve"> </w:t>
      </w:r>
      <w:r>
        <w:rPr>
          <w:color w:val="000000"/>
        </w:rPr>
        <w:t xml:space="preserve">ки – 70% </w:t>
      </w:r>
    </w:p>
    <w:p w:rsidR="00923E4B" w:rsidRDefault="00923E4B">
      <w:pPr>
        <w:spacing w:line="249" w:lineRule="exact"/>
        <w:ind w:right="-113"/>
      </w:pPr>
      <w:r>
        <w:rPr>
          <w:color w:val="000000"/>
        </w:rPr>
        <w:t xml:space="preserve">Минимальный процент озелене- </w:t>
      </w:r>
      <w:r>
        <w:rPr>
          <w:color w:val="000000"/>
          <w:spacing w:val="6209"/>
        </w:rPr>
        <w:t xml:space="preserve"> </w:t>
      </w:r>
      <w:r>
        <w:rPr>
          <w:color w:val="000000"/>
        </w:rPr>
        <w:t xml:space="preserve">ния – 10%.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2168" w:space="285"/>
            <w:col w:w="3222"/>
          </w:cols>
        </w:sectPr>
      </w:pPr>
    </w:p>
    <w:p w:rsidR="00923E4B" w:rsidRDefault="00923E4B">
      <w:pPr>
        <w:spacing w:before="6054" w:after="7" w:line="249" w:lineRule="exact"/>
        <w:ind w:right="-113"/>
      </w:pPr>
      <w:r>
        <w:rPr>
          <w:color w:val="000000"/>
        </w:rPr>
        <w:lastRenderedPageBreak/>
        <w:t xml:space="preserve">Отступ от красных линий – не </w:t>
      </w:r>
      <w:r>
        <w:rPr>
          <w:color w:val="000000"/>
          <w:spacing w:val="5963"/>
        </w:rPr>
        <w:t xml:space="preserve"> </w:t>
      </w:r>
      <w:r>
        <w:rPr>
          <w:color w:val="000000"/>
        </w:rPr>
        <w:t xml:space="preserve">менее 5 м. </w:t>
      </w:r>
    </w:p>
    <w:p w:rsidR="00923E4B" w:rsidRDefault="00923E4B">
      <w:pPr>
        <w:spacing w:line="248" w:lineRule="exact"/>
        <w:ind w:right="-113"/>
        <w:rPr>
          <w:color w:val="000000"/>
        </w:rPr>
      </w:pPr>
      <w:r>
        <w:rPr>
          <w:color w:val="000000"/>
        </w:rPr>
        <w:t xml:space="preserve">Максимальный процент застрой- </w:t>
      </w:r>
      <w:r>
        <w:rPr>
          <w:color w:val="000000"/>
          <w:spacing w:val="6223"/>
        </w:rPr>
        <w:t xml:space="preserve"> </w:t>
      </w:r>
      <w:r>
        <w:rPr>
          <w:color w:val="000000"/>
        </w:rPr>
        <w:t xml:space="preserve">ки-10%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513" w:bottom="0" w:left="4219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473" type="#_x0000_t202" style="position:absolute;margin-left:238.3pt;margin-top:804.85pt;width:3.45pt;height:10.3pt;z-index:-24711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4" type="#_x0000_t202" style="position:absolute;margin-left:203.4pt;margin-top:804.85pt;width:3.45pt;height:10.3pt;z-index:-24711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5" type="#_x0000_t202" style="position:absolute;margin-left:169.3pt;margin-top:804.85pt;width:3.45pt;height:10.3pt;z-index:-24711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6" type="#_x0000_t202" style="position:absolute;margin-left:138.7pt;margin-top:804.85pt;width:3.45pt;height:10.3pt;z-index:-24710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7" type="#_x0000_t202" style="position:absolute;margin-left:114.7pt;margin-top:804.85pt;width:3.45pt;height:10.3pt;z-index:-24710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8" type="#_x0000_t202" style="position:absolute;margin-left:81.95pt;margin-top:804.85pt;width:3.45pt;height:10.3pt;z-index:-24710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79" type="#_x0000_t202" style="position:absolute;margin-left:230.3pt;margin-top:790.85pt;width:2.9pt;height:8.05pt;z-index:-24710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0" type="#_x0000_t202" style="position:absolute;margin-left:193.3pt;margin-top:790.85pt;width:2.9pt;height:8.05pt;z-index:-24710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1" type="#_x0000_t202" style="position:absolute;margin-left:158.5pt;margin-top:790.85pt;width:2.9pt;height:8.05pt;z-index:-24710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2" type="#_x0000_t202" style="position:absolute;margin-left:130.3pt;margin-top:790.85pt;width:2.9pt;height:8.05pt;z-index:-24710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3" type="#_x0000_t202" style="position:absolute;margin-left:102.1pt;margin-top:790.85pt;width:2.9pt;height:8.05pt;z-index:-24710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4" type="#_x0000_t202" style="position:absolute;margin-left:73.9pt;margin-top:790.85pt;width:2.9pt;height:8.05pt;z-index:-24710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5" type="#_x0000_t202" style="position:absolute;margin-left:575.9pt;margin-top:776.05pt;width:3.9pt;height:12.45pt;z-index:-24710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6" type="#_x0000_t202" style="position:absolute;margin-left:230.3pt;margin-top:774.9pt;width:2.9pt;height:8.05pt;z-index:-24709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7" type="#_x0000_t202" style="position:absolute;margin-left:193.3pt;margin-top:774.9pt;width:2.9pt;height:8.05pt;z-index:-24709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8" type="#_x0000_t202" style="position:absolute;margin-left:158.5pt;margin-top:774.9pt;width:2.9pt;height:8.05pt;z-index:-24709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89" type="#_x0000_t202" style="position:absolute;margin-left:130.3pt;margin-top:774.9pt;width:2.9pt;height:8.05pt;z-index:-24709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0" type="#_x0000_t202" style="position:absolute;margin-left:102.1pt;margin-top:774.9pt;width:2.9pt;height:8.05pt;z-index:-24709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1" type="#_x0000_t202" style="position:absolute;margin-left:73.9pt;margin-top:774.9pt;width:2.9pt;height:8.05pt;z-index:-24709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2" type="#_x0000_t202" style="position:absolute;margin-left:42.6pt;margin-top:782.9pt;width:14.7pt;height:4.4pt;z-index:-2470932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3" type="#_x0000_t202" style="position:absolute;margin-left:28.55pt;margin-top:754.85pt;width:12.45pt;height:3.9pt;z-index:-2470922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4" type="#_x0000_t202" style="position:absolute;margin-left:42.6pt;margin-top:698.05pt;width:14.7pt;height:4.4pt;z-index:-2470912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5" type="#_x0000_t202" style="position:absolute;margin-left:28.55pt;margin-top:671.55pt;width:12.45pt;height:3.9pt;z-index:-2470901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6" type="#_x0000_t202" style="position:absolute;margin-left:42.6pt;margin-top:610.7pt;width:14.7pt;height:4.4pt;z-index:-2470891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7" type="#_x0000_t202" style="position:absolute;margin-left:28.55pt;margin-top:583pt;width:12.45pt;height:3.9pt;z-index:-2470881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8" type="#_x0000_t202" style="position:absolute;margin-left:338.4pt;margin-top:383.5pt;width:4.95pt;height:16.95pt;z-index:-24708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99" type="#_x0000_t202" style="position:absolute;margin-left:43.3pt;margin-top:18.35pt;width:4.95pt;height:16.95pt;z-index:-24708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0" type="#_x0000_t202" style="position:absolute;margin-left:25.55pt;margin-top:15.85pt;width:556.4pt;height:806.85pt;z-index:-24708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3"/>
                    <w:gridCol w:w="43"/>
                    <w:gridCol w:w="568"/>
                    <w:gridCol w:w="220"/>
                    <w:gridCol w:w="43"/>
                    <w:gridCol w:w="599"/>
                    <w:gridCol w:w="43"/>
                    <w:gridCol w:w="2520"/>
                    <w:gridCol w:w="3527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5" w:type="dxa"/>
                        <w:gridSpan w:val="4"/>
                        <w:tcMar>
                          <w:left w:w="122" w:type="dxa"/>
                          <w:right w:w="17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250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76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3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325" w:type="dxa"/>
                          <w:right w:w="1544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151" w:type="dxa"/>
                          <w:right w:w="377" w:type="dxa"/>
                        </w:tcMar>
                      </w:tcPr>
                      <w:p w:rsidR="00AA7298" w:rsidRDefault="00AA7298">
                        <w:pPr>
                          <w:spacing w:before="323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лений»), со строительными нормами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правилами, СП, техническими ре-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гламентами, по утвержденному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екту планировки, проекту межевания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5325" w:type="dxa"/>
                          <w:right w:w="4291" w:type="dxa"/>
                        </w:tcMar>
                      </w:tcPr>
                      <w:p w:rsidR="00AA7298" w:rsidRDefault="00AA7298">
                        <w:pPr>
                          <w:spacing w:before="44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(ПЗ-2)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3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22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3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607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1858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49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23" w:type="dxa"/>
                        <w:gridSpan w:val="9"/>
                        <w:tcMar>
                          <w:left w:w="482" w:type="dxa"/>
                          <w:right w:w="93" w:type="dxa"/>
                        </w:tcMar>
                      </w:tcPr>
                      <w:p w:rsidR="00AA7298" w:rsidRDefault="00AA7298">
                        <w:pPr>
                          <w:spacing w:before="49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сооружения производ-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ственных объектов IV-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V классов опасности,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коммунально-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складского назначения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IV-V классов опасно-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сти, объекты транспор-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та IV-V классов опас-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ности </w:t>
                        </w:r>
                      </w:p>
                    </w:tc>
                    <w:tc>
                      <w:tcPr>
                        <w:tcW w:w="342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6" w:type="dxa"/>
                          <w:right w:w="70" w:type="dxa"/>
                        </w:tcMar>
                      </w:tcPr>
                      <w:p w:rsidR="00AA7298" w:rsidRDefault="00AA7298">
                        <w:pPr>
                          <w:spacing w:before="49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размер земельного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участка – не менее 0,02 га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- не ме-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нее 5 м., при новом строитель-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стве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- 3 эт.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- до 15 м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1,5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 – 70%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10%.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Mar>
                          <w:left w:w="101" w:type="dxa"/>
                          <w:right w:w="391" w:type="dxa"/>
                        </w:tcMar>
                      </w:tcPr>
                      <w:p w:rsidR="00AA7298" w:rsidRDefault="00AA7298">
                        <w:pPr>
                          <w:spacing w:before="49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Проектирование, строительство,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конструкция объектов допускается в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комплексе с отдельно-стоящими,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встроено-пристроенными объектами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инженерно-технического и админи-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стративного назначения, необходи-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мых для обеспечения объектов.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со СП 42.13330.2011 (Акту-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сельских поселений»), со строитель-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ными нормами и правилами, СП, тех-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ническими регламентами по утвер-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жденному проекту планировки, про-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24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A603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BA6038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96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vMerge w:val="restart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2" w:type="dxa"/>
                          <w:right w:w="17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restart"/>
                        <w:tcMar>
                          <w:left w:w="250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vMerge/>
                      </w:tcPr>
                      <w:p w:rsidR="00AA7298" w:rsidRDefault="00AA7298"/>
                    </w:tc>
                    <w:tc>
                      <w:tcPr>
                        <w:tcW w:w="3205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6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A603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vMerge/>
                      </w:tcPr>
                      <w:p w:rsidR="00AA7298" w:rsidRDefault="00AA7298"/>
                    </w:tc>
                    <w:tc>
                      <w:tcPr>
                        <w:tcW w:w="3205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1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23" w:type="dxa"/>
                        <w:gridSpan w:val="9"/>
                        <w:vMerge w:val="restart"/>
                        <w:tcMar>
                          <w:left w:w="482" w:type="dxa"/>
                          <w:right w:w="51" w:type="dxa"/>
                        </w:tcMar>
                      </w:tcPr>
                      <w:p w:rsidR="00AA7298" w:rsidRDefault="00AA7298">
                        <w:pPr>
                          <w:spacing w:before="17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обеспече-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 </w:t>
                        </w:r>
                      </w:p>
                    </w:tc>
                    <w:tc>
                      <w:tcPr>
                        <w:tcW w:w="3425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76" w:type="dxa"/>
                          <w:right w:w="44" w:type="dxa"/>
                        </w:tcMar>
                      </w:tcPr>
                      <w:p w:rsidR="00AA7298" w:rsidRDefault="00AA7298">
                        <w:pPr>
                          <w:spacing w:before="17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Для объектов минимальный 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ступ от границ земельного участ-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ка –5 м;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restart"/>
                        <w:tcMar>
                          <w:left w:w="151" w:type="dxa"/>
                          <w:right w:w="398" w:type="dxa"/>
                        </w:tcMar>
                      </w:tcPr>
                      <w:p w:rsidR="00AA7298" w:rsidRDefault="00AA7298">
                        <w:pPr>
                          <w:spacing w:before="17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ными нормами и правилами, СП,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2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25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A603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BA6038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23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25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09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BA6038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BA6038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289" type="#_x0000_t202" style="position:absolute;margin-left:19.55pt;margin-top:821.4pt;width:4.4pt;height:14.7pt;z-index:25601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90" type="#_x0000_t202" style="position:absolute;margin-left:85.1pt;margin-top:14.25pt;width:4.4pt;height:14.7pt;z-index:25601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91" type="#_x0000_t202" style="position:absolute;margin-left:437.9pt;margin-top:132.85pt;width:4.2pt;height:13.65pt;z-index:25601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92" type="#_x0000_t202" style="position:absolute;margin-left:293.4pt;margin-top:68.15pt;width:4.2pt;height:13.65pt;z-index:25601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93" type="#_x0000_t202" style="position:absolute;margin-left:162.7pt;margin-top:54.05pt;width:4.2pt;height:13.8pt;z-index:25601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294" style="position:absolute;margin-left:78.95pt;margin-top:39.7pt;width:1.45pt;height:1.55pt;z-index:256020480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95" style="position:absolute;margin-left:78.95pt;margin-top:39.7pt;width:1.45pt;height:1.45pt;z-index:256021504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96" style="position:absolute;margin-left:80.4pt;margin-top:39.7pt;width:124.8pt;height:1.45pt;z-index:256022528;mso-position-horizontal-relative:page;mso-position-vertical-relative:page" coordorigin="2837,1402" coordsize="4403,51" path="m2837,1453r4402,l7239,1402r-4402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97" style="position:absolute;margin-left:78.95pt;margin-top:41.3pt;width:1.45pt;height:25.2pt;z-index:256023552;mso-position-horizontal-relative:page;mso-position-vertical-relative:page" coordorigin="2786,1457" coordsize="51,889" path="m2786,2346r51,l2837,1457r-51,l2786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98" style="position:absolute;margin-left:205.2pt;margin-top:41.15pt;width:.7pt;height:.1pt;z-index:256024576;mso-position-horizontal-relative:page;mso-position-vertical-relative:page" coordorigin="7239,1453" coordsize="26,5" path="m7239,1457r26,l7265,1453r-26,l723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299" style="position:absolute;margin-left:205.2pt;margin-top:39.7pt;width:1.45pt;height:1.45pt;z-index:256025600;mso-position-horizontal-relative:page;mso-position-vertical-relative:page" coordorigin="7239,1402" coordsize="51,51" path="m7239,1453r51,l7290,1402r-51,l723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0" style="position:absolute;margin-left:206.65pt;margin-top:39.7pt;width:168.7pt;height:1.45pt;z-index:256026624;mso-position-horizontal-relative:page;mso-position-vertical-relative:page" coordorigin="7290,1402" coordsize="5953,51" path="m7290,1453r5952,l13242,1402r-5952,l729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1" style="position:absolute;margin-left:205.2pt;margin-top:41.3pt;width:.7pt;height:25.2pt;z-index:256027648;mso-position-horizontal-relative:page;mso-position-vertical-relative:page" coordorigin="7239,1457" coordsize="26,889" path="m7239,2346r26,l7265,1457r-26,l7239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2" type="#_x0000_t202" style="position:absolute;margin-left:145.3pt;margin-top:68.15pt;width:4.2pt;height:13.65pt;z-index:25602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3" style="position:absolute;margin-left:78.95pt;margin-top:66.5pt;width:1.45pt;height:1.55pt;z-index:256029696;mso-position-horizontal-relative:page;mso-position-vertical-relative:page" coordorigin="2786,2346" coordsize="51,56" path="m2786,2401r51,l2837,2346r-51,l2786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4" style="position:absolute;margin-left:80.4pt;margin-top:66.5pt;width:124.8pt;height:1.45pt;z-index:256030720;mso-position-horizontal-relative:page;mso-position-vertical-relative:page" coordorigin="2837,2346" coordsize="4403,51" path="m2837,2397r4402,l7239,2346r-4402,l2837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5" style="position:absolute;margin-left:205.2pt;margin-top:67.9pt;width:.7pt;height:.1pt;z-index:256031744;mso-position-horizontal-relative:page;mso-position-vertical-relative:page" coordorigin="7239,2397" coordsize="26,5" path="m7239,2401r26,l7265,2397r-26,l7239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6" style="position:absolute;margin-left:205.2pt;margin-top:66.5pt;width:1.45pt;height:1.45pt;z-index:256032768;mso-position-horizontal-relative:page;mso-position-vertical-relative:page" coordorigin="7239,2346" coordsize="51,51" path="m7239,2397r51,l7290,2346r-51,l7239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7" type="#_x0000_t202" style="position:absolute;margin-left:360.25pt;margin-top:54.05pt;width:4.2pt;height:13.8pt;z-index:25603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8" style="position:absolute;margin-left:375.35pt;margin-top:41.15pt;width:.7pt;height:.1pt;z-index:256034816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09" style="position:absolute;margin-left:375.35pt;margin-top:39.7pt;width:1.45pt;height:1.45pt;z-index:256035840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0" style="position:absolute;margin-left:376.8pt;margin-top:39.7pt;width:187.55pt;height:1.45pt;z-index:256036864;mso-position-horizontal-relative:page;mso-position-vertical-relative:page" coordorigin="13293,1402" coordsize="6617,51" path="m13293,1453r6617,l19910,1402r-6617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1" style="position:absolute;margin-left:375.35pt;margin-top:41.3pt;width:.7pt;height:25.2pt;z-index:256037888;mso-position-horizontal-relative:page;mso-position-vertical-relative:page" coordorigin="13242,1457" coordsize="26,889" path="m13242,2346r26,l13268,1457r-26,l13242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2" style="position:absolute;margin-left:206.65pt;margin-top:66.5pt;width:168.7pt;height:1.45pt;z-index:256038912;mso-position-horizontal-relative:page;mso-position-vertical-relative:page" coordorigin="7290,2346" coordsize="5953,51" path="m7290,2397r5952,l13242,2346r-5952,l7290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3" style="position:absolute;margin-left:205.2pt;margin-top:68.05pt;width:.7pt;height:12.6pt;z-index:256039936;mso-position-horizontal-relative:page;mso-position-vertical-relative:page" coordorigin="7239,2401" coordsize="26,445" path="m7239,2845r26,l7265,2401r-26,l7239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4" style="position:absolute;margin-left:375.35pt;margin-top:67.9pt;width:.7pt;height:.1pt;z-index:256040960;mso-position-horizontal-relative:page;mso-position-vertical-relative:page" coordorigin="13242,2397" coordsize="26,5" path="m13242,2401r26,l13268,2397r-26,l13242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5" style="position:absolute;margin-left:375.35pt;margin-top:66.5pt;width:1.45pt;height:1.45pt;z-index:256041984;mso-position-horizontal-relative:page;mso-position-vertical-relative:page" coordorigin="13242,2346" coordsize="51,51" path="m13242,2397r51,l13293,2346r-51,l13242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6" type="#_x0000_t202" style="position:absolute;margin-left:523.8pt;margin-top:54.05pt;width:4.2pt;height:13.8pt;z-index:25604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7" style="position:absolute;margin-left:564.35pt;margin-top:39.7pt;width:1.45pt;height:1.55pt;z-index:256044032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8" style="position:absolute;margin-left:564.35pt;margin-top:39.7pt;width:1.45pt;height:1.45pt;z-index:256045056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19" style="position:absolute;margin-left:564.35pt;margin-top:41.3pt;width:1.45pt;height:25.2pt;z-index:256046080;mso-position-horizontal-relative:page;mso-position-vertical-relative:page" coordorigin="19910,1457" coordsize="51,889" path="m19910,2346r51,l19961,1457r-51,l19910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0" type="#_x0000_t202" style="position:absolute;margin-left:467.5pt;margin-top:68.15pt;width:9.7pt;height:13.65pt;z-index:25604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1" type="#_x0000_t202" style="position:absolute;margin-left:473.05pt;margin-top:68.15pt;width:4.2pt;height:13.65pt;z-index:25604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2" style="position:absolute;margin-left:376.8pt;margin-top:66.5pt;width:187.55pt;height:1.45pt;z-index:256049152;mso-position-horizontal-relative:page;mso-position-vertical-relative:page" coordorigin="13293,2346" coordsize="6617,51" path="m13293,2397r6617,l19910,2346r-6617,l13293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3" style="position:absolute;margin-left:375.35pt;margin-top:68.05pt;width:.7pt;height:12.6pt;z-index:256050176;mso-position-horizontal-relative:page;mso-position-vertical-relative:page" coordorigin="13242,2401" coordsize="26,445" path="m13242,2845r26,l13268,2401r-26,l13242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4" style="position:absolute;margin-left:78.95pt;margin-top:68.05pt;width:1.45pt;height:12.6pt;z-index:256051200;mso-position-horizontal-relative:page;mso-position-vertical-relative:page" coordorigin="2786,2401" coordsize="51,445" path="m2786,2845r51,l2837,2401r-51,l2786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5" style="position:absolute;margin-left:78.95pt;margin-top:80.65pt;width:1.45pt;height:1.55pt;z-index:256052224;mso-position-horizontal-relative:page;mso-position-vertical-relative:page" coordorigin="2786,2845" coordsize="51,56" path="m2786,2900r51,l2837,2845r-51,l2786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6" style="position:absolute;margin-left:80.4pt;margin-top:80.65pt;width:124.8pt;height:1.45pt;z-index:256053248;mso-position-horizontal-relative:page;mso-position-vertical-relative:page" coordorigin="2837,2845" coordsize="4403,51" path="m2837,2896r4402,l7239,2845r-4402,l2837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7" style="position:absolute;margin-left:205.2pt;margin-top:82.1pt;width:.7pt;height:.1pt;z-index:256054272;mso-position-horizontal-relative:page;mso-position-vertical-relative:page" coordorigin="7239,2896" coordsize="26,5" path="m7239,2900r26,l7265,2896r-26,l7239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8" style="position:absolute;margin-left:205.2pt;margin-top:80.65pt;width:1.45pt;height:1.45pt;z-index:256055296;mso-position-horizontal-relative:page;mso-position-vertical-relative:page" coordorigin="7239,2845" coordsize="51,51" path="m7239,2896r51,l7290,2845r-51,l7239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29" style="position:absolute;margin-left:206.65pt;margin-top:80.65pt;width:168.7pt;height:1.45pt;z-index:256056320;mso-position-horizontal-relative:page;mso-position-vertical-relative:page" coordorigin="7290,2845" coordsize="5953,51" path="m7290,2896r5952,l13242,2845r-5952,l7290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0" style="position:absolute;margin-left:375.35pt;margin-top:82.1pt;width:.7pt;height:.1pt;z-index:256057344;mso-position-horizontal-relative:page;mso-position-vertical-relative:page" coordorigin="13242,2896" coordsize="26,5" path="m13242,2900r26,l13268,2896r-26,l13242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1" style="position:absolute;margin-left:375.35pt;margin-top:80.65pt;width:1.45pt;height:1.45pt;z-index:256058368;mso-position-horizontal-relative:page;mso-position-vertical-relative:page" coordorigin="13242,2845" coordsize="51,51" path="m13242,2896r51,l13293,2845r-51,l13242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2" style="position:absolute;margin-left:564.35pt;margin-top:66.5pt;width:1.45pt;height:1.55pt;z-index:256059392;mso-position-horizontal-relative:page;mso-position-vertical-relative:page" coordorigin="19910,2346" coordsize="51,56" path="m19910,2401r51,l19961,2346r-51,l19910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3" style="position:absolute;margin-left:564.35pt;margin-top:68.05pt;width:1.45pt;height:12.6pt;z-index:256060416;mso-position-horizontal-relative:page;mso-position-vertical-relative:page" coordorigin="19910,2401" coordsize="51,445" path="m19910,2845r51,l19961,2401r-51,l19910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4" type="#_x0000_t202" style="position:absolute;margin-left:420.85pt;margin-top:82.3pt;width:4.2pt;height:13.65pt;z-index:25606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35" style="position:absolute;margin-left:376.8pt;margin-top:80.65pt;width:187.55pt;height:1.45pt;z-index:256062464;mso-position-horizontal-relative:page;mso-position-vertical-relative:page" coordorigin="13293,2845" coordsize="6617,51" path="m13293,2896r6617,l19910,2845r-6617,l13293,28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6" style="position:absolute;margin-left:78.95pt;margin-top:82.2pt;width:1.45pt;height:63.1pt;z-index:256063488;mso-position-horizontal-relative:page;mso-position-vertical-relative:page" coordorigin="2786,2900" coordsize="51,2227" path="m2786,5127r51,l2837,2900r-51,l2786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7" style="position:absolute;margin-left:78.95pt;margin-top:145.3pt;width:1.45pt;height:1.45pt;z-index:256064512;mso-position-horizontal-relative:page;mso-position-vertical-relative:page" coordorigin="2786,5127" coordsize="51,51" path="m2786,5178r51,l2837,5127r-51,l2786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8" style="position:absolute;margin-left:78.95pt;margin-top:145.3pt;width:1.45pt;height:1.45pt;z-index:256065536;mso-position-horizontal-relative:page;mso-position-vertical-relative:page" coordorigin="2786,5127" coordsize="51,51" path="m2786,5178r51,l2837,5127r-51,l2786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39" style="position:absolute;margin-left:80.4pt;margin-top:145.3pt;width:124.8pt;height:1.45pt;z-index:256066560;mso-position-horizontal-relative:page;mso-position-vertical-relative:page" coordorigin="2837,5127" coordsize="4403,51" path="m2837,5178r4402,l7239,5127r-4402,l2837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0" style="position:absolute;margin-left:205.2pt;margin-top:82.2pt;width:.7pt;height:63.1pt;z-index:256067584;mso-position-horizontal-relative:page;mso-position-vertical-relative:page" coordorigin="7239,2900" coordsize="26,2227" path="m7239,5127r26,l7265,2900r-26,l7239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1" style="position:absolute;margin-left:205.2pt;margin-top:145.3pt;width:1.45pt;height:1.45pt;z-index:256068608;mso-position-horizontal-relative:page;mso-position-vertical-relative:page" coordorigin="7239,5127" coordsize="51,51" path="m7239,5178r51,l7290,5127r-51,l7239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2" style="position:absolute;margin-left:206.65pt;margin-top:145.3pt;width:168.7pt;height:1.45pt;z-index:256069632;mso-position-horizontal-relative:page;mso-position-vertical-relative:page" coordorigin="7290,5127" coordsize="5953,51" path="m7290,5178r5952,l13242,5127r-5952,l7290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3" style="position:absolute;margin-left:375.35pt;margin-top:82.2pt;width:.7pt;height:63.1pt;z-index:256070656;mso-position-horizontal-relative:page;mso-position-vertical-relative:page" coordorigin="13242,2900" coordsize="26,2227" path="m13242,5127r26,l13268,2900r-26,l13242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4" style="position:absolute;margin-left:375.35pt;margin-top:145.3pt;width:1.45pt;height:1.45pt;z-index:256071680;mso-position-horizontal-relative:page;mso-position-vertical-relative:page" coordorigin="13242,5127" coordsize="51,51" path="m13242,5178r51,l13293,5127r-51,l13242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5" style="position:absolute;margin-left:376.8pt;margin-top:145.3pt;width:187.55pt;height:1.45pt;z-index:256072704;mso-position-horizontal-relative:page;mso-position-vertical-relative:page" coordorigin="13293,5127" coordsize="6617,51" path="m13293,5178r6617,l19910,5127r-6617,l13293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6" style="position:absolute;margin-left:564.35pt;margin-top:80.65pt;width:1.45pt;height:1.55pt;z-index:256073728;mso-position-horizontal-relative:page;mso-position-vertical-relative:page" coordorigin="19910,2845" coordsize="51,56" path="m19910,2900r51,l19961,2845r-51,l19910,29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7" style="position:absolute;margin-left:564.35pt;margin-top:82.2pt;width:1.45pt;height:63.1pt;z-index:256074752;mso-position-horizontal-relative:page;mso-position-vertical-relative:page" coordorigin="19910,2900" coordsize="51,2227" path="m19910,5127r51,l19961,2900r-51,l19910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8" style="position:absolute;margin-left:564.35pt;margin-top:145.3pt;width:1.45pt;height:1.45pt;z-index:256075776;mso-position-horizontal-relative:page;mso-position-vertical-relative:page" coordorigin="19910,5127" coordsize="51,51" path="m19910,5178r51,l19961,5127r-51,l19910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49" style="position:absolute;margin-left:564.35pt;margin-top:145.3pt;width:1.45pt;height:1.45pt;z-index:256076800;mso-position-horizontal-relative:page;mso-position-vertical-relative:page" coordorigin="19910,5127" coordsize="51,51" path="m19910,5178r51,l19961,5127r-51,l19910,51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50" type="#_x0000_t202" style="position:absolute;margin-left:85.1pt;margin-top:147pt;width:4.4pt;height:14.9pt;z-index:25607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1" type="#_x0000_t202" style="position:absolute;margin-left:326.05pt;margin-top:188.4pt;width:4.4pt;height:28.7pt;z-index:25607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2" style="position:absolute;margin-left:145.7pt;margin-top:228.25pt;width:396.6pt;height:1.2pt;z-index:256079872;mso-position-horizontal-relative:page;mso-position-vertical-relative:page" coordorigin="5140,8052" coordsize="13992,43" path="m5140,8095r13991,l19131,8052r-13991,l5140,809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53" style="position:absolute;margin-left:327.25pt;margin-top:242.05pt;width:33.6pt;height:1.2pt;z-index:256080896;mso-position-horizontal-relative:page;mso-position-vertical-relative:page" coordorigin="11545,8539" coordsize="1186,43" path="m11545,8581r1185,l12730,8539r-1185,l11545,85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54" type="#_x0000_t202" style="position:absolute;margin-left:326.05pt;margin-top:243.6pt;width:4.4pt;height:14.9pt;z-index:25608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5" type="#_x0000_t202" style="position:absolute;margin-left:188.3pt;margin-top:384.1pt;width:4.2pt;height:13.65pt;z-index:25608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6" type="#_x0000_t202" style="position:absolute;margin-left:207.45pt;margin-top:523.3pt;width:4.2pt;height:13.65pt;z-index:25608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7" type="#_x0000_t202" style="position:absolute;margin-left:512.65pt;margin-top:548.65pt;width:4.2pt;height:13.65pt;z-index:25608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58" style="position:absolute;margin-left:78.95pt;margin-top:298.7pt;width:1.45pt;height:1.55pt;z-index:256086016;mso-position-horizontal-relative:page;mso-position-vertical-relative:page" coordorigin="2786,10537" coordsize="51,56" path="m2786,10592r51,l2837,10537r-51,l2786,105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59" style="position:absolute;margin-left:78.95pt;margin-top:298.7pt;width:1.45pt;height:1.45pt;z-index:256087040;mso-position-horizontal-relative:page;mso-position-vertical-relative:page" coordorigin="2786,10537" coordsize="51,51" path="m2786,10588r51,l2837,10537r-51,l2786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0" type="#_x0000_t202" style="position:absolute;margin-left:85.1pt;margin-top:285pt;width:4.4pt;height:14.9pt;z-index:25608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61" style="position:absolute;margin-left:80.4pt;margin-top:298.7pt;width:121.3pt;height:1.45pt;z-index:256089088;mso-position-horizontal-relative:page;mso-position-vertical-relative:page" coordorigin="2837,10537" coordsize="4280,51" path="m2837,10588r4280,l7117,10537r-4280,l2837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2" style="position:absolute;margin-left:78.95pt;margin-top:300.25pt;width:1.45pt;height:27.5pt;z-index:256090112;mso-position-horizontal-relative:page;mso-position-vertical-relative:page" coordorigin="2786,10592" coordsize="51,970" path="m2786,11562r51,l2837,10592r-51,l2786,115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3" style="position:absolute;margin-left:201.7pt;margin-top:300.1pt;width:.7pt;height:.1pt;z-index:256091136;mso-position-horizontal-relative:page;mso-position-vertical-relative:page" coordorigin="7117,10588" coordsize="26,5" path="m7117,10592r25,l7142,10588r-25,l7117,105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4" style="position:absolute;margin-left:201.7pt;margin-top:298.7pt;width:1.45pt;height:1.45pt;z-index:256092160;mso-position-horizontal-relative:page;mso-position-vertical-relative:page" coordorigin="7117,10537" coordsize="51,51" path="m7117,10588r50,l7167,10537r-50,l7117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5" style="position:absolute;margin-left:203.15pt;margin-top:298.7pt;width:169.55pt;height:1.45pt;z-index:256093184;mso-position-horizontal-relative:page;mso-position-vertical-relative:page" coordorigin="7167,10537" coordsize="5982,51" path="m7167,10588r5982,l13149,10537r-5982,l7167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6" style="position:absolute;margin-left:201.7pt;margin-top:300.25pt;width:.7pt;height:27.5pt;z-index:256094208;mso-position-horizontal-relative:page;mso-position-vertical-relative:page" coordorigin="7117,10592" coordsize="26,970" path="m7117,11562r25,l7142,10592r-25,l7117,115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7" type="#_x0000_t202" style="position:absolute;margin-left:143.65pt;margin-top:329.4pt;width:4.2pt;height:13.65pt;z-index:25609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68" style="position:absolute;margin-left:78.95pt;margin-top:327.7pt;width:1.45pt;height:1.55pt;z-index:256096256;mso-position-horizontal-relative:page;mso-position-vertical-relative:page" coordorigin="2786,11562" coordsize="51,56" path="m2786,11617r51,l2837,11562r-51,l2786,116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69" style="position:absolute;margin-left:80.4pt;margin-top:327.7pt;width:121.3pt;height:1.45pt;z-index:256097280;mso-position-horizontal-relative:page;mso-position-vertical-relative:page" coordorigin="2837,11562" coordsize="4280,51" path="m2837,11613r4280,l7117,11562r-4280,l2837,116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0" style="position:absolute;margin-left:201.7pt;margin-top:329.15pt;width:.7pt;height:.1pt;z-index:256098304;mso-position-horizontal-relative:page;mso-position-vertical-relative:page" coordorigin="7117,11613" coordsize="26,5" path="m7117,11617r25,l7142,11613r-25,l7117,116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1" style="position:absolute;margin-left:201.7pt;margin-top:327.7pt;width:1.45pt;height:1.45pt;z-index:256099328;mso-position-horizontal-relative:page;mso-position-vertical-relative:page" coordorigin="7117,11562" coordsize="51,51" path="m7117,11613r50,l7167,11562r-50,l7117,116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2" style="position:absolute;margin-left:372.7pt;margin-top:300.1pt;width:.7pt;height:.1pt;z-index:256100352;mso-position-horizontal-relative:page;mso-position-vertical-relative:page" coordorigin="13149,10588" coordsize="26,5" path="m13149,10592r26,l13175,10588r-26,l13149,105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3" style="position:absolute;margin-left:372.7pt;margin-top:298.7pt;width:1.45pt;height:1.45pt;z-index:256101376;mso-position-horizontal-relative:page;mso-position-vertical-relative:page" coordorigin="13149,10537" coordsize="51,51" path="m13149,10588r51,l13200,10537r-51,l13149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4" style="position:absolute;margin-left:374.15pt;margin-top:298.7pt;width:190.2pt;height:1.45pt;z-index:256102400;mso-position-horizontal-relative:page;mso-position-vertical-relative:page" coordorigin="13200,10537" coordsize="6710,51" path="m13200,10588r6710,l19910,10537r-6710,l13200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5" style="position:absolute;margin-left:372.7pt;margin-top:300.25pt;width:.7pt;height:27.5pt;z-index:256103424;mso-position-horizontal-relative:page;mso-position-vertical-relative:page" coordorigin="13149,10592" coordsize="26,970" path="m13149,11562r26,l13175,10592r-26,l13149,115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6" type="#_x0000_t202" style="position:absolute;margin-left:290.3pt;margin-top:329.4pt;width:4.2pt;height:13.65pt;z-index:25610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77" style="position:absolute;margin-left:203.15pt;margin-top:327.7pt;width:169.55pt;height:1.45pt;z-index:256105472;mso-position-horizontal-relative:page;mso-position-vertical-relative:page" coordorigin="7167,11562" coordsize="5982,51" path="m7167,11613r5982,l13149,11562r-5982,l7167,116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8" style="position:absolute;margin-left:201.7pt;margin-top:329.3pt;width:.7pt;height:15.25pt;z-index:256106496;mso-position-horizontal-relative:page;mso-position-vertical-relative:page" coordorigin="7117,11617" coordsize="26,538" path="m7117,12154r25,l7142,11617r-25,l7117,121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79" style="position:absolute;margin-left:372.7pt;margin-top:329.15pt;width:.7pt;height:.1pt;z-index:256107520;mso-position-horizontal-relative:page;mso-position-vertical-relative:page" coordorigin="13149,11613" coordsize="26,5" path="m13149,11617r26,l13175,11613r-26,l13149,116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0" style="position:absolute;margin-left:372.7pt;margin-top:327.7pt;width:1.45pt;height:1.45pt;z-index:256108544;mso-position-horizontal-relative:page;mso-position-vertical-relative:page" coordorigin="13149,11562" coordsize="51,51" path="m13149,11613r51,l13200,11562r-51,l13149,116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1" style="position:absolute;margin-left:564.35pt;margin-top:298.7pt;width:1.45pt;height:1.55pt;z-index:256109568;mso-position-horizontal-relative:page;mso-position-vertical-relative:page" coordorigin="19910,10537" coordsize="51,56" path="m19910,10592r51,l19961,10537r-51,l19910,105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2" style="position:absolute;margin-left:564.35pt;margin-top:298.7pt;width:1.45pt;height:1.45pt;z-index:256110592;mso-position-horizontal-relative:page;mso-position-vertical-relative:page" coordorigin="19910,10537" coordsize="51,51" path="m19910,10588r51,l19961,10537r-51,l19910,10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3" style="position:absolute;margin-left:564.35pt;margin-top:300.25pt;width:1.45pt;height:27.5pt;z-index:256111616;mso-position-horizontal-relative:page;mso-position-vertical-relative:page" coordorigin="19910,10592" coordsize="51,970" path="m19910,11562r51,l19961,10592r-51,l19910,115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4" type="#_x0000_t202" style="position:absolute;margin-left:471.85pt;margin-top:329.4pt;width:4.2pt;height:13.65pt;z-index:25611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5" style="position:absolute;margin-left:374.15pt;margin-top:327.7pt;width:190.2pt;height:1.45pt;z-index:256113664;mso-position-horizontal-relative:page;mso-position-vertical-relative:page" coordorigin="13200,11562" coordsize="6710,51" path="m13200,11613r6710,l19910,11562r-6710,l13200,116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6" style="position:absolute;margin-left:372.7pt;margin-top:329.3pt;width:.7pt;height:15.25pt;z-index:256114688;mso-position-horizontal-relative:page;mso-position-vertical-relative:page" coordorigin="13149,11617" coordsize="26,538" path="m13149,12154r26,l13175,11617r-26,l13149,121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7" style="position:absolute;margin-left:78.95pt;margin-top:329.3pt;width:1.45pt;height:15.25pt;z-index:256115712;mso-position-horizontal-relative:page;mso-position-vertical-relative:page" coordorigin="2786,11617" coordsize="51,538" path="m2786,12154r51,l2837,11617r-51,l2786,121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88" type="#_x0000_t202" style="position:absolute;margin-left:155.75pt;margin-top:346.2pt;width:4.2pt;height:13.65pt;z-index:25611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9" style="position:absolute;margin-left:78.95pt;margin-top:344.5pt;width:1.45pt;height:1.55pt;z-index:256117760;mso-position-horizontal-relative:page;mso-position-vertical-relative:page" coordorigin="2786,12154" coordsize="51,56" path="m2786,12209r51,l2837,12154r-51,l2786,122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0" style="position:absolute;margin-left:80.4pt;margin-top:344.5pt;width:121.3pt;height:1.45pt;z-index:256118784;mso-position-horizontal-relative:page;mso-position-vertical-relative:page" coordorigin="2837,12154" coordsize="4280,51" path="m2837,12205r4280,l7117,12154r-4280,l2837,122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1" style="position:absolute;margin-left:201.7pt;margin-top:345.95pt;width:.7pt;height:.1pt;z-index:256119808;mso-position-horizontal-relative:page;mso-position-vertical-relative:page" coordorigin="7117,12205" coordsize="26,5" path="m7117,12209r25,l7142,12205r-25,l7117,122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2" style="position:absolute;margin-left:201.7pt;margin-top:344.5pt;width:1.45pt;height:1.45pt;z-index:256120832;mso-position-horizontal-relative:page;mso-position-vertical-relative:page" coordorigin="7117,12154" coordsize="51,51" path="m7117,12205r50,l7167,12154r-50,l7117,122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3" style="position:absolute;margin-left:203.15pt;margin-top:344.5pt;width:169.55pt;height:1.45pt;z-index:256121856;mso-position-horizontal-relative:page;mso-position-vertical-relative:page" coordorigin="7167,12154" coordsize="5982,51" path="m7167,12205r5982,l13149,12154r-5982,l7167,122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4" style="position:absolute;margin-left:372.7pt;margin-top:345.95pt;width:.7pt;height:.1pt;z-index:256122880;mso-position-horizontal-relative:page;mso-position-vertical-relative:page" coordorigin="13149,12205" coordsize="26,5" path="m13149,12209r26,l13175,12205r-26,l13149,122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5" style="position:absolute;margin-left:372.7pt;margin-top:344.5pt;width:1.45pt;height:1.45pt;z-index:256123904;mso-position-horizontal-relative:page;mso-position-vertical-relative:page" coordorigin="13149,12154" coordsize="51,51" path="m13149,12205r51,l13200,12154r-51,l13149,122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6" style="position:absolute;margin-left:564.35pt;margin-top:327.7pt;width:1.45pt;height:1.55pt;z-index:256124928;mso-position-horizontal-relative:page;mso-position-vertical-relative:page" coordorigin="19910,11562" coordsize="51,56" path="m19910,11617r51,l19961,11562r-51,l19910,116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7" style="position:absolute;margin-left:564.35pt;margin-top:329.3pt;width:1.45pt;height:15.25pt;z-index:256125952;mso-position-horizontal-relative:page;mso-position-vertical-relative:page" coordorigin="19910,11617" coordsize="51,538" path="m19910,12154r51,l19961,11617r-51,l19910,121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8" style="position:absolute;margin-left:374.15pt;margin-top:344.5pt;width:190.2pt;height:1.45pt;z-index:256126976;mso-position-horizontal-relative:page;mso-position-vertical-relative:page" coordorigin="13200,12154" coordsize="6710,51" path="m13200,12205r6710,l19910,12154r-6710,l13200,122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399" style="position:absolute;margin-left:78.95pt;margin-top:346.1pt;width:1.45pt;height:214.9pt;z-index:256128000;mso-position-horizontal-relative:page;mso-position-vertical-relative:page" coordorigin="2786,12209" coordsize="51,7582" path="m2786,19791r51,l2837,12209r-51,l2786,19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0" style="position:absolute;margin-left:78.95pt;margin-top:561pt;width:1.45pt;height:1.45pt;z-index:256129024;mso-position-horizontal-relative:page;mso-position-vertical-relative:page" coordorigin="2786,19791" coordsize="51,51" path="m2786,19842r51,l2837,19791r-51,l2786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1" style="position:absolute;margin-left:78.95pt;margin-top:561pt;width:1.45pt;height:1.45pt;z-index:256130048;mso-position-horizontal-relative:page;mso-position-vertical-relative:page" coordorigin="2786,19791" coordsize="51,51" path="m2786,19842r51,l2837,19791r-51,l2786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2" style="position:absolute;margin-left:80.4pt;margin-top:561pt;width:121.3pt;height:1.45pt;z-index:256131072;mso-position-horizontal-relative:page;mso-position-vertical-relative:page" coordorigin="2837,19791" coordsize="4280,51" path="m2837,19842r4280,l7117,19791r-4280,l2837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3" style="position:absolute;margin-left:201.7pt;margin-top:346.1pt;width:.7pt;height:214.9pt;z-index:256132096;mso-position-horizontal-relative:page;mso-position-vertical-relative:page" coordorigin="7117,12209" coordsize="26,7582" path="m7117,19791r25,l7142,12209r-25,l7117,19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4" style="position:absolute;margin-left:201.7pt;margin-top:561pt;width:1.45pt;height:1.45pt;z-index:256133120;mso-position-horizontal-relative:page;mso-position-vertical-relative:page" coordorigin="7117,19791" coordsize="51,51" path="m7117,19842r50,l7167,19791r-50,l7117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5" style="position:absolute;margin-left:203.15pt;margin-top:561pt;width:169.55pt;height:1.45pt;z-index:256134144;mso-position-horizontal-relative:page;mso-position-vertical-relative:page" coordorigin="7167,19791" coordsize="5982,51" path="m7167,19842r5982,l13149,19791r-5982,l7167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6" style="position:absolute;margin-left:372.7pt;margin-top:346.1pt;width:.7pt;height:214.9pt;z-index:256135168;mso-position-horizontal-relative:page;mso-position-vertical-relative:page" coordorigin="13149,12209" coordsize="26,7582" path="m13149,19791r26,l13175,12209r-26,l13149,19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7" style="position:absolute;margin-left:372.7pt;margin-top:561pt;width:1.45pt;height:1.45pt;z-index:256136192;mso-position-horizontal-relative:page;mso-position-vertical-relative:page" coordorigin="13149,19791" coordsize="51,51" path="m13149,19842r51,l13200,19791r-51,l13149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8" style="position:absolute;margin-left:374.15pt;margin-top:561pt;width:190.2pt;height:1.45pt;z-index:256137216;mso-position-horizontal-relative:page;mso-position-vertical-relative:page" coordorigin="13200,19791" coordsize="6710,51" path="m13200,19842r6710,l19910,19791r-6710,l13200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09" style="position:absolute;margin-left:564.35pt;margin-top:344.5pt;width:1.45pt;height:1.55pt;z-index:256138240;mso-position-horizontal-relative:page;mso-position-vertical-relative:page" coordorigin="19910,12154" coordsize="51,56" path="m19910,12209r51,l19961,12154r-51,l19910,122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0" style="position:absolute;margin-left:564.35pt;margin-top:346.1pt;width:1.45pt;height:214.9pt;z-index:256139264;mso-position-horizontal-relative:page;mso-position-vertical-relative:page" coordorigin="19910,12209" coordsize="51,7582" path="m19910,19791r51,l19961,12209r-51,l19910,197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1" style="position:absolute;margin-left:564.35pt;margin-top:561pt;width:1.45pt;height:1.45pt;z-index:256140288;mso-position-horizontal-relative:page;mso-position-vertical-relative:page" coordorigin="19910,19791" coordsize="51,51" path="m19910,19842r51,l19961,19791r-51,l19910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2" style="position:absolute;margin-left:564.35pt;margin-top:561pt;width:1.45pt;height:1.45pt;z-index:256141312;mso-position-horizontal-relative:page;mso-position-vertical-relative:page" coordorigin="19910,19791" coordsize="51,51" path="m19910,19842r51,l19961,19791r-51,l19910,198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3" type="#_x0000_t202" style="position:absolute;margin-left:85.1pt;margin-top:562.65pt;width:4.4pt;height:14.7pt;z-index:25614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14" type="#_x0000_t202" style="position:absolute;margin-left:85.1pt;margin-top:711.35pt;width:4.2pt;height:13.65pt;z-index:25614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15" type="#_x0000_t202" style="position:absolute;margin-left:360.25pt;margin-top:645.9pt;width:4.2pt;height:13.8pt;z-index:25614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16" type="#_x0000_t202" style="position:absolute;margin-left:85.1pt;margin-top:617.9pt;width:4.4pt;height:14.9pt;z-index:25614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17" style="position:absolute;margin-left:78.95pt;margin-top:631.55pt;width:1.45pt;height:1.55pt;z-index:256146432;mso-position-horizontal-relative:page;mso-position-vertical-relative:page" coordorigin="2786,22281" coordsize="51,55" path="m2786,22335r51,l2837,22281r-51,l2786,22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8" style="position:absolute;margin-left:78.95pt;margin-top:631.55pt;width:1.45pt;height:1.45pt;z-index:256147456;mso-position-horizontal-relative:page;mso-position-vertical-relative:page" coordorigin="2786,22281" coordsize="51,51" path="m2786,22331r51,l2837,22281r-51,l2786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19" style="position:absolute;margin-left:80.4pt;margin-top:631.55pt;width:124.8pt;height:1.45pt;z-index:256148480;mso-position-horizontal-relative:page;mso-position-vertical-relative:page" coordorigin="2837,22281" coordsize="4403,51" path="m2837,22331r4402,l7239,22281r-4402,l2837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0" style="position:absolute;margin-left:205.2pt;margin-top:633pt;width:.7pt;height:.1pt;z-index:256149504;mso-position-horizontal-relative:page;mso-position-vertical-relative:page" coordorigin="7239,22331" coordsize="26,5" path="m7239,22335r26,l7265,22331r-26,l7239,22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1" style="position:absolute;margin-left:205.2pt;margin-top:631.55pt;width:1.45pt;height:1.45pt;z-index:256150528;mso-position-horizontal-relative:page;mso-position-vertical-relative:page" coordorigin="7239,22281" coordsize="51,51" path="m7239,22331r51,l7290,22281r-51,l7239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2" style="position:absolute;margin-left:206.65pt;margin-top:631.55pt;width:168.7pt;height:1.45pt;z-index:256151552;mso-position-horizontal-relative:page;mso-position-vertical-relative:page" coordorigin="7290,22281" coordsize="5953,51" path="m7290,22331r5952,l13242,22281r-5952,l7290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3" style="position:absolute;margin-left:205.2pt;margin-top:633.1pt;width:.7pt;height:25.3pt;z-index:256152576;mso-position-horizontal-relative:page;mso-position-vertical-relative:page" coordorigin="7239,22335" coordsize="26,894" path="m7239,23229r26,l7265,22335r-26,l7239,232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4" style="position:absolute;margin-left:375.35pt;margin-top:633pt;width:.7pt;height:.1pt;z-index:256153600;mso-position-horizontal-relative:page;mso-position-vertical-relative:page" coordorigin="13242,22331" coordsize="26,5" path="m13242,22335r26,l13268,22331r-26,l13242,22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5" style="position:absolute;margin-left:375.35pt;margin-top:631.55pt;width:1.45pt;height:1.45pt;z-index:256154624;mso-position-horizontal-relative:page;mso-position-vertical-relative:page" coordorigin="13242,22281" coordsize="51,51" path="m13242,22331r51,l13293,22281r-51,l13242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6" style="position:absolute;margin-left:376.8pt;margin-top:631.55pt;width:187.55pt;height:1.45pt;z-index:256155648;mso-position-horizontal-relative:page;mso-position-vertical-relative:page" coordorigin="13293,22281" coordsize="6617,51" path="m13293,22331r6617,l19910,22281r-6617,l13293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7" style="position:absolute;margin-left:375.35pt;margin-top:633.1pt;width:.7pt;height:25.3pt;z-index:256156672;mso-position-horizontal-relative:page;mso-position-vertical-relative:page" coordorigin="13242,22335" coordsize="26,894" path="m13242,23229r26,l13268,22335r-26,l13242,232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28" type="#_x0000_t202" style="position:absolute;margin-left:287.9pt;margin-top:660pt;width:9.7pt;height:13.65pt;z-index:25615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29" type="#_x0000_t202" style="position:absolute;margin-left:293.4pt;margin-top:660pt;width:4.2pt;height:13.65pt;z-index:25615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0" type="#_x0000_t202" style="position:absolute;margin-left:162.7pt;margin-top:645.9pt;width:4.2pt;height:13.8pt;z-index:25615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1" style="position:absolute;margin-left:78.95pt;margin-top:633.1pt;width:1.45pt;height:25.3pt;z-index:256160768;mso-position-horizontal-relative:page;mso-position-vertical-relative:page" coordorigin="2786,22335" coordsize="51,894" path="m2786,23229r51,l2837,22335r-51,l2786,232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2" type="#_x0000_t202" style="position:absolute;margin-left:139.8pt;margin-top:660pt;width:9.7pt;height:13.65pt;z-index:25616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3" type="#_x0000_t202" style="position:absolute;margin-left:145.3pt;margin-top:660pt;width:4.2pt;height:13.65pt;z-index:25616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4" style="position:absolute;margin-left:78.95pt;margin-top:658.45pt;width:1.45pt;height:1.55pt;z-index:256163840;mso-position-horizontal-relative:page;mso-position-vertical-relative:page" coordorigin="2786,23229" coordsize="51,56" path="m2786,23284r51,l2837,23229r-51,l2786,23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5" style="position:absolute;margin-left:80.4pt;margin-top:658.45pt;width:124.8pt;height:1.45pt;z-index:256164864;mso-position-horizontal-relative:page;mso-position-vertical-relative:page" coordorigin="2837,23229" coordsize="4403,51" path="m2837,23279r4402,l7239,23229r-4402,l2837,232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6" style="position:absolute;margin-left:205.2pt;margin-top:659.9pt;width:.7pt;height:.1pt;z-index:256165888;mso-position-horizontal-relative:page;mso-position-vertical-relative:page" coordorigin="7239,23279" coordsize="26,5" path="m7239,23284r26,l7265,23279r-26,l7239,23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7" style="position:absolute;margin-left:205.2pt;margin-top:658.45pt;width:1.45pt;height:1.45pt;z-index:256166912;mso-position-horizontal-relative:page;mso-position-vertical-relative:page" coordorigin="7239,23229" coordsize="51,51" path="m7239,23279r51,l7290,23229r-51,l7239,232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8" style="position:absolute;margin-left:206.65pt;margin-top:658.45pt;width:168.7pt;height:1.45pt;z-index:256167936;mso-position-horizontal-relative:page;mso-position-vertical-relative:page" coordorigin="7290,23229" coordsize="5953,51" path="m7290,23279r5952,l13242,23229r-5952,l7290,232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39" style="position:absolute;margin-left:375.35pt;margin-top:659.9pt;width:.7pt;height:.1pt;z-index:256168960;mso-position-horizontal-relative:page;mso-position-vertical-relative:page" coordorigin="13242,23279" coordsize="26,5" path="m13242,23284r26,l13268,23279r-26,l13242,23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0" style="position:absolute;margin-left:375.35pt;margin-top:658.45pt;width:1.45pt;height:1.45pt;z-index:256169984;mso-position-horizontal-relative:page;mso-position-vertical-relative:page" coordorigin="13242,23229" coordsize="51,51" path="m13242,23279r51,l13293,23229r-51,l13242,232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1" type="#_x0000_t202" style="position:absolute;margin-left:523.8pt;margin-top:645.9pt;width:4.2pt;height:13.8pt;z-index:25617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2" style="position:absolute;margin-left:564.35pt;margin-top:631.55pt;width:1.45pt;height:1.55pt;z-index:256172032;mso-position-horizontal-relative:page;mso-position-vertical-relative:page" coordorigin="19910,22281" coordsize="51,55" path="m19910,22335r51,l19961,22281r-51,l19910,22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3" style="position:absolute;margin-left:564.35pt;margin-top:631.55pt;width:1.45pt;height:1.45pt;z-index:256173056;mso-position-horizontal-relative:page;mso-position-vertical-relative:page" coordorigin="19910,22281" coordsize="51,51" path="m19910,22331r51,l19961,22281r-51,l19910,223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4" style="position:absolute;margin-left:564.35pt;margin-top:633.1pt;width:1.45pt;height:25.3pt;z-index:256174080;mso-position-horizontal-relative:page;mso-position-vertical-relative:page" coordorigin="19910,22335" coordsize="51,894" path="m19910,23229r51,l19961,22335r-51,l19910,232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5" type="#_x0000_t202" style="position:absolute;margin-left:467.5pt;margin-top:660.05pt;width:9.7pt;height:13.8pt;z-index:25617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6" type="#_x0000_t202" style="position:absolute;margin-left:473.05pt;margin-top:660.25pt;width:4.2pt;height:13.65pt;z-index:25617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7" style="position:absolute;margin-left:376.8pt;margin-top:658.45pt;width:187.55pt;height:1.45pt;z-index:256177152;mso-position-horizontal-relative:page;mso-position-vertical-relative:page" coordorigin="13293,23229" coordsize="6617,51" path="m13293,23279r6617,l19910,23229r-6617,l13293,232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8" style="position:absolute;margin-left:375.35pt;margin-top:660pt;width:.7pt;height:12.6pt;z-index:256178176;mso-position-horizontal-relative:page;mso-position-vertical-relative:page" coordorigin="13242,23284" coordsize="26,445" path="m13242,23728r26,l13268,23284r-26,l13242,237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49" style="position:absolute;margin-left:205.2pt;margin-top:660pt;width:.7pt;height:12.6pt;z-index:256179200;mso-position-horizontal-relative:page;mso-position-vertical-relative:page" coordorigin="7239,23284" coordsize="26,445" path="m7239,23728r26,l7265,23284r-26,l7239,237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0" style="position:absolute;margin-left:78.95pt;margin-top:660pt;width:1.45pt;height:12.6pt;z-index:256180224;mso-position-horizontal-relative:page;mso-position-vertical-relative:page" coordorigin="2786,23284" coordsize="51,445" path="m2786,23728r51,l2837,23284r-51,l2786,237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1" style="position:absolute;margin-left:78.95pt;margin-top:672.6pt;width:1.45pt;height:.7pt;z-index:256181248;mso-position-horizontal-relative:page;mso-position-vertical-relative:page" coordorigin="2786,23728" coordsize="51,26" path="m2786,23754r51,l2837,23728r-51,l2786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2" style="position:absolute;margin-left:80.4pt;margin-top:672.6pt;width:124.8pt;height:.7pt;z-index:256182272;mso-position-horizontal-relative:page;mso-position-vertical-relative:page" coordorigin="2837,23728" coordsize="4403,26" path="m2837,23754r4402,l7239,23728r-4402,l2837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3" style="position:absolute;margin-left:205.2pt;margin-top:672.6pt;width:.7pt;height:.7pt;z-index:256183296;mso-position-horizontal-relative:page;mso-position-vertical-relative:page" coordorigin="7239,23728" coordsize="26,26" path="m7239,23754r26,l7265,23728r-26,l7239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4" style="position:absolute;margin-left:205.9pt;margin-top:672.6pt;width:169.45pt;height:.7pt;z-index:256184320;mso-position-horizontal-relative:page;mso-position-vertical-relative:page" coordorigin="7265,23728" coordsize="5978,26" path="m7265,23754r5977,l13242,23728r-5977,l7265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5" style="position:absolute;margin-left:375.35pt;margin-top:672.6pt;width:.7pt;height:.7pt;z-index:256185344;mso-position-horizontal-relative:page;mso-position-vertical-relative:page" coordorigin="13242,23728" coordsize="26,26" path="m13242,23754r26,l13268,23728r-26,l13242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6" style="position:absolute;margin-left:564.35pt;margin-top:658.45pt;width:1.45pt;height:1.55pt;z-index:256186368;mso-position-horizontal-relative:page;mso-position-vertical-relative:page" coordorigin="19910,23229" coordsize="51,56" path="m19910,23284r51,l19961,23229r-51,l19910,23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7" style="position:absolute;margin-left:564.35pt;margin-top:660pt;width:1.45pt;height:12.6pt;z-index:256187392;mso-position-horizontal-relative:page;mso-position-vertical-relative:page" coordorigin="19910,23284" coordsize="51,445" path="m19910,23728r51,l19961,23284r-51,l19910,2372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8" style="position:absolute;margin-left:376.1pt;margin-top:672.6pt;width:188.3pt;height:.7pt;z-index:256188416;mso-position-horizontal-relative:page;mso-position-vertical-relative:page" coordorigin="13268,23728" coordsize="6643,26" path="m13268,23754r6642,l19910,23728r-6642,l13268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59" style="position:absolute;margin-left:78.95pt;margin-top:673.3pt;width:1.45pt;height:88.45pt;z-index:256189440;mso-position-horizontal-relative:page;mso-position-vertical-relative:page" coordorigin="2786,23754" coordsize="51,3120" path="m2786,26874r51,l2837,23754r-51,l2786,268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0" style="position:absolute;margin-left:78.95pt;margin-top:761.75pt;width:1.45pt;height:1.45pt;z-index:256190464;mso-position-horizontal-relative:page;mso-position-vertical-relative:page" coordorigin="2786,26874" coordsize="51,51" path="m2786,26924r51,l2837,26874r-51,l2786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1" style="position:absolute;margin-left:78.95pt;margin-top:761.75pt;width:1.45pt;height:1.45pt;z-index:256191488;mso-position-horizontal-relative:page;mso-position-vertical-relative:page" coordorigin="2786,26874" coordsize="51,51" path="m2786,26924r51,l2837,26874r-51,l2786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2" style="position:absolute;margin-left:80.4pt;margin-top:761.75pt;width:124.8pt;height:1.45pt;z-index:256192512;mso-position-horizontal-relative:page;mso-position-vertical-relative:page" coordorigin="2837,26874" coordsize="4403,51" path="m2837,26924r4402,l7239,26874r-4402,l2837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3" style="position:absolute;margin-left:205.2pt;margin-top:673.3pt;width:.7pt;height:88.45pt;z-index:256193536;mso-position-horizontal-relative:page;mso-position-vertical-relative:page" coordorigin="7239,23754" coordsize="26,3120" path="m7239,26874r26,l7265,23754r-26,l7239,268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4" style="position:absolute;margin-left:205.2pt;margin-top:761.75pt;width:1.45pt;height:1.45pt;z-index:256194560;mso-position-horizontal-relative:page;mso-position-vertical-relative:page" coordorigin="7239,26874" coordsize="51,51" path="m7239,26924r51,l7290,26874r-51,l7239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5" style="position:absolute;margin-left:206.65pt;margin-top:761.75pt;width:168.7pt;height:1.45pt;z-index:256195584;mso-position-horizontal-relative:page;mso-position-vertical-relative:page" coordorigin="7290,26874" coordsize="5953,51" path="m7290,26924r5952,l13242,26874r-5952,l7290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6" style="position:absolute;margin-left:375.35pt;margin-top:673.3pt;width:.7pt;height:88.45pt;z-index:256196608;mso-position-horizontal-relative:page;mso-position-vertical-relative:page" coordorigin="13242,23754" coordsize="26,3120" path="m13242,26874r26,l13268,23754r-26,l13242,268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7" style="position:absolute;margin-left:375.35pt;margin-top:761.75pt;width:1.45pt;height:1.45pt;z-index:256197632;mso-position-horizontal-relative:page;mso-position-vertical-relative:page" coordorigin="13242,26874" coordsize="51,51" path="m13242,26924r51,l13293,26874r-51,l13242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8" style="position:absolute;margin-left:376.8pt;margin-top:761.75pt;width:187.55pt;height:1.45pt;z-index:256198656;mso-position-horizontal-relative:page;mso-position-vertical-relative:page" coordorigin="13293,26874" coordsize="6617,51" path="m13293,26924r6617,l19910,26874r-6617,l13293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69" style="position:absolute;margin-left:564.35pt;margin-top:672.6pt;width:1.45pt;height:.7pt;z-index:256199680;mso-position-horizontal-relative:page;mso-position-vertical-relative:page" coordorigin="19910,23728" coordsize="51,26" path="m19910,23754r51,l19961,23728r-51,l19910,23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70" style="position:absolute;margin-left:564.35pt;margin-top:673.3pt;width:1.45pt;height:88.45pt;z-index:256200704;mso-position-horizontal-relative:page;mso-position-vertical-relative:page" coordorigin="19910,23754" coordsize="51,3120" path="m19910,26874r51,l19961,23754r-51,l19910,268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71" style="position:absolute;margin-left:564.35pt;margin-top:761.75pt;width:1.45pt;height:1.45pt;z-index:256201728;mso-position-horizontal-relative:page;mso-position-vertical-relative:page" coordorigin="19910,26874" coordsize="51,51" path="m19910,26924r51,l19961,26874r-51,l19910,269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472" style="position:absolute;margin-left:564.35pt;margin-top:761.75pt;width:1.45pt;height:1.45pt;z-index:256202752;mso-position-horizontal-relative:page;mso-position-vertical-relative:page" coordorigin="19910,26874" coordsize="51,51" path="m19910,26924r51,l19961,26874r-51,l19910,26924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ЗОНА ПРОМЫШЛЕННЫХ ОБЪЕКТОВ IV, V КЛАССА ОПАСНОСТИ 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4300" w:right="937" w:bottom="0" w:left="291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641" type="#_x0000_t202" style="position:absolute;margin-left:238.3pt;margin-top:804.85pt;width:3.45pt;height:10.3pt;z-index:-24693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2" type="#_x0000_t202" style="position:absolute;margin-left:203.4pt;margin-top:804.85pt;width:3.45pt;height:10.3pt;z-index:-24693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3" type="#_x0000_t202" style="position:absolute;margin-left:169.3pt;margin-top:804.85pt;width:3.45pt;height:10.3pt;z-index:-24693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4" type="#_x0000_t202" style="position:absolute;margin-left:138.7pt;margin-top:804.85pt;width:3.45pt;height:10.3pt;z-index:-24693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5" type="#_x0000_t202" style="position:absolute;margin-left:114.7pt;margin-top:804.85pt;width:3.45pt;height:10.3pt;z-index:-2469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6" type="#_x0000_t202" style="position:absolute;margin-left:81.95pt;margin-top:804.85pt;width:3.45pt;height:10.3pt;z-index:-2469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7" type="#_x0000_t202" style="position:absolute;margin-left:230.3pt;margin-top:790.85pt;width:2.9pt;height:8.05pt;z-index:-24693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8" type="#_x0000_t202" style="position:absolute;margin-left:193.3pt;margin-top:790.85pt;width:2.9pt;height:8.05pt;z-index:-2469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9" type="#_x0000_t202" style="position:absolute;margin-left:158.5pt;margin-top:790.85pt;width:2.9pt;height:8.05pt;z-index:-2469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0" type="#_x0000_t202" style="position:absolute;margin-left:130.3pt;margin-top:790.85pt;width:2.9pt;height:8.05pt;z-index:-24693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1" type="#_x0000_t202" style="position:absolute;margin-left:102.1pt;margin-top:790.85pt;width:2.9pt;height:8.05pt;z-index:-24692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2" type="#_x0000_t202" style="position:absolute;margin-left:73.9pt;margin-top:790.85pt;width:2.9pt;height:8.05pt;z-index:-24692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3" type="#_x0000_t202" style="position:absolute;margin-left:575.9pt;margin-top:776.05pt;width:3.9pt;height:12.45pt;z-index:-24692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4" type="#_x0000_t202" style="position:absolute;margin-left:230.3pt;margin-top:774.9pt;width:2.9pt;height:8.05pt;z-index:-24692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5" type="#_x0000_t202" style="position:absolute;margin-left:193.3pt;margin-top:774.9pt;width:2.9pt;height:8.05pt;z-index:-2469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6" type="#_x0000_t202" style="position:absolute;margin-left:158.5pt;margin-top:774.9pt;width:2.9pt;height:8.05pt;z-index:-2469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7" type="#_x0000_t202" style="position:absolute;margin-left:130.3pt;margin-top:774.9pt;width:2.9pt;height:8.05pt;z-index:-24692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8" type="#_x0000_t202" style="position:absolute;margin-left:102.1pt;margin-top:774.9pt;width:2.9pt;height:8.05pt;z-index:-24692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9" type="#_x0000_t202" style="position:absolute;margin-left:73.9pt;margin-top:774.9pt;width:2.9pt;height:8.05pt;z-index:-24692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0" type="#_x0000_t202" style="position:absolute;margin-left:42.6pt;margin-top:782.9pt;width:14.7pt;height:4.4pt;z-index:-2469201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1" type="#_x0000_t202" style="position:absolute;margin-left:28.55pt;margin-top:754.85pt;width:12.45pt;height:3.9pt;z-index:-2469191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2" type="#_x0000_t202" style="position:absolute;margin-left:42.6pt;margin-top:698.05pt;width:14.7pt;height:4.4pt;z-index:-246918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3" type="#_x0000_t202" style="position:absolute;margin-left:28.55pt;margin-top:671.55pt;width:12.45pt;height:3.9pt;z-index:-246917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4" type="#_x0000_t202" style="position:absolute;margin-left:42.6pt;margin-top:610.7pt;width:14.7pt;height:4.4pt;z-index:-246916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5" type="#_x0000_t202" style="position:absolute;margin-left:28.55pt;margin-top:583pt;width:12.45pt;height:3.9pt;z-index:-246915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6" type="#_x0000_t202" style="position:absolute;margin-left:338.4pt;margin-top:383.5pt;width:4.95pt;height:16.95pt;z-index:-24691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7" type="#_x0000_t202" style="position:absolute;margin-left:43.3pt;margin-top:18.35pt;width:4.95pt;height:16.95pt;z-index:-24691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8" type="#_x0000_t202" style="position:absolute;margin-left:25.55pt;margin-top:15.85pt;width:556.4pt;height:806.85pt;z-index:-24691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3"/>
                    <w:gridCol w:w="43"/>
                    <w:gridCol w:w="638"/>
                    <w:gridCol w:w="149"/>
                    <w:gridCol w:w="43"/>
                    <w:gridCol w:w="599"/>
                    <w:gridCol w:w="43"/>
                    <w:gridCol w:w="2510"/>
                    <w:gridCol w:w="3538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Mar>
                          <w:left w:w="122" w:type="dxa"/>
                          <w:right w:w="16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60" w:type="dxa"/>
                          <w:right w:w="42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1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76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2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87" w:type="dxa"/>
                          <w:right w:w="56" w:type="dxa"/>
                        </w:tcMar>
                      </w:tcPr>
                      <w:p w:rsidR="00AA7298" w:rsidRDefault="00AA7298">
                        <w:pPr>
                          <w:spacing w:before="30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в зоне производствен-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ных объектов СНиП, техниче-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ских регламентов, СанПиН, и др.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документов.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61" w:type="dxa"/>
                          <w:right w:w="392" w:type="dxa"/>
                        </w:tcMar>
                      </w:tcPr>
                      <w:p w:rsidR="00AA7298" w:rsidRDefault="00AA7298">
                        <w:pPr>
                          <w:spacing w:before="30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техническими регламентами, по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утвержденному проекту планировки,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19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94" w:type="dxa"/>
                        <w:gridSpan w:val="9"/>
                        <w:tcMar>
                          <w:left w:w="482" w:type="dxa"/>
                          <w:right w:w="103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Стоянки автомобильно-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транспорта специа-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лизированной техники 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Стоянки автомобильно-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го транспорта, для 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служивания объектов </w:t>
                        </w:r>
                      </w:p>
                    </w:tc>
                    <w:tc>
                      <w:tcPr>
                        <w:tcW w:w="334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5" w:type="dxa"/>
                          <w:right w:w="70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застрой-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61" w:type="dxa"/>
                          <w:right w:w="340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строительство, реконструкцию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нормы расчета количества машино-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мест осуществлять в соответствии с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СП 42.13330.2011 (Актуализирован-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ная редакция СНиП 2.07.0189* «Гра-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достроительство. Планировка и за-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стройка городских и сельских посе-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строительными нормами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правилами, СП,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по утвержденному про-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екту планировки, проекту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8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8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655" w:type="dxa"/>
                          <w:right w:w="3563" w:type="dxa"/>
                        </w:tcMar>
                      </w:tcPr>
                      <w:p w:rsidR="00AA7298" w:rsidRDefault="00AA7298">
                        <w:pPr>
                          <w:spacing w:before="304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РАЗРЫВОВ (ПЗ-3)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20"/>
                          </w:tabs>
                          <w:spacing w:before="121" w:line="272" w:lineRule="exact"/>
                          <w:ind w:right="-113"/>
                        </w:pPr>
                        <w:r>
                          <w:tab/>
                        </w:r>
                        <w:r w:rsidRPr="00F6292E">
                          <w:rPr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1.ОСНОВНЫЕ ВИДЫ И ПАРАМЕТРЫ РАЗРЕШЁННОГО ИСПОЛЬЗОВАНИЯ</w:t>
                        </w:r>
                        <w:r w:rsidRPr="00F6292E">
                          <w:rPr>
                            <w:b/>
                            <w:bCs/>
                            <w:color w:val="000000"/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1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21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5" w:type="dxa"/>
                          <w:right w:w="18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21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3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21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1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76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4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2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99" w:type="dxa"/>
                          <w:right w:w="1561" w:type="dxa"/>
                        </w:tcMar>
                      </w:tcPr>
                      <w:p w:rsidR="00AA7298" w:rsidRDefault="00AA7298">
                        <w:pPr>
                          <w:spacing w:before="4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868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4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5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94" w:type="dxa"/>
                        <w:gridSpan w:val="9"/>
                        <w:vMerge w:val="restart"/>
                        <w:tcMar>
                          <w:left w:w="482" w:type="dxa"/>
                          <w:right w:w="5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253"/>
                            <w:tab w:val="left" w:pos="1493"/>
                            <w:tab w:val="left" w:pos="1841"/>
                          </w:tabs>
                          <w:spacing w:before="3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Территории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леса,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луга,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заболоченные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террито- </w:t>
                        </w:r>
                      </w:p>
                      <w:p w:rsidR="00AA7298" w:rsidRDefault="00AA7298">
                        <w:pPr>
                          <w:tabs>
                            <w:tab w:val="left" w:pos="488"/>
                            <w:tab w:val="left" w:pos="747"/>
                            <w:tab w:val="left" w:pos="1553"/>
                          </w:tabs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прочие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природ-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ные территории </w:t>
                        </w:r>
                      </w:p>
                    </w:tc>
                    <w:tc>
                      <w:tcPr>
                        <w:tcW w:w="3344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5" w:type="dxa"/>
                          <w:right w:w="1182" w:type="dxa"/>
                        </w:tcMar>
                      </w:tcPr>
                      <w:p w:rsidR="00AA7298" w:rsidRDefault="00AA7298">
                        <w:pPr>
                          <w:spacing w:before="3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Не регламентируется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vMerge w:val="restart"/>
                        <w:tcMar>
                          <w:left w:w="111" w:type="dxa"/>
                          <w:right w:w="29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2"/>
                            <w:tab w:val="left" w:pos="1603"/>
                            <w:tab w:val="left" w:pos="1807"/>
                            <w:tab w:val="left" w:pos="2980"/>
                            <w:tab w:val="left" w:pos="3241"/>
                            <w:tab w:val="left" w:pos="3346"/>
                            <w:tab w:val="left" w:pos="3508"/>
                          </w:tabs>
                          <w:spacing w:before="33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ре- </w:t>
                        </w:r>
                        <w:r>
                          <w:br/>
                        </w:r>
                        <w:r w:rsidRPr="00F6292E">
                          <w:rPr>
                            <w:color w:val="000000"/>
                            <w:spacing w:val="2"/>
                          </w:rPr>
                          <w:t>гламентами, СанПиН, СНиП,</w:t>
                        </w:r>
                        <w:r w:rsidRPr="00F6292E">
                          <w:rPr>
                            <w:color w:val="000000"/>
                            <w:spacing w:val="5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  <w:r>
                          <w:tab/>
                        </w:r>
                        <w:r w:rsidRPr="00F6292E">
                          <w:rPr>
                            <w:color w:val="000000"/>
                            <w:spacing w:val="26"/>
                          </w:rPr>
                          <w:t>и</w:t>
                        </w:r>
                        <w:r w:rsidRPr="00F6292E"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др.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94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4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87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78" w:after="9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77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629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6292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4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0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629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6292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6292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6292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6292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501" type="#_x0000_t202" style="position:absolute;margin-left:19.55pt;margin-top:821.4pt;width:4.4pt;height:14.7pt;z-index:25623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2" type="#_x0000_t202" style="position:absolute;margin-left:85.1pt;margin-top:14.25pt;width:4.4pt;height:14.7pt;z-index:25623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3" type="#_x0000_t202" style="position:absolute;margin-left:381pt;margin-top:119.5pt;width:4.2pt;height:13.65pt;z-index:25623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4" type="#_x0000_t202" style="position:absolute;margin-left:210.95pt;margin-top:234pt;width:4.2pt;height:13.65pt;z-index:25623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5" type="#_x0000_t202" style="position:absolute;margin-left:437.9pt;margin-top:322.55pt;width:4.2pt;height:13.65pt;z-index:25623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6" type="#_x0000_t202" style="position:absolute;margin-left:360.25pt;margin-top:54.05pt;width:4.2pt;height:13.8pt;z-index:25623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7" style="position:absolute;margin-left:78.95pt;margin-top:39.7pt;width:1.45pt;height:1.55pt;z-index:256239616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08" style="position:absolute;margin-left:78.95pt;margin-top:39.7pt;width:1.45pt;height:1.45pt;z-index:256240640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09" style="position:absolute;margin-left:80.4pt;margin-top:39.7pt;width:124.8pt;height:1.45pt;z-index:256241664;mso-position-horizontal-relative:page;mso-position-vertical-relative:page" coordorigin="2837,1402" coordsize="4403,51" path="m2837,1453r4402,l7239,1402r-4402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0" style="position:absolute;margin-left:205.2pt;margin-top:41.15pt;width:.7pt;height:.1pt;z-index:256242688;mso-position-horizontal-relative:page;mso-position-vertical-relative:page" coordorigin="7239,1453" coordsize="26,5" path="m7239,1457r26,l7265,1453r-26,l723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1" style="position:absolute;margin-left:205.2pt;margin-top:39.7pt;width:1.45pt;height:1.45pt;z-index:256243712;mso-position-horizontal-relative:page;mso-position-vertical-relative:page" coordorigin="7239,1402" coordsize="51,51" path="m7239,1453r51,l7290,1402r-51,l723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2" style="position:absolute;margin-left:206.65pt;margin-top:39.7pt;width:168.7pt;height:1.45pt;z-index:256244736;mso-position-horizontal-relative:page;mso-position-vertical-relative:page" coordorigin="7290,1402" coordsize="5953,51" path="m7290,1453r5952,l13242,1402r-5952,l729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3" style="position:absolute;margin-left:205.2pt;margin-top:41.3pt;width:.7pt;height:25.2pt;z-index:256245760;mso-position-horizontal-relative:page;mso-position-vertical-relative:page" coordorigin="7239,1457" coordsize="26,889" path="m7239,2346r26,l7265,1457r-26,l7239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4" style="position:absolute;margin-left:375.35pt;margin-top:41.15pt;width:.7pt;height:.1pt;z-index:256246784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5" style="position:absolute;margin-left:375.35pt;margin-top:39.7pt;width:1.45pt;height:1.45pt;z-index:256247808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6" style="position:absolute;margin-left:376.8pt;margin-top:39.7pt;width:187.55pt;height:1.45pt;z-index:256248832;mso-position-horizontal-relative:page;mso-position-vertical-relative:page" coordorigin="13293,1402" coordsize="6617,51" path="m13293,1453r6617,l19910,1402r-6617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7" style="position:absolute;margin-left:375.35pt;margin-top:41.3pt;width:.7pt;height:25.2pt;z-index:256249856;mso-position-horizontal-relative:page;mso-position-vertical-relative:page" coordorigin="13242,1457" coordsize="26,889" path="m13242,2346r26,l13268,1457r-26,l13242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18" type="#_x0000_t202" style="position:absolute;margin-left:287.9pt;margin-top:68.15pt;width:9.7pt;height:13.65pt;z-index:25625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9" type="#_x0000_t202" style="position:absolute;margin-left:293.4pt;margin-top:68.15pt;width:4.2pt;height:13.65pt;z-index:25625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0" type="#_x0000_t202" style="position:absolute;margin-left:162.7pt;margin-top:54.05pt;width:4.2pt;height:13.8pt;z-index:25625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1" style="position:absolute;margin-left:78.95pt;margin-top:41.3pt;width:1.45pt;height:25.2pt;z-index:256253952;mso-position-horizontal-relative:page;mso-position-vertical-relative:page" coordorigin="2786,1457" coordsize="51,889" path="m2786,2346r51,l2837,1457r-51,l2786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2" type="#_x0000_t202" style="position:absolute;margin-left:145.3pt;margin-top:68.15pt;width:4.2pt;height:13.65pt;z-index:25625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3" style="position:absolute;margin-left:78.95pt;margin-top:66.5pt;width:1.45pt;height:1.55pt;z-index:256256000;mso-position-horizontal-relative:page;mso-position-vertical-relative:page" coordorigin="2786,2346" coordsize="51,56" path="m2786,2401r51,l2837,2346r-51,l2786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4" style="position:absolute;margin-left:80.4pt;margin-top:66.5pt;width:124.8pt;height:1.45pt;z-index:256257024;mso-position-horizontal-relative:page;mso-position-vertical-relative:page" coordorigin="2837,2346" coordsize="4403,51" path="m2837,2397r4402,l7239,2346r-4402,l2837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5" style="position:absolute;margin-left:205.2pt;margin-top:67.9pt;width:.7pt;height:.1pt;z-index:256258048;mso-position-horizontal-relative:page;mso-position-vertical-relative:page" coordorigin="7239,2397" coordsize="26,5" path="m7239,2401r26,l7265,2397r-26,l7239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6" style="position:absolute;margin-left:205.2pt;margin-top:66.5pt;width:1.45pt;height:1.45pt;z-index:256259072;mso-position-horizontal-relative:page;mso-position-vertical-relative:page" coordorigin="7239,2346" coordsize="51,51" path="m7239,2397r51,l7290,2346r-51,l7239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7" style="position:absolute;margin-left:206.65pt;margin-top:66.5pt;width:168.7pt;height:1.45pt;z-index:256260096;mso-position-horizontal-relative:page;mso-position-vertical-relative:page" coordorigin="7290,2346" coordsize="5953,51" path="m7290,2397r5952,l13242,2346r-5952,l7290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8" style="position:absolute;margin-left:375.35pt;margin-top:67.9pt;width:.7pt;height:.1pt;z-index:256261120;mso-position-horizontal-relative:page;mso-position-vertical-relative:page" coordorigin="13242,2397" coordsize="26,5" path="m13242,2401r26,l13268,2397r-26,l13242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29" style="position:absolute;margin-left:375.35pt;margin-top:66.5pt;width:1.45pt;height:1.45pt;z-index:256262144;mso-position-horizontal-relative:page;mso-position-vertical-relative:page" coordorigin="13242,2346" coordsize="51,51" path="m13242,2397r51,l13293,2346r-51,l13242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0" type="#_x0000_t202" style="position:absolute;margin-left:523.8pt;margin-top:54.05pt;width:4.2pt;height:13.8pt;z-index:25626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31" style="position:absolute;margin-left:564.35pt;margin-top:39.7pt;width:1.45pt;height:1.55pt;z-index:256264192;mso-position-horizontal-relative:page;mso-position-vertical-relative:page" coordorigin="19910,1402" coordsize="51,56" path="m19910,1457r51,l19961,1402r-51,l19910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2" style="position:absolute;margin-left:564.35pt;margin-top:39.7pt;width:1.45pt;height:1.45pt;z-index:256265216;mso-position-horizontal-relative:page;mso-position-vertical-relative:page" coordorigin="19910,1402" coordsize="51,51" path="m19910,1453r51,l19961,1402r-51,l1991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3" style="position:absolute;margin-left:564.35pt;margin-top:41.3pt;width:1.45pt;height:25.2pt;z-index:256266240;mso-position-horizontal-relative:page;mso-position-vertical-relative:page" coordorigin="19910,1457" coordsize="51,889" path="m19910,2346r51,l19961,1457r-51,l19910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4" type="#_x0000_t202" style="position:absolute;margin-left:467.5pt;margin-top:68.2pt;width:9.7pt;height:13.8pt;z-index:25626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35" type="#_x0000_t202" style="position:absolute;margin-left:473.05pt;margin-top:68.4pt;width:4.2pt;height:13.65pt;z-index:25626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36" style="position:absolute;margin-left:376.8pt;margin-top:66.5pt;width:187.55pt;height:1.45pt;z-index:256269312;mso-position-horizontal-relative:page;mso-position-vertical-relative:page" coordorigin="13293,2346" coordsize="6617,51" path="m13293,2397r6617,l19910,2346r-6617,l13293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7" style="position:absolute;margin-left:375.35pt;margin-top:68.05pt;width:.7pt;height:12.6pt;z-index:256270336;mso-position-horizontal-relative:page;mso-position-vertical-relative:page" coordorigin="13242,2401" coordsize="26,445" path="m13242,2845r26,l13268,2401r-26,l13242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8" style="position:absolute;margin-left:205.2pt;margin-top:68.05pt;width:.7pt;height:12.6pt;z-index:256271360;mso-position-horizontal-relative:page;mso-position-vertical-relative:page" coordorigin="7239,2401" coordsize="26,445" path="m7239,2845r26,l7265,2401r-26,l7239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39" style="position:absolute;margin-left:78.95pt;margin-top:68.05pt;width:1.45pt;height:12.6pt;z-index:256272384;mso-position-horizontal-relative:page;mso-position-vertical-relative:page" coordorigin="2786,2401" coordsize="51,445" path="m2786,2845r51,l2837,2401r-51,l2786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0" style="position:absolute;margin-left:78.95pt;margin-top:80.65pt;width:1.45pt;height:.7pt;z-index:256273408;mso-position-horizontal-relative:page;mso-position-vertical-relative:page" coordorigin="2786,2845" coordsize="51,26" path="m2786,2871r51,l2837,2845r-51,l2786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1" style="position:absolute;margin-left:80.4pt;margin-top:80.65pt;width:124.8pt;height:.7pt;z-index:256274432;mso-position-horizontal-relative:page;mso-position-vertical-relative:page" coordorigin="2837,2845" coordsize="4403,26" path="m2837,2871r4402,l7239,2845r-4402,l2837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2" style="position:absolute;margin-left:205.2pt;margin-top:80.65pt;width:.7pt;height:.7pt;z-index:256275456;mso-position-horizontal-relative:page;mso-position-vertical-relative:page" coordorigin="7239,2845" coordsize="26,26" path="m7239,2871r26,l7265,2845r-26,l7239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3" style="position:absolute;margin-left:205.9pt;margin-top:80.65pt;width:169.45pt;height:.7pt;z-index:256276480;mso-position-horizontal-relative:page;mso-position-vertical-relative:page" coordorigin="7265,2845" coordsize="5978,26" path="m7265,2871r5977,l13242,2845r-5977,l7265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4" style="position:absolute;margin-left:375.35pt;margin-top:80.65pt;width:.7pt;height:.7pt;z-index:256277504;mso-position-horizontal-relative:page;mso-position-vertical-relative:page" coordorigin="13242,2845" coordsize="26,26" path="m13242,2871r26,l13268,2845r-26,l13242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5" style="position:absolute;margin-left:564.35pt;margin-top:66.5pt;width:1.45pt;height:1.55pt;z-index:256278528;mso-position-horizontal-relative:page;mso-position-vertical-relative:page" coordorigin="19910,2346" coordsize="51,56" path="m19910,2401r51,l19961,2346r-51,l19910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6" style="position:absolute;margin-left:564.35pt;margin-top:68.05pt;width:1.45pt;height:12.6pt;z-index:256279552;mso-position-horizontal-relative:page;mso-position-vertical-relative:page" coordorigin="19910,2401" coordsize="51,445" path="m19910,2845r51,l19961,2401r-51,l19910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7" style="position:absolute;margin-left:376.1pt;margin-top:80.65pt;width:188.3pt;height:.7pt;z-index:256280576;mso-position-horizontal-relative:page;mso-position-vertical-relative:page" coordorigin="13268,2845" coordsize="6643,26" path="m13268,2871r6642,l19910,2845r-6642,l13268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8" style="position:absolute;margin-left:375.35pt;margin-top:81.35pt;width:.7pt;height:101.3pt;z-index:256281600;mso-position-horizontal-relative:page;mso-position-vertical-relative:page" coordorigin="13242,2871" coordsize="26,3573" path="m13242,6444r26,l13268,2871r-26,l13242,6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49" type="#_x0000_t202" style="position:absolute;margin-left:256.3pt;margin-top:170.05pt;width:4.2pt;height:13.65pt;z-index:25628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0" style="position:absolute;margin-left:205.2pt;margin-top:81.35pt;width:.7pt;height:101.3pt;z-index:256283648;mso-position-horizontal-relative:page;mso-position-vertical-relative:page" coordorigin="7239,2871" coordsize="26,3573" path="m7239,6444r26,l7265,2871r-26,l7239,6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1" type="#_x0000_t202" style="position:absolute;margin-left:340.1pt;margin-top:183.5pt;width:4.2pt;height:13.65pt;z-index:25628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2" style="position:absolute;margin-left:78.95pt;margin-top:81.35pt;width:1.45pt;height:101.3pt;z-index:256285696;mso-position-horizontal-relative:page;mso-position-vertical-relative:page" coordorigin="2786,2871" coordsize="51,3573" path="m2786,6444r51,l2837,2871r-51,l2786,6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3" style="position:absolute;margin-left:78.95pt;margin-top:182.65pt;width:1.45pt;height:.7pt;z-index:256286720;mso-position-horizontal-relative:page;mso-position-vertical-relative:page" coordorigin="2786,6444" coordsize="51,26" path="m2786,6469r51,l2837,6444r-51,l2786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4" style="position:absolute;margin-left:80.4pt;margin-top:182.65pt;width:124.8pt;height:.7pt;z-index:256287744;mso-position-horizontal-relative:page;mso-position-vertical-relative:page" coordorigin="2837,6444" coordsize="4403,26" path="m2837,6469r4402,l7239,6444r-4402,l2837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5" style="position:absolute;margin-left:205.2pt;margin-top:182.65pt;width:.7pt;height:.7pt;z-index:256288768;mso-position-horizontal-relative:page;mso-position-vertical-relative:page" coordorigin="7239,6444" coordsize="26,26" path="m7239,6469r26,l7265,6444r-26,l7239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6" style="position:absolute;margin-left:205.9pt;margin-top:182.65pt;width:169.45pt;height:.7pt;z-index:256289792;mso-position-horizontal-relative:page;mso-position-vertical-relative:page" coordorigin="7265,6444" coordsize="5978,26" path="m7265,6469r5977,l13242,6444r-5977,l7265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7" style="position:absolute;margin-left:375.35pt;margin-top:182.65pt;width:.7pt;height:.7pt;z-index:256290816;mso-position-horizontal-relative:page;mso-position-vertical-relative:page" coordorigin="13242,6444" coordsize="26,26" path="m13242,6469r26,l13268,6444r-26,l13242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8" style="position:absolute;margin-left:564.35pt;margin-top:80.65pt;width:1.45pt;height:.7pt;z-index:256291840;mso-position-horizontal-relative:page;mso-position-vertical-relative:page" coordorigin="19910,2845" coordsize="51,26" path="m19910,2871r51,l19961,2845r-51,l19910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59" style="position:absolute;margin-left:564.35pt;margin-top:81.35pt;width:1.45pt;height:101.3pt;z-index:256292864;mso-position-horizontal-relative:page;mso-position-vertical-relative:page" coordorigin="19910,2871" coordsize="51,3573" path="m19910,6444r51,l19961,2871r-51,l19910,64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0" style="position:absolute;margin-left:376.1pt;margin-top:182.65pt;width:188.3pt;height:.7pt;z-index:256293888;mso-position-horizontal-relative:page;mso-position-vertical-relative:page" coordorigin="13268,6444" coordsize="6643,26" path="m13268,6469r6642,l19910,6444r-6642,l13268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1" style="position:absolute;margin-left:78.95pt;margin-top:183.35pt;width:1.45pt;height:151.7pt;z-index:256294912;mso-position-horizontal-relative:page;mso-position-vertical-relative:page" coordorigin="2786,6469" coordsize="51,5351" path="m2786,11820r51,l2837,6469r-51,l2786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2" style="position:absolute;margin-left:78.95pt;margin-top:335.05pt;width:1.45pt;height:1.45pt;z-index:256295936;mso-position-horizontal-relative:page;mso-position-vertical-relative:page" coordorigin="2786,11820" coordsize="51,51" path="m2786,11871r51,l2837,11820r-51,l2786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3" style="position:absolute;margin-left:78.95pt;margin-top:335.05pt;width:1.45pt;height:1.45pt;z-index:256296960;mso-position-horizontal-relative:page;mso-position-vertical-relative:page" coordorigin="2786,11820" coordsize="51,51" path="m2786,11871r51,l2837,11820r-51,l2786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4" style="position:absolute;margin-left:80.4pt;margin-top:335.05pt;width:124.8pt;height:1.45pt;z-index:256297984;mso-position-horizontal-relative:page;mso-position-vertical-relative:page" coordorigin="2837,11820" coordsize="4403,51" path="m2837,11871r4402,l7239,11820r-4402,l2837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5" style="position:absolute;margin-left:205.2pt;margin-top:183.35pt;width:.7pt;height:151.7pt;z-index:256299008;mso-position-horizontal-relative:page;mso-position-vertical-relative:page" coordorigin="7239,6469" coordsize="26,5351" path="m7239,11820r26,l7265,6469r-26,l7239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6" style="position:absolute;margin-left:205.2pt;margin-top:335.05pt;width:1.45pt;height:1.45pt;z-index:256300032;mso-position-horizontal-relative:page;mso-position-vertical-relative:page" coordorigin="7239,11820" coordsize="51,51" path="m7239,11871r51,l7290,11820r-51,l7239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7" style="position:absolute;margin-left:206.65pt;margin-top:335.05pt;width:168.7pt;height:1.45pt;z-index:256301056;mso-position-horizontal-relative:page;mso-position-vertical-relative:page" coordorigin="7290,11820" coordsize="5953,51" path="m7290,11871r5952,l13242,11820r-5952,l7290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8" style="position:absolute;margin-left:375.35pt;margin-top:183.35pt;width:.7pt;height:151.7pt;z-index:256302080;mso-position-horizontal-relative:page;mso-position-vertical-relative:page" coordorigin="13242,6469" coordsize="26,5351" path="m13242,11820r26,l13268,6469r-26,l13242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69" style="position:absolute;margin-left:375.35pt;margin-top:335.05pt;width:1.45pt;height:1.45pt;z-index:256303104;mso-position-horizontal-relative:page;mso-position-vertical-relative:page" coordorigin="13242,11820" coordsize="51,51" path="m13242,11871r51,l13293,11820r-51,l13242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0" style="position:absolute;margin-left:376.8pt;margin-top:335.05pt;width:187.55pt;height:1.45pt;z-index:256304128;mso-position-horizontal-relative:page;mso-position-vertical-relative:page" coordorigin="13293,11820" coordsize="6617,51" path="m13293,11871r6617,l19910,11820r-6617,l13293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1" style="position:absolute;margin-left:564.35pt;margin-top:182.65pt;width:1.45pt;height:.7pt;z-index:256305152;mso-position-horizontal-relative:page;mso-position-vertical-relative:page" coordorigin="19910,6444" coordsize="51,26" path="m19910,6469r51,l19961,6444r-51,l19910,64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2" style="position:absolute;margin-left:564.35pt;margin-top:183.35pt;width:1.45pt;height:151.7pt;z-index:256306176;mso-position-horizontal-relative:page;mso-position-vertical-relative:page" coordorigin="19910,6469" coordsize="51,5351" path="m19910,11820r51,l19961,6469r-51,l19910,118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3" style="position:absolute;margin-left:564.35pt;margin-top:335.05pt;width:1.45pt;height:1.45pt;z-index:256307200;mso-position-horizontal-relative:page;mso-position-vertical-relative:page" coordorigin="19910,11820" coordsize="51,51" path="m19910,11871r51,l19961,11820r-51,l19910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4" style="position:absolute;margin-left:564.35pt;margin-top:335.05pt;width:1.45pt;height:1.45pt;z-index:256308224;mso-position-horizontal-relative:page;mso-position-vertical-relative:page" coordorigin="19910,11820" coordsize="51,51" path="m19910,11871r51,l19961,11820r-51,l19910,11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5" type="#_x0000_t202" style="position:absolute;margin-left:85.1pt;margin-top:336.75pt;width:4.4pt;height:14.9pt;z-index:25630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76" type="#_x0000_t202" style="position:absolute;margin-left:326.05pt;margin-top:378.15pt;width:4.4pt;height:14.9pt;z-index:25631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77" style="position:absolute;margin-left:140.3pt;margin-top:404.15pt;width:407.4pt;height:1.2pt;z-index:256311296;mso-position-horizontal-relative:page;mso-position-vertical-relative:page" coordorigin="4949,14258" coordsize="14373,43" path="m4949,14301r14372,l19321,14258r-14372,l4949,143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78" type="#_x0000_t202" style="position:absolute;margin-left:290.75pt;margin-top:405.75pt;width:4.4pt;height:14.9pt;z-index:25631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79" style="position:absolute;margin-left:290.75pt;margin-top:417.95pt;width:106.45pt;height:1.2pt;z-index:256313344;mso-position-horizontal-relative:page;mso-position-vertical-relative:page" coordorigin="10258,14745" coordsize="3755,43" path="m10258,14787r3755,l14013,14745r-3755,l10258,14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80" type="#_x0000_t202" style="position:absolute;margin-left:344.05pt;margin-top:419.6pt;width:3.9pt;height:12.6pt;z-index:25631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3" w:lineRule="exact"/>
                  </w:pPr>
                  <w:r>
                    <w:rPr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81" type="#_x0000_t202" style="position:absolute;margin-left:121.1pt;margin-top:458.65pt;width:4.4pt;height:14.9pt;z-index:25631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82" type="#_x0000_t202" style="position:absolute;margin-left:523.3pt;margin-top:532.55pt;width:5.6pt;height:13.65pt;z-index:25631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 w:rsidRPr="00F6292E">
                    <w:rPr>
                      <w:color w:val="000000"/>
                      <w:spacing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83" type="#_x0000_t202" style="position:absolute;margin-left:549.7pt;margin-top:532.55pt;width:5.6pt;height:13.65pt;z-index:25631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 w:rsidRPr="00F6292E">
                    <w:rPr>
                      <w:color w:val="000000"/>
                      <w:spacing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84" type="#_x0000_t202" style="position:absolute;margin-left:358.9pt;margin-top:490.5pt;width:4.2pt;height:13.8pt;z-index:25631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85" style="position:absolute;margin-left:78.95pt;margin-top:476.15pt;width:1.45pt;height:1.55pt;z-index:256319488;mso-position-horizontal-relative:page;mso-position-vertical-relative:page" coordorigin="2786,16798" coordsize="51,56" path="m2786,16853r51,l2837,16798r-51,l2786,168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86" style="position:absolute;margin-left:78.95pt;margin-top:476.15pt;width:1.45pt;height:1.45pt;z-index:256320512;mso-position-horizontal-relative:page;mso-position-vertical-relative:page" coordorigin="2786,16798" coordsize="51,51" path="m2786,16849r51,l2837,16798r-51,l2786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87" style="position:absolute;margin-left:80.4pt;margin-top:476.15pt;width:124.8pt;height:1.45pt;z-index:256321536;mso-position-horizontal-relative:page;mso-position-vertical-relative:page" coordorigin="2837,16798" coordsize="4403,51" path="m2837,16849r4402,l7239,16798r-4402,l2837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88" style="position:absolute;margin-left:205.2pt;margin-top:477.6pt;width:.7pt;height:.1pt;z-index:256322560;mso-position-horizontal-relative:page;mso-position-vertical-relative:page" coordorigin="7239,16849" coordsize="26,5" path="m7239,16853r26,l7265,16849r-26,l7239,168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89" style="position:absolute;margin-left:205.2pt;margin-top:476.15pt;width:1.45pt;height:1.45pt;z-index:256323584;mso-position-horizontal-relative:page;mso-position-vertical-relative:page" coordorigin="7239,16798" coordsize="51,51" path="m7239,16849r51,l7290,16798r-51,l7239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0" style="position:absolute;margin-left:206.65pt;margin-top:476.15pt;width:166.1pt;height:1.45pt;z-index:256324608;mso-position-horizontal-relative:page;mso-position-vertical-relative:page" coordorigin="7290,16798" coordsize="5859,51" path="m7290,16849r5859,l13149,16798r-5859,l7290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1" style="position:absolute;margin-left:205.2pt;margin-top:477.7pt;width:.7pt;height:25.3pt;z-index:256325632;mso-position-horizontal-relative:page;mso-position-vertical-relative:page" coordorigin="7239,16853" coordsize="26,894" path="m7239,17747r26,l7265,16853r-26,l7239,17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2" style="position:absolute;margin-left:372.7pt;margin-top:477.6pt;width:.7pt;height:.1pt;z-index:256326656;mso-position-horizontal-relative:page;mso-position-vertical-relative:page" coordorigin="13149,16849" coordsize="26,5" path="m13149,16853r26,l13175,16849r-26,l13149,168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3" style="position:absolute;margin-left:372.7pt;margin-top:476.15pt;width:1.45pt;height:1.45pt;z-index:256327680;mso-position-horizontal-relative:page;mso-position-vertical-relative:page" coordorigin="13149,16798" coordsize="51,51" path="m13149,16849r51,l13200,16798r-51,l13149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4" style="position:absolute;margin-left:374.15pt;margin-top:476.15pt;width:190.2pt;height:1.45pt;z-index:256328704;mso-position-horizontal-relative:page;mso-position-vertical-relative:page" coordorigin="13200,16798" coordsize="6710,51" path="m13200,16849r6710,l19910,16798r-6710,l13200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5" style="position:absolute;margin-left:372.7pt;margin-top:477.7pt;width:.7pt;height:25.3pt;z-index:256329728;mso-position-horizontal-relative:page;mso-position-vertical-relative:page" coordorigin="13149,16853" coordsize="26,894" path="m13149,17747r26,l13175,16853r-26,l13149,17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6" type="#_x0000_t202" style="position:absolute;margin-left:292.1pt;margin-top:504.6pt;width:4.2pt;height:13.65pt;z-index:25633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97" type="#_x0000_t202" style="position:absolute;margin-left:162.7pt;margin-top:490.5pt;width:4.2pt;height:13.8pt;z-index:25633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598" style="position:absolute;margin-left:78.95pt;margin-top:477.7pt;width:1.45pt;height:25.3pt;z-index:256332800;mso-position-horizontal-relative:page;mso-position-vertical-relative:page" coordorigin="2786,16853" coordsize="51,894" path="m2786,17747r51,l2837,16853r-51,l2786,17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599" type="#_x0000_t202" style="position:absolute;margin-left:145.3pt;margin-top:504.6pt;width:4.2pt;height:13.65pt;z-index:25633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00" style="position:absolute;margin-left:78.95pt;margin-top:503.05pt;width:1.45pt;height:1.55pt;z-index:256334848;mso-position-horizontal-relative:page;mso-position-vertical-relative:page" coordorigin="2786,17747" coordsize="51,56" path="m2786,17802r51,l2837,17747r-51,l2786,178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1" style="position:absolute;margin-left:80.4pt;margin-top:503.05pt;width:124.8pt;height:1.45pt;z-index:256335872;mso-position-horizontal-relative:page;mso-position-vertical-relative:page" coordorigin="2837,17747" coordsize="4403,51" path="m2837,17797r4402,l7239,17747r-4402,l2837,17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2" style="position:absolute;margin-left:205.2pt;margin-top:504.5pt;width:.7pt;height:.1pt;z-index:256336896;mso-position-horizontal-relative:page;mso-position-vertical-relative:page" coordorigin="7239,17797" coordsize="26,5" path="m7239,17802r26,l7265,17797r-26,l7239,178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3" style="position:absolute;margin-left:205.2pt;margin-top:503.05pt;width:1.45pt;height:1.45pt;z-index:256337920;mso-position-horizontal-relative:page;mso-position-vertical-relative:page" coordorigin="7239,17747" coordsize="51,51" path="m7239,17797r51,l7290,17747r-51,l7239,17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4" style="position:absolute;margin-left:206.65pt;margin-top:503.05pt;width:166.1pt;height:1.45pt;z-index:256338944;mso-position-horizontal-relative:page;mso-position-vertical-relative:page" coordorigin="7290,17747" coordsize="5859,51" path="m7290,17797r5859,l13149,17747r-5859,l7290,17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5" style="position:absolute;margin-left:372.7pt;margin-top:504.5pt;width:.7pt;height:.1pt;z-index:256339968;mso-position-horizontal-relative:page;mso-position-vertical-relative:page" coordorigin="13149,17797" coordsize="26,5" path="m13149,17802r26,l13175,17797r-26,l13149,178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6" style="position:absolute;margin-left:372.7pt;margin-top:503.05pt;width:1.45pt;height:1.45pt;z-index:256340992;mso-position-horizontal-relative:page;mso-position-vertical-relative:page" coordorigin="13149,17747" coordsize="51,51" path="m13149,17797r51,l13200,17747r-51,l13149,17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7" type="#_x0000_t202" style="position:absolute;margin-left:522.6pt;margin-top:490.5pt;width:4.2pt;height:13.8pt;z-index:25634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08" style="position:absolute;margin-left:564.35pt;margin-top:476.15pt;width:1.45pt;height:1.55pt;z-index:256343040;mso-position-horizontal-relative:page;mso-position-vertical-relative:page" coordorigin="19910,16798" coordsize="51,56" path="m19910,16853r51,l19961,16798r-51,l19910,168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09" style="position:absolute;margin-left:564.35pt;margin-top:476.15pt;width:1.45pt;height:1.45pt;z-index:256344064;mso-position-horizontal-relative:page;mso-position-vertical-relative:page" coordorigin="19910,16798" coordsize="51,51" path="m19910,16849r51,l19961,16798r-51,l19910,168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0" style="position:absolute;margin-left:564.35pt;margin-top:477.7pt;width:1.45pt;height:25.3pt;z-index:256345088;mso-position-horizontal-relative:page;mso-position-vertical-relative:page" coordorigin="19910,16853" coordsize="51,894" path="m19910,17747r51,l19961,16853r-51,l19910,17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1" type="#_x0000_t202" style="position:absolute;margin-left:471.85pt;margin-top:504.6pt;width:4.2pt;height:13.65pt;z-index:25634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12" style="position:absolute;margin-left:374.15pt;margin-top:503.05pt;width:190.2pt;height:1.45pt;z-index:256347136;mso-position-horizontal-relative:page;mso-position-vertical-relative:page" coordorigin="13200,17747" coordsize="6710,51" path="m13200,17797r6710,l19910,17747r-6710,l13200,177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3" style="position:absolute;margin-left:372.7pt;margin-top:504.6pt;width:.7pt;height:14.4pt;z-index:256348160;mso-position-horizontal-relative:page;mso-position-vertical-relative:page" coordorigin="13149,17802" coordsize="26,508" path="m13149,18310r26,l13175,17802r-26,l13149,183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4" style="position:absolute;margin-left:205.2pt;margin-top:504.6pt;width:.7pt;height:14.4pt;z-index:256349184;mso-position-horizontal-relative:page;mso-position-vertical-relative:page" coordorigin="7239,17802" coordsize="26,508" path="m7239,18310r26,l7265,17802r-26,l7239,183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5" type="#_x0000_t202" style="position:absolute;margin-left:310.9pt;margin-top:519.85pt;width:4.2pt;height:13.65pt;z-index:25635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16" style="position:absolute;margin-left:78.95pt;margin-top:504.6pt;width:1.45pt;height:14.4pt;z-index:256351232;mso-position-horizontal-relative:page;mso-position-vertical-relative:page" coordorigin="2786,17802" coordsize="51,508" path="m2786,18310r51,l2837,17802r-51,l2786,183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7" style="position:absolute;margin-left:78.95pt;margin-top:519pt;width:1.45pt;height:.7pt;z-index:256352256;mso-position-horizontal-relative:page;mso-position-vertical-relative:page" coordorigin="2786,18310" coordsize="51,26" path="m2786,18335r51,l2837,18310r-51,l2786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8" style="position:absolute;margin-left:80.4pt;margin-top:519pt;width:124.8pt;height:.7pt;z-index:256353280;mso-position-horizontal-relative:page;mso-position-vertical-relative:page" coordorigin="2837,18310" coordsize="4403,26" path="m2837,18335r4402,l7239,18310r-4402,l2837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19" style="position:absolute;margin-left:205.2pt;margin-top:519pt;width:.7pt;height:.7pt;z-index:256354304;mso-position-horizontal-relative:page;mso-position-vertical-relative:page" coordorigin="7239,18310" coordsize="26,26" path="m7239,18335r26,l7265,18310r-26,l7239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0" style="position:absolute;margin-left:205.9pt;margin-top:519pt;width:166.8pt;height:.7pt;z-index:256355328;mso-position-horizontal-relative:page;mso-position-vertical-relative:page" coordorigin="7265,18310" coordsize="5885,26" path="m7265,18335r5884,l13149,18310r-5884,l7265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1" style="position:absolute;margin-left:372.7pt;margin-top:519pt;width:.7pt;height:.7pt;z-index:256356352;mso-position-horizontal-relative:page;mso-position-vertical-relative:page" coordorigin="13149,18310" coordsize="26,26" path="m13149,18335r26,l13175,18310r-26,l13149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2" style="position:absolute;margin-left:564.35pt;margin-top:503.05pt;width:1.45pt;height:1.55pt;z-index:256357376;mso-position-horizontal-relative:page;mso-position-vertical-relative:page" coordorigin="19910,17747" coordsize="51,56" path="m19910,17802r51,l19961,17747r-51,l19910,178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3" style="position:absolute;margin-left:564.35pt;margin-top:504.6pt;width:1.45pt;height:14.4pt;z-index:256358400;mso-position-horizontal-relative:page;mso-position-vertical-relative:page" coordorigin="19910,17802" coordsize="51,508" path="m19910,18310r51,l19961,17802r-51,l19910,183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4" style="position:absolute;margin-left:373.45pt;margin-top:519pt;width:190.9pt;height:.7pt;z-index:256359424;mso-position-horizontal-relative:page;mso-position-vertical-relative:page" coordorigin="13175,18310" coordsize="6736,26" path="m13175,18335r6735,l19910,18310r-6735,l13175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5" type="#_x0000_t202" style="position:absolute;margin-left:121.1pt;margin-top:571.95pt;width:4.4pt;height:14.9pt;z-index:25636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26" type="#_x0000_t202" style="position:absolute;margin-left:160.2pt;margin-top:557.9pt;width:4.2pt;height:13.65pt;z-index:25636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27" style="position:absolute;margin-left:78.95pt;margin-top:519.7pt;width:1.45pt;height:50.5pt;z-index:256362496;mso-position-horizontal-relative:page;mso-position-vertical-relative:page" coordorigin="2786,18335" coordsize="51,1783" path="m2786,20117r51,l2837,18335r-51,l2786,20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8" style="position:absolute;margin-left:78.95pt;margin-top:570.25pt;width:1.45pt;height:1.45pt;z-index:256363520;mso-position-horizontal-relative:page;mso-position-vertical-relative:page" coordorigin="2786,20117" coordsize="51,51" path="m2786,20168r51,l2837,20117r-51,l2786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29" style="position:absolute;margin-left:78.95pt;margin-top:570.25pt;width:1.45pt;height:1.45pt;z-index:256364544;mso-position-horizontal-relative:page;mso-position-vertical-relative:page" coordorigin="2786,20117" coordsize="51,51" path="m2786,20168r51,l2837,20117r-51,l2786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0" style="position:absolute;margin-left:80.4pt;margin-top:570.25pt;width:124.8pt;height:1.45pt;z-index:256365568;mso-position-horizontal-relative:page;mso-position-vertical-relative:page" coordorigin="2837,20117" coordsize="4403,51" path="m2837,20168r4402,l7239,20117r-4402,l2837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1" style="position:absolute;margin-left:205.2pt;margin-top:519.7pt;width:.7pt;height:50.5pt;z-index:256366592;mso-position-horizontal-relative:page;mso-position-vertical-relative:page" coordorigin="7239,18335" coordsize="26,1783" path="m7239,20117r26,l7265,18335r-26,l7239,20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2" style="position:absolute;margin-left:205.2pt;margin-top:570.25pt;width:1.45pt;height:1.45pt;z-index:256367616;mso-position-horizontal-relative:page;mso-position-vertical-relative:page" coordorigin="7239,20117" coordsize="51,51" path="m7239,20168r51,l7290,20117r-51,l7239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3" style="position:absolute;margin-left:206.65pt;margin-top:570.25pt;width:166.1pt;height:1.45pt;z-index:256368640;mso-position-horizontal-relative:page;mso-position-vertical-relative:page" coordorigin="7290,20117" coordsize="5859,51" path="m7290,20168r5859,l13149,20117r-5859,l7290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4" style="position:absolute;margin-left:372.7pt;margin-top:519.7pt;width:.7pt;height:50.5pt;z-index:256369664;mso-position-horizontal-relative:page;mso-position-vertical-relative:page" coordorigin="13149,18335" coordsize="26,1783" path="m13149,20117r26,l13175,18335r-26,l13149,20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5" style="position:absolute;margin-left:372.7pt;margin-top:570.25pt;width:1.45pt;height:1.45pt;z-index:256370688;mso-position-horizontal-relative:page;mso-position-vertical-relative:page" coordorigin="13149,20117" coordsize="51,51" path="m13149,20168r51,l13200,20117r-51,l13149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6" style="position:absolute;margin-left:374.15pt;margin-top:570.25pt;width:190.2pt;height:1.45pt;z-index:256371712;mso-position-horizontal-relative:page;mso-position-vertical-relative:page" coordorigin="13200,20117" coordsize="6710,51" path="m13200,20168r6710,l19910,20117r-6710,l13200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7" style="position:absolute;margin-left:564.35pt;margin-top:519pt;width:1.45pt;height:.7pt;z-index:256372736;mso-position-horizontal-relative:page;mso-position-vertical-relative:page" coordorigin="19910,18310" coordsize="51,26" path="m19910,18335r51,l19961,18310r-51,l19910,18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8" style="position:absolute;margin-left:564.35pt;margin-top:519.7pt;width:1.45pt;height:50.5pt;z-index:256373760;mso-position-horizontal-relative:page;mso-position-vertical-relative:page" coordorigin="19910,18335" coordsize="51,1783" path="m19910,20117r51,l19961,18335r-51,l19910,20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39" style="position:absolute;margin-left:564.35pt;margin-top:570.25pt;width:1.45pt;height:1.45pt;z-index:256374784;mso-position-horizontal-relative:page;mso-position-vertical-relative:page" coordorigin="19910,20117" coordsize="51,51" path="m19910,20168r51,l19961,20117r-51,l19910,201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40" style="position:absolute;margin-left:564.35pt;margin-top:570.25pt;width:1.45pt;height:1.45pt;z-index:256375808;mso-position-horizontal-relative:page;mso-position-vertical-relative:page" coordorigin="19910,20117" coordsize="51,51" path="m19910,20168r51,l19961,20117r-51,l19910,20168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ЗОНА ОЗЕЛЕНЕНИЙ САНИТАРНО-ЗАЩИТНЫХ ЗОН, САНИТАРНЫХ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7819" w:right="887" w:bottom="0" w:left="2806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738" type="#_x0000_t202" style="position:absolute;margin-left:238.3pt;margin-top:804.85pt;width:3.45pt;height:10.3pt;z-index:-24683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39" type="#_x0000_t202" style="position:absolute;margin-left:203.4pt;margin-top:804.85pt;width:3.45pt;height:10.3pt;z-index:-24683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0" type="#_x0000_t202" style="position:absolute;margin-left:169.3pt;margin-top:804.85pt;width:3.45pt;height:10.3pt;z-index:-24683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1" type="#_x0000_t202" style="position:absolute;margin-left:138.7pt;margin-top:804.85pt;width:3.45pt;height:10.3pt;z-index:-24683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2" type="#_x0000_t202" style="position:absolute;margin-left:114.7pt;margin-top:804.85pt;width:3.45pt;height:10.3pt;z-index:-24683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3" type="#_x0000_t202" style="position:absolute;margin-left:81.95pt;margin-top:804.85pt;width:3.45pt;height:10.3pt;z-index:-24683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4" type="#_x0000_t202" style="position:absolute;margin-left:230.3pt;margin-top:790.85pt;width:2.9pt;height:8.05pt;z-index:-24683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5" type="#_x0000_t202" style="position:absolute;margin-left:193.3pt;margin-top:790.85pt;width:2.9pt;height:8.05pt;z-index:-24683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6" type="#_x0000_t202" style="position:absolute;margin-left:158.5pt;margin-top:790.85pt;width:2.9pt;height:8.05pt;z-index:-24683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7" type="#_x0000_t202" style="position:absolute;margin-left:130.3pt;margin-top:790.85pt;width:2.9pt;height:8.05pt;z-index:-24683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8" type="#_x0000_t202" style="position:absolute;margin-left:102.1pt;margin-top:790.85pt;width:2.9pt;height:8.05pt;z-index:-24682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49" type="#_x0000_t202" style="position:absolute;margin-left:73.9pt;margin-top:790.85pt;width:2.9pt;height:8.05pt;z-index:-24682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0" type="#_x0000_t202" style="position:absolute;margin-left:575.9pt;margin-top:776.05pt;width:3.9pt;height:12.45pt;z-index:-24682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1" type="#_x0000_t202" style="position:absolute;margin-left:230.3pt;margin-top:774.9pt;width:2.9pt;height:8.05pt;z-index:-24682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2" type="#_x0000_t202" style="position:absolute;margin-left:193.3pt;margin-top:774.9pt;width:2.9pt;height:8.05pt;z-index:-24682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3" type="#_x0000_t202" style="position:absolute;margin-left:158.5pt;margin-top:774.9pt;width:2.9pt;height:8.05pt;z-index:-24682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4" type="#_x0000_t202" style="position:absolute;margin-left:130.3pt;margin-top:774.9pt;width:2.9pt;height:8.05pt;z-index:-24682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5" type="#_x0000_t202" style="position:absolute;margin-left:102.1pt;margin-top:774.9pt;width:2.9pt;height:8.05pt;z-index:-24682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6" type="#_x0000_t202" style="position:absolute;margin-left:73.9pt;margin-top:774.9pt;width:2.9pt;height:8.05pt;z-index:-24682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7" type="#_x0000_t202" style="position:absolute;margin-left:42.6pt;margin-top:782.9pt;width:14.7pt;height:4.4pt;z-index:-2468198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8" type="#_x0000_t202" style="position:absolute;margin-left:28.55pt;margin-top:754.85pt;width:12.45pt;height:3.9pt;z-index:-246818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9" type="#_x0000_t202" style="position:absolute;margin-left:42.6pt;margin-top:698.05pt;width:14.7pt;height:4.4pt;z-index:-2468177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0" type="#_x0000_t202" style="position:absolute;margin-left:28.55pt;margin-top:671.55pt;width:12.45pt;height:3.9pt;z-index:-2468167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1" type="#_x0000_t202" style="position:absolute;margin-left:42.6pt;margin-top:610.7pt;width:14.7pt;height:4.4pt;z-index:-2468157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2" type="#_x0000_t202" style="position:absolute;margin-left:28.55pt;margin-top:583pt;width:12.45pt;height:3.9pt;z-index:-2468147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3" type="#_x0000_t202" style="position:absolute;margin-left:338.4pt;margin-top:383.5pt;width:4.95pt;height:16.95pt;z-index:-24681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4" type="#_x0000_t202" style="position:absolute;margin-left:43.3pt;margin-top:18.35pt;width:4.95pt;height:16.95pt;z-index:-24681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5" type="#_x0000_t202" style="position:absolute;margin-left:25.55pt;margin-top:15.85pt;width:556.4pt;height:806.85pt;z-index:-24681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6"/>
                    <w:gridCol w:w="43"/>
                    <w:gridCol w:w="520"/>
                    <w:gridCol w:w="43"/>
                    <w:gridCol w:w="521"/>
                    <w:gridCol w:w="43"/>
                    <w:gridCol w:w="520"/>
                    <w:gridCol w:w="43"/>
                    <w:gridCol w:w="521"/>
                    <w:gridCol w:w="43"/>
                    <w:gridCol w:w="788"/>
                    <w:gridCol w:w="43"/>
                    <w:gridCol w:w="599"/>
                    <w:gridCol w:w="43"/>
                    <w:gridCol w:w="2496"/>
                    <w:gridCol w:w="3550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9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1008" w:type="dxa"/>
                          <w:right w:w="685" w:type="dxa"/>
                        </w:tcMar>
                      </w:tcPr>
                      <w:p w:rsidR="00AA7298" w:rsidRDefault="00AA7298">
                        <w:pPr>
                          <w:spacing w:before="438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ЗОНЫ ИНЖЕНЕРНОЙ И ТРАНСПОРТНОЙ ИНФРАСТРУКТУР: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2047" w:type="dxa"/>
                          <w:right w:w="1012" w:type="dxa"/>
                        </w:tcMar>
                      </w:tcPr>
                      <w:p w:rsidR="00AA7298" w:rsidRDefault="00AA7298">
                        <w:pPr>
                          <w:spacing w:before="14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ОБЪЕКТОВ ИНЖЕНЕРНОЙ ИНФРАСТРУКТУРЫ (ПЗ-4)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8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21" w:type="dxa"/>
                        <w:gridSpan w:val="3"/>
                        <w:tcMar>
                          <w:left w:w="247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0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14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586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21" w:type="dxa"/>
                        <w:gridSpan w:val="3"/>
                        <w:tcMar>
                          <w:left w:w="1879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4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tcMar>
                          <w:left w:w="6350" w:type="dxa"/>
                          <w:right w:w="448" w:type="dxa"/>
                        </w:tcMar>
                      </w:tcPr>
                      <w:p w:rsidR="00AA7298" w:rsidRDefault="00AA7298">
                        <w:pPr>
                          <w:spacing w:before="30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9"/>
                        <w:tcMar>
                          <w:left w:w="482" w:type="dxa"/>
                          <w:right w:w="26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471"/>
                            <w:tab w:val="left" w:pos="686"/>
                            <w:tab w:val="left" w:pos="1042"/>
                          </w:tabs>
                          <w:spacing w:before="280" w:line="248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распределитель-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сети,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трансформа- </w:t>
                        </w:r>
                      </w:p>
                    </w:tc>
                    <w:tc>
                      <w:tcPr>
                        <w:tcW w:w="7305" w:type="dxa"/>
                        <w:gridSpan w:val="7"/>
                        <w:tcMar>
                          <w:left w:w="3307" w:type="dxa"/>
                          <w:right w:w="365" w:type="dxa"/>
                        </w:tcMar>
                      </w:tcPr>
                      <w:p w:rsidR="00AA7298" w:rsidRDefault="00AA7298">
                        <w:pPr>
                          <w:spacing w:before="532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 затопления и подтопления», СП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31.13330.2010 «СНиП 2.04.02-84 «Во-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90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84" w:type="dxa"/>
                        <w:gridSpan w:val="3"/>
                        <w:vMerge w:val="restart"/>
                        <w:tcMar>
                          <w:left w:w="482" w:type="dxa"/>
                          <w:right w:w="223" w:type="dxa"/>
                        </w:tcMar>
                      </w:tcPr>
                      <w:p w:rsidR="00AA7298" w:rsidRDefault="00AA7298">
                        <w:pPr>
                          <w:spacing w:before="153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т.п. </w:t>
                        </w:r>
                      </w:p>
                    </w:tc>
                    <w:tc>
                      <w:tcPr>
                        <w:tcW w:w="5142" w:type="dxa"/>
                        <w:gridSpan w:val="10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844" w:type="dxa"/>
                          <w:right w:w="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56"/>
                          </w:tabs>
                          <w:spacing w:before="153"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- рекомендуемые минимальные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санитарно-защитные зоны для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котельных составляют 50 метров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 каждой котельной (СанПиН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2.2.1/2.1.1.1200-03 пункт 7.1.10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«Санитарно-защитные зоны и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санитарная классификация пред-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приятий, сооружений и иных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объектов» с изменениями от 9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сентября 2010 г);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Газопровод высокого давления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(0,6 мПа) – размер минимального </w:t>
                        </w:r>
                      </w:p>
                      <w:p w:rsidR="00AA7298" w:rsidRDefault="00AA7298">
                        <w:pPr>
                          <w:spacing w:after="8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расстояния 7,0 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 при проектировании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 в соответствии с требо-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ваниями к размещению таких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в зоне объектов инже-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нерной инфраструктуры, СНиП,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технических регламентов, Сан-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ПиН, и др. документов. </w:t>
                        </w:r>
                      </w:p>
                    </w:tc>
                    <w:tc>
                      <w:tcPr>
                        <w:tcW w:w="4121" w:type="dxa"/>
                        <w:gridSpan w:val="3"/>
                        <w:vMerge w:val="restart"/>
                        <w:tcMar>
                          <w:left w:w="123" w:type="dxa"/>
                          <w:right w:w="354" w:type="dxa"/>
                        </w:tcMar>
                      </w:tcPr>
                      <w:p w:rsidR="00AA7298" w:rsidRDefault="00AA7298">
                        <w:pPr>
                          <w:spacing w:before="407"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мами и правилами, СП, техническими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регламентами, по утвержденному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проекту планировки, проекту меже-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вания территории.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Режим использования территории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определяется в соответствии с назна-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чением объекта согласно требований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специальных нормативов и правил.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8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142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2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43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1008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71008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84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5142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2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7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80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16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1008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7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 w:val="restart"/>
                        <w:tcMar>
                          <w:left w:w="482" w:type="dxa"/>
                          <w:right w:w="16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013"/>
                            <w:tab w:val="left" w:pos="1755"/>
                            <w:tab w:val="left" w:pos="2388"/>
                            <w:tab w:val="left" w:pos="3283"/>
                            <w:tab w:val="left" w:pos="3617"/>
                            <w:tab w:val="left" w:pos="4459"/>
                            <w:tab w:val="left" w:pos="5131"/>
                            <w:tab w:val="left" w:pos="5330"/>
                            <w:tab w:val="left" w:pos="5640"/>
                            <w:tab w:val="left" w:pos="7371"/>
                            <w:tab w:val="left" w:pos="7383"/>
                          </w:tabs>
                          <w:spacing w:before="147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УСЛОВНО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РАЗРЕШЁННЫЕ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ВИДЫ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ПАРАМЕТРЫ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УЧАСТКОВ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КАПИТАЛЬНОГО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71008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71008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71008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71008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766" type="#_x0000_t202" style="position:absolute;margin-left:85.1pt;margin-top:312.95pt;width:38.25pt;height:13.65pt;z-index:-24681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торные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7" type="#_x0000_t202" style="position:absolute;margin-left:85.1pt;margin-top:249.7pt;width:62.05pt;height:13.65pt;z-index:-24680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водозаборы,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8" type="#_x0000_t202" style="position:absolute;margin-left:117.15pt;margin-top:186.5pt;width:57.5pt;height:13.65pt;z-index:-24680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выделяется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9" type="#_x0000_t202" style="position:absolute;margin-left:85.1pt;margin-top:249.7pt;width:230pt;height:26.35pt;z-index:-24680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435"/>
                    </w:tabs>
                    <w:spacing w:after="10" w:line="244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электро- </w:t>
                  </w:r>
                </w:p>
                <w:p w:rsidR="00AA7298" w:rsidRDefault="00AA7298">
                  <w:pPr>
                    <w:tabs>
                      <w:tab w:val="left" w:pos="2448"/>
                    </w:tabs>
                    <w:spacing w:line="244" w:lineRule="exact"/>
                  </w:pPr>
                  <w:r w:rsidRPr="00710084">
                    <w:rPr>
                      <w:color w:val="000000"/>
                      <w:spacing w:val="1"/>
                    </w:rPr>
                    <w:t>подстанции, скважины,</w:t>
                  </w:r>
                  <w:r w:rsidRPr="00710084">
                    <w:rPr>
                      <w:color w:val="000000"/>
                      <w:spacing w:val="2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Тепловая сеть – 2,0 м;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0" type="#_x0000_t202" style="position:absolute;margin-left:154.35pt;margin-top:186.5pt;width:46.75pt;height:38.95pt;z-index:-24680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526"/>
                    </w:tabs>
                    <w:spacing w:after="7"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для </w:t>
                  </w:r>
                  <w:r>
                    <w:rPr>
                      <w:color w:val="000000"/>
                      <w:spacing w:val="1696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объектов </w:t>
                  </w:r>
                </w:p>
                <w:p w:rsidR="00AA7298" w:rsidRDefault="00AA7298">
                  <w:pPr>
                    <w:tabs>
                      <w:tab w:val="left" w:pos="190"/>
                    </w:tabs>
                    <w:spacing w:line="244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инфра-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1" type="#_x0000_t202" style="position:absolute;margin-left:459.05pt;margin-top:287.75pt;width:37.45pt;height:13.65pt;z-index:-24680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защита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2" type="#_x0000_t202" style="position:absolute;margin-left:378.5pt;margin-top:287.75pt;width:81.95pt;height:13.65pt;z-index:-24680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85 «Инженерная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69" type="#_x0000_t202" style="position:absolute;margin-left:19.55pt;margin-top:821.4pt;width:4.4pt;height:14.7pt;z-index:25640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0" type="#_x0000_t202" style="position:absolute;margin-left:85.1pt;margin-top:14.25pt;width:4.4pt;height:14.7pt;z-index:25640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1" type="#_x0000_t202" style="position:absolute;margin-left:85.1pt;margin-top:55.95pt;width:4.4pt;height:14.9pt;z-index:25640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2" style="position:absolute;margin-left:163.3pt;margin-top:81.95pt;width:361.45pt;height:1.2pt;z-index:256409600;mso-position-horizontal-relative:page;mso-position-vertical-relative:page" coordorigin="5762,2892" coordsize="12751,43" path="m5762,2934r12751,l18513,2892r-12751,l5762,29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73" type="#_x0000_t202" style="position:absolute;margin-left:326.05pt;margin-top:83.55pt;width:4.4pt;height:14.9pt;z-index:25641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4" type="#_x0000_t202" style="position:absolute;margin-left:85.1pt;margin-top:287.75pt;width:26.75pt;height:13.65pt;z-index:25641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ГРС,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5" type="#_x0000_t202" style="position:absolute;margin-left:85.1pt;margin-top:351pt;width:4.2pt;height:13.65pt;z-index:25641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6" type="#_x0000_t202" style="position:absolute;margin-left:207.45pt;margin-top:338.25pt;width:4.2pt;height:13.65pt;z-index:25641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7" type="#_x0000_t202" style="position:absolute;margin-left:435.25pt;margin-top:338.25pt;width:4.2pt;height:13.65pt;z-index:25641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8" type="#_x0000_t202" style="position:absolute;margin-left:438pt;margin-top:338.25pt;width:14.6pt;height:13.65pt;z-index:25641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79" type="#_x0000_t202" style="position:absolute;margin-left:414.5pt;margin-top:452.2pt;width:4.5pt;height:13.75pt;z-index:25641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6" w:lineRule="exact"/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80" style="position:absolute;margin-left:78.95pt;margin-top:138.6pt;width:1.45pt;height:1.55pt;z-index:256417792;mso-position-horizontal-relative:page;mso-position-vertical-relative:page" coordorigin="2786,4890" coordsize="51,55" path="m2786,4945r51,l2837,4890r-51,l2786,49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1" style="position:absolute;margin-left:78.95pt;margin-top:138.6pt;width:1.45pt;height:1.45pt;z-index:256418816;mso-position-horizontal-relative:page;mso-position-vertical-relative:page" coordorigin="2786,4890" coordsize="51,51" path="m2786,4941r51,l2837,4890r-51,l2786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2" type="#_x0000_t202" style="position:absolute;margin-left:85.1pt;margin-top:124.95pt;width:4.4pt;height:14.9pt;z-index:25641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83" style="position:absolute;margin-left:80.4pt;margin-top:138.6pt;width:121.3pt;height:1.45pt;z-index:256420864;mso-position-horizontal-relative:page;mso-position-vertical-relative:page" coordorigin="2837,4890" coordsize="4280,51" path="m2837,4941r4280,l7117,4890r-4280,l2837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4" style="position:absolute;margin-left:78.95pt;margin-top:140.15pt;width:1.45pt;height:27.5pt;z-index:256421888;mso-position-horizontal-relative:page;mso-position-vertical-relative:page" coordorigin="2786,4945" coordsize="51,970" path="m2786,5915r51,l2837,4945r-51,l2786,5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5" style="position:absolute;margin-left:201.7pt;margin-top:140.05pt;width:.7pt;height:.1pt;z-index:256422912;mso-position-horizontal-relative:page;mso-position-vertical-relative:page" coordorigin="7117,4941" coordsize="26,5" path="m7117,4945r25,l7142,4941r-25,l7117,49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6" style="position:absolute;margin-left:201.7pt;margin-top:138.6pt;width:1.45pt;height:1.45pt;z-index:256423936;mso-position-horizontal-relative:page;mso-position-vertical-relative:page" coordorigin="7117,4890" coordsize="51,51" path="m7117,4941r50,l7167,4890r-50,l7117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7" style="position:absolute;margin-left:203.15pt;margin-top:138.6pt;width:169.55pt;height:1.45pt;z-index:256424960;mso-position-horizontal-relative:page;mso-position-vertical-relative:page" coordorigin="7167,4890" coordsize="5982,51" path="m7167,4941r5982,l13149,4890r-5982,l7167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8" style="position:absolute;margin-left:201.7pt;margin-top:140.15pt;width:.7pt;height:27.5pt;z-index:256425984;mso-position-horizontal-relative:page;mso-position-vertical-relative:page" coordorigin="7117,4945" coordsize="26,970" path="m7117,5915r25,l7142,4945r-25,l7117,5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89" type="#_x0000_t202" style="position:absolute;margin-left:143.65pt;margin-top:169.3pt;width:4.2pt;height:13.65pt;z-index:25642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90" style="position:absolute;margin-left:78.95pt;margin-top:167.65pt;width:1.45pt;height:1.55pt;z-index:256428032;mso-position-horizontal-relative:page;mso-position-vertical-relative:page" coordorigin="2786,5915" coordsize="51,55" path="m2786,5969r51,l2837,5915r-51,l2786,59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1" style="position:absolute;margin-left:80.4pt;margin-top:167.65pt;width:121.3pt;height:1.45pt;z-index:256429056;mso-position-horizontal-relative:page;mso-position-vertical-relative:page" coordorigin="2837,5915" coordsize="4280,51" path="m2837,5965r4280,l7117,5915r-4280,l2837,5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2" style="position:absolute;margin-left:201.7pt;margin-top:169.1pt;width:.7pt;height:.1pt;z-index:256430080;mso-position-horizontal-relative:page;mso-position-vertical-relative:page" coordorigin="7117,5965" coordsize="26,5" path="m7117,5969r25,l7142,5965r-25,l7117,59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3" style="position:absolute;margin-left:201.7pt;margin-top:167.65pt;width:1.45pt;height:1.45pt;z-index:256431104;mso-position-horizontal-relative:page;mso-position-vertical-relative:page" coordorigin="7117,5915" coordsize="51,51" path="m7117,5965r50,l7167,5915r-50,l7117,5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4" style="position:absolute;margin-left:372.7pt;margin-top:140.05pt;width:.7pt;height:.1pt;z-index:256432128;mso-position-horizontal-relative:page;mso-position-vertical-relative:page" coordorigin="13149,4941" coordsize="26,5" path="m13149,4945r26,l13175,4941r-26,l13149,49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5" style="position:absolute;margin-left:372.7pt;margin-top:138.6pt;width:1.45pt;height:1.45pt;z-index:256433152;mso-position-horizontal-relative:page;mso-position-vertical-relative:page" coordorigin="13149,4890" coordsize="51,51" path="m13149,4941r51,l13200,4890r-51,l13149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6" style="position:absolute;margin-left:374.15pt;margin-top:138.6pt;width:190.2pt;height:1.45pt;z-index:256434176;mso-position-horizontal-relative:page;mso-position-vertical-relative:page" coordorigin="13200,4890" coordsize="6710,51" path="m13200,4941r6710,l19910,4890r-6710,l13200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7" style="position:absolute;margin-left:372.7pt;margin-top:140.15pt;width:.7pt;height:27.5pt;z-index:256435200;mso-position-horizontal-relative:page;mso-position-vertical-relative:page" coordorigin="13149,4945" coordsize="26,970" path="m13149,5915r26,l13175,4945r-26,l13149,5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698" type="#_x0000_t202" style="position:absolute;margin-left:290.3pt;margin-top:169.3pt;width:4.2pt;height:13.65pt;z-index:25643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699" style="position:absolute;margin-left:203.15pt;margin-top:167.65pt;width:169.55pt;height:1.45pt;z-index:256437248;mso-position-horizontal-relative:page;mso-position-vertical-relative:page" coordorigin="7167,5915" coordsize="5982,51" path="m7167,5965r5982,l13149,5915r-5982,l7167,5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0" style="position:absolute;margin-left:201.7pt;margin-top:169.2pt;width:.7pt;height:15.7pt;z-index:256438272;mso-position-horizontal-relative:page;mso-position-vertical-relative:page" coordorigin="7117,5969" coordsize="26,555" path="m7117,6524r25,l7142,5969r-25,l7117,6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1" style="position:absolute;margin-left:372.7pt;margin-top:169.1pt;width:.7pt;height:.1pt;z-index:256439296;mso-position-horizontal-relative:page;mso-position-vertical-relative:page" coordorigin="13149,5965" coordsize="26,5" path="m13149,5969r26,l13175,5965r-26,l13149,59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2" style="position:absolute;margin-left:372.7pt;margin-top:167.65pt;width:1.45pt;height:1.45pt;z-index:256440320;mso-position-horizontal-relative:page;mso-position-vertical-relative:page" coordorigin="13149,5915" coordsize="51,51" path="m13149,5965r51,l13200,5915r-51,l13149,5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3" style="position:absolute;margin-left:564.35pt;margin-top:138.6pt;width:1.45pt;height:1.55pt;z-index:256441344;mso-position-horizontal-relative:page;mso-position-vertical-relative:page" coordorigin="19910,4890" coordsize="51,55" path="m19910,4945r51,l19961,4890r-51,l19910,49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4" style="position:absolute;margin-left:564.35pt;margin-top:138.6pt;width:1.45pt;height:1.45pt;z-index:256442368;mso-position-horizontal-relative:page;mso-position-vertical-relative:page" coordorigin="19910,4890" coordsize="51,51" path="m19910,4941r51,l19961,4890r-51,l19910,49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5" style="position:absolute;margin-left:564.35pt;margin-top:140.15pt;width:1.45pt;height:27.5pt;z-index:256443392;mso-position-horizontal-relative:page;mso-position-vertical-relative:page" coordorigin="19910,4945" coordsize="51,970" path="m19910,5915r51,l19961,4945r-51,l19910,5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6" type="#_x0000_t202" style="position:absolute;margin-left:471.85pt;margin-top:169.3pt;width:4.2pt;height:13.65pt;z-index:25644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7" style="position:absolute;margin-left:374.15pt;margin-top:167.65pt;width:190.2pt;height:1.45pt;z-index:256445440;mso-position-horizontal-relative:page;mso-position-vertical-relative:page" coordorigin="13200,5915" coordsize="6710,51" path="m13200,5965r6710,l19910,5915r-6710,l13200,59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8" style="position:absolute;margin-left:372.7pt;margin-top:169.2pt;width:.7pt;height:15.7pt;z-index:256446464;mso-position-horizontal-relative:page;mso-position-vertical-relative:page" coordorigin="13149,5969" coordsize="26,555" path="m13149,6524r26,l13175,5969r-26,l13149,6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09" style="position:absolute;margin-left:78.95pt;margin-top:169.2pt;width:1.45pt;height:15.7pt;z-index:256447488;mso-position-horizontal-relative:page;mso-position-vertical-relative:page" coordorigin="2786,5969" coordsize="51,555" path="m2786,6524r51,l2837,5969r-51,l2786,6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0" type="#_x0000_t202" style="position:absolute;margin-left:85.1pt;margin-top:186.5pt;width:26.05pt;height:13.65pt;z-index:25644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Зона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1" style="position:absolute;margin-left:78.95pt;margin-top:184.9pt;width:1.45pt;height:1.55pt;z-index:256449536;mso-position-horizontal-relative:page;mso-position-vertical-relative:page" coordorigin="2786,6524" coordsize="51,55" path="m2786,6579r51,l2837,6524r-51,l2786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2" style="position:absolute;margin-left:80.4pt;margin-top:184.9pt;width:121.3pt;height:1.45pt;z-index:256450560;mso-position-horizontal-relative:page;mso-position-vertical-relative:page" coordorigin="2837,6524" coordsize="4280,51" path="m2837,6575r4280,l7117,6524r-4280,l2837,65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3" style="position:absolute;margin-left:201.7pt;margin-top:186.35pt;width:.7pt;height:.1pt;z-index:256451584;mso-position-horizontal-relative:page;mso-position-vertical-relative:page" coordorigin="7117,6575" coordsize="26,5" path="m7117,6579r25,l7142,6575r-25,l7117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4" style="position:absolute;margin-left:201.7pt;margin-top:184.9pt;width:1.45pt;height:1.45pt;z-index:256452608;mso-position-horizontal-relative:page;mso-position-vertical-relative:page" coordorigin="7117,6524" coordsize="51,51" path="m7117,6575r50,l7167,6524r-50,l7117,65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5" style="position:absolute;margin-left:203.15pt;margin-top:184.9pt;width:169.55pt;height:1.45pt;z-index:256453632;mso-position-horizontal-relative:page;mso-position-vertical-relative:page" coordorigin="7167,6524" coordsize="5982,51" path="m7167,6575r5982,l13149,6524r-5982,l7167,65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6" style="position:absolute;margin-left:372.7pt;margin-top:186.35pt;width:.7pt;height:.1pt;z-index:256454656;mso-position-horizontal-relative:page;mso-position-vertical-relative:page" coordorigin="13149,6575" coordsize="26,5" path="m13149,6579r26,l13175,6575r-26,l13149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7" style="position:absolute;margin-left:372.7pt;margin-top:184.9pt;width:1.45pt;height:1.45pt;z-index:256455680;mso-position-horizontal-relative:page;mso-position-vertical-relative:page" coordorigin="13149,6524" coordsize="51,51" path="m13149,6575r51,l13200,6524r-51,l13149,65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8" style="position:absolute;margin-left:564.35pt;margin-top:167.65pt;width:1.45pt;height:1.55pt;z-index:256456704;mso-position-horizontal-relative:page;mso-position-vertical-relative:page" coordorigin="19910,5915" coordsize="51,55" path="m19910,5969r51,l19961,5915r-51,l19910,59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19" style="position:absolute;margin-left:564.35pt;margin-top:169.2pt;width:1.45pt;height:15.7pt;z-index:256457728;mso-position-horizontal-relative:page;mso-position-vertical-relative:page" coordorigin="19910,5969" coordsize="51,555" path="m19910,6524r51,l19961,5969r-51,l19910,65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0" style="position:absolute;margin-left:374.15pt;margin-top:184.9pt;width:190.2pt;height:1.45pt;z-index:256458752;mso-position-horizontal-relative:page;mso-position-vertical-relative:page" coordorigin="13200,6524" coordsize="6710,51" path="m13200,6575r6710,l19910,6524r-6710,l13200,65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1" type="#_x0000_t202" style="position:absolute;margin-left:317.9pt;margin-top:591.25pt;width:4.2pt;height:13.65pt;z-index:25645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22" style="position:absolute;margin-left:78.95pt;margin-top:186.5pt;width:1.45pt;height:417.25pt;z-index:256460800;mso-position-horizontal-relative:page;mso-position-vertical-relative:page" coordorigin="2786,6579" coordsize="51,14720" path="m2786,21298r51,l2837,6579r-51,l2786,212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3" style="position:absolute;margin-left:78.95pt;margin-top:603.7pt;width:1.45pt;height:1.45pt;z-index:256461824;mso-position-horizontal-relative:page;mso-position-vertical-relative:page" coordorigin="2786,21298" coordsize="51,51" path="m2786,21349r51,l2837,21298r-51,l2786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4" style="position:absolute;margin-left:78.95pt;margin-top:603.7pt;width:1.45pt;height:1.45pt;z-index:256462848;mso-position-horizontal-relative:page;mso-position-vertical-relative:page" coordorigin="2786,21298" coordsize="51,51" path="m2786,21349r51,l2837,21298r-51,l2786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5" style="position:absolute;margin-left:80.4pt;margin-top:603.7pt;width:121.3pt;height:1.45pt;z-index:256463872;mso-position-horizontal-relative:page;mso-position-vertical-relative:page" coordorigin="2837,21298" coordsize="4280,51" path="m2837,21349r4280,l7117,21298r-4280,l2837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6" style="position:absolute;margin-left:201.7pt;margin-top:186.5pt;width:.7pt;height:417.25pt;z-index:256464896;mso-position-horizontal-relative:page;mso-position-vertical-relative:page" coordorigin="7117,6579" coordsize="26,14720" path="m7117,21298r25,l7142,6579r-25,l7117,212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7" style="position:absolute;margin-left:201.7pt;margin-top:603.7pt;width:1.45pt;height:1.45pt;z-index:256465920;mso-position-horizontal-relative:page;mso-position-vertical-relative:page" coordorigin="7117,21298" coordsize="51,51" path="m7117,21349r50,l7167,21298r-50,l7117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8" style="position:absolute;margin-left:203.15pt;margin-top:603.7pt;width:169.55pt;height:1.45pt;z-index:256466944;mso-position-horizontal-relative:page;mso-position-vertical-relative:page" coordorigin="7167,21298" coordsize="5982,51" path="m7167,21349r5982,l13149,21298r-5982,l7167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29" style="position:absolute;margin-left:372.7pt;margin-top:186.5pt;width:.7pt;height:417.25pt;z-index:256467968;mso-position-horizontal-relative:page;mso-position-vertical-relative:page" coordorigin="13149,6579" coordsize="26,14720" path="m13149,21298r26,l13175,6579r-26,l13149,212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0" style="position:absolute;margin-left:372.7pt;margin-top:603.7pt;width:1.45pt;height:1.45pt;z-index:256468992;mso-position-horizontal-relative:page;mso-position-vertical-relative:page" coordorigin="13149,21298" coordsize="51,51" path="m13149,21349r51,l13200,21298r-51,l13149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1" style="position:absolute;margin-left:374.15pt;margin-top:603.7pt;width:190.2pt;height:1.45pt;z-index:256470016;mso-position-horizontal-relative:page;mso-position-vertical-relative:page" coordorigin="13200,21298" coordsize="6710,51" path="m13200,21349r6710,l19910,21298r-6710,l13200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2" style="position:absolute;margin-left:564.35pt;margin-top:184.9pt;width:1.45pt;height:1.55pt;z-index:256471040;mso-position-horizontal-relative:page;mso-position-vertical-relative:page" coordorigin="19910,6524" coordsize="51,55" path="m19910,6579r51,l19961,6524r-51,l19910,657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3" style="position:absolute;margin-left:564.35pt;margin-top:186.5pt;width:1.45pt;height:417.25pt;z-index:256472064;mso-position-horizontal-relative:page;mso-position-vertical-relative:page" coordorigin="19910,6579" coordsize="51,14720" path="m19910,21298r51,l19961,6579r-51,l19910,212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4" style="position:absolute;margin-left:564.35pt;margin-top:603.7pt;width:1.45pt;height:1.45pt;z-index:256473088;mso-position-horizontal-relative:page;mso-position-vertical-relative:page" coordorigin="19910,21298" coordsize="51,51" path="m19910,21349r51,l19961,21298r-51,l19910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5" style="position:absolute;margin-left:564.35pt;margin-top:603.7pt;width:1.45pt;height:1.45pt;z-index:256474112;mso-position-horizontal-relative:page;mso-position-vertical-relative:page" coordorigin="19910,21298" coordsize="51,51" path="m19910,21349r51,l19961,21298r-51,l19910,213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36" type="#_x0000_t202" style="position:absolute;margin-left:85.1pt;margin-top:605.4pt;width:4.4pt;height:14.7pt;z-index:25647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37" type="#_x0000_t202" style="position:absolute;margin-left:85.1pt;margin-top:660.6pt;width:4.4pt;height:14.9pt;z-index:25647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before="254" w:after="7" w:line="248" w:lineRule="exact"/>
        <w:ind w:right="-113"/>
      </w:pPr>
      <w:r>
        <w:rPr>
          <w:color w:val="000000"/>
        </w:rPr>
        <w:t xml:space="preserve">размещения </w:t>
      </w:r>
      <w:r>
        <w:rPr>
          <w:color w:val="000000"/>
          <w:spacing w:val="3368"/>
        </w:rPr>
        <w:t xml:space="preserve"> </w:t>
      </w:r>
      <w:r>
        <w:rPr>
          <w:color w:val="000000"/>
        </w:rPr>
        <w:t xml:space="preserve">инженерной </w:t>
      </w:r>
    </w:p>
    <w:p w:rsidR="00923E4B" w:rsidRDefault="00923E4B">
      <w:pPr>
        <w:tabs>
          <w:tab w:val="left" w:pos="1054"/>
          <w:tab w:val="left" w:pos="1193"/>
        </w:tabs>
        <w:spacing w:line="249" w:lineRule="exact"/>
        <w:ind w:right="-113"/>
      </w:pPr>
      <w:r>
        <w:rPr>
          <w:color w:val="000000"/>
        </w:rPr>
        <w:t xml:space="preserve">структуры: </w:t>
      </w:r>
      <w:r>
        <w:tab/>
      </w:r>
      <w:r>
        <w:rPr>
          <w:color w:val="000000"/>
        </w:rPr>
        <w:t xml:space="preserve">котельные, </w:t>
      </w:r>
      <w:r>
        <w:rPr>
          <w:color w:val="000000"/>
          <w:spacing w:val="4463"/>
        </w:rPr>
        <w:t xml:space="preserve"> </w:t>
      </w:r>
      <w:r>
        <w:rPr>
          <w:color w:val="000000"/>
        </w:rPr>
        <w:t xml:space="preserve">очистные </w:t>
      </w:r>
      <w:r>
        <w:tab/>
      </w:r>
      <w:r>
        <w:rPr>
          <w:color w:val="000000"/>
        </w:rPr>
        <w:t xml:space="preserve">сооружения, </w:t>
      </w:r>
    </w:p>
    <w:p w:rsidR="00923E4B" w:rsidRDefault="00923E4B">
      <w:pPr>
        <w:spacing w:line="244" w:lineRule="exact"/>
        <w:ind w:right="31"/>
      </w:pPr>
      <w:r>
        <w:br w:type="column"/>
      </w:r>
      <w:r>
        <w:rPr>
          <w:color w:val="000000"/>
        </w:rPr>
        <w:lastRenderedPageBreak/>
        <w:t xml:space="preserve">Расстояние от объектов инже- </w:t>
      </w:r>
    </w:p>
    <w:p w:rsidR="00923E4B" w:rsidRDefault="00923E4B">
      <w:pPr>
        <w:spacing w:before="10" w:after="10" w:line="249" w:lineRule="exact"/>
        <w:ind w:right="-113"/>
      </w:pPr>
      <w:r>
        <w:rPr>
          <w:color w:val="000000"/>
        </w:rPr>
        <w:t xml:space="preserve">нерного благоустройства до де- </w:t>
      </w:r>
      <w:r>
        <w:rPr>
          <w:color w:val="000000"/>
          <w:spacing w:val="5964"/>
        </w:rPr>
        <w:t xml:space="preserve"> </w:t>
      </w:r>
      <w:r>
        <w:rPr>
          <w:color w:val="000000"/>
        </w:rPr>
        <w:t xml:space="preserve">ревьев и кустарников следует </w:t>
      </w:r>
      <w:r>
        <w:rPr>
          <w:color w:val="000000"/>
          <w:spacing w:val="5772"/>
        </w:rPr>
        <w:t xml:space="preserve"> </w:t>
      </w:r>
      <w:r>
        <w:rPr>
          <w:color w:val="000000"/>
        </w:rPr>
        <w:t xml:space="preserve">принимать: </w:t>
      </w:r>
    </w:p>
    <w:p w:rsidR="00923E4B" w:rsidRDefault="00923E4B">
      <w:pPr>
        <w:spacing w:line="248" w:lineRule="exact"/>
        <w:ind w:right="-113"/>
      </w:pPr>
      <w:r>
        <w:rPr>
          <w:color w:val="000000"/>
        </w:rPr>
        <w:t xml:space="preserve">Газопровод и канализация – 1,5 </w:t>
      </w:r>
      <w:r>
        <w:rPr>
          <w:color w:val="000000"/>
          <w:spacing w:val="5959"/>
        </w:rPr>
        <w:t xml:space="preserve"> </w:t>
      </w:r>
      <w:r>
        <w:rPr>
          <w:color w:val="000000"/>
        </w:rPr>
        <w:t xml:space="preserve">м.; </w:t>
      </w:r>
    </w:p>
    <w:p w:rsidR="00923E4B" w:rsidRDefault="00923E4B">
      <w:pPr>
        <w:spacing w:line="249" w:lineRule="exact"/>
        <w:ind w:right="-113"/>
      </w:pPr>
      <w:r>
        <w:br w:type="column"/>
      </w:r>
      <w:r>
        <w:rPr>
          <w:color w:val="000000"/>
        </w:rPr>
        <w:lastRenderedPageBreak/>
        <w:t xml:space="preserve">Отдельно стоящие здания и сооруже- </w:t>
      </w:r>
      <w:r>
        <w:rPr>
          <w:color w:val="000000"/>
          <w:spacing w:val="7054"/>
        </w:rPr>
        <w:t xml:space="preserve"> </w:t>
      </w:r>
      <w:r>
        <w:rPr>
          <w:color w:val="000000"/>
        </w:rPr>
        <w:t xml:space="preserve">ния. </w:t>
      </w:r>
    </w:p>
    <w:p w:rsidR="00923E4B" w:rsidRDefault="00923E4B">
      <w:pPr>
        <w:spacing w:line="20" w:lineRule="exact"/>
        <w:sectPr w:rsidR="00923E4B">
          <w:pgSz w:w="11906" w:h="16838"/>
          <w:pgMar w:top="3710" w:right="0" w:bottom="0" w:left="1702" w:header="720" w:footer="720" w:gutter="0"/>
          <w:cols w:num="3" w:space="720" w:equalWidth="0">
            <w:col w:w="2294" w:space="160"/>
            <w:col w:w="3044" w:space="382"/>
            <w:col w:w="3589"/>
          </w:cols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Планировка и застройка городских 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02" w:bottom="0" w:left="7570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газгольдеры, </w:t>
      </w:r>
    </w:p>
    <w:p w:rsidR="00923E4B" w:rsidRDefault="00923E4B">
      <w:pPr>
        <w:tabs>
          <w:tab w:val="left" w:pos="677"/>
        </w:tabs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ГРП, </w:t>
      </w:r>
      <w:r>
        <w:tab/>
      </w:r>
      <w:r>
        <w:rPr>
          <w:color w:val="000000"/>
        </w:rPr>
        <w:t xml:space="preserve">Водопровод, дренаж – 2,0 м; </w:t>
      </w:r>
    </w:p>
    <w:p w:rsidR="00923E4B" w:rsidRDefault="00923E4B">
      <w:pPr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сельских поселений»), СНиП 2.06.15-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3" w:space="720" w:equalWidth="0">
            <w:col w:w="1271" w:space="506"/>
            <w:col w:w="3426" w:space="677"/>
            <w:col w:w="3602"/>
          </w:cols>
        </w:sectPr>
      </w:pPr>
    </w:p>
    <w:p w:rsidR="00923E4B" w:rsidRDefault="00923E4B">
      <w:pPr>
        <w:spacing w:before="10" w:line="248" w:lineRule="exact"/>
        <w:ind w:right="-113"/>
      </w:pPr>
      <w:r>
        <w:rPr>
          <w:color w:val="000000"/>
        </w:rPr>
        <w:lastRenderedPageBreak/>
        <w:t xml:space="preserve">Силовой кабель и кабель связи – </w:t>
      </w:r>
      <w:r>
        <w:rPr>
          <w:color w:val="000000"/>
          <w:spacing w:val="6146"/>
        </w:rPr>
        <w:t xml:space="preserve"> </w:t>
      </w:r>
      <w:r>
        <w:rPr>
          <w:color w:val="000000"/>
        </w:rPr>
        <w:t xml:space="preserve">2,0 м. </w:t>
      </w:r>
    </w:p>
    <w:p w:rsidR="00923E4B" w:rsidRDefault="00923E4B">
      <w:pPr>
        <w:spacing w:before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территории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49" w:header="720" w:footer="720" w:gutter="0"/>
          <w:cols w:num="2" w:space="720" w:equalWidth="0">
            <w:col w:w="3135" w:space="2622"/>
            <w:col w:w="1144"/>
          </w:cols>
        </w:sectPr>
      </w:pPr>
    </w:p>
    <w:p w:rsidR="00923E4B" w:rsidRDefault="00923E4B">
      <w:pPr>
        <w:tabs>
          <w:tab w:val="left" w:pos="653"/>
          <w:tab w:val="left" w:pos="1078"/>
          <w:tab w:val="left" w:pos="1454"/>
          <w:tab w:val="left" w:pos="2116"/>
          <w:tab w:val="left" w:pos="2447"/>
        </w:tabs>
        <w:spacing w:before="7" w:line="249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подстанции, </w:t>
      </w:r>
      <w:r>
        <w:tab/>
      </w:r>
      <w:r>
        <w:rPr>
          <w:color w:val="000000"/>
        </w:rPr>
        <w:t xml:space="preserve">Максимальное количество эта- </w:t>
      </w:r>
      <w:r>
        <w:rPr>
          <w:color w:val="000000"/>
          <w:spacing w:val="10735"/>
        </w:rPr>
        <w:t xml:space="preserve"> </w:t>
      </w:r>
      <w:r>
        <w:rPr>
          <w:color w:val="000000"/>
        </w:rPr>
        <w:t xml:space="preserve">АТС, </w:t>
      </w:r>
      <w:r>
        <w:tab/>
      </w:r>
      <w:r>
        <w:rPr>
          <w:color w:val="000000"/>
        </w:rPr>
        <w:t xml:space="preserve">вышки </w:t>
      </w:r>
      <w:r>
        <w:tab/>
      </w:r>
      <w:r>
        <w:rPr>
          <w:color w:val="000000"/>
        </w:rPr>
        <w:t xml:space="preserve">связи </w:t>
      </w:r>
      <w:r>
        <w:tab/>
      </w: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жей-1 эт. </w:t>
      </w:r>
    </w:p>
    <w:p w:rsidR="00923E4B" w:rsidRDefault="00923E4B">
      <w:pPr>
        <w:spacing w:before="262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доснабжение. Наружные сети и со-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5429" w:space="445"/>
            <w:col w:w="3368"/>
          </w:cols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оружения», </w:t>
      </w:r>
    </w:p>
    <w:p w:rsidR="00923E4B" w:rsidRDefault="00923E4B">
      <w:pPr>
        <w:spacing w:before="7" w:line="244" w:lineRule="exact"/>
        <w:ind w:right="-113"/>
        <w:rPr>
          <w:color w:val="000000"/>
        </w:rPr>
      </w:pPr>
      <w:r>
        <w:br w:type="column"/>
      </w:r>
      <w:r>
        <w:rPr>
          <w:color w:val="000000"/>
        </w:rPr>
        <w:lastRenderedPageBreak/>
        <w:t xml:space="preserve">строительными нор-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7570" w:header="720" w:footer="720" w:gutter="0"/>
          <w:cols w:num="2" w:space="720" w:equalWidth="0">
            <w:col w:w="1141" w:space="319"/>
            <w:col w:w="1988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8957" type="#_x0000_t202" style="position:absolute;margin-left:238.3pt;margin-top:804.85pt;width:3.45pt;height:10.3pt;z-index:-24661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58" type="#_x0000_t202" style="position:absolute;margin-left:203.4pt;margin-top:804.85pt;width:3.45pt;height:10.3pt;z-index:-24661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59" type="#_x0000_t202" style="position:absolute;margin-left:169.3pt;margin-top:804.85pt;width:3.45pt;height:10.3pt;z-index:-24661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0" type="#_x0000_t202" style="position:absolute;margin-left:138.7pt;margin-top:804.85pt;width:3.45pt;height:10.3pt;z-index:-24661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1" type="#_x0000_t202" style="position:absolute;margin-left:114.7pt;margin-top:804.85pt;width:3.45pt;height:10.3pt;z-index:-24660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2" type="#_x0000_t202" style="position:absolute;margin-left:81.95pt;margin-top:804.85pt;width:3.45pt;height:10.3pt;z-index:-24660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3" type="#_x0000_t202" style="position:absolute;margin-left:230.3pt;margin-top:790.85pt;width:2.9pt;height:8.05pt;z-index:-24660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4" type="#_x0000_t202" style="position:absolute;margin-left:193.3pt;margin-top:790.85pt;width:2.9pt;height:8.05pt;z-index:-24660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5" type="#_x0000_t202" style="position:absolute;margin-left:158.5pt;margin-top:790.85pt;width:2.9pt;height:8.05pt;z-index:-24660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6" type="#_x0000_t202" style="position:absolute;margin-left:130.3pt;margin-top:790.85pt;width:2.9pt;height:8.05pt;z-index:-24660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7" type="#_x0000_t202" style="position:absolute;margin-left:102.1pt;margin-top:790.85pt;width:2.9pt;height:8.05pt;z-index:-24660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8" type="#_x0000_t202" style="position:absolute;margin-left:73.9pt;margin-top:790.85pt;width:2.9pt;height:8.05pt;z-index:-24660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69" type="#_x0000_t202" style="position:absolute;margin-left:575.9pt;margin-top:776.05pt;width:3.9pt;height:12.45pt;z-index:-24660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0" type="#_x0000_t202" style="position:absolute;margin-left:230.3pt;margin-top:774.9pt;width:2.9pt;height:8.05pt;z-index:-24660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1" type="#_x0000_t202" style="position:absolute;margin-left:193.3pt;margin-top:774.9pt;width:2.9pt;height:8.05pt;z-index:-24659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2" type="#_x0000_t202" style="position:absolute;margin-left:158.5pt;margin-top:774.9pt;width:2.9pt;height:8.05pt;z-index:-24659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3" type="#_x0000_t202" style="position:absolute;margin-left:130.3pt;margin-top:774.9pt;width:2.9pt;height:8.05pt;z-index:-24659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4" type="#_x0000_t202" style="position:absolute;margin-left:102.1pt;margin-top:774.9pt;width:2.9pt;height:8.05pt;z-index:-24659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5" type="#_x0000_t202" style="position:absolute;margin-left:73.9pt;margin-top:774.9pt;width:2.9pt;height:8.05pt;z-index:-24659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6" type="#_x0000_t202" style="position:absolute;margin-left:42.6pt;margin-top:782.9pt;width:14.7pt;height:4.4pt;z-index:-246594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7" type="#_x0000_t202" style="position:absolute;margin-left:28.55pt;margin-top:754.85pt;width:12.45pt;height:3.9pt;z-index:-246593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8" type="#_x0000_t202" style="position:absolute;margin-left:42.6pt;margin-top:698.05pt;width:14.7pt;height:4.4pt;z-index:-246592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79" type="#_x0000_t202" style="position:absolute;margin-left:28.55pt;margin-top:671.55pt;width:12.45pt;height:3.9pt;z-index:-246591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0" type="#_x0000_t202" style="position:absolute;margin-left:42.6pt;margin-top:610.7pt;width:14.7pt;height:4.4pt;z-index:-246590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1" type="#_x0000_t202" style="position:absolute;margin-left:28.55pt;margin-top:583pt;width:12.45pt;height:3.9pt;z-index:-246589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2" type="#_x0000_t202" style="position:absolute;margin-left:338.4pt;margin-top:383.5pt;width:4.95pt;height:16.95pt;z-index:-24658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3" type="#_x0000_t202" style="position:absolute;margin-left:43.3pt;margin-top:18.35pt;width:4.95pt;height:16.95pt;z-index:-24658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4" type="#_x0000_t202" style="position:absolute;margin-left:25.55pt;margin-top:15.85pt;width:556.4pt;height:806.85pt;z-index:-24658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6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3"/>
                    <w:gridCol w:w="43"/>
                    <w:gridCol w:w="593"/>
                    <w:gridCol w:w="193"/>
                    <w:gridCol w:w="43"/>
                    <w:gridCol w:w="599"/>
                    <w:gridCol w:w="43"/>
                    <w:gridCol w:w="2514"/>
                    <w:gridCol w:w="3533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1888" w:type="dxa"/>
                          <w:right w:w="854" w:type="dxa"/>
                        </w:tcMar>
                      </w:tcPr>
                      <w:p w:rsidR="00AA7298" w:rsidRDefault="00AA7298">
                        <w:pPr>
                          <w:spacing w:before="437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ОБЪЕКТОВ ТРАНСПОРТНОЙ ИНФРАСТРУКТУРЫ  (ПЗ-5)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231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0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tcMar>
                          <w:left w:w="482" w:type="dxa"/>
                          <w:right w:w="7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401"/>
                          </w:tabs>
                          <w:spacing w:before="196"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павильо- </w:t>
                        </w:r>
                        <w:r>
                          <w:br/>
                        </w:r>
                        <w:r w:rsidRPr="006A6B00">
                          <w:rPr>
                            <w:color w:val="000000"/>
                            <w:spacing w:val="2"/>
                          </w:rPr>
                          <w:t>ны, остановочные ком-</w:t>
                        </w:r>
                        <w:r w:rsidRPr="006A6B00">
                          <w:rPr>
                            <w:color w:val="000000"/>
                            <w:spacing w:val="16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плексы </w:t>
                        </w:r>
                      </w:p>
                    </w:tc>
                    <w:tc>
                      <w:tcPr>
                        <w:tcW w:w="339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9" w:type="dxa"/>
                          <w:right w:w="187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между остановочны-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 пунктами следует принимать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– 400-600м.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07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соответствии с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СНиПами, СП, СанПиН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др. документами.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231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3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482" w:type="dxa"/>
                          <w:right w:w="27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956"/>
                            <w:tab w:val="left" w:pos="1856"/>
                          </w:tabs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Автозаправочные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станции,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станции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тех- </w:t>
                        </w:r>
                      </w:p>
                      <w:p w:rsidR="00AA7298" w:rsidRDefault="00AA7298">
                        <w:pPr>
                          <w:tabs>
                            <w:tab w:val="left" w:pos="1150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нического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обслужива- </w:t>
                        </w:r>
                        <w:r>
                          <w:br/>
                        </w:r>
                        <w:r w:rsidRPr="006A6B00">
                          <w:rPr>
                            <w:color w:val="000000"/>
                            <w:spacing w:val="2"/>
                          </w:rPr>
                          <w:t>ния, мотели, кемпинги,</w:t>
                        </w:r>
                        <w:r w:rsidRPr="006A6B00"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305" w:type="dxa"/>
                        <w:gridSpan w:val="7"/>
                        <w:tcMar>
                          <w:left w:w="3307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соответствии с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СНиПами, СП, СанПиН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др. документами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tcMar>
                          <w:left w:w="482" w:type="dxa"/>
                          <w:right w:w="7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50"/>
                            <w:tab w:val="left" w:pos="1954"/>
                          </w:tabs>
                          <w:spacing w:before="27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кафе,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автостоянки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от- </w:t>
                        </w:r>
                        <w:r>
                          <w:br/>
                        </w:r>
                        <w:r w:rsidRPr="006A6B00">
                          <w:rPr>
                            <w:color w:val="000000"/>
                            <w:spacing w:val="2"/>
                          </w:rPr>
                          <w:t>крытого типа, автопар-</w:t>
                        </w:r>
                        <w:r w:rsidRPr="006A6B00">
                          <w:rPr>
                            <w:color w:val="000000"/>
                            <w:spacing w:val="18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355"/>
                            <w:tab w:val="left" w:pos="1407"/>
                            <w:tab w:val="left" w:pos="1654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грузового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пасса-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жирского транспорта </w:t>
                        </w:r>
                      </w:p>
                    </w:tc>
                    <w:tc>
                      <w:tcPr>
                        <w:tcW w:w="7498" w:type="dxa"/>
                        <w:gridSpan w:val="8"/>
                        <w:tcMar>
                          <w:left w:w="79" w:type="dxa"/>
                          <w:right w:w="4166" w:type="dxa"/>
                        </w:tcMar>
                      </w:tcPr>
                      <w:p w:rsidR="00AA7298" w:rsidRDefault="00AA7298">
                        <w:pPr>
                          <w:spacing w:before="27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Станции техобслуживания – один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пост на 200 легковых автомоби-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лей.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5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80" w:after="1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ЗЕМЕЛЬНЫХ УЧАСТКОВ И ОБЪЕКТОВ КАПИТАЛЬНОГО СТРОИТЕЛЬСТВА :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0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1329" w:type="dxa"/>
                          <w:right w:w="1006" w:type="dxa"/>
                        </w:tcMar>
                      </w:tcPr>
                      <w:p w:rsidR="00AA7298" w:rsidRDefault="00AA7298">
                        <w:pPr>
                          <w:spacing w:before="150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ЗОНЫ СЕЛЬСКОХОЗЯЙСТВЕННОГО ИСПОЛЬЗОВАНИЯ: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2155" w:type="dxa"/>
                          <w:right w:w="1843" w:type="dxa"/>
                        </w:tcMar>
                      </w:tcPr>
                      <w:p w:rsidR="00AA7298" w:rsidRDefault="00AA7298">
                        <w:pPr>
                          <w:spacing w:before="14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 СЕЛЬСКОХОЗЯЙСТВЕННЫХ УГОДИЙ (СХЗ-1)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6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5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52"/>
                          </w:tabs>
                          <w:spacing w:before="144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НИЯ ЗЕМЕЛЬНЫХ УЧАСТКОВ И ОБЪЕКТОВ КАПИТАЛЬНОГО СТРОИТЕЛЬ-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20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A6B0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6A6B00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4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71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vMerge w:val="restart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30" w:type="dxa"/>
                        <w:gridSpan w:val="7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601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vMerge w:val="restart"/>
                        <w:tcMar>
                          <w:left w:w="1803" w:type="dxa"/>
                          <w:right w:w="2135" w:type="dxa"/>
                        </w:tcMar>
                      </w:tcPr>
                      <w:p w:rsidR="00AA7298" w:rsidRDefault="00AA7298">
                        <w:pPr>
                          <w:spacing w:before="6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030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6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A6B0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030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3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tcMar>
                          <w:left w:w="482" w:type="dxa"/>
                          <w:right w:w="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51"/>
                            <w:tab w:val="left" w:pos="1630"/>
                          </w:tabs>
                          <w:spacing w:before="2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Сельскохозяйственные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угодья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(пашни,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огоро-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ды) </w:t>
                        </w:r>
                      </w:p>
                    </w:tc>
                    <w:tc>
                      <w:tcPr>
                        <w:tcW w:w="339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9" w:type="dxa"/>
                          <w:right w:w="5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500"/>
                            <w:tab w:val="left" w:pos="2499"/>
                          </w:tabs>
                          <w:spacing w:before="29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площадь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земель-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ных участков – 0,06 га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07" w:type="dxa"/>
                          <w:right w:w="471" w:type="dxa"/>
                        </w:tcMar>
                      </w:tcPr>
                      <w:p w:rsidR="00AA7298" w:rsidRDefault="00AA7298">
                        <w:pPr>
                          <w:spacing w:before="29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соответствии с техническими 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СНиПами, СП, СанПиН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др. документами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66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A6B00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6A6B00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6A6B00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6A6B00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8985" type="#_x0000_t202" style="position:absolute;margin-left:85.1pt;margin-top:355.8pt;width:57.7pt;height:13.65pt;z-index:-24658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гостиницы,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3" type="#_x0000_t202" style="position:absolute;margin-left:19.55pt;margin-top:821.4pt;width:4.4pt;height:14.7pt;z-index:25651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4" type="#_x0000_t202" style="position:absolute;margin-left:85.1pt;margin-top:14.25pt;width:4.4pt;height:14.7pt;z-index:25651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5" style="position:absolute;margin-left:155.4pt;margin-top:52.1pt;width:377.3pt;height:1.2pt;z-index:256516096;mso-position-horizontal-relative:page;mso-position-vertical-relative:page" coordorigin="5483,1838" coordsize="13310,43" path="m5483,1880r13309,l18792,1838r-13309,l5483,18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76" type="#_x0000_t202" style="position:absolute;margin-left:326.05pt;margin-top:53.65pt;width:4.4pt;height:14.9pt;z-index:25651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7" type="#_x0000_t202" style="position:absolute;margin-left:468.7pt;margin-top:178.1pt;width:4.2pt;height:13.65pt;z-index:25651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8" type="#_x0000_t202" style="position:absolute;margin-left:85.1pt;margin-top:95.05pt;width:4.4pt;height:14.9pt;z-index:25651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79" style="position:absolute;margin-left:78.95pt;margin-top:108.7pt;width:1.45pt;height:1.55pt;z-index:256520192;mso-position-horizontal-relative:page;mso-position-vertical-relative:page" coordorigin="2786,3836" coordsize="51,55" path="m2786,3891r51,l2837,3836r-51,l2786,3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0" style="position:absolute;margin-left:78.95pt;margin-top:108.7pt;width:1.45pt;height:1.45pt;z-index:256521216;mso-position-horizontal-relative:page;mso-position-vertical-relative:page" coordorigin="2786,3836" coordsize="51,51" path="m2786,3887r51,l2837,3836r-51,l2786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1" style="position:absolute;margin-left:80.4pt;margin-top:108.7pt;width:121.3pt;height:1.45pt;z-index:256522240;mso-position-horizontal-relative:page;mso-position-vertical-relative:page" coordorigin="2837,3836" coordsize="4280,51" path="m2837,3887r4280,l7117,3836r-4280,l2837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2" style="position:absolute;margin-left:201.7pt;margin-top:110.15pt;width:.7pt;height:.1pt;z-index:256523264;mso-position-horizontal-relative:page;mso-position-vertical-relative:page" coordorigin="7117,3887" coordsize="26,5" path="m7117,3891r25,l7142,3887r-25,l7117,3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3" style="position:absolute;margin-left:201.7pt;margin-top:108.7pt;width:1.45pt;height:1.45pt;z-index:256524288;mso-position-horizontal-relative:page;mso-position-vertical-relative:page" coordorigin="7117,3836" coordsize="51,51" path="m7117,3887r50,l7167,3836r-50,l7117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4" style="position:absolute;margin-left:203.15pt;margin-top:108.7pt;width:169.55pt;height:1.45pt;z-index:256525312;mso-position-horizontal-relative:page;mso-position-vertical-relative:page" coordorigin="7167,3836" coordsize="5982,51" path="m7167,3887r5982,l13149,3836r-5982,l7167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5" style="position:absolute;margin-left:201.7pt;margin-top:110.3pt;width:.7pt;height:27.5pt;z-index:256526336;mso-position-horizontal-relative:page;mso-position-vertical-relative:page" coordorigin="7117,3891" coordsize="26,970" path="m7117,4860r25,l7142,3891r-25,l7117,4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6" style="position:absolute;margin-left:372.7pt;margin-top:110.15pt;width:.7pt;height:.1pt;z-index:256527360;mso-position-horizontal-relative:page;mso-position-vertical-relative:page" coordorigin="13149,3887" coordsize="26,5" path="m13149,3891r26,l13175,3887r-26,l13149,3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7" style="position:absolute;margin-left:372.7pt;margin-top:108.7pt;width:1.45pt;height:1.45pt;z-index:256528384;mso-position-horizontal-relative:page;mso-position-vertical-relative:page" coordorigin="13149,3836" coordsize="51,51" path="m13149,3887r51,l13200,3836r-51,l13149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8" style="position:absolute;margin-left:374.15pt;margin-top:108.7pt;width:190.2pt;height:1.45pt;z-index:256529408;mso-position-horizontal-relative:page;mso-position-vertical-relative:page" coordorigin="13200,3836" coordsize="6710,51" path="m13200,3887r6710,l19910,3836r-6710,l13200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89" style="position:absolute;margin-left:372.7pt;margin-top:110.3pt;width:.7pt;height:27.5pt;z-index:256530432;mso-position-horizontal-relative:page;mso-position-vertical-relative:page" coordorigin="13149,3891" coordsize="26,970" path="m13149,4860r26,l13175,3891r-26,l13149,4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0" type="#_x0000_t202" style="position:absolute;margin-left:284.75pt;margin-top:139.45pt;width:9.7pt;height:13.65pt;z-index:2565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91" type="#_x0000_t202" style="position:absolute;margin-left:290.3pt;margin-top:139.45pt;width:4.2pt;height:13.65pt;z-index:2565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92" style="position:absolute;margin-left:78.95pt;margin-top:110.3pt;width:1.45pt;height:27.5pt;z-index:256533504;mso-position-horizontal-relative:page;mso-position-vertical-relative:page" coordorigin="2786,3891" coordsize="51,970" path="m2786,4860r51,l2837,3891r-51,l2786,4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3" type="#_x0000_t202" style="position:absolute;margin-left:138.1pt;margin-top:139.45pt;width:9.7pt;height:13.65pt;z-index:2565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94" type="#_x0000_t202" style="position:absolute;margin-left:143.65pt;margin-top:139.45pt;width:4.2pt;height:13.65pt;z-index:2565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795" style="position:absolute;margin-left:78.95pt;margin-top:137.75pt;width:1.45pt;height:1.55pt;z-index:256536576;mso-position-horizontal-relative:page;mso-position-vertical-relative:page" coordorigin="2786,4860" coordsize="51,55" path="m2786,4915r51,l2837,4860r-51,l2786,4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6" style="position:absolute;margin-left:80.4pt;margin-top:137.75pt;width:121.3pt;height:1.45pt;z-index:256537600;mso-position-horizontal-relative:page;mso-position-vertical-relative:page" coordorigin="2837,4860" coordsize="4280,51" path="m2837,4911r4280,l7117,4860r-4280,l2837,49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7" style="position:absolute;margin-left:201.7pt;margin-top:139.2pt;width:.7pt;height:.1pt;z-index:256538624;mso-position-horizontal-relative:page;mso-position-vertical-relative:page" coordorigin="7117,4911" coordsize="26,5" path="m7117,4915r25,l7142,4911r-25,l7117,4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8" style="position:absolute;margin-left:201.7pt;margin-top:137.75pt;width:1.45pt;height:1.45pt;z-index:256539648;mso-position-horizontal-relative:page;mso-position-vertical-relative:page" coordorigin="7117,4860" coordsize="51,51" path="m7117,4911r50,l7167,4860r-50,l7117,49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799" style="position:absolute;margin-left:203.15pt;margin-top:137.75pt;width:169.55pt;height:1.45pt;z-index:256540672;mso-position-horizontal-relative:page;mso-position-vertical-relative:page" coordorigin="7167,4860" coordsize="5982,51" path="m7167,4911r5982,l13149,4860r-5982,l7167,49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0" style="position:absolute;margin-left:372.7pt;margin-top:139.2pt;width:.7pt;height:.1pt;z-index:256541696;mso-position-horizontal-relative:page;mso-position-vertical-relative:page" coordorigin="13149,4911" coordsize="26,5" path="m13149,4915r26,l13175,4911r-26,l13149,4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1" style="position:absolute;margin-left:372.7pt;margin-top:137.75pt;width:1.45pt;height:1.45pt;z-index:256542720;mso-position-horizontal-relative:page;mso-position-vertical-relative:page" coordorigin="13149,4860" coordsize="51,51" path="m13149,4911r51,l13200,4860r-51,l13149,49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2" style="position:absolute;margin-left:564.35pt;margin-top:108.7pt;width:1.45pt;height:1.55pt;z-index:256543744;mso-position-horizontal-relative:page;mso-position-vertical-relative:page" coordorigin="19910,3836" coordsize="51,55" path="m19910,3891r51,l19961,3836r-51,l19910,3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3" style="position:absolute;margin-left:564.35pt;margin-top:108.7pt;width:1.45pt;height:1.45pt;z-index:256544768;mso-position-horizontal-relative:page;mso-position-vertical-relative:page" coordorigin="19910,3836" coordsize="51,51" path="m19910,3887r51,l19961,3836r-51,l19910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4" style="position:absolute;margin-left:564.35pt;margin-top:110.3pt;width:1.45pt;height:27.5pt;z-index:256545792;mso-position-horizontal-relative:page;mso-position-vertical-relative:page" coordorigin="19910,3891" coordsize="51,970" path="m19910,4860r51,l19961,3891r-51,l19910,4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5" type="#_x0000_t202" style="position:absolute;margin-left:466.3pt;margin-top:139.45pt;width:9.7pt;height:13.65pt;z-index:25654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06" type="#_x0000_t202" style="position:absolute;margin-left:471.85pt;margin-top:139.45pt;width:4.2pt;height:13.65pt;z-index:25654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07" style="position:absolute;margin-left:374.15pt;margin-top:137.75pt;width:190.2pt;height:1.45pt;z-index:256548864;mso-position-horizontal-relative:page;mso-position-vertical-relative:page" coordorigin="13200,4860" coordsize="6710,51" path="m13200,4911r6710,l19910,4860r-6710,l13200,49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8" style="position:absolute;margin-left:372.7pt;margin-top:139.3pt;width:.7pt;height:12.6pt;z-index:256549888;mso-position-horizontal-relative:page;mso-position-vertical-relative:page" coordorigin="13149,4915" coordsize="26,445" path="m13149,5360r26,l13175,4915r-26,l13149,5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09" style="position:absolute;margin-left:201.7pt;margin-top:139.3pt;width:.7pt;height:12.6pt;z-index:256550912;mso-position-horizontal-relative:page;mso-position-vertical-relative:page" coordorigin="7117,4915" coordsize="26,445" path="m7117,5360r25,l7142,4915r-25,l7117,5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0" style="position:absolute;margin-left:78.95pt;margin-top:139.3pt;width:1.45pt;height:12.6pt;z-index:256551936;mso-position-horizontal-relative:page;mso-position-vertical-relative:page" coordorigin="2786,4915" coordsize="51,445" path="m2786,5360r51,l2837,4915r-51,l2786,5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1" style="position:absolute;margin-left:78.95pt;margin-top:151.9pt;width:1.45pt;height:.7pt;z-index:256552960;mso-position-horizontal-relative:page;mso-position-vertical-relative:page" coordorigin="2786,5360" coordsize="51,26" path="m2786,5385r51,l2837,5360r-51,l2786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2" style="position:absolute;margin-left:80.4pt;margin-top:151.9pt;width:121.3pt;height:.7pt;z-index:256553984;mso-position-horizontal-relative:page;mso-position-vertical-relative:page" coordorigin="2837,5360" coordsize="4280,26" path="m2837,5385r4280,l7117,5360r-4280,l2837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3" style="position:absolute;margin-left:201.7pt;margin-top:151.9pt;width:.7pt;height:.7pt;z-index:256555008;mso-position-horizontal-relative:page;mso-position-vertical-relative:page" coordorigin="7117,5360" coordsize="26,26" path="m7117,5385r25,l7142,5360r-25,l7117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4" style="position:absolute;margin-left:202.45pt;margin-top:151.9pt;width:170.3pt;height:.7pt;z-index:256556032;mso-position-horizontal-relative:page;mso-position-vertical-relative:page" coordorigin="7142,5360" coordsize="6008,26" path="m7142,5385r6007,l13149,5360r-6007,l7142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5" style="position:absolute;margin-left:372.7pt;margin-top:151.9pt;width:.7pt;height:.7pt;z-index:256557056;mso-position-horizontal-relative:page;mso-position-vertical-relative:page" coordorigin="13149,5360" coordsize="26,26" path="m13149,5385r26,l13175,5360r-26,l13149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6" style="position:absolute;margin-left:564.35pt;margin-top:137.75pt;width:1.45pt;height:1.55pt;z-index:256558080;mso-position-horizontal-relative:page;mso-position-vertical-relative:page" coordorigin="19910,4860" coordsize="51,55" path="m19910,4915r51,l19961,4860r-51,l19910,49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7" style="position:absolute;margin-left:564.35pt;margin-top:139.3pt;width:1.45pt;height:12.6pt;z-index:256559104;mso-position-horizontal-relative:page;mso-position-vertical-relative:page" coordorigin="19910,4915" coordsize="51,445" path="m19910,5360r51,l19961,4915r-51,l19910,53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8" style="position:absolute;margin-left:373.45pt;margin-top:151.9pt;width:190.9pt;height:.7pt;z-index:256560128;mso-position-horizontal-relative:page;mso-position-vertical-relative:page" coordorigin="13175,5360" coordsize="6736,26" path="m13175,5385r6735,l19910,5360r-6735,l13175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19" type="#_x0000_t202" style="position:absolute;margin-left:213pt;margin-top:178.1pt;width:4.2pt;height:13.65pt;z-index:25656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20" type="#_x0000_t202" style="position:absolute;margin-left:262.1pt;margin-top:178.1pt;width:4.2pt;height:13.65pt;z-index:25656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21" type="#_x0000_t202" style="position:absolute;margin-left:118.9pt;margin-top:178.1pt;width:4.2pt;height:13.65pt;z-index:25656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22" style="position:absolute;margin-left:78.95pt;margin-top:152.65pt;width:1.45pt;height:37.9pt;z-index:256564224;mso-position-horizontal-relative:page;mso-position-vertical-relative:page" coordorigin="2786,5385" coordsize="51,1338" path="m2786,6723r51,l2837,5385r-51,l2786,67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3" style="position:absolute;margin-left:78.95pt;margin-top:190.55pt;width:1.45pt;height:1.45pt;z-index:256565248;mso-position-horizontal-relative:page;mso-position-vertical-relative:page" coordorigin="2786,6723" coordsize="51,51" path="m2786,6774r51,l2837,6723r-51,l2786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4" style="position:absolute;margin-left:78.95pt;margin-top:190.55pt;width:1.45pt;height:1.45pt;z-index:256566272;mso-position-horizontal-relative:page;mso-position-vertical-relative:page" coordorigin="2786,6723" coordsize="51,51" path="m2786,6774r51,l2837,6723r-51,l2786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5" style="position:absolute;margin-left:80.4pt;margin-top:190.55pt;width:121.3pt;height:1.45pt;z-index:256567296;mso-position-horizontal-relative:page;mso-position-vertical-relative:page" coordorigin="2837,6723" coordsize="4280,51" path="m2837,6774r4280,l7117,6723r-4280,l2837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6" style="position:absolute;margin-left:201.7pt;margin-top:152.65pt;width:.7pt;height:37.9pt;z-index:256568320;mso-position-horizontal-relative:page;mso-position-vertical-relative:page" coordorigin="7117,5385" coordsize="26,1338" path="m7117,6723r25,l7142,5385r-25,l7117,67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7" style="position:absolute;margin-left:201.7pt;margin-top:190.55pt;width:1.45pt;height:1.45pt;z-index:256569344;mso-position-horizontal-relative:page;mso-position-vertical-relative:page" coordorigin="7117,6723" coordsize="51,51" path="m7117,6774r50,l7167,6723r-50,l7117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8" style="position:absolute;margin-left:203.15pt;margin-top:190.55pt;width:169.55pt;height:1.45pt;z-index:256570368;mso-position-horizontal-relative:page;mso-position-vertical-relative:page" coordorigin="7167,6723" coordsize="5982,51" path="m7167,6774r5982,l13149,6723r-5982,l7167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29" style="position:absolute;margin-left:372.7pt;margin-top:152.65pt;width:.7pt;height:37.9pt;z-index:256571392;mso-position-horizontal-relative:page;mso-position-vertical-relative:page" coordorigin="13149,5385" coordsize="26,1338" path="m13149,6723r26,l13175,5385r-26,l13149,67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0" style="position:absolute;margin-left:372.7pt;margin-top:190.55pt;width:1.45pt;height:1.45pt;z-index:256572416;mso-position-horizontal-relative:page;mso-position-vertical-relative:page" coordorigin="13149,6723" coordsize="51,51" path="m13149,6774r51,l13200,6723r-51,l13149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1" style="position:absolute;margin-left:374.15pt;margin-top:190.55pt;width:190.2pt;height:1.45pt;z-index:256573440;mso-position-horizontal-relative:page;mso-position-vertical-relative:page" coordorigin="13200,6723" coordsize="6710,51" path="m13200,6774r6710,l19910,6723r-6710,l13200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2" style="position:absolute;margin-left:564.35pt;margin-top:151.9pt;width:1.45pt;height:.7pt;z-index:256574464;mso-position-horizontal-relative:page;mso-position-vertical-relative:page" coordorigin="19910,5360" coordsize="51,26" path="m19910,5385r51,l19961,5360r-51,l19910,53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3" style="position:absolute;margin-left:564.35pt;margin-top:152.65pt;width:1.45pt;height:37.9pt;z-index:256575488;mso-position-horizontal-relative:page;mso-position-vertical-relative:page" coordorigin="19910,5385" coordsize="51,1338" path="m19910,6723r51,l19961,5385r-51,l19910,67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4" style="position:absolute;margin-left:564.35pt;margin-top:190.55pt;width:1.45pt;height:1.45pt;z-index:256576512;mso-position-horizontal-relative:page;mso-position-vertical-relative:page" coordorigin="19910,6723" coordsize="51,51" path="m19910,6774r51,l19961,6723r-51,l19910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5" style="position:absolute;margin-left:564.35pt;margin-top:190.55pt;width:1.45pt;height:1.45pt;z-index:256577536;mso-position-horizontal-relative:page;mso-position-vertical-relative:page" coordorigin="19910,6723" coordsize="51,51" path="m19910,6774r51,l19961,6723r-51,l19910,67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6" type="#_x0000_t202" style="position:absolute;margin-left:85.1pt;margin-top:192.25pt;width:4.4pt;height:14.7pt;z-index:25657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37" type="#_x0000_t202" style="position:absolute;margin-left:85.1pt;margin-top:247.45pt;width:4.4pt;height:14.9pt;z-index:25657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38" style="position:absolute;margin-left:78.95pt;margin-top:261.1pt;width:1.45pt;height:1.55pt;z-index:256580608;mso-position-horizontal-relative:page;mso-position-vertical-relative:page" coordorigin="2786,9212" coordsize="51,55" path="m2786,9267r51,l2837,9212r-51,l2786,9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39" style="position:absolute;margin-left:78.95pt;margin-top:261.1pt;width:1.45pt;height:1.45pt;z-index:256581632;mso-position-horizontal-relative:page;mso-position-vertical-relative:page" coordorigin="2786,9212" coordsize="51,51" path="m2786,9263r51,l2837,9212r-51,l2786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0" style="position:absolute;margin-left:80.4pt;margin-top:261.1pt;width:121.3pt;height:1.45pt;z-index:256582656;mso-position-horizontal-relative:page;mso-position-vertical-relative:page" coordorigin="2837,9212" coordsize="4280,51" path="m2837,9263r4280,l7117,9212r-4280,l2837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1" style="position:absolute;margin-left:201.7pt;margin-top:262.55pt;width:.7pt;height:.1pt;z-index:256583680;mso-position-horizontal-relative:page;mso-position-vertical-relative:page" coordorigin="7117,9263" coordsize="26,5" path="m7117,9267r25,l7142,9263r-25,l7117,9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2" style="position:absolute;margin-left:201.7pt;margin-top:261.1pt;width:1.45pt;height:1.45pt;z-index:256584704;mso-position-horizontal-relative:page;mso-position-vertical-relative:page" coordorigin="7117,9212" coordsize="51,51" path="m7117,9263r50,l7167,9212r-50,l7117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3" style="position:absolute;margin-left:203.15pt;margin-top:261.1pt;width:169.55pt;height:1.45pt;z-index:256585728;mso-position-horizontal-relative:page;mso-position-vertical-relative:page" coordorigin="7167,9212" coordsize="5982,51" path="m7167,9263r5982,l13149,9212r-5982,l7167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4" style="position:absolute;margin-left:201.7pt;margin-top:262.7pt;width:.7pt;height:27.6pt;z-index:256586752;mso-position-horizontal-relative:page;mso-position-vertical-relative:page" coordorigin="7117,9267" coordsize="26,974" path="m7117,10241r25,l7142,9267r-25,l7117,102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5" style="position:absolute;margin-left:372.7pt;margin-top:262.55pt;width:.7pt;height:.1pt;z-index:256587776;mso-position-horizontal-relative:page;mso-position-vertical-relative:page" coordorigin="13149,9263" coordsize="26,5" path="m13149,9267r26,l13175,9263r-26,l13149,9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6" style="position:absolute;margin-left:372.7pt;margin-top:261.1pt;width:1.45pt;height:1.45pt;z-index:256588800;mso-position-horizontal-relative:page;mso-position-vertical-relative:page" coordorigin="13149,9212" coordsize="51,51" path="m13149,9263r51,l13200,9212r-51,l13149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7" style="position:absolute;margin-left:374.15pt;margin-top:261.1pt;width:190.2pt;height:1.45pt;z-index:256589824;mso-position-horizontal-relative:page;mso-position-vertical-relative:page" coordorigin="13200,9212" coordsize="6710,51" path="m13200,9263r6710,l19910,9212r-6710,l13200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8" style="position:absolute;margin-left:372.7pt;margin-top:262.7pt;width:.7pt;height:27.6pt;z-index:256590848;mso-position-horizontal-relative:page;mso-position-vertical-relative:page" coordorigin="13149,9267" coordsize="26,974" path="m13149,10241r26,l13175,9267r-26,l13149,102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49" type="#_x0000_t202" style="position:absolute;margin-left:284.75pt;margin-top:291.85pt;width:9.7pt;height:13.65pt;z-index:25659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0" type="#_x0000_t202" style="position:absolute;margin-left:290.3pt;margin-top:291.85pt;width:4.2pt;height:13.65pt;z-index:25659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1" style="position:absolute;margin-left:78.95pt;margin-top:262.7pt;width:1.45pt;height:27.6pt;z-index:256593920;mso-position-horizontal-relative:page;mso-position-vertical-relative:page" coordorigin="2786,9267" coordsize="51,974" path="m2786,10241r51,l2837,9267r-51,l2786,102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2" type="#_x0000_t202" style="position:absolute;margin-left:138.1pt;margin-top:291.85pt;width:9.7pt;height:13.65pt;z-index:25659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3" type="#_x0000_t202" style="position:absolute;margin-left:143.65pt;margin-top:291.85pt;width:4.2pt;height:13.65pt;z-index:25659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4" style="position:absolute;margin-left:78.95pt;margin-top:290.3pt;width:1.45pt;height:1.55pt;z-index:256596992;mso-position-horizontal-relative:page;mso-position-vertical-relative:page" coordorigin="2786,10241" coordsize="51,55" path="m2786,10296r51,l2837,10241r-51,l2786,10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5" style="position:absolute;margin-left:80.4pt;margin-top:290.3pt;width:121.3pt;height:1.45pt;z-index:256598016;mso-position-horizontal-relative:page;mso-position-vertical-relative:page" coordorigin="2837,10241" coordsize="4280,51" path="m2837,10292r4280,l7117,10241r-4280,l2837,10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6" style="position:absolute;margin-left:201.7pt;margin-top:291.7pt;width:.7pt;height:.1pt;z-index:256599040;mso-position-horizontal-relative:page;mso-position-vertical-relative:page" coordorigin="7117,10292" coordsize="26,5" path="m7117,10296r25,l7142,10292r-25,l7117,10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7" style="position:absolute;margin-left:201.7pt;margin-top:290.3pt;width:1.45pt;height:1.45pt;z-index:256600064;mso-position-horizontal-relative:page;mso-position-vertical-relative:page" coordorigin="7117,10241" coordsize="51,51" path="m7117,10292r50,l7167,10241r-50,l7117,10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8" style="position:absolute;margin-left:203.15pt;margin-top:290.3pt;width:169.55pt;height:1.45pt;z-index:256601088;mso-position-horizontal-relative:page;mso-position-vertical-relative:page" coordorigin="7167,10241" coordsize="5982,51" path="m7167,10292r5982,l13149,10241r-5982,l7167,10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59" style="position:absolute;margin-left:372.7pt;margin-top:291.7pt;width:.7pt;height:.1pt;z-index:256602112;mso-position-horizontal-relative:page;mso-position-vertical-relative:page" coordorigin="13149,10292" coordsize="26,5" path="m13149,10296r26,l13175,10292r-26,l13149,10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0" style="position:absolute;margin-left:372.7pt;margin-top:290.3pt;width:1.45pt;height:1.45pt;z-index:256603136;mso-position-horizontal-relative:page;mso-position-vertical-relative:page" coordorigin="13149,10241" coordsize="51,51" path="m13149,10292r51,l13200,10241r-51,l13149,10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1" style="position:absolute;margin-left:564.35pt;margin-top:261.1pt;width:1.45pt;height:1.55pt;z-index:256604160;mso-position-horizontal-relative:page;mso-position-vertical-relative:page" coordorigin="19910,9212" coordsize="51,55" path="m19910,9267r51,l19961,9212r-51,l19910,92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2" style="position:absolute;margin-left:564.35pt;margin-top:261.1pt;width:1.45pt;height:1.45pt;z-index:256605184;mso-position-horizontal-relative:page;mso-position-vertical-relative:page" coordorigin="19910,9212" coordsize="51,51" path="m19910,9263r51,l19961,9212r-51,l19910,92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3" style="position:absolute;margin-left:564.35pt;margin-top:262.7pt;width:1.45pt;height:27.6pt;z-index:256606208;mso-position-horizontal-relative:page;mso-position-vertical-relative:page" coordorigin="19910,9267" coordsize="51,974" path="m19910,10241r51,l19961,9267r-51,l19910,102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4" type="#_x0000_t202" style="position:absolute;margin-left:466.3pt;margin-top:291.85pt;width:9.7pt;height:13.65pt;z-index:25660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65" type="#_x0000_t202" style="position:absolute;margin-left:471.85pt;margin-top:291.85pt;width:4.2pt;height:13.65pt;z-index:25660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66" style="position:absolute;margin-left:374.15pt;margin-top:290.3pt;width:190.2pt;height:1.45pt;z-index:256609280;mso-position-horizontal-relative:page;mso-position-vertical-relative:page" coordorigin="13200,10241" coordsize="6710,51" path="m13200,10292r6710,l19910,10241r-6710,l13200,102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7" style="position:absolute;margin-left:372.7pt;margin-top:291.85pt;width:.7pt;height:12.6pt;z-index:256610304;mso-position-horizontal-relative:page;mso-position-vertical-relative:page" coordorigin="13149,10296" coordsize="26,445" path="m13149,10740r26,l13175,10296r-26,l13149,10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8" style="position:absolute;margin-left:201.7pt;margin-top:291.85pt;width:.7pt;height:12.6pt;z-index:256611328;mso-position-horizontal-relative:page;mso-position-vertical-relative:page" coordorigin="7117,10296" coordsize="26,445" path="m7117,10740r25,l7142,10296r-25,l7117,10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69" style="position:absolute;margin-left:78.95pt;margin-top:291.85pt;width:1.45pt;height:12.6pt;z-index:256612352;mso-position-horizontal-relative:page;mso-position-vertical-relative:page" coordorigin="2786,10296" coordsize="51,445" path="m2786,10740r51,l2837,10296r-51,l2786,10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0" style="position:absolute;margin-left:78.95pt;margin-top:304.45pt;width:1.45pt;height:.7pt;z-index:256613376;mso-position-horizontal-relative:page;mso-position-vertical-relative:page" coordorigin="2786,10740" coordsize="51,26" path="m2786,10766r51,l2837,10740r-51,l2786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1" style="position:absolute;margin-left:80.4pt;margin-top:304.45pt;width:121.3pt;height:.7pt;z-index:256614400;mso-position-horizontal-relative:page;mso-position-vertical-relative:page" coordorigin="2837,10740" coordsize="4280,26" path="m2837,10766r4280,l7117,10740r-4280,l2837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2" style="position:absolute;margin-left:201.7pt;margin-top:304.45pt;width:.7pt;height:.7pt;z-index:256615424;mso-position-horizontal-relative:page;mso-position-vertical-relative:page" coordorigin="7117,10740" coordsize="26,26" path="m7117,10766r25,l7142,10740r-25,l7117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3" style="position:absolute;margin-left:202.45pt;margin-top:304.45pt;width:170.3pt;height:.7pt;z-index:256616448;mso-position-horizontal-relative:page;mso-position-vertical-relative:page" coordorigin="7142,10740" coordsize="6008,26" path="m7142,10766r6007,l13149,10740r-6007,l7142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4" style="position:absolute;margin-left:372.7pt;margin-top:304.45pt;width:.7pt;height:.7pt;z-index:256617472;mso-position-horizontal-relative:page;mso-position-vertical-relative:page" coordorigin="13149,10740" coordsize="26,26" path="m13149,10766r26,l13175,10740r-26,l13149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5" style="position:absolute;margin-left:564.35pt;margin-top:290.3pt;width:1.45pt;height:1.55pt;z-index:256618496;mso-position-horizontal-relative:page;mso-position-vertical-relative:page" coordorigin="19910,10241" coordsize="51,55" path="m19910,10296r51,l19961,10241r-51,l19910,102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6" style="position:absolute;margin-left:564.35pt;margin-top:291.85pt;width:1.45pt;height:12.6pt;z-index:256619520;mso-position-horizontal-relative:page;mso-position-vertical-relative:page" coordorigin="19910,10296" coordsize="51,445" path="m19910,10740r51,l19961,10296r-51,l19910,10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7" style="position:absolute;margin-left:373.45pt;margin-top:304.45pt;width:190.9pt;height:.7pt;z-index:256620544;mso-position-horizontal-relative:page;mso-position-vertical-relative:page" coordorigin="13175,10740" coordsize="6736,26" path="m13175,10766r6735,l19910,10740r-6735,l13175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78" type="#_x0000_t202" style="position:absolute;margin-left:185.05pt;margin-top:419.05pt;width:4.2pt;height:13.65pt;z-index:25662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79" style="position:absolute;margin-left:78.95pt;margin-top:305.15pt;width:1.45pt;height:126.35pt;z-index:256622592;mso-position-horizontal-relative:page;mso-position-vertical-relative:page" coordorigin="2786,10766" coordsize="51,4458" path="m2786,15223r51,l2837,10766r-51,l2786,15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0" style="position:absolute;margin-left:78.95pt;margin-top:431.5pt;width:1.45pt;height:1.45pt;z-index:256623616;mso-position-horizontal-relative:page;mso-position-vertical-relative:page" coordorigin="2786,15223" coordsize="51,51" path="m2786,15274r51,l2837,15223r-51,l2786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1" style="position:absolute;margin-left:78.95pt;margin-top:431.5pt;width:1.45pt;height:1.45pt;z-index:256624640;mso-position-horizontal-relative:page;mso-position-vertical-relative:page" coordorigin="2786,15223" coordsize="51,51" path="m2786,15274r51,l2837,15223r-51,l2786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2" style="position:absolute;margin-left:80.4pt;margin-top:431.5pt;width:121.3pt;height:1.45pt;z-index:256625664;mso-position-horizontal-relative:page;mso-position-vertical-relative:page" coordorigin="2837,15223" coordsize="4280,51" path="m2837,15274r4280,l7117,15223r-4280,l2837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3" style="position:absolute;margin-left:201.7pt;margin-top:305.15pt;width:.7pt;height:126.35pt;z-index:256626688;mso-position-horizontal-relative:page;mso-position-vertical-relative:page" coordorigin="7117,10766" coordsize="26,4458" path="m7117,15223r25,l7142,10766r-25,l7117,15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4" style="position:absolute;margin-left:201.7pt;margin-top:431.5pt;width:1.45pt;height:1.45pt;z-index:256627712;mso-position-horizontal-relative:page;mso-position-vertical-relative:page" coordorigin="7117,15223" coordsize="51,51" path="m7117,15274r50,l7167,15223r-50,l7117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5" style="position:absolute;margin-left:203.15pt;margin-top:431.5pt;width:169.55pt;height:1.45pt;z-index:256628736;mso-position-horizontal-relative:page;mso-position-vertical-relative:page" coordorigin="7167,15223" coordsize="5982,51" path="m7167,15274r5982,l13149,15223r-5982,l7167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6" style="position:absolute;margin-left:372.7pt;margin-top:305.15pt;width:.7pt;height:126.35pt;z-index:256629760;mso-position-horizontal-relative:page;mso-position-vertical-relative:page" coordorigin="13149,10766" coordsize="26,4458" path="m13149,15223r26,l13175,10766r-26,l13149,15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7" style="position:absolute;margin-left:372.7pt;margin-top:431.5pt;width:1.45pt;height:1.45pt;z-index:256630784;mso-position-horizontal-relative:page;mso-position-vertical-relative:page" coordorigin="13149,15223" coordsize="51,51" path="m13149,15274r51,l13200,15223r-51,l13149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8" style="position:absolute;margin-left:374.15pt;margin-top:431.5pt;width:190.2pt;height:1.45pt;z-index:256631808;mso-position-horizontal-relative:page;mso-position-vertical-relative:page" coordorigin="13200,15223" coordsize="6710,51" path="m13200,15274r6710,l19910,15223r-6710,l13200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89" style="position:absolute;margin-left:564.35pt;margin-top:304.45pt;width:1.45pt;height:.7pt;z-index:256632832;mso-position-horizontal-relative:page;mso-position-vertical-relative:page" coordorigin="19910,10740" coordsize="51,26" path="m19910,10766r51,l19961,10740r-51,l19910,107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90" style="position:absolute;margin-left:564.35pt;margin-top:305.15pt;width:1.45pt;height:126.35pt;z-index:256633856;mso-position-horizontal-relative:page;mso-position-vertical-relative:page" coordorigin="19910,10766" coordsize="51,4458" path="m19910,15223r51,l19961,10766r-51,l19910,152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91" style="position:absolute;margin-left:564.35pt;margin-top:431.5pt;width:1.45pt;height:1.45pt;z-index:256634880;mso-position-horizontal-relative:page;mso-position-vertical-relative:page" coordorigin="19910,15223" coordsize="51,51" path="m19910,15274r51,l19961,15223r-51,l19910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92" style="position:absolute;margin-left:564.35pt;margin-top:431.5pt;width:1.45pt;height:1.45pt;z-index:256635904;mso-position-horizontal-relative:page;mso-position-vertical-relative:page" coordorigin="19910,15223" coordsize="51,51" path="m19910,15274r51,l19961,15223r-51,l19910,152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93" type="#_x0000_t202" style="position:absolute;margin-left:85.1pt;margin-top:433.2pt;width:4.4pt;height:14.9pt;z-index:25663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94" type="#_x0000_t202" style="position:absolute;margin-left:326.05pt;margin-top:488.4pt;width:4.4pt;height:14.9pt;z-index:25663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95" type="#_x0000_t202" style="position:absolute;margin-left:326.05pt;margin-top:518.3pt;width:4.4pt;height:14.9pt;z-index:25663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96" style="position:absolute;margin-left:168.7pt;margin-top:544.3pt;width:314.5pt;height:1.2pt;z-index:256640000;mso-position-horizontal-relative:page;mso-position-vertical-relative:page" coordorigin="5953,19203" coordsize="11096,43" path="m5953,19245r11095,l17048,19203r-11095,l5953,192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8897" type="#_x0000_t202" style="position:absolute;margin-left:85.1pt;margin-top:545.9pt;width:4.4pt;height:14.9pt;z-index:25664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98" type="#_x0000_t202" style="position:absolute;margin-left:161.05pt;margin-top:630.3pt;width:4.2pt;height:13.8pt;z-index:25664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899" type="#_x0000_t202" style="position:absolute;margin-left:357.25pt;margin-top:630.3pt;width:4.2pt;height:13.8pt;z-index:25664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0" type="#_x0000_t202" style="position:absolute;margin-left:519.6pt;margin-top:630.3pt;width:4.2pt;height:13.8pt;z-index:25664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1" type="#_x0000_t202" style="position:absolute;margin-left:143.65pt;margin-top:647.15pt;width:4.2pt;height:13.65pt;z-index:25664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2" type="#_x0000_t202" style="position:absolute;margin-left:290.3pt;margin-top:647.15pt;width:4.2pt;height:13.65pt;z-index:25664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3" type="#_x0000_t202" style="position:absolute;margin-left:468.85pt;margin-top:647.15pt;width:4.2pt;height:13.65pt;z-index:25664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4" type="#_x0000_t202" style="position:absolute;margin-left:465.95pt;margin-top:687.35pt;width:4.2pt;height:13.65pt;z-index:25664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05" style="position:absolute;margin-left:78.95pt;margin-top:614.75pt;width:1.45pt;height:1.55pt;z-index:256649216;mso-position-horizontal-relative:page;mso-position-vertical-relative:page" coordorigin="2786,21688" coordsize="51,56" path="m2786,21743r51,l2837,21688r-51,l2786,21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06" style="position:absolute;margin-left:78.95pt;margin-top:614.75pt;width:1.45pt;height:1.45pt;z-index:256650240;mso-position-horizontal-relative:page;mso-position-vertical-relative:page" coordorigin="2786,21688" coordsize="51,51" path="m2786,21739r51,l2837,21688r-51,l2786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07" style="position:absolute;margin-left:80.4pt;margin-top:614.75pt;width:121.3pt;height:1.45pt;z-index:256651264;mso-position-horizontal-relative:page;mso-position-vertical-relative:page" coordorigin="2837,21688" coordsize="4280,51" path="m2837,21739r4280,l7117,21688r-4280,l2837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08" style="position:absolute;margin-left:201.7pt;margin-top:616.2pt;width:.7pt;height:.1pt;z-index:256652288;mso-position-horizontal-relative:page;mso-position-vertical-relative:page" coordorigin="7117,21739" coordsize="26,5" path="m7117,21743r25,l7142,21739r-25,l7117,21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09" style="position:absolute;margin-left:201.7pt;margin-top:614.75pt;width:1.45pt;height:1.45pt;z-index:256653312;mso-position-horizontal-relative:page;mso-position-vertical-relative:page" coordorigin="7117,21688" coordsize="51,51" path="m7117,21739r50,l7167,21688r-50,l7117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0" type="#_x0000_t202" style="position:absolute;margin-left:326.05pt;margin-top:601.1pt;width:4.4pt;height:14.9pt;z-index:25665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1" style="position:absolute;margin-left:203.15pt;margin-top:614.75pt;width:169.55pt;height:1.45pt;z-index:256655360;mso-position-horizontal-relative:page;mso-position-vertical-relative:page" coordorigin="7167,21688" coordsize="5982,51" path="m7167,21739r5982,l13149,21688r-5982,l7167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2" style="position:absolute;margin-left:201.7pt;margin-top:616.3pt;width:.7pt;height:27.6pt;z-index:256656384;mso-position-horizontal-relative:page;mso-position-vertical-relative:page" coordorigin="7117,21743" coordsize="26,974" path="m7117,22716r25,l7142,21743r-25,l7117,227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3" style="position:absolute;margin-left:372.7pt;margin-top:616.2pt;width:.7pt;height:.1pt;z-index:256657408;mso-position-horizontal-relative:page;mso-position-vertical-relative:page" coordorigin="13149,21739" coordsize="26,5" path="m13149,21743r26,l13175,21739r-26,l13149,21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4" style="position:absolute;margin-left:372.7pt;margin-top:614.75pt;width:1.45pt;height:1.45pt;z-index:256658432;mso-position-horizontal-relative:page;mso-position-vertical-relative:page" coordorigin="13149,21688" coordsize="51,51" path="m13149,21739r51,l13200,21688r-51,l13149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5" style="position:absolute;margin-left:374.15pt;margin-top:614.75pt;width:184.2pt;height:1.45pt;z-index:256659456;mso-position-horizontal-relative:page;mso-position-vertical-relative:page" coordorigin="13200,21688" coordsize="6499,51" path="m13200,21739r6498,l19698,21688r-6498,l13200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6" style="position:absolute;margin-left:372.7pt;margin-top:616.3pt;width:.7pt;height:27.6pt;z-index:256660480;mso-position-horizontal-relative:page;mso-position-vertical-relative:page" coordorigin="13149,21743" coordsize="26,974" path="m13149,22716r26,l13175,21743r-26,l13149,227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7" style="position:absolute;margin-left:78.95pt;margin-top:616.3pt;width:1.45pt;height:27.6pt;z-index:256661504;mso-position-horizontal-relative:page;mso-position-vertical-relative:page" coordorigin="2786,21743" coordsize="51,974" path="m2786,22716r51,l2837,21743r-51,l2786,227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8" style="position:absolute;margin-left:78.95pt;margin-top:643.9pt;width:1.45pt;height:1.55pt;z-index:256662528;mso-position-horizontal-relative:page;mso-position-vertical-relative:page" coordorigin="2786,22716" coordsize="51,56" path="m2786,22771r51,l2837,22716r-51,l2786,227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19" style="position:absolute;margin-left:80.4pt;margin-top:643.9pt;width:121.3pt;height:1.45pt;z-index:256663552;mso-position-horizontal-relative:page;mso-position-vertical-relative:page" coordorigin="2837,22716" coordsize="4280,51" path="m2837,22767r4280,l7117,22716r-4280,l2837,22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0" style="position:absolute;margin-left:201.7pt;margin-top:645.35pt;width:.7pt;height:.1pt;z-index:256664576;mso-position-horizontal-relative:page;mso-position-vertical-relative:page" coordorigin="7117,22767" coordsize="26,5" path="m7117,22771r25,l7142,22767r-25,l7117,227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1" style="position:absolute;margin-left:201.7pt;margin-top:643.9pt;width:1.45pt;height:1.45pt;z-index:256665600;mso-position-horizontal-relative:page;mso-position-vertical-relative:page" coordorigin="7117,22716" coordsize="51,51" path="m7117,22767r50,l7167,22716r-50,l7117,22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2" style="position:absolute;margin-left:203.15pt;margin-top:643.9pt;width:169.55pt;height:1.45pt;z-index:256666624;mso-position-horizontal-relative:page;mso-position-vertical-relative:page" coordorigin="7167,22716" coordsize="5982,51" path="m7167,22767r5982,l13149,22716r-5982,l7167,22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3" style="position:absolute;margin-left:372.7pt;margin-top:645.35pt;width:.7pt;height:.1pt;z-index:256667648;mso-position-horizontal-relative:page;mso-position-vertical-relative:page" coordorigin="13149,22767" coordsize="26,5" path="m13149,22771r26,l13175,22767r-26,l13149,227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4" style="position:absolute;margin-left:372.7pt;margin-top:643.9pt;width:1.45pt;height:1.45pt;z-index:256668672;mso-position-horizontal-relative:page;mso-position-vertical-relative:page" coordorigin="13149,22716" coordsize="51,51" path="m13149,22767r51,l13200,22716r-51,l13149,22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5" style="position:absolute;margin-left:558.35pt;margin-top:614.75pt;width:1.45pt;height:1.55pt;z-index:256669696;mso-position-horizontal-relative:page;mso-position-vertical-relative:page" coordorigin="19698,21688" coordsize="51,56" path="m19698,21743r51,l19749,21688r-51,l19698,217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6" style="position:absolute;margin-left:558.35pt;margin-top:614.75pt;width:1.45pt;height:1.45pt;z-index:256670720;mso-position-horizontal-relative:page;mso-position-vertical-relative:page" coordorigin="19698,21688" coordsize="51,51" path="m19698,21739r51,l19749,21688r-51,l19698,217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7" style="position:absolute;margin-left:558.35pt;margin-top:616.3pt;width:1.45pt;height:27.6pt;z-index:256671744;mso-position-horizontal-relative:page;mso-position-vertical-relative:page" coordorigin="19698,21743" coordsize="51,974" path="m19698,22716r51,l19749,21743r-51,l19698,227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8" style="position:absolute;margin-left:374.15pt;margin-top:643.9pt;width:184.2pt;height:1.45pt;z-index:256672768;mso-position-horizontal-relative:page;mso-position-vertical-relative:page" coordorigin="13200,22716" coordsize="6499,51" path="m13200,22767r6498,l19698,22716r-6498,l13200,22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29" style="position:absolute;margin-left:372.7pt;margin-top:645.5pt;width:.7pt;height:15.7pt;z-index:256673792;mso-position-horizontal-relative:page;mso-position-vertical-relative:page" coordorigin="13149,22771" coordsize="26,555" path="m13149,23326r26,l13175,22771r-26,l13149,233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0" style="position:absolute;margin-left:201.7pt;margin-top:645.5pt;width:.7pt;height:15.7pt;z-index:256674816;mso-position-horizontal-relative:page;mso-position-vertical-relative:page" coordorigin="7117,22771" coordsize="26,555" path="m7117,23326r25,l7142,22771r-25,l7117,233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1" style="position:absolute;margin-left:78.95pt;margin-top:645.5pt;width:1.45pt;height:15.7pt;z-index:256675840;mso-position-horizontal-relative:page;mso-position-vertical-relative:page" coordorigin="2786,22771" coordsize="51,555" path="m2786,23326r51,l2837,22771r-51,l2786,233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2" style="position:absolute;margin-left:78.95pt;margin-top:661.2pt;width:1.45pt;height:.7pt;z-index:256676864;mso-position-horizontal-relative:page;mso-position-vertical-relative:page" coordorigin="2786,23326" coordsize="51,26" path="m2786,23351r51,l2837,23326r-51,l2786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3" style="position:absolute;margin-left:80.4pt;margin-top:661.2pt;width:121.3pt;height:.7pt;z-index:256677888;mso-position-horizontal-relative:page;mso-position-vertical-relative:page" coordorigin="2837,23326" coordsize="4280,26" path="m2837,23351r4280,l7117,23326r-4280,l2837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4" style="position:absolute;margin-left:201.7pt;margin-top:661.2pt;width:.7pt;height:.7pt;z-index:256678912;mso-position-horizontal-relative:page;mso-position-vertical-relative:page" coordorigin="7117,23326" coordsize="26,26" path="m7117,23351r25,l7142,23326r-25,l7117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5" style="position:absolute;margin-left:202.45pt;margin-top:661.2pt;width:170.3pt;height:.7pt;z-index:256679936;mso-position-horizontal-relative:page;mso-position-vertical-relative:page" coordorigin="7142,23326" coordsize="6008,26" path="m7142,23351r6007,l13149,23326r-6007,l7142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6" style="position:absolute;margin-left:372.7pt;margin-top:661.2pt;width:.7pt;height:.7pt;z-index:256680960;mso-position-horizontal-relative:page;mso-position-vertical-relative:page" coordorigin="13149,23326" coordsize="26,26" path="m13149,23351r26,l13175,23326r-26,l13149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7" style="position:absolute;margin-left:558.35pt;margin-top:643.9pt;width:1.45pt;height:1.55pt;z-index:256681984;mso-position-horizontal-relative:page;mso-position-vertical-relative:page" coordorigin="19698,22716" coordsize="51,56" path="m19698,22771r51,l19749,22716r-51,l19698,227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8" style="position:absolute;margin-left:558.35pt;margin-top:645.5pt;width:1.45pt;height:15.7pt;z-index:256683008;mso-position-horizontal-relative:page;mso-position-vertical-relative:page" coordorigin="19698,22771" coordsize="51,555" path="m19698,23326r51,l19749,22771r-51,l19698,233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39" style="position:absolute;margin-left:373.45pt;margin-top:661.2pt;width:184.9pt;height:.7pt;z-index:256684032;mso-position-horizontal-relative:page;mso-position-vertical-relative:page" coordorigin="13175,23326" coordsize="6524,26" path="m13175,23351r6523,l19698,23326r-6523,l13175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0" type="#_x0000_t202" style="position:absolute;margin-left:101.75pt;margin-top:687.35pt;width:4.2pt;height:13.65pt;z-index:25668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41" style="position:absolute;margin-left:78.95pt;margin-top:661.9pt;width:1.45pt;height:37.9pt;z-index:256686080;mso-position-horizontal-relative:page;mso-position-vertical-relative:page" coordorigin="2786,23351" coordsize="51,1338" path="m2786,24689r51,l2837,23351r-51,l2786,24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2" style="position:absolute;margin-left:78.95pt;margin-top:699.85pt;width:1.45pt;height:1.45pt;z-index:256687104;mso-position-horizontal-relative:page;mso-position-vertical-relative:page" coordorigin="2786,24689" coordsize="51,51" path="m2786,24740r51,l2837,24689r-51,l2786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3" style="position:absolute;margin-left:78.95pt;margin-top:699.85pt;width:1.45pt;height:1.45pt;z-index:256688128;mso-position-horizontal-relative:page;mso-position-vertical-relative:page" coordorigin="2786,24689" coordsize="51,51" path="m2786,24740r51,l2837,24689r-51,l2786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4" style="position:absolute;margin-left:80.4pt;margin-top:699.85pt;width:121.3pt;height:1.45pt;z-index:256689152;mso-position-horizontal-relative:page;mso-position-vertical-relative:page" coordorigin="2837,24689" coordsize="4280,51" path="m2837,24740r4280,l7117,24689r-4280,l2837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5" style="position:absolute;margin-left:201.7pt;margin-top:661.9pt;width:.7pt;height:37.9pt;z-index:256690176;mso-position-horizontal-relative:page;mso-position-vertical-relative:page" coordorigin="7117,23351" coordsize="26,1338" path="m7117,24689r25,l7142,23351r-25,l7117,24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6" style="position:absolute;margin-left:201.7pt;margin-top:699.85pt;width:1.45pt;height:1.45pt;z-index:256691200;mso-position-horizontal-relative:page;mso-position-vertical-relative:page" coordorigin="7117,24689" coordsize="51,51" path="m7117,24740r50,l7167,24689r-50,l7117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7" style="position:absolute;margin-left:203.15pt;margin-top:699.85pt;width:169.55pt;height:1.45pt;z-index:256692224;mso-position-horizontal-relative:page;mso-position-vertical-relative:page" coordorigin="7167,24689" coordsize="5982,51" path="m7167,24740r5982,l13149,24689r-5982,l7167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8" style="position:absolute;margin-left:372.7pt;margin-top:661.9pt;width:.7pt;height:37.9pt;z-index:256693248;mso-position-horizontal-relative:page;mso-position-vertical-relative:page" coordorigin="13149,23351" coordsize="26,1338" path="m13149,24689r26,l13175,23351r-26,l13149,24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49" style="position:absolute;margin-left:372.7pt;margin-top:699.85pt;width:1.45pt;height:1.45pt;z-index:256694272;mso-position-horizontal-relative:page;mso-position-vertical-relative:page" coordorigin="13149,24689" coordsize="51,51" path="m13149,24740r51,l13200,24689r-51,l13149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0" style="position:absolute;margin-left:374.15pt;margin-top:699.85pt;width:184.2pt;height:1.45pt;z-index:256695296;mso-position-horizontal-relative:page;mso-position-vertical-relative:page" coordorigin="13200,24689" coordsize="6499,51" path="m13200,24740r6498,l19698,24689r-6498,l13200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1" style="position:absolute;margin-left:558.35pt;margin-top:661.2pt;width:1.45pt;height:.7pt;z-index:256696320;mso-position-horizontal-relative:page;mso-position-vertical-relative:page" coordorigin="19698,23326" coordsize="51,26" path="m19698,23351r51,l19749,23326r-51,l19698,2335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2" style="position:absolute;margin-left:558.35pt;margin-top:661.9pt;width:1.45pt;height:37.9pt;z-index:256697344;mso-position-horizontal-relative:page;mso-position-vertical-relative:page" coordorigin="19698,23351" coordsize="51,1338" path="m19698,24689r51,l19749,23351r-51,l19698,246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3" style="position:absolute;margin-left:558.35pt;margin-top:699.85pt;width:1.45pt;height:1.45pt;z-index:256698368;mso-position-horizontal-relative:page;mso-position-vertical-relative:page" coordorigin="19698,24689" coordsize="51,51" path="m19698,24740r51,l19749,24689r-51,l19698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4" style="position:absolute;margin-left:558.35pt;margin-top:699.85pt;width:1.45pt;height:1.45pt;z-index:256699392;mso-position-horizontal-relative:page;mso-position-vertical-relative:page" coordorigin="19698,24689" coordsize="51,51" path="m19698,24740r51,l19749,24689r-51,l19698,24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55" type="#_x0000_t202" style="position:absolute;margin-left:85.1pt;margin-top:701.55pt;width:4.4pt;height:14.9pt;z-index:25670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56" type="#_x0000_t202" style="position:absolute;margin-left:120.5pt;margin-top:756.75pt;width:4.4pt;height:14.9pt;z-index:25670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Автобусные </w:t>
      </w:r>
    </w:p>
    <w:p w:rsidR="00923E4B" w:rsidRDefault="00923E4B">
      <w:pPr>
        <w:spacing w:line="20" w:lineRule="exact"/>
        <w:sectPr w:rsidR="00923E4B">
          <w:pgSz w:w="11906" w:h="16838"/>
          <w:pgMar w:top="3035" w:right="8991" w:bottom="0" w:left="1702" w:header="720" w:footer="720" w:gutter="0"/>
          <w:cols w:space="720"/>
        </w:sectPr>
      </w:pPr>
    </w:p>
    <w:p w:rsidR="00923E4B" w:rsidRDefault="00923E4B">
      <w:pPr>
        <w:spacing w:before="2806" w:after="10" w:line="248" w:lineRule="exact"/>
        <w:ind w:right="-113"/>
      </w:pPr>
      <w:r>
        <w:rPr>
          <w:color w:val="000000"/>
        </w:rPr>
        <w:lastRenderedPageBreak/>
        <w:t xml:space="preserve">Минимальный размер земельного </w:t>
      </w:r>
      <w:r>
        <w:rPr>
          <w:color w:val="000000"/>
          <w:spacing w:val="6383"/>
        </w:rPr>
        <w:t xml:space="preserve"> </w:t>
      </w:r>
      <w:r>
        <w:rPr>
          <w:color w:val="000000"/>
        </w:rPr>
        <w:t xml:space="preserve">участка 0,1 га. </w:t>
      </w:r>
    </w:p>
    <w:p w:rsidR="00923E4B" w:rsidRDefault="00923E4B">
      <w:pPr>
        <w:spacing w:line="248" w:lineRule="exact"/>
        <w:ind w:right="-113"/>
      </w:pPr>
      <w:r>
        <w:rPr>
          <w:color w:val="000000"/>
        </w:rPr>
        <w:t xml:space="preserve">Автозаправочные станции проек- </w:t>
      </w:r>
      <w:r>
        <w:rPr>
          <w:color w:val="000000"/>
          <w:spacing w:val="6349"/>
        </w:rPr>
        <w:t xml:space="preserve"> </w:t>
      </w:r>
      <w:r>
        <w:rPr>
          <w:color w:val="000000"/>
        </w:rPr>
        <w:t xml:space="preserve">тировать из расчета 1 топливо-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503" w:bottom="0" w:left="4150" w:header="720" w:footer="720" w:gutter="0"/>
          <w:cols w:space="720"/>
        </w:sectPr>
      </w:pPr>
    </w:p>
    <w:p w:rsidR="00923E4B" w:rsidRDefault="00923E4B">
      <w:pPr>
        <w:tabs>
          <w:tab w:val="left" w:pos="931"/>
          <w:tab w:val="left" w:pos="1666"/>
          <w:tab w:val="left" w:pos="2448"/>
        </w:tabs>
        <w:spacing w:before="7" w:line="249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посты </w:t>
      </w:r>
      <w:r>
        <w:tab/>
      </w:r>
      <w:r>
        <w:rPr>
          <w:color w:val="000000"/>
        </w:rPr>
        <w:t xml:space="preserve">раздаточная колонка на 1200 лег- </w:t>
      </w:r>
      <w:r>
        <w:rPr>
          <w:color w:val="000000"/>
          <w:spacing w:val="11188"/>
        </w:rPr>
        <w:t xml:space="preserve"> </w:t>
      </w:r>
      <w:r>
        <w:rPr>
          <w:color w:val="000000"/>
        </w:rPr>
        <w:t xml:space="preserve">ГИБДД, </w:t>
      </w:r>
      <w:r>
        <w:tab/>
      </w:r>
      <w:r>
        <w:rPr>
          <w:color w:val="000000"/>
        </w:rPr>
        <w:t xml:space="preserve">придорожные </w:t>
      </w:r>
      <w:r>
        <w:tab/>
      </w:r>
      <w:r>
        <w:rPr>
          <w:color w:val="000000"/>
        </w:rPr>
        <w:t xml:space="preserve">ковых автомобилей.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549" w:bottom="0" w:left="1702" w:header="720" w:footer="720" w:gutter="0"/>
          <w:cols w:space="720"/>
        </w:sectPr>
      </w:pPr>
    </w:p>
    <w:p w:rsidR="00923E4B" w:rsidRDefault="00923E4B">
      <w:pPr>
        <w:spacing w:before="5626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Минимальная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6380" w:bottom="0" w:left="415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110" type="#_x0000_t202" style="position:absolute;margin-left:238.3pt;margin-top:804.85pt;width:3.45pt;height:10.3pt;z-index:-24645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1" type="#_x0000_t202" style="position:absolute;margin-left:203.4pt;margin-top:804.85pt;width:3.45pt;height:10.3pt;z-index:-24645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2" type="#_x0000_t202" style="position:absolute;margin-left:169.3pt;margin-top:804.85pt;width:3.45pt;height:10.3pt;z-index:-24645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3" type="#_x0000_t202" style="position:absolute;margin-left:138.7pt;margin-top:804.85pt;width:3.45pt;height:10.3pt;z-index:-24645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4" type="#_x0000_t202" style="position:absolute;margin-left:114.7pt;margin-top:804.85pt;width:3.45pt;height:10.3pt;z-index:-24645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5" type="#_x0000_t202" style="position:absolute;margin-left:81.95pt;margin-top:804.85pt;width:3.45pt;height:10.3pt;z-index:-24645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6" type="#_x0000_t202" style="position:absolute;margin-left:230.3pt;margin-top:790.85pt;width:2.9pt;height:8.05pt;z-index:-24645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7" type="#_x0000_t202" style="position:absolute;margin-left:193.3pt;margin-top:790.85pt;width:2.9pt;height:8.05pt;z-index:-24644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8" type="#_x0000_t202" style="position:absolute;margin-left:158.5pt;margin-top:790.85pt;width:2.9pt;height:8.05pt;z-index:-24644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19" type="#_x0000_t202" style="position:absolute;margin-left:130.3pt;margin-top:790.85pt;width:2.9pt;height:8.05pt;z-index:-24644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0" type="#_x0000_t202" style="position:absolute;margin-left:102.1pt;margin-top:790.85pt;width:2.9pt;height:8.05pt;z-index:-24644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1" type="#_x0000_t202" style="position:absolute;margin-left:73.9pt;margin-top:790.85pt;width:2.9pt;height:8.05pt;z-index:-24644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2" type="#_x0000_t202" style="position:absolute;margin-left:575.9pt;margin-top:776.05pt;width:3.9pt;height:12.45pt;z-index:-24644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3" type="#_x0000_t202" style="position:absolute;margin-left:230.3pt;margin-top:774.9pt;width:2.9pt;height:8.05pt;z-index:-24644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4" type="#_x0000_t202" style="position:absolute;margin-left:193.3pt;margin-top:774.9pt;width:2.9pt;height:8.05pt;z-index:-24644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5" type="#_x0000_t202" style="position:absolute;margin-left:158.5pt;margin-top:774.9pt;width:2.9pt;height:8.05pt;z-index:-24644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6" type="#_x0000_t202" style="position:absolute;margin-left:130.3pt;margin-top:774.9pt;width:2.9pt;height:8.05pt;z-index:-24643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7" type="#_x0000_t202" style="position:absolute;margin-left:102.1pt;margin-top:774.9pt;width:2.9pt;height:8.05pt;z-index:-24643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8" type="#_x0000_t202" style="position:absolute;margin-left:73.9pt;margin-top:774.9pt;width:2.9pt;height:8.05pt;z-index:-24643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9" type="#_x0000_t202" style="position:absolute;margin-left:42.6pt;margin-top:782.9pt;width:14.7pt;height:4.4pt;z-index:-2464368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0" type="#_x0000_t202" style="position:absolute;margin-left:28.55pt;margin-top:754.85pt;width:12.45pt;height:3.9pt;z-index:-2464358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1" type="#_x0000_t202" style="position:absolute;margin-left:42.6pt;margin-top:698.05pt;width:14.7pt;height:4.4pt;z-index:-2464348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2" type="#_x0000_t202" style="position:absolute;margin-left:28.55pt;margin-top:671.55pt;width:12.45pt;height:3.9pt;z-index:-2464337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3" type="#_x0000_t202" style="position:absolute;margin-left:42.6pt;margin-top:610.7pt;width:14.7pt;height:4.4pt;z-index:-2464327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4" type="#_x0000_t202" style="position:absolute;margin-left:28.55pt;margin-top:583pt;width:12.45pt;height:3.9pt;z-index:-2464317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5" type="#_x0000_t202" style="position:absolute;margin-left:338.4pt;margin-top:383.5pt;width:4.95pt;height:16.95pt;z-index:-24643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6" type="#_x0000_t202" style="position:absolute;margin-left:43.3pt;margin-top:18.35pt;width:4.95pt;height:16.95pt;z-index:-24642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7" type="#_x0000_t202" style="position:absolute;margin-left:25.55pt;margin-top:15.85pt;width:556.4pt;height:806.85pt;z-index:-24642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3"/>
                    <w:gridCol w:w="43"/>
                    <w:gridCol w:w="504"/>
                    <w:gridCol w:w="284"/>
                    <w:gridCol w:w="43"/>
                    <w:gridCol w:w="599"/>
                    <w:gridCol w:w="43"/>
                    <w:gridCol w:w="2543"/>
                    <w:gridCol w:w="3504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3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7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нет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1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83" w:type="dxa"/>
                          <w:right w:w="4571" w:type="dxa"/>
                        </w:tcMar>
                      </w:tcPr>
                      <w:p w:rsidR="00AA7298" w:rsidRDefault="00AA7298">
                        <w:pPr>
                          <w:spacing w:before="304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(СХЗ-2)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4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35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60"/>
                          </w:tabs>
                          <w:spacing w:before="144" w:line="272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ОСНОВНЫЕ ВИДЫ И ПАРАМЕТРЫ РАЗРЕШЁННОГО ИСПОЛЬЗОВАНИЯ ЗЕ-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МЕЛЬНЫХ УЧАСТКОВ И ОБЪЕКТОВ КАПИТАЛЬНОГО 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0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2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5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0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77" w:type="dxa"/>
                        <w:gridSpan w:val="3"/>
                        <w:tcMar>
                          <w:left w:w="143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02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3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58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629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077" w:type="dxa"/>
                        <w:gridSpan w:val="3"/>
                        <w:tcMar>
                          <w:left w:w="1775" w:type="dxa"/>
                          <w:right w:w="213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7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59" w:type="dxa"/>
                        <w:gridSpan w:val="9"/>
                        <w:tcMar>
                          <w:left w:w="482" w:type="dxa"/>
                          <w:right w:w="114" w:type="dxa"/>
                        </w:tcMar>
                      </w:tcPr>
                      <w:p w:rsidR="00AA7298" w:rsidRDefault="00AA7298">
                        <w:pPr>
                          <w:spacing w:before="33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Жилые, дачные строе-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</w:t>
                        </w:r>
                      </w:p>
                    </w:tc>
                    <w:tc>
                      <w:tcPr>
                        <w:tcW w:w="7588" w:type="dxa"/>
                        <w:gridSpan w:val="8"/>
                        <w:tcMar>
                          <w:left w:w="170" w:type="dxa"/>
                          <w:right w:w="4188" w:type="dxa"/>
                        </w:tcMar>
                      </w:tcPr>
                      <w:p w:rsidR="00AA7298" w:rsidRDefault="00AA7298">
                        <w:pPr>
                          <w:spacing w:before="33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Этажность до 2 этажей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Минимальная площадь земельно-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го участка – 0,04 га,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Максимальная высота здания до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конька – до 12 м;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0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tcMar>
                          <w:left w:w="2930" w:type="dxa"/>
                          <w:right w:w="7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947"/>
                          </w:tabs>
                          <w:spacing w:before="2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земельного участка – 20. </w:t>
                        </w:r>
                      </w:p>
                    </w:tc>
                    <w:tc>
                      <w:tcPr>
                        <w:tcW w:w="4077" w:type="dxa"/>
                        <w:gridSpan w:val="3"/>
                        <w:tcMar>
                          <w:left w:w="79" w:type="dxa"/>
                          <w:right w:w="1761" w:type="dxa"/>
                        </w:tcMar>
                      </w:tcPr>
                      <w:p w:rsidR="00AA7298" w:rsidRDefault="00AA7298">
                        <w:pPr>
                          <w:spacing w:before="2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размещение застройки.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02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2929" w:type="dxa"/>
                          <w:right w:w="415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415"/>
                          </w:tabs>
                          <w:spacing w:before="27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стороны </w:t>
                        </w:r>
                        <w:r>
                          <w:br/>
                        </w:r>
                        <w:r w:rsidRPr="002414E4">
                          <w:rPr>
                            <w:color w:val="000000"/>
                            <w:spacing w:val="3"/>
                          </w:rPr>
                          <w:t>земельного участка по уличному</w:t>
                        </w:r>
                        <w:r w:rsidRPr="002414E4">
                          <w:rPr>
                            <w:color w:val="000000"/>
                            <w:spacing w:val="20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фронту – 15 м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2414E4">
                          <w:rPr>
                            <w:color w:val="000000"/>
                            <w:spacing w:val="3"/>
                          </w:rPr>
                          <w:t>- Минимальная ширина/ глубина</w:t>
                        </w:r>
                        <w:r w:rsidRPr="002414E4">
                          <w:rPr>
                            <w:color w:val="000000"/>
                            <w:spacing w:val="19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15 м.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2414E4">
                          <w:rPr>
                            <w:color w:val="000000"/>
                            <w:spacing w:val="3"/>
                          </w:rPr>
                          <w:t xml:space="preserve">-Минимальный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20%,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м, ограждения между участ-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ками должны устраиваться из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прозрачных или не затеняющих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материалов.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Расстояние до домов, хозяй-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ственных построек, расположен-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ных на соседних земельных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участках – не менее 6 м.,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Расстояние от домов до хозяй-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ственных построек для скота и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птицы – не менее 15 м.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0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32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60"/>
                          </w:tabs>
                          <w:spacing w:before="210" w:after="6" w:line="272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ВСПОМОГАТЕЛЬНЫЕ ВИДЫ И ПАРАМЕТРЫ РАЗРЕШЁННОГО ИСПОЛЬЗО-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ВАНИЯ ЗЕМЕЛЬНЫХ УЧАСТКОВ И ОБЪЕКТОВ КАПИТАЛЬНОГО СТРОИТЕЛЬ-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60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414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2414E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29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8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2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5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8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77" w:type="dxa"/>
                        <w:gridSpan w:val="3"/>
                        <w:tcMar>
                          <w:left w:w="143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8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3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vMerge w:val="restart"/>
                        <w:tcMar>
                          <w:left w:w="482" w:type="dxa"/>
                          <w:right w:w="8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448"/>
                            <w:tab w:val="left" w:pos="3468"/>
                            <w:tab w:val="left" w:pos="4445"/>
                            <w:tab w:val="left" w:pos="4791"/>
                          </w:tabs>
                          <w:spacing w:before="194" w:after="7" w:line="249" w:lineRule="exact"/>
                          <w:ind w:right="-113"/>
                        </w:pPr>
                        <w:r>
                          <w:tab/>
                        </w:r>
                        <w:r w:rsidRPr="002414E4">
                          <w:rPr>
                            <w:color w:val="000000"/>
                            <w:spacing w:val="3"/>
                          </w:rPr>
                          <w:t>- Допускается блокировка хозяй-</w:t>
                        </w:r>
                        <w:r w:rsidRPr="002414E4">
                          <w:rPr>
                            <w:color w:val="000000"/>
                            <w:spacing w:val="6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ственных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построек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смежных </w:t>
                        </w:r>
                      </w:p>
                      <w:p w:rsidR="00AA7298" w:rsidRDefault="00AA7298">
                        <w:pPr>
                          <w:tabs>
                            <w:tab w:val="left" w:pos="1400"/>
                            <w:tab w:val="left" w:pos="2448"/>
                          </w:tabs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обеспечения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Объекты </w:t>
                        </w:r>
                        <w:r>
                          <w:tab/>
                        </w:r>
                        <w:r w:rsidRPr="002414E4">
                          <w:rPr>
                            <w:color w:val="000000"/>
                            <w:spacing w:val="3"/>
                          </w:rPr>
                          <w:t>земельных участках при условии</w:t>
                        </w:r>
                        <w:r w:rsidRPr="002414E4"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7" w:type="dxa"/>
                        <w:gridSpan w:val="3"/>
                        <w:vMerge w:val="restart"/>
                        <w:tcMar>
                          <w:left w:w="79" w:type="dxa"/>
                          <w:right w:w="4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10"/>
                            <w:tab w:val="left" w:pos="1356"/>
                            <w:tab w:val="left" w:pos="1805"/>
                            <w:tab w:val="left" w:pos="2323"/>
                            <w:tab w:val="left" w:pos="2337"/>
                            <w:tab w:val="left" w:pos="2585"/>
                            <w:tab w:val="left" w:pos="2993"/>
                          </w:tabs>
                          <w:spacing w:before="955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регламентов,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СанПиН,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др.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доку-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ментов. Отдельно стоящие объекты.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07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414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07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07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2414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2414E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71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407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2414E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2414E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9138" type="#_x0000_t202" style="position:absolute;margin-left:378.5pt;margin-top:642.25pt;width:33.2pt;height:13.65pt;z-index:-24642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9" type="#_x0000_t202" style="position:absolute;margin-left:85.1pt;margin-top:642.25pt;width:45.95pt;height:13.65pt;z-index:-24642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Объекты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6" type="#_x0000_t202" style="position:absolute;margin-left:19.55pt;margin-top:821.4pt;width:4.4pt;height:14.7pt;z-index:25673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7" type="#_x0000_t202" style="position:absolute;margin-left:85.1pt;margin-top:14.25pt;width:4.4pt;height:14.7pt;z-index:25673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8" type="#_x0000_t202" style="position:absolute;margin-left:85.1pt;margin-top:67.45pt;width:4.4pt;height:14.9pt;z-index:25673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9" style="position:absolute;margin-left:91.9pt;margin-top:93.5pt;width:468.25pt;height:1.2pt;z-index:256736256;mso-position-horizontal-relative:page;mso-position-vertical-relative:page" coordorigin="3243,3298" coordsize="16519,43" path="m3243,3341r16519,l19762,3298r-16519,l3243,33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90" style="position:absolute;margin-left:305.15pt;margin-top:107.3pt;width:41.65pt;height:1.2pt;z-index:256737280;mso-position-horizontal-relative:page;mso-position-vertical-relative:page" coordorigin="10766,3785" coordsize="1469,43" path="m10766,3827r1469,l12235,3785r-1469,l10766,3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91" type="#_x0000_t202" style="position:absolute;margin-left:85.1pt;margin-top:108.85pt;width:4.4pt;height:14.9pt;z-index:25673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2" type="#_x0000_t202" style="position:absolute;margin-left:97.1pt;margin-top:122.65pt;width:7.45pt;height:14.9pt;z-index:25673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3" type="#_x0000_t202" style="position:absolute;margin-left:288.6pt;margin-top:290.6pt;width:32pt;height:13.65pt;z-index:25674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длина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4" type="#_x0000_t202" style="position:absolute;margin-left:327pt;margin-top:480.3pt;width:4.2pt;height:13.65pt;z-index:25674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5" type="#_x0000_t202" style="position:absolute;margin-left:443.55pt;margin-top:214.7pt;width:4.2pt;height:13.65pt;z-index:25674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6" type="#_x0000_t202" style="position:absolute;margin-left:378.5pt;margin-top:277.9pt;width:4.2pt;height:13.65pt;z-index:25674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7" style="position:absolute;margin-left:78.95pt;margin-top:156.1pt;width:1.45pt;height:1.55pt;z-index:256744448;mso-position-horizontal-relative:page;mso-position-vertical-relative:page" coordorigin="2786,5508" coordsize="51,56" path="m2786,5563r51,l2837,5508r-51,l2786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98" style="position:absolute;margin-left:78.95pt;margin-top:156.1pt;width:1.45pt;height:1.45pt;z-index:256745472;mso-position-horizontal-relative:page;mso-position-vertical-relative:page" coordorigin="2786,5508" coordsize="51,51" path="m2786,5559r51,l2837,5508r-51,l2786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8999" style="position:absolute;margin-left:80.4pt;margin-top:156.1pt;width:121.3pt;height:1.45pt;z-index:256746496;mso-position-horizontal-relative:page;mso-position-vertical-relative:page" coordorigin="2837,5508" coordsize="4280,51" path="m2837,5559r4280,l7117,5508r-4280,l283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0" style="position:absolute;margin-left:201.7pt;margin-top:157.55pt;width:.7pt;height:.1pt;z-index:256747520;mso-position-horizontal-relative:page;mso-position-vertical-relative:page" coordorigin="7117,5559" coordsize="26,5" path="m7117,5563r25,l7142,5559r-25,l7117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1" style="position:absolute;margin-left:201.7pt;margin-top:156.1pt;width:1.45pt;height:1.45pt;z-index:256748544;mso-position-horizontal-relative:page;mso-position-vertical-relative:page" coordorigin="7117,5508" coordsize="51,51" path="m7117,5559r50,l7167,5508r-50,l711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2" style="position:absolute;margin-left:203.15pt;margin-top:156.1pt;width:169.55pt;height:1.45pt;z-index:256749568;mso-position-horizontal-relative:page;mso-position-vertical-relative:page" coordorigin="7167,5508" coordsize="5982,51" path="m7167,5559r5982,l13149,5508r-5982,l716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3" style="position:absolute;margin-left:201.7pt;margin-top:157.7pt;width:.7pt;height:27.5pt;z-index:256750592;mso-position-horizontal-relative:page;mso-position-vertical-relative:page" coordorigin="7117,5563" coordsize="26,970" path="m7117,6533r25,l7142,5563r-25,l7117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4" style="position:absolute;margin-left:372.7pt;margin-top:157.55pt;width:.7pt;height:.1pt;z-index:256751616;mso-position-horizontal-relative:page;mso-position-vertical-relative:page" coordorigin="13149,5559" coordsize="26,5" path="m13149,5563r26,l13175,5559r-26,l13149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5" style="position:absolute;margin-left:372.7pt;margin-top:156.1pt;width:1.45pt;height:1.45pt;z-index:256752640;mso-position-horizontal-relative:page;mso-position-vertical-relative:page" coordorigin="13149,5508" coordsize="51,51" path="m13149,5559r51,l13200,5508r-51,l13149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6" style="position:absolute;margin-left:374.15pt;margin-top:156.1pt;width:184.2pt;height:1.45pt;z-index:256753664;mso-position-horizontal-relative:page;mso-position-vertical-relative:page" coordorigin="13200,5508" coordsize="6499,51" path="m13200,5559r6498,l19698,5508r-6498,l13200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7" style="position:absolute;margin-left:372.7pt;margin-top:157.7pt;width:.7pt;height:27.5pt;z-index:256754688;mso-position-horizontal-relative:page;mso-position-vertical-relative:page" coordorigin="13149,5563" coordsize="26,970" path="m13149,6533r26,l13175,5563r-26,l13149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08" type="#_x0000_t202" style="position:absolute;margin-left:290.3pt;margin-top:186.85pt;width:4.2pt;height:13.65pt;z-index:25675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9" style="position:absolute;margin-left:78.95pt;margin-top:157.7pt;width:1.45pt;height:27.5pt;z-index:256756736;mso-position-horizontal-relative:page;mso-position-vertical-relative:page" coordorigin="2786,5563" coordsize="51,970" path="m2786,6533r51,l2837,5563r-51,l2786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0" type="#_x0000_t202" style="position:absolute;margin-left:143.65pt;margin-top:186.85pt;width:4.2pt;height:13.65pt;z-index:25675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11" style="position:absolute;margin-left:78.95pt;margin-top:185.15pt;width:1.45pt;height:1.55pt;z-index:256758784;mso-position-horizontal-relative:page;mso-position-vertical-relative:page" coordorigin="2786,6533" coordsize="51,56" path="m2786,6588r51,l2837,6533r-51,l2786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2" style="position:absolute;margin-left:80.4pt;margin-top:185.15pt;width:121.3pt;height:1.45pt;z-index:256759808;mso-position-horizontal-relative:page;mso-position-vertical-relative:page" coordorigin="2837,6533" coordsize="4280,51" path="m2837,6583r4280,l7117,6533r-4280,l283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3" style="position:absolute;margin-left:201.7pt;margin-top:186.6pt;width:.7pt;height:.1pt;z-index:256760832;mso-position-horizontal-relative:page;mso-position-vertical-relative:page" coordorigin="7117,6583" coordsize="26,5" path="m7117,6588r25,l7142,6583r-25,l7117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4" style="position:absolute;margin-left:201.7pt;margin-top:185.15pt;width:1.45pt;height:1.45pt;z-index:256761856;mso-position-horizontal-relative:page;mso-position-vertical-relative:page" coordorigin="7117,6533" coordsize="51,51" path="m7117,6583r50,l7167,6533r-50,l711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5" style="position:absolute;margin-left:203.15pt;margin-top:185.15pt;width:169.55pt;height:1.45pt;z-index:256762880;mso-position-horizontal-relative:page;mso-position-vertical-relative:page" coordorigin="7167,6533" coordsize="5982,51" path="m7167,6583r5982,l13149,6533r-5982,l716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6" style="position:absolute;margin-left:372.7pt;margin-top:186.6pt;width:.7pt;height:.1pt;z-index:256763904;mso-position-horizontal-relative:page;mso-position-vertical-relative:page" coordorigin="13149,6583" coordsize="26,5" path="m13149,6588r26,l13175,6583r-26,l13149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7" style="position:absolute;margin-left:372.7pt;margin-top:185.15pt;width:1.45pt;height:1.45pt;z-index:256764928;mso-position-horizontal-relative:page;mso-position-vertical-relative:page" coordorigin="13149,6533" coordsize="51,51" path="m13149,6583r51,l13200,6533r-51,l13149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8" style="position:absolute;margin-left:558.35pt;margin-top:156.1pt;width:1.45pt;height:1.55pt;z-index:256765952;mso-position-horizontal-relative:page;mso-position-vertical-relative:page" coordorigin="19698,5508" coordsize="51,56" path="m19698,5563r51,l19749,5508r-51,l19698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19" style="position:absolute;margin-left:558.35pt;margin-top:156.1pt;width:1.45pt;height:1.45pt;z-index:256766976;mso-position-horizontal-relative:page;mso-position-vertical-relative:page" coordorigin="19698,5508" coordsize="51,51" path="m19698,5559r51,l19749,5508r-51,l19698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0" style="position:absolute;margin-left:558.35pt;margin-top:157.7pt;width:1.45pt;height:27.5pt;z-index:256768000;mso-position-horizontal-relative:page;mso-position-vertical-relative:page" coordorigin="19698,5563" coordsize="51,970" path="m19698,6533r51,l19749,5563r-51,l19698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1" type="#_x0000_t202" style="position:absolute;margin-left:468.85pt;margin-top:186.85pt;width:4.2pt;height:13.65pt;z-index:256769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22" style="position:absolute;margin-left:374.15pt;margin-top:185.15pt;width:184.2pt;height:1.45pt;z-index:256770048;mso-position-horizontal-relative:page;mso-position-vertical-relative:page" coordorigin="13200,6533" coordsize="6499,51" path="m13200,6583r6498,l19698,6533r-6498,l13200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3" style="position:absolute;margin-left:372.7pt;margin-top:186.7pt;width:.7pt;height:14.5pt;z-index:256771072;mso-position-horizontal-relative:page;mso-position-vertical-relative:page" coordorigin="13149,6588" coordsize="26,513" path="m13149,7100r26,l13175,6588r-26,l13149,71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4" style="position:absolute;margin-left:201.7pt;margin-top:186.7pt;width:.7pt;height:14.5pt;z-index:256772096;mso-position-horizontal-relative:page;mso-position-vertical-relative:page" coordorigin="7117,6588" coordsize="26,513" path="m7117,7100r25,l7142,6588r-25,l7117,71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5" type="#_x0000_t202" style="position:absolute;margin-left:210.95pt;margin-top:202.1pt;width:4.2pt;height:13.65pt;z-index:25677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26" type="#_x0000_t202" style="position:absolute;margin-left:322.2pt;margin-top:202.1pt;width:4.2pt;height:13.65pt;z-index:256774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27" style="position:absolute;margin-left:78.95pt;margin-top:186.7pt;width:1.45pt;height:14.5pt;z-index:256775168;mso-position-horizontal-relative:page;mso-position-vertical-relative:page" coordorigin="2786,6588" coordsize="51,513" path="m2786,7100r51,l2837,6588r-51,l2786,71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8" style="position:absolute;margin-left:78.95pt;margin-top:201.25pt;width:1.45pt;height:.7pt;z-index:256776192;mso-position-horizontal-relative:page;mso-position-vertical-relative:page" coordorigin="2786,7100" coordsize="51,26" path="m2786,7125r51,l2837,7100r-51,l2786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29" style="position:absolute;margin-left:80.4pt;margin-top:201.25pt;width:121.3pt;height:.7pt;z-index:256777216;mso-position-horizontal-relative:page;mso-position-vertical-relative:page" coordorigin="2837,7100" coordsize="4280,26" path="m2837,7125r4280,l7117,7100r-4280,l2837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0" style="position:absolute;margin-left:201.7pt;margin-top:201.25pt;width:.7pt;height:.7pt;z-index:256778240;mso-position-horizontal-relative:page;mso-position-vertical-relative:page" coordorigin="7117,7100" coordsize="26,26" path="m7117,7125r25,l7142,7100r-25,l7117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1" style="position:absolute;margin-left:202.45pt;margin-top:201.25pt;width:170.3pt;height:.7pt;z-index:256779264;mso-position-horizontal-relative:page;mso-position-vertical-relative:page" coordorigin="7142,7100" coordsize="6008,26" path="m7142,7125r6007,l13149,7100r-6007,l7142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2" style="position:absolute;margin-left:372.7pt;margin-top:201.25pt;width:.7pt;height:.7pt;z-index:256780288;mso-position-horizontal-relative:page;mso-position-vertical-relative:page" coordorigin="13149,7100" coordsize="26,26" path="m13149,7125r26,l13175,7100r-26,l13149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3" style="position:absolute;margin-left:558.35pt;margin-top:185.15pt;width:1.45pt;height:1.55pt;z-index:256781312;mso-position-horizontal-relative:page;mso-position-vertical-relative:page" coordorigin="19698,6533" coordsize="51,56" path="m19698,6588r51,l19749,6533r-51,l19698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4" style="position:absolute;margin-left:558.35pt;margin-top:186.7pt;width:1.45pt;height:14.5pt;z-index:256782336;mso-position-horizontal-relative:page;mso-position-vertical-relative:page" coordorigin="19698,6588" coordsize="51,513" path="m19698,7100r51,l19749,6588r-51,l19698,71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5" style="position:absolute;margin-left:373.45pt;margin-top:201.25pt;width:184.9pt;height:.7pt;z-index:256783360;mso-position-horizontal-relative:page;mso-position-vertical-relative:page" coordorigin="13175,7100" coordsize="6524,26" path="m13175,7125r6523,l19698,7100r-6523,l13175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6" type="#_x0000_t202" style="position:absolute;margin-left:207.5pt;margin-top:530.9pt;width:4.2pt;height:13.65pt;z-index:25678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37" style="position:absolute;margin-left:78.95pt;margin-top:201.95pt;width:1.45pt;height:341.4pt;z-index:256785408;mso-position-horizontal-relative:page;mso-position-vertical-relative:page" coordorigin="2786,7125" coordsize="51,12044" path="m2786,19169r51,l2837,7125r-51,l2786,19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8" style="position:absolute;margin-left:78.95pt;margin-top:543.35pt;width:1.45pt;height:1.45pt;z-index:256786432;mso-position-horizontal-relative:page;mso-position-vertical-relative:page" coordorigin="2786,19169" coordsize="51,51" path="m2786,19220r51,l2837,19169r-51,l2786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39" style="position:absolute;margin-left:78.95pt;margin-top:543.35pt;width:1.45pt;height:1.45pt;z-index:256787456;mso-position-horizontal-relative:page;mso-position-vertical-relative:page" coordorigin="2786,19169" coordsize="51,51" path="m2786,19220r51,l2837,19169r-51,l2786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0" style="position:absolute;margin-left:80.4pt;margin-top:543.35pt;width:121.3pt;height:1.45pt;z-index:256788480;mso-position-horizontal-relative:page;mso-position-vertical-relative:page" coordorigin="2837,19169" coordsize="4280,51" path="m2837,19220r4280,l7117,19169r-4280,l2837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1" style="position:absolute;margin-left:201.7pt;margin-top:201.95pt;width:.7pt;height:341.4pt;z-index:256789504;mso-position-horizontal-relative:page;mso-position-vertical-relative:page" coordorigin="7117,7125" coordsize="26,12044" path="m7117,19169r25,l7142,7125r-25,l7117,19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2" style="position:absolute;margin-left:201.7pt;margin-top:543.35pt;width:1.45pt;height:1.45pt;z-index:256790528;mso-position-horizontal-relative:page;mso-position-vertical-relative:page" coordorigin="7117,19169" coordsize="51,51" path="m7117,19220r50,l7167,19169r-50,l7117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3" style="position:absolute;margin-left:203.15pt;margin-top:543.35pt;width:169.55pt;height:1.45pt;z-index:256791552;mso-position-horizontal-relative:page;mso-position-vertical-relative:page" coordorigin="7167,19169" coordsize="5982,51" path="m7167,19220r5982,l13149,19169r-5982,l7167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4" style="position:absolute;margin-left:372.7pt;margin-top:201.95pt;width:.7pt;height:341.4pt;z-index:256792576;mso-position-horizontal-relative:page;mso-position-vertical-relative:page" coordorigin="13149,7125" coordsize="26,12044" path="m13149,19169r26,l13175,7125r-26,l13149,19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5" style="position:absolute;margin-left:372.7pt;margin-top:543.35pt;width:1.45pt;height:1.45pt;z-index:256793600;mso-position-horizontal-relative:page;mso-position-vertical-relative:page" coordorigin="13149,19169" coordsize="51,51" path="m13149,19220r51,l13200,19169r-51,l13149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6" style="position:absolute;margin-left:374.15pt;margin-top:543.35pt;width:184.2pt;height:1.45pt;z-index:256794624;mso-position-horizontal-relative:page;mso-position-vertical-relative:page" coordorigin="13200,19169" coordsize="6499,51" path="m13200,19220r6498,l19698,19169r-6498,l13200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7" style="position:absolute;margin-left:558.35pt;margin-top:201.25pt;width:1.45pt;height:.7pt;z-index:256795648;mso-position-horizontal-relative:page;mso-position-vertical-relative:page" coordorigin="19698,7100" coordsize="51,26" path="m19698,7125r51,l19749,7100r-51,l19698,7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8" style="position:absolute;margin-left:558.35pt;margin-top:201.95pt;width:1.45pt;height:341.4pt;z-index:256796672;mso-position-horizontal-relative:page;mso-position-vertical-relative:page" coordorigin="19698,7125" coordsize="51,12044" path="m19698,19169r51,l19749,7125r-51,l19698,19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49" style="position:absolute;margin-left:558.35pt;margin-top:543.35pt;width:1.45pt;height:1.45pt;z-index:256797696;mso-position-horizontal-relative:page;mso-position-vertical-relative:page" coordorigin="19698,19169" coordsize="51,51" path="m19698,19220r51,l19749,19169r-51,l19698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50" style="position:absolute;margin-left:558.35pt;margin-top:543.35pt;width:1.45pt;height:1.45pt;z-index:256798720;mso-position-horizontal-relative:page;mso-position-vertical-relative:page" coordorigin="19698,19169" coordsize="51,51" path="m19698,19220r51,l19749,19169r-51,l19698,192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51" type="#_x0000_t202" style="position:absolute;margin-left:97.1pt;margin-top:551.05pt;width:7.45pt;height:14.9pt;z-index:25679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2" type="#_x0000_t202" style="position:absolute;margin-left:161.05pt;margin-top:612.75pt;width:4.2pt;height:13.8pt;z-index:25680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3" type="#_x0000_t202" style="position:absolute;margin-left:357.25pt;margin-top:612.75pt;width:4.2pt;height:13.8pt;z-index:25680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4" type="#_x0000_t202" style="position:absolute;margin-left:519.6pt;margin-top:612.75pt;width:4.2pt;height:13.8pt;z-index:25680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5" type="#_x0000_t202" style="position:absolute;margin-left:138.1pt;margin-top:628.1pt;width:9.7pt;height:13.65pt;z-index:25680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6" type="#_x0000_t202" style="position:absolute;margin-left:143.65pt;margin-top:628.1pt;width:4.2pt;height:13.65pt;z-index:25680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7" type="#_x0000_t202" style="position:absolute;margin-left:284.75pt;margin-top:628.1pt;width:9.7pt;height:13.65pt;z-index:25680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8" type="#_x0000_t202" style="position:absolute;margin-left:290.3pt;margin-top:628.1pt;width:4.2pt;height:13.65pt;z-index:25680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59" type="#_x0000_t202" style="position:absolute;margin-left:463.3pt;margin-top:628.1pt;width:9.7pt;height:13.65pt;z-index:25680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0" type="#_x0000_t202" style="position:absolute;margin-left:468.85pt;margin-top:628.1pt;width:4.2pt;height:13.65pt;z-index:25680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1" type="#_x0000_t202" style="position:absolute;margin-left:141pt;margin-top:692.85pt;width:4.2pt;height:13.65pt;z-index:25680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2" type="#_x0000_t202" style="position:absolute;margin-left:342.35pt;margin-top:730.8pt;width:29.55pt;height:26.35pt;z-index:25681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83"/>
                      <w:tab w:val="left" w:pos="288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до </w:t>
                  </w:r>
                  <w:r>
                    <w:rPr>
                      <w:color w:val="000000"/>
                      <w:spacing w:val="101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- </w:t>
                  </w:r>
                  <w:r>
                    <w:tab/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не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3" type="#_x0000_t202" style="position:absolute;margin-left:378.5pt;margin-top:718.2pt;width:4.2pt;height:13.65pt;z-index:25681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4" type="#_x0000_t202" style="position:absolute;margin-left:252.95pt;margin-top:756.1pt;width:4.2pt;height:13.65pt;z-index:25681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5" style="position:absolute;margin-left:79.45pt;margin-top:598.3pt;width:.5pt;height:.5pt;z-index:256814080;mso-position-horizontal-relative:page;mso-position-vertical-relative:page" coordorigin="2803,21108" coordsize="17,18" path="m2803,21125r17,l2820,21108r-17,l2803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66" style="position:absolute;margin-left:79.45pt;margin-top:598.3pt;width:.5pt;height:.5pt;z-index:256815104;mso-position-horizontal-relative:page;mso-position-vertical-relative:page" coordorigin="2803,21108" coordsize="17,18" path="m2803,21125r17,l2820,21108r-17,l2803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67" style="position:absolute;margin-left:79.9pt;margin-top:598.3pt;width:121.9pt;height:.5pt;z-index:256816128;mso-position-horizontal-relative:page;mso-position-vertical-relative:page" coordorigin="2820,21108" coordsize="4302,18" path="m2820,21125r4301,l7121,21108r-4301,l2820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68" style="position:absolute;margin-left:79.45pt;margin-top:598.8pt;width:.5pt;height:27.6pt;z-index:256817152;mso-position-horizontal-relative:page;mso-position-vertical-relative:page" coordorigin="2803,21125" coordsize="17,974" path="m2803,22098r17,l2820,21125r-17,l2803,22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69" style="position:absolute;margin-left:79.45pt;margin-top:626.4pt;width:.5pt;height:.5pt;z-index:256818176;mso-position-horizontal-relative:page;mso-position-vertical-relative:page" coordorigin="2803,22098" coordsize="17,18" path="m2803,22115r17,l2820,22098r-17,l2803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0" style="position:absolute;margin-left:201.85pt;margin-top:598.3pt;width:.5pt;height:.5pt;z-index:256819200;mso-position-horizontal-relative:page;mso-position-vertical-relative:page" coordorigin="7121,21108" coordsize="17,18" path="m7121,21125r17,l7138,21108r-17,l7121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1" style="position:absolute;margin-left:202.3pt;margin-top:598.3pt;width:170.5pt;height:.5pt;z-index:256820224;mso-position-horizontal-relative:page;mso-position-vertical-relative:page" coordorigin="7138,21108" coordsize="6016,18" path="m7138,21125r6015,l13153,21108r-6015,l7138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2" style="position:absolute;margin-left:201.85pt;margin-top:598.8pt;width:.5pt;height:27.6pt;z-index:256821248;mso-position-horizontal-relative:page;mso-position-vertical-relative:page" coordorigin="7121,21125" coordsize="17,974" path="m7121,22098r17,l7138,21125r-17,l7121,22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3" style="position:absolute;margin-left:79.9pt;margin-top:626.4pt;width:121.9pt;height:.5pt;z-index:256822272;mso-position-horizontal-relative:page;mso-position-vertical-relative:page" coordorigin="2820,22098" coordsize="4302,18" path="m2820,22115r4301,l7121,22098r-4301,l2820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4" style="position:absolute;margin-left:79.45pt;margin-top:626.9pt;width:.5pt;height:14.75pt;z-index:256823296;mso-position-horizontal-relative:page;mso-position-vertical-relative:page" coordorigin="2803,22115" coordsize="17,521" path="m2803,22636r17,l2820,22115r-17,l2803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5" style="position:absolute;margin-left:79.45pt;margin-top:641.65pt;width:.5pt;height:.5pt;z-index:256824320;mso-position-horizontal-relative:page;mso-position-vertical-relative:page" coordorigin="2803,22636" coordsize="17,17" path="m2803,22653r17,l2820,22636r-17,l2803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6" style="position:absolute;margin-left:201.85pt;margin-top:626.4pt;width:.5pt;height:.5pt;z-index:256825344;mso-position-horizontal-relative:page;mso-position-vertical-relative:page" coordorigin="7121,22098" coordsize="17,18" path="m7121,22115r17,l7138,22098r-17,l7121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7" style="position:absolute;margin-left:372.85pt;margin-top:598.3pt;width:.5pt;height:.5pt;z-index:256826368;mso-position-horizontal-relative:page;mso-position-vertical-relative:page" coordorigin="13153,21108" coordsize="18,18" path="m13153,21125r17,l13170,21108r-17,l13153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8" style="position:absolute;margin-left:373.3pt;margin-top:598.3pt;width:185.5pt;height:.5pt;z-index:256827392;mso-position-horizontal-relative:page;mso-position-vertical-relative:page" coordorigin="13170,21108" coordsize="6545,18" path="m13170,21125r6545,l19715,21108r-6545,l13170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79" style="position:absolute;margin-left:372.85pt;margin-top:598.8pt;width:.5pt;height:27.6pt;z-index:256828416;mso-position-horizontal-relative:page;mso-position-vertical-relative:page" coordorigin="13153,21125" coordsize="18,974" path="m13153,22098r17,l13170,21125r-17,l13153,22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0" style="position:absolute;margin-left:202.3pt;margin-top:626.4pt;width:170.5pt;height:.5pt;z-index:256829440;mso-position-horizontal-relative:page;mso-position-vertical-relative:page" coordorigin="7138,22098" coordsize="6016,18" path="m7138,22115r6015,l13153,22098r-6015,l7138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1" style="position:absolute;margin-left:201.85pt;margin-top:626.9pt;width:.5pt;height:14.75pt;z-index:256830464;mso-position-horizontal-relative:page;mso-position-vertical-relative:page" coordorigin="7121,22115" coordsize="17,521" path="m7121,22636r17,l7138,22115r-17,l7121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2" style="position:absolute;margin-left:79.9pt;margin-top:641.65pt;width:121.9pt;height:.5pt;z-index:256831488;mso-position-horizontal-relative:page;mso-position-vertical-relative:page" coordorigin="2820,22636" coordsize="4302,17" path="m2820,22653r4301,l7121,22636r-4301,l2820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3" style="position:absolute;margin-left:79.45pt;margin-top:642.1pt;width:.5pt;height:126.6pt;z-index:256832512;mso-position-horizontal-relative:page;mso-position-vertical-relative:page" coordorigin="2803,22653" coordsize="17,4467" path="m2803,27119r17,l2820,22653r-17,l2803,27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4" style="position:absolute;margin-left:79.45pt;margin-top:768.7pt;width:.5pt;height:.5pt;z-index:256833536;mso-position-horizontal-relative:page;mso-position-vertical-relative:page" coordorigin="2803,27119" coordsize="17,17" path="m2803,27136r17,l2820,27119r-17,l2803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5" style="position:absolute;margin-left:79.45pt;margin-top:768.7pt;width:.5pt;height:.5pt;z-index:256834560;mso-position-horizontal-relative:page;mso-position-vertical-relative:page" coordorigin="2803,27119" coordsize="17,17" path="m2803,27136r17,l2820,27119r-17,l2803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6" style="position:absolute;margin-left:79.9pt;margin-top:768.7pt;width:121.9pt;height:.5pt;z-index:256835584;mso-position-horizontal-relative:page;mso-position-vertical-relative:page" coordorigin="2820,27119" coordsize="4302,17" path="m2820,27136r4301,l7121,27119r-4301,l2820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7" style="position:absolute;margin-left:201.85pt;margin-top:641.65pt;width:.5pt;height:.5pt;z-index:256836608;mso-position-horizontal-relative:page;mso-position-vertical-relative:page" coordorigin="7121,22636" coordsize="17,17" path="m7121,22653r17,l7138,22636r-17,l7121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8" style="position:absolute;margin-left:372.85pt;margin-top:626.4pt;width:.5pt;height:.5pt;z-index:256837632;mso-position-horizontal-relative:page;mso-position-vertical-relative:page" coordorigin="13153,22098" coordsize="18,18" path="m13153,22115r17,l13170,22098r-17,l13153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89" style="position:absolute;margin-left:558.85pt;margin-top:598.3pt;width:.5pt;height:.5pt;z-index:256838656;mso-position-horizontal-relative:page;mso-position-vertical-relative:page" coordorigin="19715,21108" coordsize="18,18" path="m19715,21125r17,l19732,21108r-17,l19715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0" style="position:absolute;margin-left:558.85pt;margin-top:598.3pt;width:.5pt;height:.5pt;z-index:256839680;mso-position-horizontal-relative:page;mso-position-vertical-relative:page" coordorigin="19715,21108" coordsize="18,18" path="m19715,21125r17,l19732,21108r-17,l19715,211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1" style="position:absolute;margin-left:558.85pt;margin-top:598.8pt;width:.5pt;height:27.6pt;z-index:256840704;mso-position-horizontal-relative:page;mso-position-vertical-relative:page" coordorigin="19715,21125" coordsize="18,974" path="m19715,22098r17,l19732,21125r-17,l19715,22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2" style="position:absolute;margin-left:373.3pt;margin-top:626.4pt;width:185.5pt;height:.5pt;z-index:256841728;mso-position-horizontal-relative:page;mso-position-vertical-relative:page" coordorigin="13170,22098" coordsize="6545,18" path="m13170,22115r6545,l19715,22098r-6545,l13170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3" style="position:absolute;margin-left:372.85pt;margin-top:626.9pt;width:.5pt;height:14.75pt;z-index:256842752;mso-position-horizontal-relative:page;mso-position-vertical-relative:page" coordorigin="13153,22115" coordsize="18,521" path="m13153,22636r17,l13170,22115r-17,l13153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4" type="#_x0000_t202" style="position:absolute;margin-left:210.95pt;margin-top:642.25pt;width:4.2pt;height:13.65pt;z-index:25684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095" style="position:absolute;margin-left:202.3pt;margin-top:641.65pt;width:170.5pt;height:.5pt;z-index:256844800;mso-position-horizontal-relative:page;mso-position-vertical-relative:page" coordorigin="7138,22636" coordsize="6016,17" path="m7138,22653r6015,l13153,22636r-6015,l7138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6" style="position:absolute;margin-left:201.85pt;margin-top:642.1pt;width:.5pt;height:126.6pt;z-index:256845824;mso-position-horizontal-relative:page;mso-position-vertical-relative:page" coordorigin="7121,22653" coordsize="17,4467" path="m7121,27119r17,l7138,22653r-17,l7121,27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7" style="position:absolute;margin-left:201.85pt;margin-top:768.7pt;width:.5pt;height:.5pt;z-index:256846848;mso-position-horizontal-relative:page;mso-position-vertical-relative:page" coordorigin="7121,27119" coordsize="17,17" path="m7121,27136r17,l7138,27119r-17,l7121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8" style="position:absolute;margin-left:202.3pt;margin-top:768.7pt;width:170.5pt;height:.5pt;z-index:256847872;mso-position-horizontal-relative:page;mso-position-vertical-relative:page" coordorigin="7138,27119" coordsize="6016,17" path="m7138,27136r6015,l13153,27119r-6015,l7138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099" style="position:absolute;margin-left:372.85pt;margin-top:641.65pt;width:.5pt;height:.5pt;z-index:256848896;mso-position-horizontal-relative:page;mso-position-vertical-relative:page" coordorigin="13153,22636" coordsize="18,17" path="m13153,22653r17,l13170,22636r-17,l13153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0" style="position:absolute;margin-left:558.85pt;margin-top:626.4pt;width:.5pt;height:.5pt;z-index:256849920;mso-position-horizontal-relative:page;mso-position-vertical-relative:page" coordorigin="19715,22098" coordsize="18,18" path="m19715,22115r17,l19732,22098r-17,l19715,221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1" style="position:absolute;margin-left:558.85pt;margin-top:626.9pt;width:.5pt;height:14.75pt;z-index:256850944;mso-position-horizontal-relative:page;mso-position-vertical-relative:page" coordorigin="19715,22115" coordsize="18,521" path="m19715,22636r17,l19732,22115r-17,l19715,226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2" style="position:absolute;margin-left:373.3pt;margin-top:641.65pt;width:185.5pt;height:.5pt;z-index:256851968;mso-position-horizontal-relative:page;mso-position-vertical-relative:page" coordorigin="13170,22636" coordsize="6545,17" path="m13170,22653r6545,l19715,22636r-6545,l13170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3" style="position:absolute;margin-left:372.85pt;margin-top:642.1pt;width:.5pt;height:126.6pt;z-index:256852992;mso-position-horizontal-relative:page;mso-position-vertical-relative:page" coordorigin="13153,22653" coordsize="18,4467" path="m13153,27119r17,l13170,22653r-17,l13153,27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4" style="position:absolute;margin-left:372.85pt;margin-top:768.7pt;width:.5pt;height:.5pt;z-index:256854016;mso-position-horizontal-relative:page;mso-position-vertical-relative:page" coordorigin="13153,27119" coordsize="18,17" path="m13153,27136r17,l13170,27119r-17,l13153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5" style="position:absolute;margin-left:373.3pt;margin-top:768.7pt;width:185.5pt;height:.5pt;z-index:256855040;mso-position-horizontal-relative:page;mso-position-vertical-relative:page" coordorigin="13170,27119" coordsize="6545,17" path="m13170,27136r6545,l19715,27119r-6545,l13170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6" style="position:absolute;margin-left:558.85pt;margin-top:641.65pt;width:.5pt;height:.5pt;z-index:256856064;mso-position-horizontal-relative:page;mso-position-vertical-relative:page" coordorigin="19715,22636" coordsize="18,17" path="m19715,22653r17,l19732,22636r-17,l19715,226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7" style="position:absolute;margin-left:558.85pt;margin-top:642.1pt;width:.5pt;height:126.6pt;z-index:256857088;mso-position-horizontal-relative:page;mso-position-vertical-relative:page" coordorigin="19715,22653" coordsize="18,4467" path="m19715,27119r17,l19732,22653r-17,l19715,27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8" style="position:absolute;margin-left:558.85pt;margin-top:768.7pt;width:.5pt;height:.5pt;z-index:256858112;mso-position-horizontal-relative:page;mso-position-vertical-relative:page" coordorigin="19715,27119" coordsize="18,17" path="m19715,27136r17,l19732,27119r-17,l19715,271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09" style="position:absolute;margin-left:558.85pt;margin-top:768.7pt;width:.5pt;height:.5pt;z-index:256859136;mso-position-horizontal-relative:page;mso-position-vertical-relative:page" coordorigin="19715,27119" coordsize="18,17" path="m19715,27136r17,l19732,27119r-17,l19715,27136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69" w:lineRule="exact"/>
        <w:ind w:right="-113"/>
      </w:pPr>
      <w:r>
        <w:rPr>
          <w:b/>
          <w:bCs/>
          <w:color w:val="000000"/>
          <w:sz w:val="24"/>
          <w:szCs w:val="24"/>
        </w:rPr>
        <w:t xml:space="preserve">ЗОНЫ ВЕДЕНИЯ ДАЧНОГО ХОЗЯЙСТВА, САДОВОДСТВА, ОГОРОДНИЧЕСТВА  </w:t>
      </w:r>
    </w:p>
    <w:p w:rsidR="00923E4B" w:rsidRDefault="00923E4B">
      <w:pPr>
        <w:spacing w:line="20" w:lineRule="exact"/>
        <w:sectPr w:rsidR="00923E4B">
          <w:pgSz w:w="11906" w:h="16838"/>
          <w:pgMar w:top="1605" w:right="577" w:bottom="0" w:left="1838" w:header="720" w:footer="720" w:gutter="0"/>
          <w:cols w:space="720"/>
        </w:sectPr>
      </w:pPr>
    </w:p>
    <w:p w:rsidR="00923E4B" w:rsidRDefault="00923E4B">
      <w:pPr>
        <w:tabs>
          <w:tab w:val="left" w:pos="1356"/>
        </w:tabs>
        <w:spacing w:before="2147" w:after="10" w:line="248" w:lineRule="exact"/>
        <w:ind w:right="-113"/>
      </w:pPr>
      <w:r>
        <w:rPr>
          <w:color w:val="000000"/>
        </w:rPr>
        <w:lastRenderedPageBreak/>
        <w:t xml:space="preserve">Устройство ливневой канализации, </w:t>
      </w:r>
      <w:r>
        <w:rPr>
          <w:color w:val="000000"/>
          <w:spacing w:val="6730"/>
        </w:rPr>
        <w:t xml:space="preserve"> </w:t>
      </w:r>
      <w:r>
        <w:rPr>
          <w:color w:val="000000"/>
        </w:rPr>
        <w:t xml:space="preserve">прогулочных </w:t>
      </w:r>
      <w:r>
        <w:tab/>
      </w:r>
      <w:r>
        <w:rPr>
          <w:color w:val="000000"/>
        </w:rPr>
        <w:t xml:space="preserve">и велосипедных до- </w:t>
      </w:r>
    </w:p>
    <w:p w:rsidR="00923E4B" w:rsidRDefault="00923E4B">
      <w:pPr>
        <w:spacing w:after="7" w:line="248" w:lineRule="exact"/>
        <w:ind w:right="-113"/>
      </w:pPr>
      <w:r>
        <w:rPr>
          <w:color w:val="000000"/>
        </w:rPr>
        <w:t xml:space="preserve">рожек в твердом покрытии; освеще- </w:t>
      </w:r>
      <w:r>
        <w:rPr>
          <w:color w:val="000000"/>
          <w:spacing w:val="6813"/>
        </w:rPr>
        <w:t xml:space="preserve"> </w:t>
      </w:r>
      <w:r>
        <w:rPr>
          <w:color w:val="000000"/>
        </w:rPr>
        <w:t xml:space="preserve">ние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На территории сквера запрещается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68" w:bottom="0" w:left="7570" w:header="720" w:footer="720" w:gutter="0"/>
          <w:cols w:space="720"/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-Максимальный </w:t>
      </w:r>
    </w:p>
    <w:p w:rsidR="00923E4B" w:rsidRDefault="00923E4B">
      <w:pPr>
        <w:spacing w:before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процент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50" w:header="720" w:footer="720" w:gutter="0"/>
          <w:cols w:num="2" w:space="720" w:equalWidth="0">
            <w:col w:w="1582" w:space="277"/>
            <w:col w:w="824"/>
          </w:cols>
        </w:sectPr>
      </w:pPr>
    </w:p>
    <w:p w:rsidR="00923E4B" w:rsidRDefault="00923E4B">
      <w:pPr>
        <w:spacing w:before="262" w:line="244" w:lineRule="exact"/>
        <w:ind w:right="-113"/>
      </w:pPr>
      <w:r>
        <w:rPr>
          <w:color w:val="000000"/>
        </w:rPr>
        <w:lastRenderedPageBreak/>
        <w:t xml:space="preserve">-Минимальная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6311" w:bottom="0" w:left="4150" w:header="720" w:footer="720" w:gutter="0"/>
          <w:cols w:space="720"/>
        </w:sectPr>
      </w:pPr>
    </w:p>
    <w:p w:rsidR="00923E4B" w:rsidRDefault="00923E4B">
      <w:pPr>
        <w:tabs>
          <w:tab w:val="left" w:pos="1123"/>
        </w:tabs>
        <w:spacing w:before="6788" w:line="249" w:lineRule="exact"/>
        <w:ind w:right="-113"/>
      </w:pPr>
      <w:r>
        <w:lastRenderedPageBreak/>
        <w:tab/>
      </w:r>
      <w:r>
        <w:rPr>
          <w:color w:val="000000"/>
        </w:rPr>
        <w:t xml:space="preserve">инженерно- </w:t>
      </w:r>
      <w:r>
        <w:rPr>
          <w:color w:val="000000"/>
          <w:spacing w:val="4469"/>
        </w:rPr>
        <w:t xml:space="preserve"> </w:t>
      </w:r>
      <w:r>
        <w:rPr>
          <w:color w:val="000000"/>
        </w:rPr>
        <w:t xml:space="preserve">технического </w:t>
      </w:r>
    </w:p>
    <w:p w:rsidR="00923E4B" w:rsidRDefault="00923E4B">
      <w:pPr>
        <w:tabs>
          <w:tab w:val="left" w:pos="775"/>
          <w:tab w:val="left" w:pos="2369"/>
        </w:tabs>
        <w:spacing w:before="6788" w:after="7" w:line="249" w:lineRule="exact"/>
        <w:ind w:right="-113"/>
      </w:pPr>
      <w:r>
        <w:br w:type="column"/>
      </w:r>
      <w:r>
        <w:lastRenderedPageBreak/>
        <w:tab/>
      </w: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  <w:r>
        <w:rPr>
          <w:color w:val="000000"/>
          <w:spacing w:val="7016"/>
        </w:rPr>
        <w:t xml:space="preserve"> </w:t>
      </w:r>
      <w:r w:rsidRPr="002414E4">
        <w:rPr>
          <w:color w:val="000000"/>
          <w:spacing w:val="4"/>
        </w:rPr>
        <w:t>цию осуществлять в соответствии с</w:t>
      </w:r>
      <w:r w:rsidRPr="002414E4">
        <w:rPr>
          <w:color w:val="000000"/>
          <w:spacing w:val="17"/>
        </w:rPr>
        <w:t xml:space="preserve"> </w:t>
      </w:r>
    </w:p>
    <w:p w:rsidR="00923E4B" w:rsidRDefault="00923E4B">
      <w:pPr>
        <w:tabs>
          <w:tab w:val="left" w:pos="1438"/>
          <w:tab w:val="left" w:pos="1664"/>
          <w:tab w:val="left" w:pos="2979"/>
        </w:tabs>
        <w:spacing w:line="244" w:lineRule="exact"/>
        <w:ind w:right="-113"/>
      </w:pPr>
      <w:r>
        <w:rPr>
          <w:color w:val="000000"/>
        </w:rPr>
        <w:t xml:space="preserve">требованиями </w:t>
      </w:r>
      <w:r>
        <w:tab/>
      </w:r>
      <w:r>
        <w:rPr>
          <w:color w:val="000000"/>
        </w:rPr>
        <w:t xml:space="preserve">к </w:t>
      </w:r>
      <w:r>
        <w:tab/>
      </w:r>
      <w:r>
        <w:rPr>
          <w:color w:val="000000"/>
        </w:rPr>
        <w:t xml:space="preserve">размещению </w:t>
      </w:r>
      <w:r>
        <w:tab/>
      </w:r>
      <w:r>
        <w:rPr>
          <w:color w:val="000000"/>
        </w:rPr>
        <w:t xml:space="preserve">таких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2297" w:space="3577"/>
            <w:col w:w="3570"/>
          </w:cols>
        </w:sectPr>
      </w:pPr>
    </w:p>
    <w:p w:rsidR="00923E4B" w:rsidRDefault="00923E4B">
      <w:pPr>
        <w:spacing w:before="10" w:line="248" w:lineRule="exact"/>
        <w:ind w:right="-113"/>
      </w:pPr>
      <w:r>
        <w:rPr>
          <w:color w:val="000000"/>
        </w:rPr>
        <w:lastRenderedPageBreak/>
        <w:t xml:space="preserve">хозяйственного </w:t>
      </w:r>
      <w:r>
        <w:rPr>
          <w:color w:val="000000"/>
          <w:spacing w:val="2934"/>
        </w:rPr>
        <w:t xml:space="preserve"> </w:t>
      </w:r>
      <w:r>
        <w:rPr>
          <w:color w:val="000000"/>
        </w:rPr>
        <w:t xml:space="preserve">назначения </w:t>
      </w:r>
    </w:p>
    <w:p w:rsidR="00923E4B" w:rsidRDefault="00923E4B">
      <w:pPr>
        <w:tabs>
          <w:tab w:val="left" w:pos="1109"/>
          <w:tab w:val="left" w:pos="2064"/>
        </w:tabs>
        <w:spacing w:before="10" w:after="8" w:line="248" w:lineRule="exact"/>
        <w:ind w:right="-113"/>
      </w:pPr>
      <w:r>
        <w:br w:type="column"/>
      </w:r>
      <w:r>
        <w:rPr>
          <w:color w:val="000000"/>
        </w:rPr>
        <w:lastRenderedPageBreak/>
        <w:t xml:space="preserve">взаимного </w:t>
      </w:r>
      <w:r>
        <w:tab/>
      </w:r>
      <w:r>
        <w:rPr>
          <w:color w:val="000000"/>
        </w:rPr>
        <w:t xml:space="preserve">согласия </w:t>
      </w:r>
      <w:r>
        <w:tab/>
      </w:r>
      <w:r>
        <w:rPr>
          <w:color w:val="000000"/>
        </w:rPr>
        <w:t xml:space="preserve">собственни- </w:t>
      </w:r>
      <w:r>
        <w:rPr>
          <w:color w:val="000000"/>
          <w:spacing w:val="6406"/>
        </w:rPr>
        <w:t xml:space="preserve"> </w:t>
      </w:r>
      <w:r>
        <w:rPr>
          <w:color w:val="000000"/>
        </w:rPr>
        <w:t xml:space="preserve">ков жилых домов. </w:t>
      </w:r>
    </w:p>
    <w:p w:rsidR="00923E4B" w:rsidRDefault="00923E4B">
      <w:pPr>
        <w:spacing w:after="10" w:line="244" w:lineRule="exact"/>
        <w:ind w:right="-113"/>
      </w:pPr>
      <w:r>
        <w:rPr>
          <w:color w:val="000000"/>
        </w:rPr>
        <w:t xml:space="preserve">- Высота - до 3 м </w:t>
      </w:r>
    </w:p>
    <w:p w:rsidR="00923E4B" w:rsidRDefault="00923E4B">
      <w:pPr>
        <w:tabs>
          <w:tab w:val="left" w:pos="1184"/>
          <w:tab w:val="left" w:pos="1515"/>
          <w:tab w:val="left" w:pos="2293"/>
        </w:tabs>
        <w:spacing w:line="244" w:lineRule="exact"/>
        <w:ind w:right="-113"/>
      </w:pPr>
      <w:r>
        <w:rPr>
          <w:color w:val="000000"/>
        </w:rPr>
        <w:t xml:space="preserve">Расстояние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границ </w:t>
      </w:r>
      <w:r>
        <w:tab/>
      </w:r>
      <w:r>
        <w:rPr>
          <w:color w:val="000000"/>
        </w:rPr>
        <w:t xml:space="preserve">смежного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1529" w:space="924"/>
            <w:col w:w="3265"/>
          </w:cols>
        </w:sectPr>
      </w:pPr>
    </w:p>
    <w:p w:rsidR="00923E4B" w:rsidRDefault="00923E4B">
      <w:pPr>
        <w:spacing w:before="7" w:after="7" w:line="249" w:lineRule="exact"/>
        <w:ind w:right="-113"/>
      </w:pPr>
      <w:r>
        <w:rPr>
          <w:color w:val="000000"/>
        </w:rPr>
        <w:lastRenderedPageBreak/>
        <w:t xml:space="preserve">земельного </w:t>
      </w:r>
      <w:r>
        <w:rPr>
          <w:color w:val="000000"/>
          <w:spacing w:val="2474"/>
        </w:rPr>
        <w:t xml:space="preserve"> </w:t>
      </w:r>
      <w:r>
        <w:rPr>
          <w:color w:val="000000"/>
        </w:rPr>
        <w:t xml:space="preserve">хозяйственных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менее 1 м </w:t>
      </w:r>
    </w:p>
    <w:p w:rsidR="00923E4B" w:rsidRDefault="00923E4B">
      <w:pPr>
        <w:tabs>
          <w:tab w:val="left" w:pos="28"/>
        </w:tabs>
        <w:spacing w:before="7" w:line="249" w:lineRule="exact"/>
        <w:ind w:right="-113"/>
        <w:rPr>
          <w:color w:val="000000"/>
        </w:rPr>
      </w:pPr>
      <w:r>
        <w:br w:type="column"/>
      </w:r>
      <w:r>
        <w:lastRenderedPageBreak/>
        <w:tab/>
      </w:r>
      <w:r>
        <w:rPr>
          <w:color w:val="000000"/>
        </w:rPr>
        <w:t xml:space="preserve">участка </w:t>
      </w:r>
      <w:r>
        <w:rPr>
          <w:color w:val="000000"/>
          <w:spacing w:val="1585"/>
        </w:rPr>
        <w:t xml:space="preserve"> </w:t>
      </w:r>
      <w:r>
        <w:rPr>
          <w:color w:val="000000"/>
        </w:rPr>
        <w:t xml:space="preserve">построек </w:t>
      </w:r>
    </w:p>
    <w:p w:rsidR="00923E4B" w:rsidRDefault="00923E4B" w:rsidP="00923E4B">
      <w:pPr>
        <w:tabs>
          <w:tab w:val="left" w:pos="28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4150" w:header="720" w:footer="720" w:gutter="0"/>
          <w:cols w:num="2" w:space="720" w:equalWidth="0">
            <w:col w:w="1477" w:space="164"/>
            <w:col w:w="905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331" type="#_x0000_t202" style="position:absolute;margin-left:238.3pt;margin-top:804.85pt;width:3.45pt;height:10.3pt;z-index:-24622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2" type="#_x0000_t202" style="position:absolute;margin-left:203.4pt;margin-top:804.85pt;width:3.45pt;height:10.3pt;z-index:-24622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3" type="#_x0000_t202" style="position:absolute;margin-left:169.3pt;margin-top:804.85pt;width:3.45pt;height:10.3pt;z-index:-24622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4" type="#_x0000_t202" style="position:absolute;margin-left:138.7pt;margin-top:804.85pt;width:3.45pt;height:10.3pt;z-index:-24622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5" type="#_x0000_t202" style="position:absolute;margin-left:114.7pt;margin-top:804.85pt;width:3.45pt;height:10.3pt;z-index:-24622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6" type="#_x0000_t202" style="position:absolute;margin-left:81.95pt;margin-top:804.85pt;width:3.45pt;height:10.3pt;z-index:-24622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7" type="#_x0000_t202" style="position:absolute;margin-left:230.3pt;margin-top:790.85pt;width:2.9pt;height:8.05pt;z-index:-24622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8" type="#_x0000_t202" style="position:absolute;margin-left:193.3pt;margin-top:790.85pt;width:2.9pt;height:8.05pt;z-index:-24622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9" type="#_x0000_t202" style="position:absolute;margin-left:158.5pt;margin-top:790.85pt;width:2.9pt;height:8.05pt;z-index:-24622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0" type="#_x0000_t202" style="position:absolute;margin-left:130.3pt;margin-top:790.85pt;width:2.9pt;height:8.05pt;z-index:-24621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1" type="#_x0000_t202" style="position:absolute;margin-left:102.1pt;margin-top:790.85pt;width:2.9pt;height:8.05pt;z-index:-24621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2" type="#_x0000_t202" style="position:absolute;margin-left:73.9pt;margin-top:790.85pt;width:2.9pt;height:8.05pt;z-index:-24621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3" type="#_x0000_t202" style="position:absolute;margin-left:575.9pt;margin-top:776.05pt;width:3.9pt;height:12.45pt;z-index:-24621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4" type="#_x0000_t202" style="position:absolute;margin-left:230.3pt;margin-top:774.9pt;width:2.9pt;height:8.05pt;z-index:-24621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5" type="#_x0000_t202" style="position:absolute;margin-left:193.3pt;margin-top:774.9pt;width:2.9pt;height:8.05pt;z-index:-24621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6" type="#_x0000_t202" style="position:absolute;margin-left:158.5pt;margin-top:774.9pt;width:2.9pt;height:8.05pt;z-index:-24621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7" type="#_x0000_t202" style="position:absolute;margin-left:130.3pt;margin-top:774.9pt;width:2.9pt;height:8.05pt;z-index:-24621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8" type="#_x0000_t202" style="position:absolute;margin-left:102.1pt;margin-top:774.9pt;width:2.9pt;height:8.05pt;z-index:-24621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49" type="#_x0000_t202" style="position:absolute;margin-left:73.9pt;margin-top:774.9pt;width:2.9pt;height:8.05pt;z-index:-24621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0" type="#_x0000_t202" style="position:absolute;margin-left:42.6pt;margin-top:782.9pt;width:14.7pt;height:4.4pt;z-index:-246209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1" type="#_x0000_t202" style="position:absolute;margin-left:28.55pt;margin-top:754.85pt;width:12.45pt;height:3.9pt;z-index:-246208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2" type="#_x0000_t202" style="position:absolute;margin-left:42.6pt;margin-top:698.05pt;width:14.7pt;height:4.4pt;z-index:-246207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3" type="#_x0000_t202" style="position:absolute;margin-left:28.55pt;margin-top:671.55pt;width:12.45pt;height:3.9pt;z-index:-246206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4" type="#_x0000_t202" style="position:absolute;margin-left:42.6pt;margin-top:610.7pt;width:14.7pt;height:4.4pt;z-index:-246205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5" type="#_x0000_t202" style="position:absolute;margin-left:28.55pt;margin-top:583pt;width:12.45pt;height:3.9pt;z-index:-246204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6" type="#_x0000_t202" style="position:absolute;margin-left:338.4pt;margin-top:383.5pt;width:4.95pt;height:16.95pt;z-index:-24620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7" type="#_x0000_t202" style="position:absolute;margin-left:43.3pt;margin-top:18.35pt;width:4.95pt;height:16.95pt;z-index:-24620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58" type="#_x0000_t202" style="position:absolute;margin-left:25.55pt;margin-top:15.85pt;width:556.4pt;height:806.85pt;z-index:-24620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3"/>
                    <w:gridCol w:w="61"/>
                    <w:gridCol w:w="192"/>
                    <w:gridCol w:w="42"/>
                    <w:gridCol w:w="333"/>
                    <w:gridCol w:w="42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106"/>
                    <w:gridCol w:w="415"/>
                    <w:gridCol w:w="43"/>
                    <w:gridCol w:w="593"/>
                    <w:gridCol w:w="194"/>
                    <w:gridCol w:w="43"/>
                    <w:gridCol w:w="599"/>
                    <w:gridCol w:w="43"/>
                    <w:gridCol w:w="2514"/>
                    <w:gridCol w:w="3538"/>
                    <w:gridCol w:w="43"/>
                    <w:gridCol w:w="525"/>
                    <w:gridCol w:w="42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71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60"/>
                          </w:tabs>
                          <w:spacing w:before="437" w:line="272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УСЛОВНО РАЗРЕШЁННЫЕ ВИДЫ И ПАРАМЕТРЫ ИСПОЛЬЗОВАНИЯ ЗЕ-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tcMar>
                          <w:left w:w="172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0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2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600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tcMar>
                          <w:left w:w="1804" w:type="dxa"/>
                          <w:right w:w="213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9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9" w:type="dxa"/>
                        <w:gridSpan w:val="10"/>
                        <w:tcMar>
                          <w:left w:w="482" w:type="dxa"/>
                          <w:right w:w="80" w:type="dxa"/>
                        </w:tcMar>
                      </w:tcPr>
                      <w:p w:rsidR="00AA7298" w:rsidRDefault="00AA7298">
                        <w:pPr>
                          <w:spacing w:before="40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обслуживания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Предприятия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мелкорозничной </w:t>
                        </w:r>
                        <w:r>
                          <w:br/>
                        </w:r>
                        <w:r w:rsidRPr="005B02C5">
                          <w:rPr>
                            <w:color w:val="000000"/>
                          </w:rPr>
                          <w:t>торговли во временных</w:t>
                        </w:r>
                        <w:r w:rsidRPr="005B02C5">
                          <w:rPr>
                            <w:color w:val="000000"/>
                            <w:spacing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9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80" w:type="dxa"/>
                          <w:right w:w="52" w:type="dxa"/>
                        </w:tcMar>
                      </w:tcPr>
                      <w:p w:rsidR="00AA7298" w:rsidRDefault="00AA7298">
                        <w:pPr>
                          <w:spacing w:before="406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жей  – до 2 эт. Отдельно стоящие. </w:t>
                        </w:r>
                        <w:r>
                          <w:br/>
                        </w:r>
                        <w:r w:rsidRPr="005B02C5">
                          <w:rPr>
                            <w:color w:val="000000"/>
                            <w:spacing w:val="5"/>
                          </w:rPr>
                          <w:t>- Вместимость – до 50 мест (для</w:t>
                        </w:r>
                        <w:r w:rsidRPr="005B02C5">
                          <w:rPr>
                            <w:color w:val="000000"/>
                            <w:spacing w:val="2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tcMar>
                          <w:left w:w="107" w:type="dxa"/>
                          <w:right w:w="4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10"/>
                            <w:tab w:val="left" w:pos="1356"/>
                            <w:tab w:val="left" w:pos="1805"/>
                            <w:tab w:val="left" w:pos="2323"/>
                            <w:tab w:val="left" w:pos="2338"/>
                            <w:tab w:val="left" w:pos="2585"/>
                            <w:tab w:val="left" w:pos="2993"/>
                          </w:tabs>
                          <w:spacing w:before="406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регламентов,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СанПиН,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др.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доку-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6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795" w:type="dxa"/>
                        <w:gridSpan w:val="7"/>
                        <w:tcMar>
                          <w:left w:w="482" w:type="dxa"/>
                          <w:right w:w="17" w:type="dxa"/>
                        </w:tcMar>
                      </w:tcPr>
                      <w:p w:rsidR="00AA7298" w:rsidRDefault="00AA7298">
                        <w:pPr>
                          <w:spacing w:before="27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сооружениях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павильоны,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розничной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Предприятия </w:t>
                        </w:r>
                      </w:p>
                    </w:tc>
                    <w:tc>
                      <w:tcPr>
                        <w:tcW w:w="8553" w:type="dxa"/>
                        <w:gridSpan w:val="11"/>
                        <w:tcMar>
                          <w:left w:w="17" w:type="dxa"/>
                          <w:right w:w="757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18"/>
                          </w:tabs>
                          <w:spacing w:before="27" w:line="248" w:lineRule="exact"/>
                          <w:ind w:left="34"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(киоски,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палатки). </w:t>
                        </w:r>
                      </w:p>
                      <w:p w:rsidR="00AA7298" w:rsidRDefault="00AA7298">
                        <w:pPr>
                          <w:spacing w:before="2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торговли.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5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8377" w:type="dxa"/>
                        </w:tcMar>
                      </w:tcPr>
                      <w:p w:rsidR="00AA7298" w:rsidRDefault="00AA7298">
                        <w:pPr>
                          <w:spacing w:before="2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общественного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питания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3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2335" w:type="dxa"/>
                          <w:right w:w="2010" w:type="dxa"/>
                        </w:tcMar>
                      </w:tcPr>
                      <w:p w:rsidR="00AA7298" w:rsidRDefault="00AA7298">
                        <w:pPr>
                          <w:spacing w:before="183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ЗОНЫ РЕКРЕАЦИОННОГО НАЗНАЧЕНИЯ: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067" w:type="dxa"/>
                          <w:right w:w="3753" w:type="dxa"/>
                        </w:tcMar>
                      </w:tcPr>
                      <w:p w:rsidR="00AA7298" w:rsidRDefault="00AA7298">
                        <w:pPr>
                          <w:spacing w:before="139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 ЛЕСОВ (РЗ-1)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tcMar>
                          <w:left w:w="232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4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9" w:type="dxa"/>
                        <w:gridSpan w:val="10"/>
                        <w:tcMar>
                          <w:left w:w="482" w:type="dxa"/>
                          <w:right w:w="7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22"/>
                            <w:tab w:val="left" w:pos="1208"/>
                          </w:tabs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Леса,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луга,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заболочен- </w:t>
                        </w:r>
                        <w:r>
                          <w:br/>
                        </w:r>
                        <w:r w:rsidRPr="005B02C5">
                          <w:rPr>
                            <w:color w:val="000000"/>
                            <w:spacing w:val="4"/>
                          </w:rPr>
                          <w:t>ные территории и про-</w:t>
                        </w:r>
                        <w:r w:rsidRPr="005B02C5">
                          <w:rPr>
                            <w:color w:val="000000"/>
                            <w:spacing w:val="11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56"/>
                            <w:tab w:val="left" w:pos="1630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природные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терри-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тории </w:t>
                        </w:r>
                      </w:p>
                    </w:tc>
                    <w:tc>
                      <w:tcPr>
                        <w:tcW w:w="339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88" w:type="dxa"/>
                          <w:right w:w="260" w:type="dxa"/>
                        </w:tcMar>
                      </w:tcPr>
                      <w:p w:rsidR="00AA7298" w:rsidRDefault="00AA7298">
                        <w:pPr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Освоение лесов должно осу-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ществляться строго по целево-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му назначению в соответствии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 мероприятиями, предусмот-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ренными лесохозяйственным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регламентом.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tcMar>
                          <w:left w:w="107" w:type="dxa"/>
                          <w:right w:w="31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2"/>
                            <w:tab w:val="left" w:pos="1603"/>
                            <w:tab w:val="left" w:pos="1807"/>
                            <w:tab w:val="left" w:pos="3241"/>
                            <w:tab w:val="left" w:pos="3346"/>
                          </w:tabs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ре- </w:t>
                        </w:r>
                        <w:r>
                          <w:br/>
                        </w:r>
                        <w:r w:rsidRPr="005B02C5">
                          <w:rPr>
                            <w:color w:val="000000"/>
                            <w:spacing w:val="1"/>
                          </w:rPr>
                          <w:t>гламентами, СанПиН, СП, и др. доку-</w:t>
                        </w:r>
                        <w:r w:rsidRPr="005B02C5">
                          <w:rPr>
                            <w:color w:val="000000"/>
                            <w:spacing w:val="32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ментами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3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 w:val="restart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79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нет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8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B02C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5B02C5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59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0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vMerge w:val="restart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22" w:type="dxa"/>
                          <w:right w:w="16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vMerge w:val="restart"/>
                        <w:tcMar>
                          <w:left w:w="326" w:type="dxa"/>
                          <w:right w:w="6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ЗАЦИИ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319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79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B02C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vMerge/>
                      </w:tcPr>
                      <w:p w:rsidR="00AA7298" w:rsidRDefault="00AA7298"/>
                    </w:tc>
                    <w:tc>
                      <w:tcPr>
                        <w:tcW w:w="3199" w:type="dxa"/>
                        <w:gridSpan w:val="4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0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9" w:type="dxa"/>
                        <w:gridSpan w:val="10"/>
                        <w:vMerge w:val="restart"/>
                        <w:tcMar>
                          <w:left w:w="590" w:type="dxa"/>
                          <w:right w:w="11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61"/>
                          </w:tabs>
                          <w:spacing w:before="426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транспорт-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ной инфраструктуры </w:t>
                        </w:r>
                      </w:p>
                    </w:tc>
                    <w:tc>
                      <w:tcPr>
                        <w:tcW w:w="3392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0" w:type="dxa"/>
                          <w:right w:w="90" w:type="dxa"/>
                        </w:tcMar>
                      </w:tcPr>
                      <w:p w:rsidR="00AA7298" w:rsidRDefault="00AA7298">
                        <w:pPr>
                          <w:spacing w:before="426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ботников и для обеспечения дея-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тельности линейного объекта.  </w:t>
                        </w:r>
                      </w:p>
                    </w:tc>
                    <w:tc>
                      <w:tcPr>
                        <w:tcW w:w="4106" w:type="dxa"/>
                        <w:gridSpan w:val="3"/>
                        <w:vMerge w:val="restart"/>
                        <w:tcMar>
                          <w:left w:w="158" w:type="dxa"/>
                          <w:right w:w="458" w:type="dxa"/>
                        </w:tcMar>
                      </w:tcPr>
                      <w:p w:rsidR="00AA7298" w:rsidRDefault="00AA7298">
                        <w:pPr>
                          <w:spacing w:before="678"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2.07.0189* </w:t>
                        </w:r>
                      </w:p>
                      <w:p w:rsidR="00AA7298" w:rsidRDefault="00AA7298">
                        <w:pPr>
                          <w:tabs>
                            <w:tab w:val="left" w:pos="1234"/>
                            <w:tab w:val="left" w:pos="1452"/>
                            <w:tab w:val="left" w:pos="2472"/>
                          </w:tabs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застройка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городских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9" w:type="dxa"/>
                        <w:gridSpan w:val="10"/>
                        <w:vMerge/>
                      </w:tcPr>
                      <w:p w:rsidR="00AA7298" w:rsidRDefault="00AA7298"/>
                    </w:tc>
                    <w:tc>
                      <w:tcPr>
                        <w:tcW w:w="3392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5B02C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5B02C5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49" w:type="dxa"/>
                        <w:gridSpan w:val="10"/>
                        <w:vMerge/>
                      </w:tcPr>
                      <w:p w:rsidR="00AA7298" w:rsidRDefault="00AA7298"/>
                    </w:tc>
                    <w:tc>
                      <w:tcPr>
                        <w:tcW w:w="339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106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5B02C5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5B02C5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9359" type="#_x0000_t202" style="position:absolute;margin-left:470.5pt;margin-top:716.5pt;width:47.3pt;height:13.65pt;z-index:-24620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редакция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0" type="#_x0000_t202" style="position:absolute;margin-left:381pt;margin-top:716.5pt;width:83.75pt;height:13.65pt;z-index:-24619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туализированная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1" type="#_x0000_t202" style="position:absolute;margin-left:85.1pt;margin-top:126.5pt;width:223pt;height:13.65pt;z-index:-24619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2448"/>
                    </w:tabs>
                    <w:spacing w:line="244" w:lineRule="exact"/>
                  </w:pPr>
                  <w:r w:rsidRPr="005B02C5">
                    <w:rPr>
                      <w:color w:val="000000"/>
                      <w:spacing w:val="1"/>
                    </w:rPr>
                    <w:t>Предприятия торговли,</w:t>
                  </w:r>
                  <w:r w:rsidRPr="005B02C5">
                    <w:rPr>
                      <w:color w:val="000000"/>
                      <w:spacing w:val="13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- Отдельно стоящие.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2" type="#_x0000_t202" style="position:absolute;margin-left:303.25pt;margin-top:126.5pt;width:4.9pt;height:26.25pt;z-index:-24619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4"/>
                    </w:tabs>
                    <w:spacing w:after="7" w:line="244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0" type="#_x0000_t202" style="position:absolute;margin-left:19.55pt;margin-top:821.4pt;width:4.4pt;height:14.7pt;z-index:25689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1" type="#_x0000_t202" style="position:absolute;margin-left:85.1pt;margin-top:14.25pt;width:4.4pt;height:14.7pt;z-index:25689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2" type="#_x0000_t202" style="position:absolute;margin-left:97.1pt;margin-top:39.85pt;width:7.45pt;height:14.9pt;z-index:25689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3" type="#_x0000_t202" style="position:absolute;margin-left:534pt;margin-top:53.65pt;width:4.4pt;height:14.9pt;z-index:25689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4" type="#_x0000_t202" style="position:absolute;margin-left:135.15pt;margin-top:151.8pt;width:10.05pt;height:13.65pt;z-index:25689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5" type="#_x0000_t202" style="position:absolute;margin-left:378.5pt;margin-top:202.3pt;width:4.2pt;height:13.65pt;z-index:25689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6" type="#_x0000_t202" style="position:absolute;margin-left:85.1pt;margin-top:67.45pt;width:4.4pt;height:14.9pt;z-index:25689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7" style="position:absolute;margin-left:78.95pt;margin-top:81.1pt;width:1.45pt;height:1.55pt;z-index:256899072;mso-position-horizontal-relative:page;mso-position-vertical-relative:page" coordorigin="2786,2862" coordsize="51,56" path="m2786,2917r51,l2837,2862r-51,l2786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48" style="position:absolute;margin-left:78.95pt;margin-top:81.1pt;width:1.45pt;height:1.45pt;z-index:256900096;mso-position-horizontal-relative:page;mso-position-vertical-relative:page" coordorigin="2786,2862" coordsize="51,51" path="m2786,2913r51,l2837,2862r-51,l2786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49" style="position:absolute;margin-left:80.4pt;margin-top:81.1pt;width:121.3pt;height:1.45pt;z-index:256901120;mso-position-horizontal-relative:page;mso-position-vertical-relative:page" coordorigin="2837,2862" coordsize="4280,51" path="m2837,2913r4280,l7117,2862r-4280,l283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0" style="position:absolute;margin-left:201.7pt;margin-top:82.55pt;width:.7pt;height:.1pt;z-index:256902144;mso-position-horizontal-relative:page;mso-position-vertical-relative:page" coordorigin="7117,2913" coordsize="26,5" path="m7117,2917r25,l7142,2913r-25,l7117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1" style="position:absolute;margin-left:201.7pt;margin-top:81.1pt;width:1.45pt;height:1.45pt;z-index:256903168;mso-position-horizontal-relative:page;mso-position-vertical-relative:page" coordorigin="7117,2862" coordsize="51,51" path="m7117,2913r50,l7167,2862r-50,l711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2" style="position:absolute;margin-left:203.15pt;margin-top:81.1pt;width:169.55pt;height:1.45pt;z-index:256904192;mso-position-horizontal-relative:page;mso-position-vertical-relative:page" coordorigin="7167,2862" coordsize="5982,51" path="m7167,2913r5982,l13149,2862r-5982,l716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3" style="position:absolute;margin-left:201.7pt;margin-top:82.7pt;width:.7pt;height:27.5pt;z-index:256905216;mso-position-horizontal-relative:page;mso-position-vertical-relative:page" coordorigin="7117,2917" coordsize="26,970" path="m7117,3887r25,l7142,2917r-25,l7117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4" style="position:absolute;margin-left:372.7pt;margin-top:82.55pt;width:.7pt;height:.1pt;z-index:256906240;mso-position-horizontal-relative:page;mso-position-vertical-relative:page" coordorigin="13149,2913" coordsize="26,5" path="m13149,2917r26,l13175,2913r-26,l13149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5" style="position:absolute;margin-left:372.7pt;margin-top:81.1pt;width:1.45pt;height:1.45pt;z-index:256907264;mso-position-horizontal-relative:page;mso-position-vertical-relative:page" coordorigin="13149,2862" coordsize="51,51" path="m13149,2913r51,l13200,2862r-51,l13149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6" style="position:absolute;margin-left:374.15pt;margin-top:81.1pt;width:184.2pt;height:1.45pt;z-index:256908288;mso-position-horizontal-relative:page;mso-position-vertical-relative:page" coordorigin="13200,2862" coordsize="6499,51" path="m13200,2913r6498,l19698,2862r-6498,l13200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7" style="position:absolute;margin-left:372.7pt;margin-top:82.7pt;width:.7pt;height:27.5pt;z-index:256909312;mso-position-horizontal-relative:page;mso-position-vertical-relative:page" coordorigin="13149,2917" coordsize="26,970" path="m13149,3887r26,l13175,2917r-26,l13149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58" type="#_x0000_t202" style="position:absolute;margin-left:290.3pt;margin-top:111.85pt;width:4.2pt;height:13.65pt;z-index:25691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59" style="position:absolute;margin-left:78.95pt;margin-top:82.7pt;width:1.45pt;height:27.5pt;z-index:256911360;mso-position-horizontal-relative:page;mso-position-vertical-relative:page" coordorigin="2786,2917" coordsize="51,970" path="m2786,3887r51,l2837,2917r-51,l2786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0" type="#_x0000_t202" style="position:absolute;margin-left:143.65pt;margin-top:111.85pt;width:4.2pt;height:13.65pt;z-index:25691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61" style="position:absolute;margin-left:78.95pt;margin-top:110.15pt;width:1.45pt;height:1.55pt;z-index:256913408;mso-position-horizontal-relative:page;mso-position-vertical-relative:page" coordorigin="2786,3887" coordsize="51,56" path="m2786,3942r51,l2837,3887r-51,l2786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2" style="position:absolute;margin-left:80.4pt;margin-top:110.15pt;width:121.3pt;height:1.45pt;z-index:256914432;mso-position-horizontal-relative:page;mso-position-vertical-relative:page" coordorigin="2837,3887" coordsize="4280,51" path="m2837,3938r4280,l7117,3887r-4280,l283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3" style="position:absolute;margin-left:201.7pt;margin-top:111.6pt;width:.7pt;height:.1pt;z-index:256915456;mso-position-horizontal-relative:page;mso-position-vertical-relative:page" coordorigin="7117,3938" coordsize="26,5" path="m7117,3942r25,l7142,3938r-25,l7117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4" style="position:absolute;margin-left:201.7pt;margin-top:110.15pt;width:1.45pt;height:1.45pt;z-index:256916480;mso-position-horizontal-relative:page;mso-position-vertical-relative:page" coordorigin="7117,3887" coordsize="51,51" path="m7117,3938r50,l7167,3887r-50,l711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5" style="position:absolute;margin-left:203.15pt;margin-top:110.15pt;width:169.55pt;height:1.45pt;z-index:256917504;mso-position-horizontal-relative:page;mso-position-vertical-relative:page" coordorigin="7167,3887" coordsize="5982,51" path="m7167,3938r5982,l13149,3887r-5982,l716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6" style="position:absolute;margin-left:372.7pt;margin-top:111.6pt;width:.7pt;height:.1pt;z-index:256918528;mso-position-horizontal-relative:page;mso-position-vertical-relative:page" coordorigin="13149,3938" coordsize="26,5" path="m13149,3942r26,l13175,3938r-26,l13149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7" style="position:absolute;margin-left:372.7pt;margin-top:110.15pt;width:1.45pt;height:1.45pt;z-index:256919552;mso-position-horizontal-relative:page;mso-position-vertical-relative:page" coordorigin="13149,3887" coordsize="51,51" path="m13149,3938r51,l13200,3887r-51,l13149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8" style="position:absolute;margin-left:558.35pt;margin-top:81.1pt;width:1.45pt;height:1.55pt;z-index:256920576;mso-position-horizontal-relative:page;mso-position-vertical-relative:page" coordorigin="19698,2862" coordsize="51,56" path="m19698,2917r51,l19749,2862r-51,l19698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69" style="position:absolute;margin-left:558.35pt;margin-top:81.1pt;width:1.45pt;height:1.45pt;z-index:256921600;mso-position-horizontal-relative:page;mso-position-vertical-relative:page" coordorigin="19698,2862" coordsize="51,51" path="m19698,2913r51,l19749,2862r-51,l19698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0" style="position:absolute;margin-left:558.35pt;margin-top:82.7pt;width:1.45pt;height:27.5pt;z-index:256922624;mso-position-horizontal-relative:page;mso-position-vertical-relative:page" coordorigin="19698,2917" coordsize="51,970" path="m19698,3887r51,l19749,2917r-51,l19698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1" type="#_x0000_t202" style="position:absolute;margin-left:468.85pt;margin-top:111.85pt;width:4.2pt;height:13.65pt;z-index:25692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72" style="position:absolute;margin-left:374.15pt;margin-top:110.15pt;width:184.2pt;height:1.45pt;z-index:256924672;mso-position-horizontal-relative:page;mso-position-vertical-relative:page" coordorigin="13200,3887" coordsize="6499,51" path="m13200,3938r6498,l19698,3887r-6498,l13200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3" style="position:absolute;margin-left:372.7pt;margin-top:111.7pt;width:.7pt;height:13.9pt;z-index:256925696;mso-position-horizontal-relative:page;mso-position-vertical-relative:page" coordorigin="13149,3942" coordsize="26,492" path="m13149,4433r26,l13175,3942r-26,l13149,4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4" style="position:absolute;margin-left:201.7pt;margin-top:111.7pt;width:.7pt;height:13.9pt;z-index:256926720;mso-position-horizontal-relative:page;mso-position-vertical-relative:page" coordorigin="7117,3942" coordsize="26,492" path="m7117,4433r25,l7142,3942r-25,l7117,4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5" type="#_x0000_t202" style="position:absolute;margin-left:210.95pt;margin-top:126.5pt;width:4.2pt;height:13.65pt;z-index:25692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76" style="position:absolute;margin-left:78.95pt;margin-top:111.7pt;width:1.45pt;height:13.9pt;z-index:256928768;mso-position-horizontal-relative:page;mso-position-vertical-relative:page" coordorigin="2786,3942" coordsize="51,492" path="m2786,4433r51,l2837,3942r-51,l2786,4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7" style="position:absolute;margin-left:78.95pt;margin-top:125.65pt;width:1.45pt;height:.7pt;z-index:256929792;mso-position-horizontal-relative:page;mso-position-vertical-relative:page" coordorigin="2786,4433" coordsize="51,26" path="m2786,4458r51,l2837,4433r-51,l2786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8" style="position:absolute;margin-left:80.4pt;margin-top:125.65pt;width:121.3pt;height:.7pt;z-index:256930816;mso-position-horizontal-relative:page;mso-position-vertical-relative:page" coordorigin="2837,4433" coordsize="4280,26" path="m2837,4458r4280,l7117,4433r-4280,l2837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79" style="position:absolute;margin-left:201.7pt;margin-top:125.65pt;width:.7pt;height:.7pt;z-index:256931840;mso-position-horizontal-relative:page;mso-position-vertical-relative:page" coordorigin="7117,4433" coordsize="26,26" path="m7117,4458r25,l7142,4433r-25,l7117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0" style="position:absolute;margin-left:202.45pt;margin-top:125.65pt;width:170.3pt;height:.7pt;z-index:256932864;mso-position-horizontal-relative:page;mso-position-vertical-relative:page" coordorigin="7142,4433" coordsize="6008,26" path="m7142,4458r6007,l13149,4433r-6007,l7142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1" style="position:absolute;margin-left:372.7pt;margin-top:125.65pt;width:.7pt;height:.7pt;z-index:256933888;mso-position-horizontal-relative:page;mso-position-vertical-relative:page" coordorigin="13149,4433" coordsize="26,26" path="m13149,4458r26,l13175,4433r-26,l13149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2" style="position:absolute;margin-left:558.35pt;margin-top:110.15pt;width:1.45pt;height:1.55pt;z-index:256934912;mso-position-horizontal-relative:page;mso-position-vertical-relative:page" coordorigin="19698,3887" coordsize="51,56" path="m19698,3942r51,l19749,3887r-51,l19698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3" style="position:absolute;margin-left:558.35pt;margin-top:111.7pt;width:1.45pt;height:13.9pt;z-index:256935936;mso-position-horizontal-relative:page;mso-position-vertical-relative:page" coordorigin="19698,3942" coordsize="51,492" path="m19698,4433r51,l19749,3942r-51,l19698,4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4" type="#_x0000_t202" style="position:absolute;margin-left:378.5pt;margin-top:126.5pt;width:33.2pt;height:13.65pt;z-index:25693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85" style="position:absolute;margin-left:373.45pt;margin-top:125.65pt;width:184.9pt;height:.7pt;z-index:256937984;mso-position-horizontal-relative:page;mso-position-vertical-relative:page" coordorigin="13175,4433" coordsize="6524,26" path="m13175,4458r6523,l19698,4433r-6523,l13175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6" type="#_x0000_t202" style="position:absolute;margin-left:123.35pt;margin-top:290.9pt;width:4.2pt;height:13.65pt;z-index:25693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187" style="position:absolute;margin-left:78.95pt;margin-top:126.35pt;width:1.45pt;height:177pt;z-index:256940032;mso-position-horizontal-relative:page;mso-position-vertical-relative:page" coordorigin="2786,4458" coordsize="51,6245" path="m2786,10702r51,l2837,4458r-51,l2786,107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8" style="position:absolute;margin-left:78.95pt;margin-top:303.35pt;width:1.45pt;height:1.45pt;z-index:256941056;mso-position-horizontal-relative:page;mso-position-vertical-relative:page" coordorigin="2786,10702" coordsize="51,51" path="m2786,10753r51,l2837,10702r-51,l2786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89" style="position:absolute;margin-left:78.95pt;margin-top:303.35pt;width:1.45pt;height:1.45pt;z-index:256942080;mso-position-horizontal-relative:page;mso-position-vertical-relative:page" coordorigin="2786,10702" coordsize="51,51" path="m2786,10753r51,l2837,10702r-51,l2786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0" style="position:absolute;margin-left:80.4pt;margin-top:303.35pt;width:121.3pt;height:1.45pt;z-index:256943104;mso-position-horizontal-relative:page;mso-position-vertical-relative:page" coordorigin="2837,10702" coordsize="4280,51" path="m2837,10753r4280,l7117,10702r-4280,l2837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1" style="position:absolute;margin-left:201.7pt;margin-top:126.35pt;width:.7pt;height:177pt;z-index:256944128;mso-position-horizontal-relative:page;mso-position-vertical-relative:page" coordorigin="7117,4458" coordsize="26,6245" path="m7117,10702r25,l7142,4458r-25,l7117,107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2" style="position:absolute;margin-left:201.7pt;margin-top:303.35pt;width:1.45pt;height:1.45pt;z-index:256945152;mso-position-horizontal-relative:page;mso-position-vertical-relative:page" coordorigin="7117,10702" coordsize="51,51" path="m7117,10753r50,l7167,10702r-50,l7117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3" style="position:absolute;margin-left:203.15pt;margin-top:303.35pt;width:169.55pt;height:1.45pt;z-index:256946176;mso-position-horizontal-relative:page;mso-position-vertical-relative:page" coordorigin="7167,10702" coordsize="5982,51" path="m7167,10753r5982,l13149,10702r-5982,l7167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4" style="position:absolute;margin-left:372.7pt;margin-top:126.35pt;width:.7pt;height:177pt;z-index:256947200;mso-position-horizontal-relative:page;mso-position-vertical-relative:page" coordorigin="13149,4458" coordsize="26,6245" path="m13149,10702r26,l13175,4458r-26,l13149,107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5" style="position:absolute;margin-left:372.7pt;margin-top:303.35pt;width:1.45pt;height:1.45pt;z-index:256948224;mso-position-horizontal-relative:page;mso-position-vertical-relative:page" coordorigin="13149,10702" coordsize="51,51" path="m13149,10753r51,l13200,10702r-51,l13149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6" style="position:absolute;margin-left:374.15pt;margin-top:303.35pt;width:184.2pt;height:1.45pt;z-index:256949248;mso-position-horizontal-relative:page;mso-position-vertical-relative:page" coordorigin="13200,10702" coordsize="6499,51" path="m13200,10753r6498,l19698,10702r-6498,l13200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7" style="position:absolute;margin-left:558.35pt;margin-top:125.65pt;width:1.45pt;height:.7pt;z-index:256950272;mso-position-horizontal-relative:page;mso-position-vertical-relative:page" coordorigin="19698,4433" coordsize="51,26" path="m19698,4458r51,l19749,4433r-51,l19698,44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8" style="position:absolute;margin-left:558.35pt;margin-top:126.35pt;width:1.45pt;height:177pt;z-index:256951296;mso-position-horizontal-relative:page;mso-position-vertical-relative:page" coordorigin="19698,4458" coordsize="51,6245" path="m19698,10702r51,l19749,4458r-51,l19698,107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199" style="position:absolute;margin-left:558.35pt;margin-top:303.35pt;width:1.45pt;height:1.45pt;z-index:256952320;mso-position-horizontal-relative:page;mso-position-vertical-relative:page" coordorigin="19698,10702" coordsize="51,51" path="m19698,10753r51,l19749,10702r-51,l19698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0" style="position:absolute;margin-left:558.35pt;margin-top:303.35pt;width:1.45pt;height:1.45pt;z-index:256953344;mso-position-horizontal-relative:page;mso-position-vertical-relative:page" coordorigin="19698,10702" coordsize="51,51" path="m19698,10753r51,l19749,10702r-51,l19698,107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1" type="#_x0000_t202" style="position:absolute;margin-left:85.1pt;margin-top:305.05pt;width:4.4pt;height:14.9pt;z-index:25695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2" type="#_x0000_t202" style="position:absolute;margin-left:85.1pt;margin-top:334.95pt;width:4.4pt;height:14.9pt;z-index:25695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3" style="position:absolute;margin-left:264.35pt;margin-top:360.7pt;width:120.35pt;height:1.2pt;z-index:256956416;mso-position-horizontal-relative:page;mso-position-vertical-relative:page" coordorigin="9327,12726" coordsize="4246,43" path="m9327,12768r4245,l13572,12726r-4245,l9327,127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4" type="#_x0000_t202" style="position:absolute;margin-left:326.05pt;margin-top:362.55pt;width:7.4pt;height:14.9pt;z-index:25695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5" type="#_x0000_t202" style="position:absolute;margin-left:85.1pt;margin-top:403.95pt;width:4.4pt;height:14.9pt;z-index:25695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6" style="position:absolute;margin-left:78.95pt;margin-top:417.6pt;width:1.45pt;height:1.55pt;z-index:256959488;mso-position-horizontal-relative:page;mso-position-vertical-relative:page" coordorigin="2786,14733" coordsize="51,55" path="m2786,14787r51,l2837,14733r-51,l2786,14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7" style="position:absolute;margin-left:78.95pt;margin-top:417.6pt;width:1.45pt;height:1.45pt;z-index:256960512;mso-position-horizontal-relative:page;mso-position-vertical-relative:page" coordorigin="2786,14733" coordsize="51,51" path="m2786,14783r51,l2837,14733r-51,l2786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8" style="position:absolute;margin-left:80.4pt;margin-top:417.6pt;width:121.3pt;height:1.45pt;z-index:256961536;mso-position-horizontal-relative:page;mso-position-vertical-relative:page" coordorigin="2837,14733" coordsize="4280,51" path="m2837,14783r4280,l7117,14733r-4280,l2837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09" style="position:absolute;margin-left:201.7pt;margin-top:419.05pt;width:.7pt;height:.1pt;z-index:256962560;mso-position-horizontal-relative:page;mso-position-vertical-relative:page" coordorigin="7117,14783" coordsize="26,5" path="m7117,14787r25,l7142,14783r-25,l7117,14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0" style="position:absolute;margin-left:201.7pt;margin-top:417.6pt;width:1.45pt;height:1.45pt;z-index:256963584;mso-position-horizontal-relative:page;mso-position-vertical-relative:page" coordorigin="7117,14733" coordsize="51,51" path="m7117,14783r50,l7167,14733r-50,l7117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1" style="position:absolute;margin-left:203.15pt;margin-top:417.6pt;width:169.55pt;height:1.45pt;z-index:256964608;mso-position-horizontal-relative:page;mso-position-vertical-relative:page" coordorigin="7167,14733" coordsize="5982,51" path="m7167,14783r5982,l13149,14733r-5982,l7167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2" style="position:absolute;margin-left:201.7pt;margin-top:419.15pt;width:.7pt;height:27.6pt;z-index:256965632;mso-position-horizontal-relative:page;mso-position-vertical-relative:page" coordorigin="7117,14787" coordsize="26,974" path="m7117,15761r25,l7142,14787r-25,l7117,157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3" style="position:absolute;margin-left:372.7pt;margin-top:419.05pt;width:.7pt;height:.1pt;z-index:256966656;mso-position-horizontal-relative:page;mso-position-vertical-relative:page" coordorigin="13149,14783" coordsize="26,5" path="m13149,14787r26,l13175,14783r-26,l13149,14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4" style="position:absolute;margin-left:372.7pt;margin-top:417.6pt;width:1.45pt;height:1.45pt;z-index:256967680;mso-position-horizontal-relative:page;mso-position-vertical-relative:page" coordorigin="13149,14733" coordsize="51,51" path="m13149,14783r51,l13200,14733r-51,l13149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5" style="position:absolute;margin-left:374.15pt;margin-top:417.6pt;width:190.2pt;height:1.45pt;z-index:256968704;mso-position-horizontal-relative:page;mso-position-vertical-relative:page" coordorigin="13200,14733" coordsize="6710,51" path="m13200,14783r6710,l19910,14733r-6710,l13200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6" style="position:absolute;margin-left:372.7pt;margin-top:419.15pt;width:.7pt;height:27.6pt;z-index:256969728;mso-position-horizontal-relative:page;mso-position-vertical-relative:page" coordorigin="13149,14787" coordsize="26,974" path="m13149,15761r26,l13175,14787r-26,l13149,157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17" type="#_x0000_t202" style="position:absolute;margin-left:284.75pt;margin-top:448.3pt;width:9.7pt;height:13.65pt;z-index:25697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8" type="#_x0000_t202" style="position:absolute;margin-left:290.3pt;margin-top:448.3pt;width:4.2pt;height:13.65pt;z-index:25697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9" style="position:absolute;margin-left:78.95pt;margin-top:419.15pt;width:1.45pt;height:27.6pt;z-index:256972800;mso-position-horizontal-relative:page;mso-position-vertical-relative:page" coordorigin="2786,14787" coordsize="51,974" path="m2786,15761r51,l2837,14787r-51,l2786,157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0" type="#_x0000_t202" style="position:absolute;margin-left:138.1pt;margin-top:448.3pt;width:9.7pt;height:13.65pt;z-index:25697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21" type="#_x0000_t202" style="position:absolute;margin-left:143.65pt;margin-top:448.3pt;width:4.2pt;height:13.65pt;z-index:25697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22" style="position:absolute;margin-left:78.95pt;margin-top:446.75pt;width:1.45pt;height:1.55pt;z-index:256975872;mso-position-horizontal-relative:page;mso-position-vertical-relative:page" coordorigin="2786,15761" coordsize="51,55" path="m2786,15816r51,l2837,15761r-51,l2786,158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3" style="position:absolute;margin-left:80.4pt;margin-top:446.75pt;width:121.3pt;height:1.45pt;z-index:256976896;mso-position-horizontal-relative:page;mso-position-vertical-relative:page" coordorigin="2837,15761" coordsize="4280,51" path="m2837,15812r4280,l7117,15761r-4280,l2837,15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4" style="position:absolute;margin-left:201.7pt;margin-top:448.2pt;width:.7pt;height:.1pt;z-index:256977920;mso-position-horizontal-relative:page;mso-position-vertical-relative:page" coordorigin="7117,15812" coordsize="26,5" path="m7117,15816r25,l7142,15812r-25,l7117,158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5" style="position:absolute;margin-left:201.7pt;margin-top:446.75pt;width:1.45pt;height:1.45pt;z-index:256978944;mso-position-horizontal-relative:page;mso-position-vertical-relative:page" coordorigin="7117,15761" coordsize="51,51" path="m7117,15812r50,l7167,15761r-50,l7117,15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6" style="position:absolute;margin-left:203.15pt;margin-top:446.75pt;width:169.55pt;height:1.45pt;z-index:256979968;mso-position-horizontal-relative:page;mso-position-vertical-relative:page" coordorigin="7167,15761" coordsize="5982,51" path="m7167,15812r5982,l13149,15761r-5982,l7167,15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7" style="position:absolute;margin-left:372.7pt;margin-top:448.2pt;width:.7pt;height:.1pt;z-index:256980992;mso-position-horizontal-relative:page;mso-position-vertical-relative:page" coordorigin="13149,15812" coordsize="26,5" path="m13149,15816r26,l13175,15812r-26,l13149,158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8" style="position:absolute;margin-left:372.7pt;margin-top:446.75pt;width:1.45pt;height:1.45pt;z-index:256982016;mso-position-horizontal-relative:page;mso-position-vertical-relative:page" coordorigin="13149,15761" coordsize="51,51" path="m13149,15812r51,l13200,15761r-51,l13149,15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29" style="position:absolute;margin-left:564.35pt;margin-top:417.6pt;width:1.45pt;height:1.55pt;z-index:256983040;mso-position-horizontal-relative:page;mso-position-vertical-relative:page" coordorigin="19910,14733" coordsize="51,55" path="m19910,14787r51,l19961,14733r-51,l19910,14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0" style="position:absolute;margin-left:564.35pt;margin-top:417.6pt;width:1.45pt;height:1.45pt;z-index:256984064;mso-position-horizontal-relative:page;mso-position-vertical-relative:page" coordorigin="19910,14733" coordsize="51,51" path="m19910,14783r51,l19961,14733r-51,l19910,147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1" style="position:absolute;margin-left:564.35pt;margin-top:419.15pt;width:1.45pt;height:27.6pt;z-index:256985088;mso-position-horizontal-relative:page;mso-position-vertical-relative:page" coordorigin="19910,14787" coordsize="51,974" path="m19910,15761r51,l19961,14787r-51,l19910,157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2" type="#_x0000_t202" style="position:absolute;margin-left:466.3pt;margin-top:448.3pt;width:9.7pt;height:13.65pt;z-index:25698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33" type="#_x0000_t202" style="position:absolute;margin-left:471.85pt;margin-top:448.3pt;width:4.2pt;height:13.65pt;z-index:25698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34" style="position:absolute;margin-left:374.15pt;margin-top:446.75pt;width:190.2pt;height:1.45pt;z-index:256988160;mso-position-horizontal-relative:page;mso-position-vertical-relative:page" coordorigin="13200,15761" coordsize="6710,51" path="m13200,15812r6710,l19910,15761r-6710,l13200,158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5" style="position:absolute;margin-left:372.7pt;margin-top:448.3pt;width:.7pt;height:12.6pt;z-index:256989184;mso-position-horizontal-relative:page;mso-position-vertical-relative:page" coordorigin="13149,15816" coordsize="26,445" path="m13149,16261r26,l13175,15816r-26,l13149,162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6" style="position:absolute;margin-left:201.7pt;margin-top:448.3pt;width:.7pt;height:12.6pt;z-index:256990208;mso-position-horizontal-relative:page;mso-position-vertical-relative:page" coordorigin="7117,15816" coordsize="26,445" path="m7117,16261r25,l7142,15816r-25,l7117,162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7" style="position:absolute;margin-left:78.95pt;margin-top:448.3pt;width:1.45pt;height:12.6pt;z-index:256991232;mso-position-horizontal-relative:page;mso-position-vertical-relative:page" coordorigin="2786,15816" coordsize="51,445" path="m2786,16261r51,l2837,15816r-51,l2786,162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8" style="position:absolute;margin-left:78.95pt;margin-top:460.9pt;width:1.45pt;height:.7pt;z-index:256992256;mso-position-horizontal-relative:page;mso-position-vertical-relative:page" coordorigin="2786,16261" coordsize="51,26" path="m2786,16286r51,l2837,16261r-51,l2786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39" style="position:absolute;margin-left:80.4pt;margin-top:460.9pt;width:121.3pt;height:.7pt;z-index:256993280;mso-position-horizontal-relative:page;mso-position-vertical-relative:page" coordorigin="2837,16261" coordsize="4280,26" path="m2837,16286r4280,l7117,16261r-4280,l2837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0" style="position:absolute;margin-left:201.7pt;margin-top:460.9pt;width:.7pt;height:.7pt;z-index:256994304;mso-position-horizontal-relative:page;mso-position-vertical-relative:page" coordorigin="7117,16261" coordsize="26,26" path="m7117,16286r25,l7142,16261r-25,l7117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1" style="position:absolute;margin-left:202.45pt;margin-top:460.9pt;width:170.3pt;height:.7pt;z-index:256995328;mso-position-horizontal-relative:page;mso-position-vertical-relative:page" coordorigin="7142,16261" coordsize="6008,26" path="m7142,16286r6007,l13149,16261r-6007,l7142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2" style="position:absolute;margin-left:372.7pt;margin-top:460.9pt;width:.7pt;height:.7pt;z-index:256996352;mso-position-horizontal-relative:page;mso-position-vertical-relative:page" coordorigin="13149,16261" coordsize="26,26" path="m13149,16286r26,l13175,16261r-26,l13149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3" style="position:absolute;margin-left:564.35pt;margin-top:446.75pt;width:1.45pt;height:1.55pt;z-index:256997376;mso-position-horizontal-relative:page;mso-position-vertical-relative:page" coordorigin="19910,15761" coordsize="51,55" path="m19910,15816r51,l19961,15761r-51,l19910,158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4" style="position:absolute;margin-left:564.35pt;margin-top:448.3pt;width:1.45pt;height:12.6pt;z-index:256998400;mso-position-horizontal-relative:page;mso-position-vertical-relative:page" coordorigin="19910,15816" coordsize="51,445" path="m19910,16261r51,l19961,15816r-51,l19910,1626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5" style="position:absolute;margin-left:373.45pt;margin-top:460.9pt;width:190.9pt;height:.7pt;z-index:256999424;mso-position-horizontal-relative:page;mso-position-vertical-relative:page" coordorigin="13175,16261" coordsize="6736,26" path="m13175,16286r6735,l19910,16261r-6735,l13175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6" type="#_x0000_t202" style="position:absolute;margin-left:278.65pt;margin-top:525pt;width:4.2pt;height:13.65pt;z-index:25700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7" type="#_x0000_t202" style="position:absolute;margin-left:207.5pt;margin-top:537.05pt;width:1.55pt;height:1.95pt;z-index:25700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0" w:lineRule="exact"/>
                  </w:pPr>
                  <w:r>
                    <w:rPr>
                      <w:color w:val="000000"/>
                      <w:sz w:val="1"/>
                      <w:szCs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8" style="position:absolute;margin-left:78.95pt;margin-top:461.65pt;width:1.45pt;height:75.85pt;z-index:257002496;mso-position-horizontal-relative:page;mso-position-vertical-relative:page" coordorigin="2786,16286" coordsize="51,2676" path="m2786,18962r51,l2837,16286r-51,l2786,18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49" style="position:absolute;margin-left:78.95pt;margin-top:537.5pt;width:1.45pt;height:1.45pt;z-index:257003520;mso-position-horizontal-relative:page;mso-position-vertical-relative:page" coordorigin="2786,18962" coordsize="51,51" path="m2786,19012r51,l2837,18962r-51,l2786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0" style="position:absolute;margin-left:78.95pt;margin-top:537.5pt;width:1.45pt;height:1.45pt;z-index:257004544;mso-position-horizontal-relative:page;mso-position-vertical-relative:page" coordorigin="2786,18962" coordsize="51,51" path="m2786,19012r51,l2837,18962r-51,l2786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1" style="position:absolute;margin-left:80.4pt;margin-top:537.5pt;width:121.3pt;height:1.45pt;z-index:257005568;mso-position-horizontal-relative:page;mso-position-vertical-relative:page" coordorigin="2837,18962" coordsize="4280,51" path="m2837,19012r4280,l7117,18962r-4280,l2837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2" style="position:absolute;margin-left:201.7pt;margin-top:461.65pt;width:.7pt;height:75.85pt;z-index:257006592;mso-position-horizontal-relative:page;mso-position-vertical-relative:page" coordorigin="7117,16286" coordsize="26,2676" path="m7117,18962r25,l7142,16286r-25,l7117,18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3" style="position:absolute;margin-left:201.7pt;margin-top:537.5pt;width:1.45pt;height:1.45pt;z-index:257007616;mso-position-horizontal-relative:page;mso-position-vertical-relative:page" coordorigin="7117,18962" coordsize="51,51" path="m7117,19012r50,l7167,18962r-50,l7117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4" style="position:absolute;margin-left:203.15pt;margin-top:537.5pt;width:169.55pt;height:1.45pt;z-index:257008640;mso-position-horizontal-relative:page;mso-position-vertical-relative:page" coordorigin="7167,18962" coordsize="5982,51" path="m7167,19012r5982,l13149,18962r-5982,l7167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5" style="position:absolute;margin-left:372.7pt;margin-top:461.65pt;width:.7pt;height:75.85pt;z-index:257009664;mso-position-horizontal-relative:page;mso-position-vertical-relative:page" coordorigin="13149,16286" coordsize="26,2676" path="m13149,18962r26,l13175,16286r-26,l13149,18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6" style="position:absolute;margin-left:372.7pt;margin-top:537.5pt;width:1.45pt;height:1.45pt;z-index:257010688;mso-position-horizontal-relative:page;mso-position-vertical-relative:page" coordorigin="13149,18962" coordsize="51,51" path="m13149,19012r51,l13200,18962r-51,l13149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7" style="position:absolute;margin-left:374.15pt;margin-top:537.5pt;width:190.2pt;height:1.45pt;z-index:257011712;mso-position-horizontal-relative:page;mso-position-vertical-relative:page" coordorigin="13200,18962" coordsize="6710,51" path="m13200,19012r6710,l19910,18962r-6710,l13200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8" style="position:absolute;margin-left:564.35pt;margin-top:460.9pt;width:1.45pt;height:.7pt;z-index:257012736;mso-position-horizontal-relative:page;mso-position-vertical-relative:page" coordorigin="19910,16261" coordsize="51,26" path="m19910,16286r51,l19961,16261r-51,l19910,162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59" style="position:absolute;margin-left:564.35pt;margin-top:461.65pt;width:1.45pt;height:75.85pt;z-index:257013760;mso-position-horizontal-relative:page;mso-position-vertical-relative:page" coordorigin="19910,16286" coordsize="51,2676" path="m19910,18962r51,l19961,16286r-51,l19910,18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60" style="position:absolute;margin-left:564.35pt;margin-top:537.5pt;width:1.45pt;height:1.45pt;z-index:257014784;mso-position-horizontal-relative:page;mso-position-vertical-relative:page" coordorigin="19910,18962" coordsize="51,51" path="m19910,19012r51,l19961,18962r-51,l19910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61" style="position:absolute;margin-left:564.35pt;margin-top:537.5pt;width:1.45pt;height:1.45pt;z-index:257015808;mso-position-horizontal-relative:page;mso-position-vertical-relative:page" coordorigin="19910,18962" coordsize="51,51" path="m19910,19012r51,l19961,18962r-51,l19910,190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62" type="#_x0000_t202" style="position:absolute;margin-left:85.1pt;margin-top:539.15pt;width:4.4pt;height:14.7pt;z-index:25701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3" type="#_x0000_t202" style="position:absolute;margin-left:85.1pt;margin-top:594.4pt;width:4.4pt;height:14.9pt;z-index:25701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4" type="#_x0000_t202" style="position:absolute;margin-left:548.4pt;margin-top:622pt;width:4.4pt;height:14.9pt;z-index:25701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5" type="#_x0000_t202" style="position:absolute;margin-left:191.75pt;margin-top:729.1pt;width:4.2pt;height:13.65pt;z-index:25701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6" type="#_x0000_t202" style="position:absolute;margin-left:85.1pt;margin-top:741.3pt;width:1.55pt;height:1.95pt;z-index:25702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0" w:lineRule="exact"/>
                  </w:pPr>
                  <w:r>
                    <w:rPr>
                      <w:b/>
                      <w:bCs/>
                      <w:color w:val="000000"/>
                      <w:sz w:val="1"/>
                      <w:szCs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7" type="#_x0000_t202" style="position:absolute;margin-left:210.95pt;margin-top:741.9pt;width:4.2pt;height:13.8pt;z-index:25702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8" type="#_x0000_t202" style="position:absolute;margin-left:381pt;margin-top:754.45pt;width:10.05pt;height:13.65pt;z-index:25702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9" type="#_x0000_t202" style="position:absolute;margin-left:507.1pt;margin-top:754.45pt;width:4.2pt;height:13.65pt;z-index:25702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0" type="#_x0000_t202" style="position:absolute;margin-left:515.75pt;margin-top:754.45pt;width:22.05pt;height:13.65pt;z-index:25702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СП,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1" type="#_x0000_t202" style="position:absolute;margin-left:533.75pt;margin-top:754.45pt;width:4.2pt;height:13.65pt;z-index:25702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2" type="#_x0000_t202" style="position:absolute;margin-left:542.4pt;margin-top:754.45pt;width:14.4pt;height:13.65pt;z-index:25702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3" type="#_x0000_t202" style="position:absolute;margin-left:360.25pt;margin-top:663.75pt;width:4.2pt;height:13.8pt;z-index:25702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4" type="#_x0000_t202" style="position:absolute;margin-left:85.1pt;margin-top:635.8pt;width:4.4pt;height:14.9pt;z-index:25702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75" style="position:absolute;margin-left:78.95pt;margin-top:649.45pt;width:1.45pt;height:1.55pt;z-index:257030144;mso-position-horizontal-relative:page;mso-position-vertical-relative:page" coordorigin="2786,22911" coordsize="51,56" path="m2786,22966r51,l2837,22911r-51,l2786,229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76" style="position:absolute;margin-left:78.95pt;margin-top:649.45pt;width:1.45pt;height:1.45pt;z-index:257031168;mso-position-horizontal-relative:page;mso-position-vertical-relative:page" coordorigin="2786,22911" coordsize="51,51" path="m2786,22962r51,l2837,22911r-51,l2786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77" style="position:absolute;margin-left:80.4pt;margin-top:649.45pt;width:124.8pt;height:1.45pt;z-index:257032192;mso-position-horizontal-relative:page;mso-position-vertical-relative:page" coordorigin="2837,22911" coordsize="4403,51" path="m2837,22962r4402,l7239,22911r-4402,l2837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78" style="position:absolute;margin-left:205.2pt;margin-top:650.9pt;width:.7pt;height:.1pt;z-index:257033216;mso-position-horizontal-relative:page;mso-position-vertical-relative:page" coordorigin="7239,22962" coordsize="26,5" path="m7239,22966r26,l7265,22962r-26,l7239,229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79" style="position:absolute;margin-left:205.2pt;margin-top:649.45pt;width:1.45pt;height:1.45pt;z-index:257034240;mso-position-horizontal-relative:page;mso-position-vertical-relative:page" coordorigin="7239,22911" coordsize="51,51" path="m7239,22962r51,l7290,22911r-51,l7239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0" style="position:absolute;margin-left:206.65pt;margin-top:649.45pt;width:168.7pt;height:1.45pt;z-index:257035264;mso-position-horizontal-relative:page;mso-position-vertical-relative:page" coordorigin="7290,22911" coordsize="5953,51" path="m7290,22962r5952,l13242,22911r-5952,l7290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1" style="position:absolute;margin-left:205.2pt;margin-top:651pt;width:.7pt;height:25.2pt;z-index:257036288;mso-position-horizontal-relative:page;mso-position-vertical-relative:page" coordorigin="7239,22966" coordsize="26,889" path="m7239,23855r26,l7265,22966r-26,l7239,238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2" style="position:absolute;margin-left:375.35pt;margin-top:650.9pt;width:.7pt;height:.1pt;z-index:257037312;mso-position-horizontal-relative:page;mso-position-vertical-relative:page" coordorigin="13242,22962" coordsize="26,5" path="m13242,22966r26,l13268,22962r-26,l13242,229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3" style="position:absolute;margin-left:375.35pt;margin-top:649.45pt;width:1.45pt;height:1.45pt;z-index:257038336;mso-position-horizontal-relative:page;mso-position-vertical-relative:page" coordorigin="13242,22911" coordsize="51,51" path="m13242,22962r51,l13293,22911r-51,l13242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4" style="position:absolute;margin-left:376.8pt;margin-top:649.45pt;width:180.7pt;height:1.45pt;z-index:257039360;mso-position-horizontal-relative:page;mso-position-vertical-relative:page" coordorigin="13293,22911" coordsize="6376,51" path="m13293,22962r6375,l19668,22911r-6375,l13293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5" style="position:absolute;margin-left:375.35pt;margin-top:651pt;width:.7pt;height:25.2pt;z-index:257040384;mso-position-horizontal-relative:page;mso-position-vertical-relative:page" coordorigin="13242,22966" coordsize="26,889" path="m13242,23855r26,l13268,22966r-26,l13242,238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86" type="#_x0000_t202" style="position:absolute;margin-left:287.9pt;margin-top:677.9pt;width:9.7pt;height:13.65pt;z-index:25704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87" type="#_x0000_t202" style="position:absolute;margin-left:293.4pt;margin-top:677.9pt;width:4.2pt;height:13.65pt;z-index:25704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88" type="#_x0000_t202" style="position:absolute;margin-left:162.7pt;margin-top:663.75pt;width:4.2pt;height:13.8pt;z-index:25704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89" style="position:absolute;margin-left:78.95pt;margin-top:651pt;width:1.45pt;height:25.2pt;z-index:257044480;mso-position-horizontal-relative:page;mso-position-vertical-relative:page" coordorigin="2786,22966" coordsize="51,889" path="m2786,23855r51,l2837,22966r-51,l2786,238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0" type="#_x0000_t202" style="position:absolute;margin-left:139.8pt;margin-top:677.9pt;width:9.7pt;height:13.65pt;z-index:25704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91" type="#_x0000_t202" style="position:absolute;margin-left:145.3pt;margin-top:677.9pt;width:4.2pt;height:13.65pt;z-index:25704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292" style="position:absolute;margin-left:78.95pt;margin-top:676.2pt;width:1.45pt;height:1.55pt;z-index:257047552;mso-position-horizontal-relative:page;mso-position-vertical-relative:page" coordorigin="2786,23855" coordsize="51,56" path="m2786,23910r51,l2837,23855r-51,l2786,239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3" style="position:absolute;margin-left:80.4pt;margin-top:676.2pt;width:124.8pt;height:1.45pt;z-index:257048576;mso-position-horizontal-relative:page;mso-position-vertical-relative:page" coordorigin="2837,23855" coordsize="4403,51" path="m2837,23906r4402,l7239,23855r-4402,l2837,23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4" style="position:absolute;margin-left:205.2pt;margin-top:677.65pt;width:.7pt;height:.1pt;z-index:257049600;mso-position-horizontal-relative:page;mso-position-vertical-relative:page" coordorigin="7239,23906" coordsize="26,5" path="m7239,23910r26,l7265,23906r-26,l7239,239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5" style="position:absolute;margin-left:205.2pt;margin-top:676.2pt;width:1.45pt;height:1.45pt;z-index:257050624;mso-position-horizontal-relative:page;mso-position-vertical-relative:page" coordorigin="7239,23855" coordsize="51,51" path="m7239,23906r51,l7290,23855r-51,l7239,23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6" style="position:absolute;margin-left:206.65pt;margin-top:676.2pt;width:168.7pt;height:1.45pt;z-index:257051648;mso-position-horizontal-relative:page;mso-position-vertical-relative:page" coordorigin="7290,23855" coordsize="5953,51" path="m7290,23906r5952,l13242,23855r-5952,l7290,23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7" style="position:absolute;margin-left:375.35pt;margin-top:677.65pt;width:.7pt;height:.1pt;z-index:257052672;mso-position-horizontal-relative:page;mso-position-vertical-relative:page" coordorigin="13242,23906" coordsize="26,5" path="m13242,23910r26,l13268,23906r-26,l13242,239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8" style="position:absolute;margin-left:375.35pt;margin-top:676.2pt;width:1.45pt;height:1.45pt;z-index:257053696;mso-position-horizontal-relative:page;mso-position-vertical-relative:page" coordorigin="13242,23855" coordsize="51,51" path="m13242,23906r51,l13293,23855r-51,l13242,23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299" type="#_x0000_t202" style="position:absolute;margin-left:527.3pt;margin-top:663.75pt;width:4.2pt;height:13.8pt;z-index:25705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00" style="position:absolute;margin-left:557.5pt;margin-top:649.45pt;width:1.45pt;height:1.55pt;z-index:257055744;mso-position-horizontal-relative:page;mso-position-vertical-relative:page" coordorigin="19668,22911" coordsize="51,56" path="m19668,22966r51,l19719,22911r-51,l19668,229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1" style="position:absolute;margin-left:557.5pt;margin-top:649.45pt;width:1.45pt;height:1.45pt;z-index:257056768;mso-position-horizontal-relative:page;mso-position-vertical-relative:page" coordorigin="19668,22911" coordsize="51,51" path="m19668,22962r51,l19719,22911r-51,l19668,22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2" style="position:absolute;margin-left:557.5pt;margin-top:651pt;width:1.45pt;height:25.2pt;z-index:257057792;mso-position-horizontal-relative:page;mso-position-vertical-relative:page" coordorigin="19668,22966" coordsize="51,889" path="m19668,23855r51,l19719,22966r-51,l19668,238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3" type="#_x0000_t202" style="position:absolute;margin-left:464.05pt;margin-top:677.9pt;width:9.7pt;height:13.65pt;z-index:25705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04" type="#_x0000_t202" style="position:absolute;margin-left:469.55pt;margin-top:677.9pt;width:4.2pt;height:13.65pt;z-index:25705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05" style="position:absolute;margin-left:376.8pt;margin-top:676.2pt;width:180.7pt;height:1.45pt;z-index:257060864;mso-position-horizontal-relative:page;mso-position-vertical-relative:page" coordorigin="13293,23855" coordsize="6376,51" path="m13293,23906r6375,l19668,23855r-6375,l13293,239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6" style="position:absolute;margin-left:375.35pt;margin-top:677.75pt;width:.7pt;height:12.6pt;z-index:257061888;mso-position-horizontal-relative:page;mso-position-vertical-relative:page" coordorigin="13242,23910" coordsize="26,445" path="m13242,24355r26,l13268,23910r-26,l13242,243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7" style="position:absolute;margin-left:205.2pt;margin-top:677.75pt;width:.7pt;height:12.6pt;z-index:257062912;mso-position-horizontal-relative:page;mso-position-vertical-relative:page" coordorigin="7239,23910" coordsize="26,445" path="m7239,24355r26,l7265,23910r-26,l7239,243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8" style="position:absolute;margin-left:78.95pt;margin-top:677.75pt;width:1.45pt;height:12.6pt;z-index:257063936;mso-position-horizontal-relative:page;mso-position-vertical-relative:page" coordorigin="2786,23910" coordsize="51,445" path="m2786,24355r51,l2837,23910r-51,l2786,243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09" style="position:absolute;margin-left:78.95pt;margin-top:690.35pt;width:1.45pt;height:.7pt;z-index:257064960;mso-position-horizontal-relative:page;mso-position-vertical-relative:page" coordorigin="2786,24355" coordsize="51,26" path="m2786,24380r51,l2837,24355r-51,l2786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0" style="position:absolute;margin-left:80.4pt;margin-top:690.35pt;width:124.8pt;height:.7pt;z-index:257065984;mso-position-horizontal-relative:page;mso-position-vertical-relative:page" coordorigin="2837,24355" coordsize="4403,26" path="m2837,24380r4402,l7239,24355r-4402,l2837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1" style="position:absolute;margin-left:205.2pt;margin-top:690.35pt;width:.7pt;height:.7pt;z-index:257067008;mso-position-horizontal-relative:page;mso-position-vertical-relative:page" coordorigin="7239,24355" coordsize="26,26" path="m7239,24380r26,l7265,24355r-26,l7239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2" style="position:absolute;margin-left:205.9pt;margin-top:690.35pt;width:169.45pt;height:.7pt;z-index:257068032;mso-position-horizontal-relative:page;mso-position-vertical-relative:page" coordorigin="7265,24355" coordsize="5978,26" path="m7265,24380r5977,l13242,24355r-5977,l7265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3" style="position:absolute;margin-left:375.35pt;margin-top:690.35pt;width:.7pt;height:.7pt;z-index:257069056;mso-position-horizontal-relative:page;mso-position-vertical-relative:page" coordorigin="13242,24355" coordsize="26,26" path="m13242,24380r26,l13268,24355r-26,l13242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4" style="position:absolute;margin-left:557.5pt;margin-top:676.2pt;width:1.45pt;height:1.55pt;z-index:257070080;mso-position-horizontal-relative:page;mso-position-vertical-relative:page" coordorigin="19668,23855" coordsize="51,56" path="m19668,23910r51,l19719,23855r-51,l19668,2391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5" style="position:absolute;margin-left:557.5pt;margin-top:677.75pt;width:1.45pt;height:12.6pt;z-index:257071104;mso-position-horizontal-relative:page;mso-position-vertical-relative:page" coordorigin="19668,23910" coordsize="51,445" path="m19668,24355r51,l19719,23910r-51,l19668,243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6" style="position:absolute;margin-left:376.1pt;margin-top:690.35pt;width:181.45pt;height:.7pt;z-index:257072128;mso-position-horizontal-relative:page;mso-position-vertical-relative:page" coordorigin="13268,24355" coordsize="6401,26" path="m13268,24380r6400,l19668,24355r-6400,l13268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7" style="position:absolute;margin-left:78.95pt;margin-top:691.1pt;width:1.45pt;height:75.85pt;z-index:257073152;mso-position-horizontal-relative:page;mso-position-vertical-relative:page" coordorigin="2786,24380" coordsize="51,2676" path="m2786,27056r51,l2837,24380r-51,l2786,27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8" style="position:absolute;margin-left:78.95pt;margin-top:766.9pt;width:1.45pt;height:1.45pt;z-index:257074176;mso-position-horizontal-relative:page;mso-position-vertical-relative:page" coordorigin="2786,27056" coordsize="51,51" path="m2786,27107r51,l2837,27056r-51,l2786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19" style="position:absolute;margin-left:78.95pt;margin-top:766.9pt;width:1.45pt;height:1.45pt;z-index:257075200;mso-position-horizontal-relative:page;mso-position-vertical-relative:page" coordorigin="2786,27056" coordsize="51,51" path="m2786,27107r51,l2837,27056r-51,l2786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0" style="position:absolute;margin-left:80.4pt;margin-top:766.9pt;width:124.8pt;height:1.45pt;z-index:257076224;mso-position-horizontal-relative:page;mso-position-vertical-relative:page" coordorigin="2837,27056" coordsize="4403,51" path="m2837,27107r4402,l7239,27056r-4402,l2837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1" style="position:absolute;margin-left:205.2pt;margin-top:691.1pt;width:.7pt;height:75.85pt;z-index:257077248;mso-position-horizontal-relative:page;mso-position-vertical-relative:page" coordorigin="7239,24380" coordsize="26,2676" path="m7239,27056r26,l7265,24380r-26,l7239,27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2" style="position:absolute;margin-left:205.2pt;margin-top:766.9pt;width:1.45pt;height:1.45pt;z-index:257078272;mso-position-horizontal-relative:page;mso-position-vertical-relative:page" coordorigin="7239,27056" coordsize="51,51" path="m7239,27107r51,l7290,27056r-51,l7239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3" style="position:absolute;margin-left:206.65pt;margin-top:766.9pt;width:168.7pt;height:1.45pt;z-index:257079296;mso-position-horizontal-relative:page;mso-position-vertical-relative:page" coordorigin="7290,27056" coordsize="5953,51" path="m7290,27107r5952,l13242,27056r-5952,l7290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4" style="position:absolute;margin-left:375.35pt;margin-top:691.1pt;width:.7pt;height:75.85pt;z-index:257080320;mso-position-horizontal-relative:page;mso-position-vertical-relative:page" coordorigin="13242,24380" coordsize="26,2676" path="m13242,27056r26,l13268,24380r-26,l13242,27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5" style="position:absolute;margin-left:375.35pt;margin-top:766.9pt;width:1.45pt;height:1.45pt;z-index:257081344;mso-position-horizontal-relative:page;mso-position-vertical-relative:page" coordorigin="13242,27056" coordsize="51,51" path="m13242,27107r51,l13293,27056r-51,l13242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6" style="position:absolute;margin-left:376.8pt;margin-top:766.9pt;width:180.7pt;height:1.45pt;z-index:257082368;mso-position-horizontal-relative:page;mso-position-vertical-relative:page" coordorigin="13293,27056" coordsize="6376,51" path="m13293,27107r6375,l19668,27056r-6375,l13293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7" style="position:absolute;margin-left:557.5pt;margin-top:690.35pt;width:1.45pt;height:.7pt;z-index:257083392;mso-position-horizontal-relative:page;mso-position-vertical-relative:page" coordorigin="19668,24355" coordsize="51,26" path="m19668,24380r51,l19719,24355r-51,l19668,243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8" style="position:absolute;margin-left:557.5pt;margin-top:691.1pt;width:1.45pt;height:75.85pt;z-index:257084416;mso-position-horizontal-relative:page;mso-position-vertical-relative:page" coordorigin="19668,24380" coordsize="51,2676" path="m19668,27056r51,l19719,24380r-51,l19668,2705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29" style="position:absolute;margin-left:557.5pt;margin-top:766.9pt;width:1.45pt;height:1.45pt;z-index:257085440;mso-position-horizontal-relative:page;mso-position-vertical-relative:page" coordorigin="19668,27056" coordsize="51,51" path="m19668,27107r51,l19719,27056r-51,l19668,271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30" style="position:absolute;margin-left:557.5pt;margin-top:766.9pt;width:1.45pt;height:1.45pt;z-index:257086464;mso-position-horizontal-relative:page;mso-position-vertical-relative:page" coordorigin="19668,27056" coordsize="51,51" path="m19668,27107r51,l19719,27056r-51,l19668,27107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tabs>
          <w:tab w:val="left" w:pos="1594"/>
        </w:tabs>
        <w:spacing w:line="244" w:lineRule="exact"/>
        <w:ind w:right="-113"/>
      </w:pP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</w:p>
    <w:p w:rsidR="00923E4B" w:rsidRDefault="00923E4B">
      <w:pPr>
        <w:spacing w:line="20" w:lineRule="exact"/>
        <w:sectPr w:rsidR="00923E4B">
          <w:pgSz w:w="11906" w:h="16838"/>
          <w:pgMar w:top="2510" w:right="766" w:bottom="0" w:left="8345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общественного </w:t>
      </w:r>
    </w:p>
    <w:p w:rsidR="00923E4B" w:rsidRDefault="00923E4B">
      <w:pPr>
        <w:tabs>
          <w:tab w:val="left" w:pos="1971"/>
        </w:tabs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- Торговая площадь </w:t>
      </w:r>
      <w:r>
        <w:tab/>
      </w:r>
      <w:r>
        <w:rPr>
          <w:color w:val="000000"/>
        </w:rPr>
        <w:t xml:space="preserve">– до 50 кв.м. </w:t>
      </w:r>
    </w:p>
    <w:p w:rsidR="00923E4B" w:rsidRDefault="00923E4B">
      <w:pPr>
        <w:spacing w:before="7" w:line="244" w:lineRule="exact"/>
        <w:ind w:right="-113"/>
      </w:pPr>
      <w:r>
        <w:br w:type="column"/>
      </w:r>
      <w:r w:rsidRPr="005B02C5">
        <w:rPr>
          <w:color w:val="000000"/>
          <w:spacing w:val="4"/>
        </w:rPr>
        <w:lastRenderedPageBreak/>
        <w:t>цию осуществлять в соответствии с</w:t>
      </w:r>
      <w:r w:rsidRPr="005B02C5">
        <w:rPr>
          <w:color w:val="000000"/>
          <w:spacing w:val="17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3" w:space="720" w:equalWidth="0">
            <w:col w:w="1495" w:space="959"/>
            <w:col w:w="3205" w:space="221"/>
            <w:col w:w="3566"/>
          </w:cols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питания </w:t>
      </w:r>
    </w:p>
    <w:p w:rsidR="00923E4B" w:rsidRDefault="00923E4B">
      <w:pPr>
        <w:tabs>
          <w:tab w:val="left" w:pos="1094"/>
          <w:tab w:val="left" w:pos="1272"/>
          <w:tab w:val="left" w:pos="2772"/>
          <w:tab w:val="left" w:pos="3938"/>
        </w:tabs>
        <w:spacing w:before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бытового </w:t>
      </w:r>
      <w:r>
        <w:tab/>
      </w:r>
      <w:r>
        <w:rPr>
          <w:color w:val="000000"/>
        </w:rPr>
        <w:t xml:space="preserve">- </w:t>
      </w:r>
      <w:r>
        <w:tab/>
      </w:r>
      <w:r>
        <w:rPr>
          <w:color w:val="000000"/>
        </w:rPr>
        <w:t xml:space="preserve">Максимальное </w:t>
      </w:r>
      <w:r>
        <w:tab/>
      </w:r>
      <w:r>
        <w:rPr>
          <w:color w:val="000000"/>
        </w:rPr>
        <w:t xml:space="preserve">количество </w:t>
      </w:r>
      <w:r>
        <w:tab/>
      </w:r>
      <w:r>
        <w:rPr>
          <w:color w:val="000000"/>
        </w:rPr>
        <w:t xml:space="preserve">эта- </w:t>
      </w:r>
    </w:p>
    <w:p w:rsidR="00923E4B" w:rsidRDefault="00923E4B">
      <w:pPr>
        <w:tabs>
          <w:tab w:val="left" w:pos="1438"/>
          <w:tab w:val="left" w:pos="1664"/>
          <w:tab w:val="left" w:pos="2979"/>
        </w:tabs>
        <w:spacing w:before="10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требованиями </w:t>
      </w:r>
      <w:r>
        <w:tab/>
      </w:r>
      <w:r>
        <w:rPr>
          <w:color w:val="000000"/>
        </w:rPr>
        <w:t xml:space="preserve">к </w:t>
      </w:r>
      <w:r>
        <w:tab/>
      </w:r>
      <w:r>
        <w:rPr>
          <w:color w:val="000000"/>
        </w:rPr>
        <w:t xml:space="preserve">размещению </w:t>
      </w:r>
      <w:r>
        <w:tab/>
      </w:r>
      <w:r>
        <w:rPr>
          <w:color w:val="000000"/>
        </w:rPr>
        <w:t xml:space="preserve">таких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3" w:space="720" w:equalWidth="0">
            <w:col w:w="826" w:space="533"/>
            <w:col w:w="4361" w:space="158"/>
            <w:col w:w="3563"/>
          </w:cols>
        </w:sectPr>
      </w:pPr>
    </w:p>
    <w:p w:rsidR="00923E4B" w:rsidRDefault="00923E4B">
      <w:pPr>
        <w:spacing w:before="514" w:line="248" w:lineRule="exact"/>
        <w:ind w:right="-113"/>
      </w:pPr>
      <w:r>
        <w:rPr>
          <w:color w:val="000000"/>
        </w:rPr>
        <w:lastRenderedPageBreak/>
        <w:t xml:space="preserve">предприятий </w:t>
      </w:r>
      <w:r>
        <w:rPr>
          <w:color w:val="000000"/>
          <w:spacing w:val="2430"/>
        </w:rPr>
        <w:t xml:space="preserve"> </w:t>
      </w:r>
      <w:r>
        <w:rPr>
          <w:color w:val="000000"/>
        </w:rPr>
        <w:t xml:space="preserve">питания </w:t>
      </w:r>
    </w:p>
    <w:p w:rsidR="00923E4B" w:rsidRDefault="00923E4B">
      <w:pPr>
        <w:tabs>
          <w:tab w:val="left" w:pos="1644"/>
        </w:tabs>
        <w:spacing w:before="514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общественного </w:t>
      </w:r>
      <w:r>
        <w:tab/>
      </w:r>
      <w:r>
        <w:rPr>
          <w:color w:val="000000"/>
        </w:rPr>
        <w:t xml:space="preserve">ментов. Отдельно стоящие объекты.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149" w:header="720" w:footer="720" w:gutter="0"/>
          <w:cols w:num="2" w:space="720" w:equalWidth="0">
            <w:col w:w="1277" w:space="505"/>
            <w:col w:w="5120"/>
          </w:cols>
        </w:sectPr>
      </w:pPr>
    </w:p>
    <w:p w:rsidR="00923E4B" w:rsidRDefault="00923E4B">
      <w:pPr>
        <w:spacing w:before="9533" w:line="249" w:lineRule="exact"/>
        <w:ind w:right="-113"/>
      </w:pPr>
      <w:r w:rsidRPr="005B02C5">
        <w:rPr>
          <w:color w:val="000000"/>
          <w:spacing w:val="2"/>
        </w:rPr>
        <w:lastRenderedPageBreak/>
        <w:t>Объекты инженерной</w:t>
      </w:r>
      <w:r w:rsidRPr="005B02C5">
        <w:rPr>
          <w:color w:val="000000"/>
          <w:spacing w:val="5"/>
        </w:rPr>
        <w:t xml:space="preserve"> </w:t>
      </w:r>
      <w:r>
        <w:rPr>
          <w:color w:val="000000"/>
          <w:spacing w:val="4169"/>
        </w:rPr>
        <w:t xml:space="preserve"> </w:t>
      </w:r>
      <w:r>
        <w:rPr>
          <w:color w:val="000000"/>
        </w:rPr>
        <w:t xml:space="preserve">инфраструктуры </w:t>
      </w:r>
    </w:p>
    <w:p w:rsidR="00923E4B" w:rsidRDefault="00923E4B">
      <w:pPr>
        <w:spacing w:before="9533" w:line="249" w:lineRule="exact"/>
        <w:ind w:right="-113"/>
      </w:pPr>
      <w:r>
        <w:br w:type="column"/>
      </w:r>
      <w:r>
        <w:rPr>
          <w:color w:val="000000"/>
        </w:rPr>
        <w:lastRenderedPageBreak/>
        <w:t xml:space="preserve">Линейные объекты и здания, со- </w:t>
      </w:r>
      <w:r>
        <w:rPr>
          <w:color w:val="000000"/>
          <w:spacing w:val="6111"/>
        </w:rPr>
        <w:t xml:space="preserve"> </w:t>
      </w:r>
      <w:r>
        <w:rPr>
          <w:color w:val="000000"/>
        </w:rPr>
        <w:t xml:space="preserve">оружения для обслуживания ра- </w:t>
      </w:r>
    </w:p>
    <w:p w:rsidR="00923E4B" w:rsidRDefault="00923E4B">
      <w:pPr>
        <w:tabs>
          <w:tab w:val="left" w:pos="1517"/>
          <w:tab w:val="left" w:pos="2928"/>
          <w:tab w:val="left" w:pos="3154"/>
        </w:tabs>
        <w:spacing w:before="9533" w:line="249" w:lineRule="exact"/>
        <w:ind w:right="-113"/>
      </w:pPr>
      <w:r>
        <w:br w:type="column"/>
      </w:r>
      <w:r>
        <w:rPr>
          <w:color w:val="000000"/>
        </w:rPr>
        <w:lastRenderedPageBreak/>
        <w:t xml:space="preserve">Строительство </w:t>
      </w:r>
      <w:r>
        <w:tab/>
      </w:r>
      <w:r>
        <w:rPr>
          <w:color w:val="000000"/>
        </w:rPr>
        <w:t xml:space="preserve">осуществлять </w:t>
      </w:r>
      <w:r>
        <w:tab/>
      </w:r>
      <w:r>
        <w:rPr>
          <w:color w:val="000000"/>
        </w:rPr>
        <w:t xml:space="preserve">в </w:t>
      </w:r>
      <w:r>
        <w:tab/>
      </w:r>
      <w:r>
        <w:rPr>
          <w:color w:val="000000"/>
        </w:rPr>
        <w:t xml:space="preserve">со- </w:t>
      </w:r>
      <w:r>
        <w:rPr>
          <w:color w:val="000000"/>
          <w:spacing w:val="6873"/>
        </w:rPr>
        <w:t xml:space="preserve"> </w:t>
      </w:r>
      <w:r w:rsidRPr="005B02C5">
        <w:rPr>
          <w:color w:val="000000"/>
          <w:spacing w:val="1"/>
        </w:rPr>
        <w:t>ответствии с СП 42.13330.2011 (Ак-</w:t>
      </w:r>
      <w:r w:rsidRPr="005B02C5">
        <w:rPr>
          <w:color w:val="000000"/>
          <w:spacing w:val="13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810" w:header="720" w:footer="720" w:gutter="0"/>
          <w:cols w:num="3" w:space="720" w:equalWidth="0">
            <w:col w:w="2147" w:space="269"/>
            <w:col w:w="3118" w:space="289"/>
            <w:col w:w="3500"/>
          </w:cols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Объекты </w:t>
      </w:r>
    </w:p>
    <w:p w:rsidR="00923E4B" w:rsidRDefault="00923E4B">
      <w:pPr>
        <w:tabs>
          <w:tab w:val="left" w:pos="1479"/>
        </w:tabs>
        <w:spacing w:before="7" w:line="248" w:lineRule="exact"/>
        <w:ind w:right="-113"/>
      </w:pPr>
      <w:r>
        <w:br w:type="column"/>
      </w:r>
      <w:r>
        <w:lastRenderedPageBreak/>
        <w:tab/>
      </w:r>
      <w:r>
        <w:rPr>
          <w:color w:val="000000"/>
        </w:rPr>
        <w:t xml:space="preserve">СНиП </w:t>
      </w:r>
      <w:r>
        <w:rPr>
          <w:color w:val="000000"/>
          <w:spacing w:val="4119"/>
        </w:rPr>
        <w:t xml:space="preserve"> </w:t>
      </w:r>
      <w:r>
        <w:rPr>
          <w:color w:val="000000"/>
        </w:rPr>
        <w:t xml:space="preserve">«Градостроительство.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810" w:header="720" w:footer="720" w:gutter="0"/>
          <w:cols w:num="2" w:space="720" w:equalWidth="0">
            <w:col w:w="897" w:space="6292"/>
            <w:col w:w="2123"/>
          </w:cols>
        </w:sectPr>
      </w:pPr>
    </w:p>
    <w:p w:rsidR="00923E4B" w:rsidRDefault="00923E4B">
      <w:pPr>
        <w:tabs>
          <w:tab w:val="left" w:pos="1013"/>
        </w:tabs>
        <w:spacing w:before="262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сельских </w:t>
      </w:r>
      <w:r>
        <w:tab/>
      </w:r>
      <w:r>
        <w:rPr>
          <w:color w:val="000000"/>
        </w:rPr>
        <w:t xml:space="preserve">поселений»), </w:t>
      </w:r>
    </w:p>
    <w:p w:rsidR="00923E4B" w:rsidRDefault="00923E4B" w:rsidP="00923E4B">
      <w:pPr>
        <w:tabs>
          <w:tab w:val="left" w:pos="1013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1703" w:bottom="0" w:left="791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496" type="#_x0000_t202" style="position:absolute;margin-left:238.3pt;margin-top:804.85pt;width:3.45pt;height:10.3pt;z-index:-24605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97" type="#_x0000_t202" style="position:absolute;margin-left:203.4pt;margin-top:804.85pt;width:3.45pt;height:10.3pt;z-index:-24605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98" type="#_x0000_t202" style="position:absolute;margin-left:169.3pt;margin-top:804.85pt;width:3.45pt;height:10.3pt;z-index:-24605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99" type="#_x0000_t202" style="position:absolute;margin-left:138.7pt;margin-top:804.85pt;width:3.45pt;height:10.3pt;z-index:-24605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0" type="#_x0000_t202" style="position:absolute;margin-left:114.7pt;margin-top:804.85pt;width:3.45pt;height:10.3pt;z-index:-24605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1" type="#_x0000_t202" style="position:absolute;margin-left:81.95pt;margin-top:804.85pt;width:3.45pt;height:10.3pt;z-index:-24605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2" type="#_x0000_t202" style="position:absolute;margin-left:230.3pt;margin-top:790.85pt;width:2.9pt;height:8.05pt;z-index:-24605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3" type="#_x0000_t202" style="position:absolute;margin-left:193.3pt;margin-top:790.85pt;width:2.9pt;height:8.05pt;z-index:-24605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4" type="#_x0000_t202" style="position:absolute;margin-left:158.5pt;margin-top:790.85pt;width:2.9pt;height:8.05pt;z-index:-24605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5" type="#_x0000_t202" style="position:absolute;margin-left:130.3pt;margin-top:790.85pt;width:2.9pt;height:8.05pt;z-index:-24604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6" type="#_x0000_t202" style="position:absolute;margin-left:102.1pt;margin-top:790.85pt;width:2.9pt;height:8.05pt;z-index:-24604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7" type="#_x0000_t202" style="position:absolute;margin-left:73.9pt;margin-top:790.85pt;width:2.9pt;height:8.05pt;z-index:-24604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8" type="#_x0000_t202" style="position:absolute;margin-left:575.9pt;margin-top:776.05pt;width:3.9pt;height:12.45pt;z-index:-24604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09" type="#_x0000_t202" style="position:absolute;margin-left:230.3pt;margin-top:774.9pt;width:2.9pt;height:8.05pt;z-index:-24604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0" type="#_x0000_t202" style="position:absolute;margin-left:193.3pt;margin-top:774.9pt;width:2.9pt;height:8.05pt;z-index:-24604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1" type="#_x0000_t202" style="position:absolute;margin-left:158.5pt;margin-top:774.9pt;width:2.9pt;height:8.05pt;z-index:-24604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2" type="#_x0000_t202" style="position:absolute;margin-left:130.3pt;margin-top:774.9pt;width:2.9pt;height:8.05pt;z-index:-24604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3" type="#_x0000_t202" style="position:absolute;margin-left:102.1pt;margin-top:774.9pt;width:2.9pt;height:8.05pt;z-index:-24604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4" type="#_x0000_t202" style="position:absolute;margin-left:73.9pt;margin-top:774.9pt;width:2.9pt;height:8.05pt;z-index:-24604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5" type="#_x0000_t202" style="position:absolute;margin-left:42.6pt;margin-top:782.9pt;width:14.7pt;height:4.4pt;z-index:-246039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6" type="#_x0000_t202" style="position:absolute;margin-left:28.55pt;margin-top:754.85pt;width:12.45pt;height:3.9pt;z-index:-246038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7" type="#_x0000_t202" style="position:absolute;margin-left:42.6pt;margin-top:698.05pt;width:14.7pt;height:4.4pt;z-index:-2460375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8" type="#_x0000_t202" style="position:absolute;margin-left:28.55pt;margin-top:671.55pt;width:12.45pt;height:3.9pt;z-index:-2460364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19" type="#_x0000_t202" style="position:absolute;margin-left:42.6pt;margin-top:610.7pt;width:14.7pt;height:4.4pt;z-index:-2460354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0" type="#_x0000_t202" style="position:absolute;margin-left:28.55pt;margin-top:583pt;width:12.45pt;height:3.9pt;z-index:-246034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1" type="#_x0000_t202" style="position:absolute;margin-left:338.4pt;margin-top:383.5pt;width:4.95pt;height:16.95pt;z-index:-24603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2" type="#_x0000_t202" style="position:absolute;margin-left:43.3pt;margin-top:18.35pt;width:4.95pt;height:16.95pt;z-index:-24603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3" type="#_x0000_t202" style="position:absolute;margin-left:25.55pt;margin-top:15.85pt;width:556.4pt;height:806.85pt;z-index:-24603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2"/>
                    <w:gridCol w:w="61"/>
                    <w:gridCol w:w="192"/>
                    <w:gridCol w:w="43"/>
                    <w:gridCol w:w="336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19"/>
                    <w:gridCol w:w="43"/>
                    <w:gridCol w:w="522"/>
                    <w:gridCol w:w="266"/>
                    <w:gridCol w:w="43"/>
                    <w:gridCol w:w="599"/>
                    <w:gridCol w:w="43"/>
                    <w:gridCol w:w="2456"/>
                    <w:gridCol w:w="3592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41" w:type="dxa"/>
                        <w:gridSpan w:val="4"/>
                        <w:tcMar>
                          <w:left w:w="122" w:type="dxa"/>
                          <w:right w:w="10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63" w:type="dxa"/>
                        <w:gridSpan w:val="3"/>
                        <w:tcMar>
                          <w:left w:w="383" w:type="dxa"/>
                          <w:right w:w="6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8"/>
                          </w:tabs>
                          <w:spacing w:before="467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ЗАЦИИ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3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76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8135" w:type="dxa"/>
                        <w:gridSpan w:val="10"/>
                        <w:tcMar>
                          <w:left w:w="2325" w:type="dxa"/>
                          <w:right w:w="5644" w:type="dxa"/>
                        </w:tcMar>
                      </w:tcPr>
                      <w:p w:rsidR="00AA7298" w:rsidRDefault="00AA7298">
                        <w:pPr>
                          <w:spacing w:before="4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76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428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18"/>
                          </w:tabs>
                          <w:spacing w:before="655" w:after="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Согласно проекту планировки,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СП, СаНПиН и др. доку- </w:t>
                        </w:r>
                      </w:p>
                      <w:p w:rsidR="00AA7298" w:rsidRDefault="00AA7298">
                        <w:pPr>
                          <w:tabs>
                            <w:tab w:val="left" w:pos="1193"/>
                            <w:tab w:val="left" w:pos="2518"/>
                          </w:tabs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стационары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ментов.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др.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8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6400" w:type="dxa"/>
                          <w:right w:w="45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596"/>
                            <w:tab w:val="left" w:pos="2563"/>
                            <w:tab w:val="left" w:pos="2818"/>
                            <w:tab w:val="left" w:pos="3228"/>
                          </w:tabs>
                          <w:spacing w:before="152" w:after="7" w:line="248" w:lineRule="exact"/>
                          <w:ind w:right="-113"/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нормами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прави- </w:t>
                        </w:r>
                      </w:p>
                      <w:p w:rsidR="00AA7298" w:rsidRDefault="00AA7298">
                        <w:pPr>
                          <w:tabs>
                            <w:tab w:val="left" w:pos="235"/>
                            <w:tab w:val="left" w:pos="581"/>
                            <w:tab w:val="left" w:pos="660"/>
                            <w:tab w:val="left" w:pos="2127"/>
                            <w:tab w:val="left" w:pos="2172"/>
                            <w:tab w:val="left" w:pos="3039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лами,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регламентами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утвержденному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проекту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пла-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 w:rsidRPr="003166E4">
                          <w:rPr>
                            <w:color w:val="000000"/>
                            <w:spacing w:val="1"/>
                          </w:rPr>
                          <w:t>нировки, проекту межевания терри-</w:t>
                        </w:r>
                        <w:r w:rsidRPr="003166E4">
                          <w:rPr>
                            <w:color w:val="000000"/>
                            <w:spacing w:val="27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0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3213" w:type="dxa"/>
                          <w:right w:w="2179" w:type="dxa"/>
                        </w:tcMar>
                      </w:tcPr>
                      <w:p w:rsidR="00AA7298" w:rsidRDefault="00AA7298">
                        <w:pPr>
                          <w:spacing w:before="20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ПРИРОДНОГО ЛАНДШАФТА (РЗ-2)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4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16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63" w:type="dxa"/>
                        <w:gridSpan w:val="3"/>
                        <w:tcMar>
                          <w:left w:w="290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972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543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63" w:type="dxa"/>
                        <w:gridSpan w:val="3"/>
                        <w:tcMar>
                          <w:left w:w="1922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6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9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77" w:type="dxa"/>
                        <w:gridSpan w:val="9"/>
                        <w:tcMar>
                          <w:left w:w="482" w:type="dxa"/>
                          <w:right w:w="97" w:type="dxa"/>
                        </w:tcMar>
                      </w:tcPr>
                      <w:p w:rsidR="00AA7298" w:rsidRDefault="00AA7298">
                        <w:pPr>
                          <w:spacing w:before="27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Леса, луга, заболочен-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ные территории и про-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чие природные терри-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тории  </w:t>
                        </w:r>
                      </w:p>
                    </w:tc>
                    <w:tc>
                      <w:tcPr>
                        <w:tcW w:w="3407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2" w:type="dxa"/>
                          <w:right w:w="1200" w:type="dxa"/>
                        </w:tcMar>
                      </w:tcPr>
                      <w:p w:rsidR="00AA7298" w:rsidRDefault="00AA7298">
                        <w:pPr>
                          <w:spacing w:before="2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Не регламентируется </w:t>
                        </w:r>
                      </w:p>
                    </w:tc>
                    <w:tc>
                      <w:tcPr>
                        <w:tcW w:w="4163" w:type="dxa"/>
                        <w:gridSpan w:val="3"/>
                        <w:tcMar>
                          <w:left w:w="165" w:type="dxa"/>
                          <w:right w:w="31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2"/>
                            <w:tab w:val="left" w:pos="1603"/>
                            <w:tab w:val="left" w:pos="1807"/>
                            <w:tab w:val="left" w:pos="3241"/>
                            <w:tab w:val="left" w:pos="3346"/>
                          </w:tabs>
                          <w:spacing w:before="27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соответствии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техническими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ре- </w:t>
                        </w:r>
                        <w:r>
                          <w:br/>
                        </w:r>
                        <w:r w:rsidRPr="003166E4">
                          <w:rPr>
                            <w:color w:val="000000"/>
                            <w:spacing w:val="1"/>
                          </w:rPr>
                          <w:t>гламентами, СанПиН, СП, и др. доку-</w:t>
                        </w:r>
                        <w:r w:rsidRPr="003166E4">
                          <w:rPr>
                            <w:color w:val="000000"/>
                            <w:spacing w:val="32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ментами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6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75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307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5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5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 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66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166E4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66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166E4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166E4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166E4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166E4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9524" type="#_x0000_t202" style="position:absolute;margin-left:470.5pt;margin-top:170.75pt;width:47.25pt;height:13.65pt;z-index:-24603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редакция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5" type="#_x0000_t202" style="position:absolute;margin-left:381pt;margin-top:170.75pt;width:83.7pt;height:13.65pt;z-index:-24602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туализированная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6" type="#_x0000_t202" style="position:absolute;margin-left:85.1pt;margin-top:145.55pt;width:89.6pt;height:13.65pt;z-index:-24602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Психиатрические,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7" type="#_x0000_t202" style="position:absolute;margin-left:449.6pt;margin-top:170.75pt;width:107.25pt;height:26.35pt;z-index:-24602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479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СНиП </w:t>
                  </w:r>
                  <w:r>
                    <w:rPr>
                      <w:color w:val="000000"/>
                      <w:spacing w:val="4119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«Градостроительство.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3" type="#_x0000_t202" style="position:absolute;margin-left:19.55pt;margin-top:821.4pt;width:4.4pt;height:14.7pt;z-index:25712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4" type="#_x0000_t202" style="position:absolute;margin-left:85.1pt;margin-top:14.25pt;width:4.4pt;height:14.7pt;z-index:25712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5" type="#_x0000_t202" style="position:absolute;margin-left:381pt;margin-top:208.8pt;width:10.05pt;height:13.65pt;z-index:25712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6" type="#_x0000_t202" style="position:absolute;margin-left:515.75pt;margin-top:208.8pt;width:22.15pt;height:13.65pt;z-index:25712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>СП,</w:t>
                  </w:r>
                  <w:r>
                    <w:rPr>
                      <w:color w:val="FF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7" type="#_x0000_t202" style="position:absolute;margin-left:411.35pt;margin-top:272.05pt;width:4.2pt;height:13.65pt;z-index:25712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8" type="#_x0000_t202" style="position:absolute;margin-left:360.25pt;margin-top:54.05pt;width:4.2pt;height:13.8pt;z-index:25712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69" style="position:absolute;margin-left:78.95pt;margin-top:39.7pt;width:1.45pt;height:1.55pt;z-index:257127424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0" style="position:absolute;margin-left:78.95pt;margin-top:39.7pt;width:1.45pt;height:1.45pt;z-index:257128448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1" style="position:absolute;margin-left:80.4pt;margin-top:39.7pt;width:124.8pt;height:1.45pt;z-index:257129472;mso-position-horizontal-relative:page;mso-position-vertical-relative:page" coordorigin="2837,1402" coordsize="4403,51" path="m2837,1453r4402,l7239,1402r-4402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2" style="position:absolute;margin-left:205.2pt;margin-top:41.15pt;width:.7pt;height:.1pt;z-index:257130496;mso-position-horizontal-relative:page;mso-position-vertical-relative:page" coordorigin="7239,1453" coordsize="26,5" path="m7239,1457r26,l7265,1453r-26,l723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3" style="position:absolute;margin-left:205.2pt;margin-top:39.7pt;width:1.45pt;height:1.45pt;z-index:257131520;mso-position-horizontal-relative:page;mso-position-vertical-relative:page" coordorigin="7239,1402" coordsize="51,51" path="m7239,1453r51,l7290,1402r-51,l723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4" style="position:absolute;margin-left:206.65pt;margin-top:39.7pt;width:168.7pt;height:1.45pt;z-index:257132544;mso-position-horizontal-relative:page;mso-position-vertical-relative:page" coordorigin="7290,1402" coordsize="5953,51" path="m7290,1453r5952,l13242,1402r-5952,l729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5" style="position:absolute;margin-left:205.2pt;margin-top:41.3pt;width:.7pt;height:25.2pt;z-index:257133568;mso-position-horizontal-relative:page;mso-position-vertical-relative:page" coordorigin="7239,1457" coordsize="26,889" path="m7239,2346r26,l7265,1457r-26,l7239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6" style="position:absolute;margin-left:375.35pt;margin-top:41.15pt;width:.7pt;height:.1pt;z-index:257134592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7" style="position:absolute;margin-left:375.35pt;margin-top:39.7pt;width:1.45pt;height:1.45pt;z-index:257135616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8" style="position:absolute;margin-left:376.8pt;margin-top:39.7pt;width:180.7pt;height:1.45pt;z-index:257136640;mso-position-horizontal-relative:page;mso-position-vertical-relative:page" coordorigin="13293,1402" coordsize="6376,51" path="m13293,1453r6375,l19668,1402r-6375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79" style="position:absolute;margin-left:375.35pt;margin-top:41.3pt;width:.7pt;height:25.2pt;z-index:257137664;mso-position-horizontal-relative:page;mso-position-vertical-relative:page" coordorigin="13242,1457" coordsize="26,889" path="m13242,2346r26,l13268,1457r-26,l13242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0" type="#_x0000_t202" style="position:absolute;margin-left:293.4pt;margin-top:68.15pt;width:4.2pt;height:13.65pt;z-index:25713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1" type="#_x0000_t202" style="position:absolute;margin-left:162.7pt;margin-top:54.05pt;width:4.2pt;height:13.8pt;z-index:25713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2" style="position:absolute;margin-left:78.95pt;margin-top:41.3pt;width:1.45pt;height:25.2pt;z-index:257140736;mso-position-horizontal-relative:page;mso-position-vertical-relative:page" coordorigin="2786,1457" coordsize="51,889" path="m2786,2346r51,l2837,1457r-51,l2786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3" type="#_x0000_t202" style="position:absolute;margin-left:145.3pt;margin-top:68.15pt;width:4.2pt;height:13.65pt;z-index:25714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4" style="position:absolute;margin-left:78.95pt;margin-top:66.5pt;width:1.45pt;height:1.55pt;z-index:257142784;mso-position-horizontal-relative:page;mso-position-vertical-relative:page" coordorigin="2786,2346" coordsize="51,56" path="m2786,2401r51,l2837,2346r-51,l2786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5" style="position:absolute;margin-left:80.4pt;margin-top:66.5pt;width:124.8pt;height:1.45pt;z-index:257143808;mso-position-horizontal-relative:page;mso-position-vertical-relative:page" coordorigin="2837,2346" coordsize="4403,51" path="m2837,2397r4402,l7239,2346r-4402,l2837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6" style="position:absolute;margin-left:205.2pt;margin-top:67.9pt;width:.7pt;height:.1pt;z-index:257144832;mso-position-horizontal-relative:page;mso-position-vertical-relative:page" coordorigin="7239,2397" coordsize="26,5" path="m7239,2401r26,l7265,2397r-26,l7239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7" style="position:absolute;margin-left:205.2pt;margin-top:66.5pt;width:1.45pt;height:1.45pt;z-index:257145856;mso-position-horizontal-relative:page;mso-position-vertical-relative:page" coordorigin="7239,2346" coordsize="51,51" path="m7239,2397r51,l7290,2346r-51,l7239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8" style="position:absolute;margin-left:206.65pt;margin-top:66.5pt;width:168.7pt;height:1.45pt;z-index:257146880;mso-position-horizontal-relative:page;mso-position-vertical-relative:page" coordorigin="7290,2346" coordsize="5953,51" path="m7290,2397r5952,l13242,2346r-5952,l7290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89" style="position:absolute;margin-left:375.35pt;margin-top:67.9pt;width:.7pt;height:.1pt;z-index:257147904;mso-position-horizontal-relative:page;mso-position-vertical-relative:page" coordorigin="13242,2397" coordsize="26,5" path="m13242,2401r26,l13268,2397r-26,l13242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0" style="position:absolute;margin-left:375.35pt;margin-top:66.5pt;width:1.45pt;height:1.45pt;z-index:257148928;mso-position-horizontal-relative:page;mso-position-vertical-relative:page" coordorigin="13242,2346" coordsize="51,51" path="m13242,2397r51,l13293,2346r-51,l13242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1" type="#_x0000_t202" style="position:absolute;margin-left:527.3pt;margin-top:54.05pt;width:4.2pt;height:13.8pt;z-index:25714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2" style="position:absolute;margin-left:557.5pt;margin-top:39.7pt;width:1.45pt;height:1.55pt;z-index:257150976;mso-position-horizontal-relative:page;mso-position-vertical-relative:page" coordorigin="19668,1402" coordsize="51,56" path="m19668,1457r51,l19719,1402r-51,l19668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3" style="position:absolute;margin-left:557.5pt;margin-top:39.7pt;width:1.45pt;height:1.45pt;z-index:257152000;mso-position-horizontal-relative:page;mso-position-vertical-relative:page" coordorigin="19668,1402" coordsize="51,51" path="m19668,1453r51,l19719,1402r-51,l19668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4" style="position:absolute;margin-left:557.5pt;margin-top:41.3pt;width:1.45pt;height:25.2pt;z-index:257153024;mso-position-horizontal-relative:page;mso-position-vertical-relative:page" coordorigin="19668,1457" coordsize="51,889" path="m19668,2346r51,l19719,1457r-51,l19668,23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5" type="#_x0000_t202" style="position:absolute;margin-left:464.05pt;margin-top:68.15pt;width:9.7pt;height:13.65pt;z-index:25715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6" type="#_x0000_t202" style="position:absolute;margin-left:469.55pt;margin-top:68.15pt;width:4.2pt;height:13.65pt;z-index:25715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7" style="position:absolute;margin-left:376.8pt;margin-top:66.5pt;width:180.7pt;height:1.45pt;z-index:257156096;mso-position-horizontal-relative:page;mso-position-vertical-relative:page" coordorigin="13293,2346" coordsize="6376,51" path="m13293,2397r6375,l19668,2346r-6375,l13293,239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8" style="position:absolute;margin-left:375.35pt;margin-top:68.05pt;width:.7pt;height:12.6pt;z-index:257157120;mso-position-horizontal-relative:page;mso-position-vertical-relative:page" coordorigin="13242,2401" coordsize="26,445" path="m13242,2845r26,l13268,2401r-26,l13242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399" style="position:absolute;margin-left:205.2pt;margin-top:68.05pt;width:.7pt;height:12.6pt;z-index:257158144;mso-position-horizontal-relative:page;mso-position-vertical-relative:page" coordorigin="7239,2401" coordsize="26,445" path="m7239,2845r26,l7265,2401r-26,l7239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0" style="position:absolute;margin-left:78.95pt;margin-top:68.05pt;width:1.45pt;height:12.6pt;z-index:257159168;mso-position-horizontal-relative:page;mso-position-vertical-relative:page" coordorigin="2786,2401" coordsize="51,445" path="m2786,2845r51,l2837,2401r-51,l2786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1" style="position:absolute;margin-left:78.95pt;margin-top:80.65pt;width:1.45pt;height:.7pt;z-index:257160192;mso-position-horizontal-relative:page;mso-position-vertical-relative:page" coordorigin="2786,2845" coordsize="51,26" path="m2786,2871r51,l2837,2845r-51,l2786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2" style="position:absolute;margin-left:80.4pt;margin-top:80.65pt;width:124.8pt;height:.7pt;z-index:257161216;mso-position-horizontal-relative:page;mso-position-vertical-relative:page" coordorigin="2837,2845" coordsize="4403,26" path="m2837,2871r4402,l7239,2845r-4402,l2837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3" style="position:absolute;margin-left:205.2pt;margin-top:80.65pt;width:.7pt;height:.7pt;z-index:257162240;mso-position-horizontal-relative:page;mso-position-vertical-relative:page" coordorigin="7239,2845" coordsize="26,26" path="m7239,2871r26,l7265,2845r-26,l7239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4" style="position:absolute;margin-left:205.9pt;margin-top:80.65pt;width:169.45pt;height:.7pt;z-index:257163264;mso-position-horizontal-relative:page;mso-position-vertical-relative:page" coordorigin="7265,2845" coordsize="5978,26" path="m7265,2871r5977,l13242,2845r-5977,l7265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5" style="position:absolute;margin-left:375.35pt;margin-top:80.65pt;width:.7pt;height:.7pt;z-index:257164288;mso-position-horizontal-relative:page;mso-position-vertical-relative:page" coordorigin="13242,2845" coordsize="26,26" path="m13242,2871r26,l13268,2845r-26,l13242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6" style="position:absolute;margin-left:557.5pt;margin-top:66.5pt;width:1.45pt;height:1.55pt;z-index:257165312;mso-position-horizontal-relative:page;mso-position-vertical-relative:page" coordorigin="19668,2346" coordsize="51,56" path="m19668,2401r51,l19719,2346r-51,l19668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7" style="position:absolute;margin-left:557.5pt;margin-top:68.05pt;width:1.45pt;height:12.6pt;z-index:257166336;mso-position-horizontal-relative:page;mso-position-vertical-relative:page" coordorigin="19668,2401" coordsize="51,445" path="m19668,2845r51,l19719,2401r-51,l19668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8" style="position:absolute;margin-left:376.1pt;margin-top:80.65pt;width:181.45pt;height:.7pt;z-index:257167360;mso-position-horizontal-relative:page;mso-position-vertical-relative:page" coordorigin="13268,2845" coordsize="6401,26" path="m13268,2871r6400,l19668,2845r-6400,l13268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09" style="position:absolute;margin-left:375.35pt;margin-top:81.35pt;width:.7pt;height:63.25pt;z-index:257168384;mso-position-horizontal-relative:page;mso-position-vertical-relative:page" coordorigin="13242,2871" coordsize="26,2232" path="m13242,5102r26,l13268,2871r-26,l13242,5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0" style="position:absolute;margin-left:205.2pt;margin-top:81.35pt;width:.7pt;height:63.25pt;z-index:257169408;mso-position-horizontal-relative:page;mso-position-vertical-relative:page" coordorigin="7239,2871" coordsize="26,2232" path="m7239,5102r26,l7265,2871r-26,l7239,5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1" style="position:absolute;margin-left:78.95pt;margin-top:81.35pt;width:1.45pt;height:63.25pt;z-index:257170432;mso-position-horizontal-relative:page;mso-position-vertical-relative:page" coordorigin="2786,2871" coordsize="51,2232" path="m2786,5102r51,l2837,2871r-51,l2786,5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2" style="position:absolute;margin-left:78.95pt;margin-top:144.6pt;width:1.45pt;height:.7pt;z-index:257171456;mso-position-horizontal-relative:page;mso-position-vertical-relative:page" coordorigin="2786,5102" coordsize="51,26" path="m2786,5127r51,l2837,5102r-51,l2786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3" style="position:absolute;margin-left:80.4pt;margin-top:144.6pt;width:124.8pt;height:.7pt;z-index:257172480;mso-position-horizontal-relative:page;mso-position-vertical-relative:page" coordorigin="2837,5102" coordsize="4403,26" path="m2837,5127r4402,l7239,5102r-4402,l2837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4" style="position:absolute;margin-left:205.2pt;margin-top:144.6pt;width:.7pt;height:.7pt;z-index:257173504;mso-position-horizontal-relative:page;mso-position-vertical-relative:page" coordorigin="7239,5102" coordsize="26,26" path="m7239,5127r26,l7265,5102r-26,l7239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5" style="position:absolute;margin-left:205.9pt;margin-top:144.6pt;width:169.45pt;height:.7pt;z-index:257174528;mso-position-horizontal-relative:page;mso-position-vertical-relative:page" coordorigin="7265,5102" coordsize="5978,26" path="m7265,5127r5977,l13242,5102r-5977,l7265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6" style="position:absolute;margin-left:375.35pt;margin-top:144.6pt;width:.7pt;height:.7pt;z-index:257175552;mso-position-horizontal-relative:page;mso-position-vertical-relative:page" coordorigin="13242,5102" coordsize="26,26" path="m13242,5127r26,l13268,5102r-26,l13242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7" type="#_x0000_t202" style="position:absolute;margin-left:411.35pt;margin-top:132.1pt;width:4.2pt;height:13.65pt;z-index:25717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18" style="position:absolute;margin-left:557.5pt;margin-top:80.65pt;width:1.45pt;height:.7pt;z-index:257177600;mso-position-horizontal-relative:page;mso-position-vertical-relative:page" coordorigin="19668,2845" coordsize="51,26" path="m19668,2871r51,l19719,2845r-51,l19668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19" style="position:absolute;margin-left:557.5pt;margin-top:81.35pt;width:1.45pt;height:63.25pt;z-index:257178624;mso-position-horizontal-relative:page;mso-position-vertical-relative:page" coordorigin="19668,2871" coordsize="51,2232" path="m19668,5102r51,l19719,2871r-51,l19668,51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0" style="position:absolute;margin-left:376.1pt;margin-top:144.6pt;width:181.45pt;height:.7pt;z-index:257179648;mso-position-horizontal-relative:page;mso-position-vertical-relative:page" coordorigin="13268,5102" coordsize="6401,26" path="m13268,5127r6400,l19668,5102r-6400,l13268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1" style="position:absolute;margin-left:78.95pt;margin-top:145.3pt;width:1.45pt;height:139.2pt;z-index:257180672;mso-position-horizontal-relative:page;mso-position-vertical-relative:page" coordorigin="2786,5127" coordsize="51,4911" path="m2786,10038r51,l2837,5127r-51,l2786,100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2" style="position:absolute;margin-left:78.95pt;margin-top:284.5pt;width:1.45pt;height:1.45pt;z-index:257181696;mso-position-horizontal-relative:page;mso-position-vertical-relative:page" coordorigin="2786,10038" coordsize="51,51" path="m2786,10089r51,l2837,10038r-51,l2786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3" style="position:absolute;margin-left:78.95pt;margin-top:284.5pt;width:1.45pt;height:1.45pt;z-index:257182720;mso-position-horizontal-relative:page;mso-position-vertical-relative:page" coordorigin="2786,10038" coordsize="51,51" path="m2786,10089r51,l2837,10038r-51,l2786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4" style="position:absolute;margin-left:80.4pt;margin-top:284.5pt;width:124.8pt;height:1.45pt;z-index:257183744;mso-position-horizontal-relative:page;mso-position-vertical-relative:page" coordorigin="2837,10038" coordsize="4403,51" path="m2837,10089r4402,l7239,10038r-4402,l2837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5" style="position:absolute;margin-left:205.2pt;margin-top:145.3pt;width:.7pt;height:139.2pt;z-index:257184768;mso-position-horizontal-relative:page;mso-position-vertical-relative:page" coordorigin="7239,5127" coordsize="26,4911" path="m7239,10038r26,l7265,5127r-26,l7239,100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6" style="position:absolute;margin-left:205.2pt;margin-top:284.5pt;width:1.45pt;height:1.45pt;z-index:257185792;mso-position-horizontal-relative:page;mso-position-vertical-relative:page" coordorigin="7239,10038" coordsize="51,51" path="m7239,10089r51,l7290,10038r-51,l7239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7" style="position:absolute;margin-left:206.65pt;margin-top:284.5pt;width:168.7pt;height:1.45pt;z-index:257186816;mso-position-horizontal-relative:page;mso-position-vertical-relative:page" coordorigin="7290,10038" coordsize="5953,51" path="m7290,10089r5952,l13242,10038r-5952,l7290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8" style="position:absolute;margin-left:375.35pt;margin-top:145.3pt;width:.7pt;height:139.2pt;z-index:257187840;mso-position-horizontal-relative:page;mso-position-vertical-relative:page" coordorigin="13242,5127" coordsize="26,4911" path="m13242,10038r26,l13268,5127r-26,l13242,100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29" style="position:absolute;margin-left:375.35pt;margin-top:284.5pt;width:1.45pt;height:1.45pt;z-index:257188864;mso-position-horizontal-relative:page;mso-position-vertical-relative:page" coordorigin="13242,10038" coordsize="51,51" path="m13242,10089r51,l13293,10038r-51,l13242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0" style="position:absolute;margin-left:376.8pt;margin-top:284.5pt;width:180.7pt;height:1.45pt;z-index:257189888;mso-position-horizontal-relative:page;mso-position-vertical-relative:page" coordorigin="13293,10038" coordsize="6376,51" path="m13293,10089r6375,l19668,10038r-6375,l13293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1" style="position:absolute;margin-left:557.5pt;margin-top:144.6pt;width:1.45pt;height:.7pt;z-index:257190912;mso-position-horizontal-relative:page;mso-position-vertical-relative:page" coordorigin="19668,5102" coordsize="51,26" path="m19668,5127r51,l19719,5102r-51,l19668,51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2" style="position:absolute;margin-left:557.5pt;margin-top:145.3pt;width:1.45pt;height:139.2pt;z-index:257191936;mso-position-horizontal-relative:page;mso-position-vertical-relative:page" coordorigin="19668,5127" coordsize="51,4911" path="m19668,10038r51,l19719,5127r-51,l19668,100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3" style="position:absolute;margin-left:557.5pt;margin-top:284.5pt;width:1.45pt;height:1.45pt;z-index:257192960;mso-position-horizontal-relative:page;mso-position-vertical-relative:page" coordorigin="19668,10038" coordsize="51,51" path="m19668,10089r51,l19719,10038r-51,l19668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4" style="position:absolute;margin-left:557.5pt;margin-top:284.5pt;width:1.45pt;height:1.45pt;z-index:257193984;mso-position-horizontal-relative:page;mso-position-vertical-relative:page" coordorigin="19668,10038" coordsize="51,51" path="m19668,10089r51,l19719,10038r-51,l19668,100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5" type="#_x0000_t202" style="position:absolute;margin-left:127.7pt;margin-top:286.3pt;width:4.95pt;height:16.95pt;z-index:25719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6" style="position:absolute;margin-left:221.65pt;margin-top:314.5pt;width:244.8pt;height:1.2pt;z-index:257196032;mso-position-horizontal-relative:page;mso-position-vertical-relative:page" coordorigin="7819,11096" coordsize="8637,43" path="m7819,11138r8636,l16455,11096r-8636,l7819,111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37" type="#_x0000_t202" style="position:absolute;margin-left:326.05pt;margin-top:316.1pt;width:4.4pt;height:14.9pt;z-index:25719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8" type="#_x0000_t202" style="position:absolute;margin-left:207.5pt;margin-top:429.1pt;width:4.2pt;height:13.65pt;z-index:25719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9" type="#_x0000_t202" style="position:absolute;margin-left:85.1pt;margin-top:357.5pt;width:4.4pt;height:14.9pt;z-index:25719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0" style="position:absolute;margin-left:78.95pt;margin-top:371.15pt;width:1.45pt;height:1.55pt;z-index:257200128;mso-position-horizontal-relative:page;mso-position-vertical-relative:page" coordorigin="2786,13094" coordsize="51,55" path="m2786,13149r51,l2837,13094r-51,l2786,131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1" style="position:absolute;margin-left:78.95pt;margin-top:371.15pt;width:1.45pt;height:1.45pt;z-index:257201152;mso-position-horizontal-relative:page;mso-position-vertical-relative:page" coordorigin="2786,13094" coordsize="51,51" path="m2786,13145r51,l2837,13094r-51,l2786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2" style="position:absolute;margin-left:80.4pt;margin-top:371.15pt;width:121.3pt;height:1.45pt;z-index:257202176;mso-position-horizontal-relative:page;mso-position-vertical-relative:page" coordorigin="2837,13094" coordsize="4280,51" path="m2837,13145r4280,l7117,13094r-4280,l2837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3" style="position:absolute;margin-left:201.7pt;margin-top:372.6pt;width:.7pt;height:.1pt;z-index:257203200;mso-position-horizontal-relative:page;mso-position-vertical-relative:page" coordorigin="7117,13145" coordsize="26,5" path="m7117,13149r25,l7142,13145r-25,l7117,131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4" style="position:absolute;margin-left:201.7pt;margin-top:371.15pt;width:1.45pt;height:1.45pt;z-index:257204224;mso-position-horizontal-relative:page;mso-position-vertical-relative:page" coordorigin="7117,13094" coordsize="51,51" path="m7117,13145r50,l7167,13094r-50,l7117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5" style="position:absolute;margin-left:203.15pt;margin-top:371.15pt;width:169.55pt;height:1.45pt;z-index:257205248;mso-position-horizontal-relative:page;mso-position-vertical-relative:page" coordorigin="7167,13094" coordsize="5982,51" path="m7167,13145r5982,l13149,13094r-5982,l7167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6" style="position:absolute;margin-left:201.7pt;margin-top:372.7pt;width:.7pt;height:27.5pt;z-index:257206272;mso-position-horizontal-relative:page;mso-position-vertical-relative:page" coordorigin="7117,13149" coordsize="26,970" path="m7117,14119r25,l7142,13149r-25,l7117,14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7" style="position:absolute;margin-left:372.7pt;margin-top:372.6pt;width:.7pt;height:.1pt;z-index:257207296;mso-position-horizontal-relative:page;mso-position-vertical-relative:page" coordorigin="13149,13145" coordsize="26,5" path="m13149,13149r26,l13175,13145r-26,l13149,131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8" style="position:absolute;margin-left:372.7pt;margin-top:371.15pt;width:1.45pt;height:1.45pt;z-index:257208320;mso-position-horizontal-relative:page;mso-position-vertical-relative:page" coordorigin="13149,13094" coordsize="51,51" path="m13149,13145r51,l13200,13094r-51,l13149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49" style="position:absolute;margin-left:374.15pt;margin-top:371.15pt;width:190.2pt;height:1.45pt;z-index:257209344;mso-position-horizontal-relative:page;mso-position-vertical-relative:page" coordorigin="13200,13094" coordsize="6710,51" path="m13200,13145r6710,l19910,13094r-6710,l13200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0" style="position:absolute;margin-left:372.7pt;margin-top:372.7pt;width:.7pt;height:27.5pt;z-index:257210368;mso-position-horizontal-relative:page;mso-position-vertical-relative:page" coordorigin="13149,13149" coordsize="26,970" path="m13149,14119r26,l13175,13149r-26,l13149,14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1" type="#_x0000_t202" style="position:absolute;margin-left:290.3pt;margin-top:401.9pt;width:4.2pt;height:13.65pt;z-index:25721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52" style="position:absolute;margin-left:78.95pt;margin-top:372.7pt;width:1.45pt;height:27.5pt;z-index:257212416;mso-position-horizontal-relative:page;mso-position-vertical-relative:page" coordorigin="2786,13149" coordsize="51,970" path="m2786,14119r51,l2837,13149r-51,l2786,14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3" type="#_x0000_t202" style="position:absolute;margin-left:143.65pt;margin-top:401.9pt;width:4.2pt;height:13.65pt;z-index:25721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54" style="position:absolute;margin-left:78.95pt;margin-top:400.2pt;width:1.45pt;height:1.55pt;z-index:257214464;mso-position-horizontal-relative:page;mso-position-vertical-relative:page" coordorigin="2786,14119" coordsize="51,56" path="m2786,14174r51,l2837,14119r-51,l2786,14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5" style="position:absolute;margin-left:80.4pt;margin-top:400.2pt;width:121.3pt;height:1.45pt;z-index:257215488;mso-position-horizontal-relative:page;mso-position-vertical-relative:page" coordorigin="2837,14119" coordsize="4280,51" path="m2837,14169r4280,l7117,14119r-4280,l2837,14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6" style="position:absolute;margin-left:201.7pt;margin-top:401.65pt;width:.7pt;height:.1pt;z-index:257216512;mso-position-horizontal-relative:page;mso-position-vertical-relative:page" coordorigin="7117,14169" coordsize="26,5" path="m7117,14174r25,l7142,14169r-25,l7117,14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7" style="position:absolute;margin-left:201.7pt;margin-top:400.2pt;width:1.45pt;height:1.45pt;z-index:257217536;mso-position-horizontal-relative:page;mso-position-vertical-relative:page" coordorigin="7117,14119" coordsize="51,51" path="m7117,14169r50,l7167,14119r-50,l7117,14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8" style="position:absolute;margin-left:203.15pt;margin-top:400.2pt;width:169.55pt;height:1.45pt;z-index:257218560;mso-position-horizontal-relative:page;mso-position-vertical-relative:page" coordorigin="7167,14119" coordsize="5982,51" path="m7167,14169r5982,l13149,14119r-5982,l7167,14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59" style="position:absolute;margin-left:372.7pt;margin-top:401.65pt;width:.7pt;height:.1pt;z-index:257219584;mso-position-horizontal-relative:page;mso-position-vertical-relative:page" coordorigin="13149,14169" coordsize="26,5" path="m13149,14174r26,l13175,14169r-26,l13149,14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0" style="position:absolute;margin-left:372.7pt;margin-top:400.2pt;width:1.45pt;height:1.45pt;z-index:257220608;mso-position-horizontal-relative:page;mso-position-vertical-relative:page" coordorigin="13149,14119" coordsize="51,51" path="m13149,14169r51,l13200,14119r-51,l13149,14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1" style="position:absolute;margin-left:564.35pt;margin-top:371.15pt;width:1.45pt;height:1.55pt;z-index:257221632;mso-position-horizontal-relative:page;mso-position-vertical-relative:page" coordorigin="19910,13094" coordsize="51,55" path="m19910,13149r51,l19961,13094r-51,l19910,131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2" style="position:absolute;margin-left:564.35pt;margin-top:371.15pt;width:1.45pt;height:1.45pt;z-index:257222656;mso-position-horizontal-relative:page;mso-position-vertical-relative:page" coordorigin="19910,13094" coordsize="51,51" path="m19910,13145r51,l19961,13094r-51,l19910,131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3" style="position:absolute;margin-left:564.35pt;margin-top:372.7pt;width:1.45pt;height:27.5pt;z-index:257223680;mso-position-horizontal-relative:page;mso-position-vertical-relative:page" coordorigin="19910,13149" coordsize="51,970" path="m19910,14119r51,l19961,13149r-51,l19910,141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4" type="#_x0000_t202" style="position:absolute;margin-left:471.85pt;margin-top:401.9pt;width:4.2pt;height:13.65pt;z-index:25722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65" style="position:absolute;margin-left:374.15pt;margin-top:400.2pt;width:190.2pt;height:1.45pt;z-index:257225728;mso-position-horizontal-relative:page;mso-position-vertical-relative:page" coordorigin="13200,14119" coordsize="6710,51" path="m13200,14169r6710,l19910,14119r-6710,l13200,141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6" style="position:absolute;margin-left:372.7pt;margin-top:401.75pt;width:.7pt;height:13.9pt;z-index:257226752;mso-position-horizontal-relative:page;mso-position-vertical-relative:page" coordorigin="13149,14174" coordsize="26,492" path="m13149,14665r26,l13175,14174r-26,l13149,146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7" style="position:absolute;margin-left:201.7pt;margin-top:401.75pt;width:.7pt;height:13.9pt;z-index:257227776;mso-position-horizontal-relative:page;mso-position-vertical-relative:page" coordorigin="7117,14174" coordsize="26,492" path="m7117,14665r25,l7142,14174r-25,l7117,146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68" type="#_x0000_t202" style="position:absolute;margin-left:310.1pt;margin-top:416.5pt;width:4.2pt;height:13.65pt;z-index:25722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69" style="position:absolute;margin-left:78.95pt;margin-top:401.75pt;width:1.45pt;height:13.9pt;z-index:257229824;mso-position-horizontal-relative:page;mso-position-vertical-relative:page" coordorigin="2786,14174" coordsize="51,492" path="m2786,14665r51,l2837,14174r-51,l2786,146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0" style="position:absolute;margin-left:78.95pt;margin-top:415.7pt;width:1.45pt;height:.7pt;z-index:257230848;mso-position-horizontal-relative:page;mso-position-vertical-relative:page" coordorigin="2786,14665" coordsize="51,26" path="m2786,14690r51,l2837,14665r-51,l2786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1" style="position:absolute;margin-left:80.4pt;margin-top:415.7pt;width:121.3pt;height:.7pt;z-index:257231872;mso-position-horizontal-relative:page;mso-position-vertical-relative:page" coordorigin="2837,14665" coordsize="4280,26" path="m2837,14690r4280,l7117,14665r-4280,l2837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2" style="position:absolute;margin-left:201.7pt;margin-top:415.7pt;width:.7pt;height:.7pt;z-index:257232896;mso-position-horizontal-relative:page;mso-position-vertical-relative:page" coordorigin="7117,14665" coordsize="26,26" path="m7117,14690r25,l7142,14665r-25,l7117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3" style="position:absolute;margin-left:202.45pt;margin-top:415.7pt;width:170.3pt;height:.7pt;z-index:257233920;mso-position-horizontal-relative:page;mso-position-vertical-relative:page" coordorigin="7142,14665" coordsize="6008,26" path="m7142,14690r6007,l13149,14665r-6007,l7142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4" style="position:absolute;margin-left:372.7pt;margin-top:415.7pt;width:.7pt;height:.7pt;z-index:257234944;mso-position-horizontal-relative:page;mso-position-vertical-relative:page" coordorigin="13149,14665" coordsize="26,26" path="m13149,14690r26,l13175,14665r-26,l13149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5" style="position:absolute;margin-left:564.35pt;margin-top:400.2pt;width:1.45pt;height:1.55pt;z-index:257235968;mso-position-horizontal-relative:page;mso-position-vertical-relative:page" coordorigin="19910,14119" coordsize="51,56" path="m19910,14174r51,l19961,14119r-51,l19910,141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6" style="position:absolute;margin-left:564.35pt;margin-top:401.75pt;width:1.45pt;height:13.9pt;z-index:257236992;mso-position-horizontal-relative:page;mso-position-vertical-relative:page" coordorigin="19910,14174" coordsize="51,492" path="m19910,14665r51,l19961,14174r-51,l19910,146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7" style="position:absolute;margin-left:373.45pt;margin-top:415.7pt;width:190.9pt;height:.7pt;z-index:257238016;mso-position-horizontal-relative:page;mso-position-vertical-relative:page" coordorigin="13175,14665" coordsize="6736,26" path="m13175,14690r6735,l19910,14665r-6735,l13175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78" type="#_x0000_t202" style="position:absolute;margin-left:85.1pt;margin-top:467.05pt;width:4.2pt;height:13.65pt;z-index:25723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9" style="position:absolute;margin-left:78.95pt;margin-top:416.4pt;width:1.45pt;height:63.1pt;z-index:257240064;mso-position-horizontal-relative:page;mso-position-vertical-relative:page" coordorigin="2786,14690" coordsize="51,2227" path="m2786,16917r51,l2837,14690r-51,l2786,16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0" style="position:absolute;margin-left:78.95pt;margin-top:479.5pt;width:1.45pt;height:1.45pt;z-index:257241088;mso-position-horizontal-relative:page;mso-position-vertical-relative:page" coordorigin="2786,16917" coordsize="51,51" path="m2786,16968r51,l2837,16917r-51,l2786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1" style="position:absolute;margin-left:78.95pt;margin-top:479.5pt;width:1.45pt;height:1.45pt;z-index:257242112;mso-position-horizontal-relative:page;mso-position-vertical-relative:page" coordorigin="2786,16917" coordsize="51,51" path="m2786,16968r51,l2837,16917r-51,l2786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2" style="position:absolute;margin-left:80.4pt;margin-top:479.5pt;width:121.3pt;height:1.45pt;z-index:257243136;mso-position-horizontal-relative:page;mso-position-vertical-relative:page" coordorigin="2837,16917" coordsize="4280,51" path="m2837,16968r4280,l7117,16917r-4280,l2837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3" style="position:absolute;margin-left:201.7pt;margin-top:416.4pt;width:.7pt;height:63.1pt;z-index:257244160;mso-position-horizontal-relative:page;mso-position-vertical-relative:page" coordorigin="7117,14690" coordsize="26,2227" path="m7117,16917r25,l7142,14690r-25,l7117,16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4" style="position:absolute;margin-left:201.7pt;margin-top:479.5pt;width:1.45pt;height:1.45pt;z-index:257245184;mso-position-horizontal-relative:page;mso-position-vertical-relative:page" coordorigin="7117,16917" coordsize="51,51" path="m7117,16968r50,l7167,16917r-50,l7117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5" style="position:absolute;margin-left:203.15pt;margin-top:479.5pt;width:169.55pt;height:1.45pt;z-index:257246208;mso-position-horizontal-relative:page;mso-position-vertical-relative:page" coordorigin="7167,16917" coordsize="5982,51" path="m7167,16968r5982,l13149,16917r-5982,l7167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6" style="position:absolute;margin-left:372.7pt;margin-top:416.4pt;width:.7pt;height:63.1pt;z-index:257247232;mso-position-horizontal-relative:page;mso-position-vertical-relative:page" coordorigin="13149,14690" coordsize="26,2227" path="m13149,16917r26,l13175,14690r-26,l13149,16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7" style="position:absolute;margin-left:372.7pt;margin-top:479.5pt;width:1.45pt;height:1.45pt;z-index:257248256;mso-position-horizontal-relative:page;mso-position-vertical-relative:page" coordorigin="13149,16917" coordsize="51,51" path="m13149,16968r51,l13200,16917r-51,l13149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8" style="position:absolute;margin-left:374.15pt;margin-top:479.5pt;width:190.2pt;height:1.45pt;z-index:257249280;mso-position-horizontal-relative:page;mso-position-vertical-relative:page" coordorigin="13200,16917" coordsize="6710,51" path="m13200,16968r6710,l19910,16917r-6710,l13200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89" style="position:absolute;margin-left:564.35pt;margin-top:415.7pt;width:1.45pt;height:.7pt;z-index:257250304;mso-position-horizontal-relative:page;mso-position-vertical-relative:page" coordorigin="19910,14665" coordsize="51,26" path="m19910,14690r51,l19961,14665r-51,l19910,14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90" style="position:absolute;margin-left:564.35pt;margin-top:416.4pt;width:1.45pt;height:63.1pt;z-index:257251328;mso-position-horizontal-relative:page;mso-position-vertical-relative:page" coordorigin="19910,14690" coordsize="51,2227" path="m19910,16917r51,l19961,14690r-51,l19910,16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91" style="position:absolute;margin-left:564.35pt;margin-top:479.5pt;width:1.45pt;height:1.45pt;z-index:257252352;mso-position-horizontal-relative:page;mso-position-vertical-relative:page" coordorigin="19910,16917" coordsize="51,51" path="m19910,16968r51,l19961,16917r-51,l19910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92" style="position:absolute;margin-left:564.35pt;margin-top:479.5pt;width:1.45pt;height:1.45pt;z-index:257253376;mso-position-horizontal-relative:page;mso-position-vertical-relative:page" coordorigin="19910,16917" coordsize="51,51" path="m19910,16968r51,l19961,16917r-51,l19910,16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493" type="#_x0000_t202" style="position:absolute;margin-left:85.1pt;margin-top:481.2pt;width:4.4pt;height:14.7pt;z-index:25725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94" type="#_x0000_t202" style="position:absolute;margin-left:85.1pt;margin-top:536.4pt;width:4.4pt;height:14.7pt;z-index:25725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495" type="#_x0000_t202" style="position:absolute;margin-left:120.5pt;margin-top:577.8pt;width:4.4pt;height:14.9pt;z-index:25725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660"/>
          <w:tab w:val="left" w:pos="1596"/>
          <w:tab w:val="left" w:pos="2127"/>
          <w:tab w:val="left" w:pos="2563"/>
          <w:tab w:val="left" w:pos="2818"/>
        </w:tabs>
        <w:spacing w:after="7" w:line="249" w:lineRule="exact"/>
        <w:ind w:right="-113"/>
      </w:pPr>
      <w:r>
        <w:rPr>
          <w:color w:val="000000"/>
        </w:rPr>
        <w:t xml:space="preserve">строительными </w:t>
      </w:r>
      <w:r>
        <w:tab/>
      </w:r>
      <w:r>
        <w:rPr>
          <w:color w:val="000000"/>
        </w:rPr>
        <w:t xml:space="preserve">нормами </w:t>
      </w:r>
      <w:r>
        <w:tab/>
      </w: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прави- </w:t>
      </w:r>
      <w:r>
        <w:rPr>
          <w:color w:val="000000"/>
          <w:spacing w:val="6876"/>
        </w:rPr>
        <w:t xml:space="preserve"> </w:t>
      </w:r>
      <w:r>
        <w:rPr>
          <w:color w:val="000000"/>
        </w:rPr>
        <w:t xml:space="preserve">лами, </w:t>
      </w:r>
      <w:r>
        <w:tab/>
      </w:r>
      <w:r>
        <w:rPr>
          <w:color w:val="000000"/>
        </w:rPr>
        <w:t xml:space="preserve">техническими </w:t>
      </w:r>
      <w:r>
        <w:tab/>
      </w:r>
      <w:r>
        <w:rPr>
          <w:color w:val="000000"/>
        </w:rPr>
        <w:t xml:space="preserve">регламентами </w:t>
      </w:r>
    </w:p>
    <w:p w:rsidR="00923E4B" w:rsidRDefault="00923E4B">
      <w:pPr>
        <w:tabs>
          <w:tab w:val="left" w:pos="235"/>
          <w:tab w:val="left" w:pos="581"/>
          <w:tab w:val="left" w:pos="2172"/>
          <w:tab w:val="left" w:pos="3039"/>
        </w:tabs>
        <w:spacing w:after="7" w:line="249" w:lineRule="exact"/>
        <w:ind w:right="-113"/>
      </w:pP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по </w:t>
      </w:r>
      <w:r>
        <w:tab/>
      </w:r>
      <w:r>
        <w:rPr>
          <w:color w:val="000000"/>
        </w:rPr>
        <w:t xml:space="preserve">утвержденному </w:t>
      </w:r>
      <w:r>
        <w:tab/>
      </w:r>
      <w:r>
        <w:rPr>
          <w:color w:val="000000"/>
        </w:rPr>
        <w:t xml:space="preserve">проекту </w:t>
      </w:r>
      <w:r>
        <w:tab/>
      </w:r>
      <w:r>
        <w:rPr>
          <w:color w:val="000000"/>
        </w:rPr>
        <w:t xml:space="preserve">пла- </w:t>
      </w:r>
      <w:r>
        <w:rPr>
          <w:color w:val="000000"/>
          <w:spacing w:val="6878"/>
        </w:rPr>
        <w:t xml:space="preserve"> </w:t>
      </w:r>
      <w:r w:rsidRPr="003166E4">
        <w:rPr>
          <w:color w:val="000000"/>
          <w:spacing w:val="1"/>
        </w:rPr>
        <w:t>нировки, проекту межевания терри-</w:t>
      </w:r>
      <w:r w:rsidRPr="003166E4">
        <w:rPr>
          <w:color w:val="000000"/>
          <w:spacing w:val="27"/>
        </w:rPr>
        <w:t xml:space="preserve">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тории. </w:t>
      </w:r>
    </w:p>
    <w:p w:rsidR="00923E4B" w:rsidRDefault="00923E4B">
      <w:pPr>
        <w:spacing w:line="20" w:lineRule="exact"/>
        <w:sectPr w:rsidR="00923E4B">
          <w:pgSz w:w="11906" w:h="16838"/>
          <w:pgMar w:top="1610" w:right="783" w:bottom="0" w:left="7620" w:header="720" w:footer="720" w:gutter="0"/>
          <w:cols w:space="720"/>
        </w:sectPr>
      </w:pPr>
    </w:p>
    <w:p w:rsidR="00923E4B" w:rsidRDefault="00923E4B">
      <w:pPr>
        <w:tabs>
          <w:tab w:val="left" w:pos="1402"/>
          <w:tab w:val="left" w:pos="2026"/>
        </w:tabs>
        <w:spacing w:before="24" w:line="248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ту- </w:t>
      </w:r>
      <w:r>
        <w:rPr>
          <w:color w:val="000000"/>
          <w:spacing w:val="4601"/>
        </w:rPr>
        <w:t xml:space="preserve"> </w:t>
      </w:r>
      <w:r>
        <w:rPr>
          <w:color w:val="000000"/>
        </w:rPr>
        <w:t xml:space="preserve">беркулезные </w:t>
      </w:r>
      <w:r>
        <w:tab/>
      </w:r>
      <w:r>
        <w:rPr>
          <w:color w:val="000000"/>
        </w:rPr>
        <w:t xml:space="preserve">восстано- </w:t>
      </w:r>
    </w:p>
    <w:p w:rsidR="00923E4B" w:rsidRDefault="00923E4B">
      <w:pPr>
        <w:tabs>
          <w:tab w:val="left" w:pos="1517"/>
          <w:tab w:val="left" w:pos="2928"/>
          <w:tab w:val="left" w:pos="3154"/>
        </w:tabs>
        <w:spacing w:before="24" w:line="248" w:lineRule="exact"/>
        <w:ind w:right="-113"/>
      </w:pPr>
      <w:r>
        <w:br w:type="column"/>
      </w:r>
      <w:r>
        <w:rPr>
          <w:color w:val="000000"/>
        </w:rPr>
        <w:lastRenderedPageBreak/>
        <w:t xml:space="preserve">Строительство </w:t>
      </w:r>
      <w:r>
        <w:tab/>
      </w:r>
      <w:r>
        <w:rPr>
          <w:color w:val="000000"/>
        </w:rPr>
        <w:t xml:space="preserve">осуществлять </w:t>
      </w:r>
      <w:r>
        <w:tab/>
      </w:r>
      <w:r>
        <w:rPr>
          <w:color w:val="000000"/>
        </w:rPr>
        <w:t xml:space="preserve">в </w:t>
      </w:r>
      <w:r>
        <w:tab/>
      </w:r>
      <w:r>
        <w:rPr>
          <w:color w:val="000000"/>
        </w:rPr>
        <w:t xml:space="preserve">со- </w:t>
      </w:r>
      <w:r>
        <w:rPr>
          <w:color w:val="000000"/>
          <w:spacing w:val="6873"/>
        </w:rPr>
        <w:t xml:space="preserve"> </w:t>
      </w:r>
      <w:r w:rsidRPr="003166E4">
        <w:rPr>
          <w:color w:val="000000"/>
          <w:spacing w:val="1"/>
        </w:rPr>
        <w:t>ответствии с СП 42.13330.2011 (Ак-</w:t>
      </w:r>
      <w:r w:rsidRPr="003166E4">
        <w:rPr>
          <w:color w:val="000000"/>
          <w:spacing w:val="13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2366" w:space="3558"/>
            <w:col w:w="3500"/>
          </w:cols>
        </w:sectPr>
      </w:pPr>
    </w:p>
    <w:p w:rsidR="00923E4B" w:rsidRDefault="00923E4B">
      <w:pPr>
        <w:spacing w:before="262" w:after="7" w:line="244" w:lineRule="exact"/>
        <w:ind w:right="-113"/>
      </w:pPr>
      <w:r>
        <w:rPr>
          <w:color w:val="000000"/>
        </w:rPr>
        <w:lastRenderedPageBreak/>
        <w:t xml:space="preserve">2.07.0189* </w:t>
      </w:r>
    </w:p>
    <w:p w:rsidR="00923E4B" w:rsidRDefault="00923E4B">
      <w:pPr>
        <w:tabs>
          <w:tab w:val="left" w:pos="1234"/>
          <w:tab w:val="left" w:pos="1452"/>
          <w:tab w:val="left" w:pos="2472"/>
        </w:tabs>
        <w:spacing w:line="244" w:lineRule="exact"/>
        <w:ind w:right="-113"/>
      </w:pPr>
      <w:r>
        <w:rPr>
          <w:color w:val="000000"/>
        </w:rPr>
        <w:t xml:space="preserve">Планировка </w:t>
      </w:r>
      <w:r>
        <w:tab/>
      </w:r>
      <w:r>
        <w:rPr>
          <w:color w:val="000000"/>
        </w:rPr>
        <w:t xml:space="preserve">и </w:t>
      </w:r>
      <w:r>
        <w:tab/>
      </w:r>
      <w:r>
        <w:rPr>
          <w:color w:val="000000"/>
        </w:rPr>
        <w:t xml:space="preserve">застройка </w:t>
      </w:r>
      <w:r>
        <w:tab/>
      </w:r>
      <w:r>
        <w:rPr>
          <w:color w:val="000000"/>
        </w:rPr>
        <w:t xml:space="preserve">городских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91" w:bottom="0" w:left="7620" w:header="720" w:footer="720" w:gutter="0"/>
          <w:cols w:space="720"/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сельских </w:t>
      </w:r>
    </w:p>
    <w:p w:rsidR="00923E4B" w:rsidRDefault="00923E4B">
      <w:pPr>
        <w:spacing w:before="10" w:line="244" w:lineRule="exact"/>
        <w:ind w:right="-113"/>
        <w:rPr>
          <w:color w:val="FF0000"/>
        </w:rPr>
      </w:pPr>
      <w:r>
        <w:br w:type="column"/>
      </w:r>
      <w:r>
        <w:rPr>
          <w:color w:val="000000"/>
        </w:rPr>
        <w:lastRenderedPageBreak/>
        <w:t>поселений»),</w:t>
      </w:r>
      <w:r>
        <w:rPr>
          <w:color w:val="FF0000"/>
        </w:rPr>
        <w:t xml:space="preserve">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0" w:bottom="0" w:left="7910" w:header="720" w:footer="720" w:gutter="0"/>
          <w:cols w:num="2" w:space="720" w:equalWidth="0">
            <w:col w:w="901" w:space="118"/>
            <w:col w:w="1279"/>
          </w:cols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666" type="#_x0000_t202" style="position:absolute;margin-left:238.3pt;margin-top:804.85pt;width:3.45pt;height:10.3pt;z-index:-245883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7" type="#_x0000_t202" style="position:absolute;margin-left:203.4pt;margin-top:804.85pt;width:3.45pt;height:10.3pt;z-index:-24588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8" type="#_x0000_t202" style="position:absolute;margin-left:169.3pt;margin-top:804.85pt;width:3.45pt;height:10.3pt;z-index:-24588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9" type="#_x0000_t202" style="position:absolute;margin-left:138.7pt;margin-top:804.85pt;width:3.45pt;height:10.3pt;z-index:-24588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0" type="#_x0000_t202" style="position:absolute;margin-left:114.7pt;margin-top:804.85pt;width:3.45pt;height:10.3pt;z-index:-24587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1" type="#_x0000_t202" style="position:absolute;margin-left:81.95pt;margin-top:804.85pt;width:3.45pt;height:10.3pt;z-index:-24587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2" type="#_x0000_t202" style="position:absolute;margin-left:230.3pt;margin-top:790.85pt;width:2.9pt;height:8.05pt;z-index:-24587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3" type="#_x0000_t202" style="position:absolute;margin-left:193.3pt;margin-top:790.85pt;width:2.9pt;height:8.05pt;z-index:-24587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4" type="#_x0000_t202" style="position:absolute;margin-left:158.5pt;margin-top:790.85pt;width:2.9pt;height:8.05pt;z-index:-24587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5" type="#_x0000_t202" style="position:absolute;margin-left:130.3pt;margin-top:790.85pt;width:2.9pt;height:8.05pt;z-index:-24587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6" type="#_x0000_t202" style="position:absolute;margin-left:102.1pt;margin-top:790.85pt;width:2.9pt;height:8.05pt;z-index:-24587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7" type="#_x0000_t202" style="position:absolute;margin-left:73.9pt;margin-top:790.85pt;width:2.9pt;height:8.05pt;z-index:-24587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8" type="#_x0000_t202" style="position:absolute;margin-left:575.9pt;margin-top:776.05pt;width:3.9pt;height:12.45pt;z-index:-24587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9" type="#_x0000_t202" style="position:absolute;margin-left:230.3pt;margin-top:774.9pt;width:2.9pt;height:8.05pt;z-index:-24587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0" type="#_x0000_t202" style="position:absolute;margin-left:193.3pt;margin-top:774.9pt;width:2.9pt;height:8.05pt;z-index:-24586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1" type="#_x0000_t202" style="position:absolute;margin-left:158.5pt;margin-top:774.9pt;width:2.9pt;height:8.05pt;z-index:-24586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2" type="#_x0000_t202" style="position:absolute;margin-left:130.3pt;margin-top:774.9pt;width:2.9pt;height:8.05pt;z-index:-24586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3" type="#_x0000_t202" style="position:absolute;margin-left:102.1pt;margin-top:774.9pt;width:2.9pt;height:8.05pt;z-index:-24586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4" type="#_x0000_t202" style="position:absolute;margin-left:73.9pt;margin-top:774.9pt;width:2.9pt;height:8.05pt;z-index:-24586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5" type="#_x0000_t202" style="position:absolute;margin-left:42.6pt;margin-top:782.9pt;width:14.7pt;height:4.4pt;z-index:-2458644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6" type="#_x0000_t202" style="position:absolute;margin-left:28.55pt;margin-top:754.85pt;width:12.45pt;height:3.9pt;z-index:-2458634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7" type="#_x0000_t202" style="position:absolute;margin-left:42.6pt;margin-top:698.05pt;width:14.7pt;height:4.4pt;z-index:-2458624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8" type="#_x0000_t202" style="position:absolute;margin-left:28.55pt;margin-top:671.55pt;width:12.45pt;height:3.9pt;z-index:-2458613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89" type="#_x0000_t202" style="position:absolute;margin-left:42.6pt;margin-top:610.7pt;width:14.7pt;height:4.4pt;z-index:-245860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0" type="#_x0000_t202" style="position:absolute;margin-left:28.55pt;margin-top:583pt;width:12.45pt;height:3.9pt;z-index:-245859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1" type="#_x0000_t202" style="position:absolute;margin-left:338.4pt;margin-top:383.5pt;width:4.95pt;height:16.95pt;z-index:-24585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2" type="#_x0000_t202" style="position:absolute;margin-left:43.3pt;margin-top:18.35pt;width:4.95pt;height:16.95pt;z-index:-24585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3" type="#_x0000_t202" style="position:absolute;margin-left:25.55pt;margin-top:15.85pt;width:556.4pt;height:806.85pt;z-index:-24585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4"/>
                    <w:gridCol w:w="61"/>
                    <w:gridCol w:w="192"/>
                    <w:gridCol w:w="43"/>
                    <w:gridCol w:w="338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78"/>
                    <w:gridCol w:w="210"/>
                    <w:gridCol w:w="43"/>
                    <w:gridCol w:w="599"/>
                    <w:gridCol w:w="43"/>
                    <w:gridCol w:w="2521"/>
                    <w:gridCol w:w="3523"/>
                    <w:gridCol w:w="43"/>
                    <w:gridCol w:w="524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9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7" w:type="dxa"/>
                        <w:gridSpan w:val="4"/>
                        <w:tcMar>
                          <w:left w:w="122" w:type="dxa"/>
                          <w:right w:w="17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tcMar>
                          <w:left w:w="317" w:type="dxa"/>
                          <w:right w:w="6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8"/>
                          </w:tabs>
                          <w:spacing w:before="469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ЗАЦИИ РЕГЛАМЕНТА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5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tcMar>
                          <w:left w:w="590" w:type="dxa"/>
                          <w:right w:w="100" w:type="dxa"/>
                        </w:tcMar>
                      </w:tcPr>
                      <w:p w:rsidR="00AA7298" w:rsidRDefault="00AA7298">
                        <w:pPr>
                          <w:spacing w:before="175" w:line="248" w:lineRule="exact"/>
                          <w:ind w:right="-113"/>
                        </w:pPr>
                        <w:r w:rsidRPr="00E80C99">
                          <w:rPr>
                            <w:color w:val="000000"/>
                            <w:spacing w:val="2"/>
                          </w:rPr>
                          <w:t>Объекты инженерной</w:t>
                        </w:r>
                        <w:r w:rsidRPr="00E80C99">
                          <w:rPr>
                            <w:color w:val="000000"/>
                            <w:spacing w:val="6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инфраструктуры  </w:t>
                        </w:r>
                      </w:p>
                    </w:tc>
                    <w:tc>
                      <w:tcPr>
                        <w:tcW w:w="341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67" w:type="dxa"/>
                          <w:right w:w="139" w:type="dxa"/>
                        </w:tcMar>
                      </w:tcPr>
                      <w:p w:rsidR="00AA7298" w:rsidRDefault="00AA7298">
                        <w:pPr>
                          <w:spacing w:before="175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Линейные объекты и здания, со-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оружения для обслуживания ра-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tcMar>
                          <w:left w:w="149" w:type="dxa"/>
                          <w:right w:w="496" w:type="dxa"/>
                        </w:tcMar>
                      </w:tcPr>
                      <w:p w:rsidR="00AA7298" w:rsidRDefault="00AA7298">
                        <w:pPr>
                          <w:spacing w:before="175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ответствии с СП 42.13330.2011 (Ак-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28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tcMar>
                          <w:left w:w="590" w:type="dxa"/>
                          <w:right w:w="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61"/>
                          </w:tabs>
                          <w:spacing w:before="2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транспорт-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ной инфраструктуры </w:t>
                        </w:r>
                      </w:p>
                    </w:tc>
                    <w:tc>
                      <w:tcPr>
                        <w:tcW w:w="341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67" w:type="dxa"/>
                          <w:right w:w="9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713"/>
                          </w:tabs>
                          <w:spacing w:before="27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дея-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тельности линейного объекта.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tcMar>
                          <w:left w:w="149" w:type="dxa"/>
                          <w:right w:w="5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64"/>
                          </w:tabs>
                          <w:spacing w:before="27" w:after="10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Планировка и застройка городских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>и сельских поселений»), СП,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строительными нормами и прави-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лами, техническими регламентами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по утвержденному проекту пла-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нировки, проекту межевания терри-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96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51" w:type="dxa"/>
                        <w:gridSpan w:val="14"/>
                        <w:tcMar>
                          <w:left w:w="482" w:type="dxa"/>
                          <w:right w:w="7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18"/>
                          </w:tabs>
                          <w:spacing w:before="31"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Согласно проекту планировки,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СП, СНиП и др. докумен- </w:t>
                        </w:r>
                      </w:p>
                      <w:p w:rsidR="00AA7298" w:rsidRDefault="00AA7298">
                        <w:pPr>
                          <w:tabs>
                            <w:tab w:val="left" w:pos="1193"/>
                            <w:tab w:val="left" w:pos="2518"/>
                          </w:tabs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вительные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стационары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тов.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др.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tcMar>
                          <w:left w:w="149" w:type="dxa"/>
                          <w:right w:w="496" w:type="dxa"/>
                        </w:tcMar>
                      </w:tcPr>
                      <w:p w:rsidR="00AA7298" w:rsidRDefault="00AA7298">
                        <w:pPr>
                          <w:spacing w:before="31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ответствии с СП 42.13330.2011 (Ак-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туализированная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и 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СП,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строительными нормами и прави-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лами, техническими регламентами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и по утвержденному проекту пла-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нировки, проекту межевания терри-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6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2563" w:type="dxa"/>
                          <w:right w:w="2251" w:type="dxa"/>
                        </w:tcMar>
                      </w:tcPr>
                      <w:p w:rsidR="00AA7298" w:rsidRDefault="00AA7298">
                        <w:pPr>
                          <w:spacing w:before="160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ПАРКОВ, СКВЕРОВ, БУЛЬВАРОВ  (РЗ -3)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35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tcMar>
                          <w:left w:w="164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3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 w:val="restart"/>
                        <w:tcMar>
                          <w:left w:w="482" w:type="dxa"/>
                          <w:right w:w="227" w:type="dxa"/>
                        </w:tcMar>
                      </w:tcPr>
                      <w:p w:rsidR="00AA7298" w:rsidRDefault="00AA7298">
                        <w:pPr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мест общего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пользования, парки,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скверы, бульвары </w:t>
                        </w:r>
                      </w:p>
                    </w:tc>
                    <w:tc>
                      <w:tcPr>
                        <w:tcW w:w="3418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8" w:type="dxa"/>
                          <w:right w:w="107" w:type="dxa"/>
                        </w:tcMar>
                      </w:tcPr>
                      <w:p w:rsidR="00AA7298" w:rsidRDefault="00AA7298">
                        <w:pPr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Озеленение ценными породами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деревьев - не менее 50 %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Вдоль жилых улиц следует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ектировать бульварные полосы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шириной от 15 до 30 м.;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- территорию зеленых насажде-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ний принимать 70-75% общей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площади зоны; аллеи и дорожки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– 30-25%. </w:t>
                        </w:r>
                      </w:p>
                    </w:tc>
                    <w:tc>
                      <w:tcPr>
                        <w:tcW w:w="4097" w:type="dxa"/>
                        <w:gridSpan w:val="3"/>
                        <w:vMerge w:val="restart"/>
                        <w:tcMar>
                          <w:left w:w="99" w:type="dxa"/>
                          <w:right w:w="46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356"/>
                          </w:tabs>
                          <w:spacing w:before="198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Устройство ливневой канализации,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прогулочных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велосипедных до-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рожек в твердом покрытии; освеще-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ние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На территории сквера запрещается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размещение застройки.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со строитель-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ными нормами и правилами, СП,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техническими регламентами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80C9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80C99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41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80C9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32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97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02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6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9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80C99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80C99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80C99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80C99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9694" type="#_x0000_t202" style="position:absolute;margin-left:85.1pt;margin-top:221.4pt;width:89.65pt;height:13.65pt;z-index:-24585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Психиатрические,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5" type="#_x0000_t202" style="position:absolute;margin-left:210.95pt;margin-top:106.9pt;width:48pt;height:13.65pt;z-index:-24585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ботников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6" type="#_x0000_t202" style="position:absolute;margin-left:257.55pt;margin-top:106.9pt;width:29.05pt;height:13.65pt;z-index:-24585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для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8" type="#_x0000_t202" style="position:absolute;margin-left:19.55pt;margin-top:821.4pt;width:4.4pt;height:14.7pt;z-index:25729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9" type="#_x0000_t202" style="position:absolute;margin-left:85.1pt;margin-top:14.25pt;width:4.4pt;height:14.7pt;z-index:25729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0" style="position:absolute;margin-left:189.1pt;margin-top:388.1pt;width:273.7pt;height:1.2pt;z-index:257293312;mso-position-horizontal-relative:page;mso-position-vertical-relative:page" coordorigin="6672,13691" coordsize="9657,43" path="m6672,13733r9656,l16328,13691r-9656,l6672,137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31" type="#_x0000_t202" style="position:absolute;margin-left:326.05pt;margin-top:389.65pt;width:4.4pt;height:14.9pt;z-index:25729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2" type="#_x0000_t202" style="position:absolute;margin-left:256.1pt;margin-top:590pt;width:4.2pt;height:13.65pt;z-index:25729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3" type="#_x0000_t202" style="position:absolute;margin-left:207.5pt;margin-top:602.75pt;width:4.2pt;height:13.65pt;z-index:25729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4" type="#_x0000_t202" style="position:absolute;margin-left:443.55pt;margin-top:501.5pt;width:4.2pt;height:13.65pt;z-index:25729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5" type="#_x0000_t202" style="position:absolute;margin-left:513.1pt;margin-top:653.3pt;width:4.2pt;height:13.65pt;z-index:25729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6" type="#_x0000_t202" style="position:absolute;margin-left:85.1pt;margin-top:431.05pt;width:4.4pt;height:14.9pt;z-index:25729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7" style="position:absolute;margin-left:78.95pt;margin-top:444.7pt;width:1.45pt;height:1.55pt;z-index:257300480;mso-position-horizontal-relative:page;mso-position-vertical-relative:page" coordorigin="2786,15689" coordsize="51,56" path="m2786,15744r51,l2837,15689r-51,l2786,15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38" style="position:absolute;margin-left:78.95pt;margin-top:444.7pt;width:1.45pt;height:1.45pt;z-index:257301504;mso-position-horizontal-relative:page;mso-position-vertical-relative:page" coordorigin="2786,15689" coordsize="51,51" path="m2786,15740r51,l2837,15689r-51,l2786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39" style="position:absolute;margin-left:80.4pt;margin-top:444.7pt;width:121.3pt;height:1.45pt;z-index:257302528;mso-position-horizontal-relative:page;mso-position-vertical-relative:page" coordorigin="2837,15689" coordsize="4280,51" path="m2837,15740r4280,l7117,15689r-4280,l2837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0" style="position:absolute;margin-left:201.7pt;margin-top:446.15pt;width:.7pt;height:.1pt;z-index:257303552;mso-position-horizontal-relative:page;mso-position-vertical-relative:page" coordorigin="7117,15740" coordsize="26,5" path="m7117,15744r25,l7142,15740r-25,l7117,15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1" style="position:absolute;margin-left:201.7pt;margin-top:444.7pt;width:1.45pt;height:1.45pt;z-index:257304576;mso-position-horizontal-relative:page;mso-position-vertical-relative:page" coordorigin="7117,15689" coordsize="51,51" path="m7117,15740r50,l7167,15689r-50,l7117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2" style="position:absolute;margin-left:203.15pt;margin-top:444.7pt;width:169.55pt;height:1.45pt;z-index:257305600;mso-position-horizontal-relative:page;mso-position-vertical-relative:page" coordorigin="7167,15689" coordsize="5982,51" path="m7167,15740r5982,l13149,15689r-5982,l7167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3" style="position:absolute;margin-left:201.7pt;margin-top:446.3pt;width:.7pt;height:27.6pt;z-index:257306624;mso-position-horizontal-relative:page;mso-position-vertical-relative:page" coordorigin="7117,15744" coordsize="26,974" path="m7117,16718r25,l7142,15744r-25,l7117,167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4" style="position:absolute;margin-left:372.7pt;margin-top:446.15pt;width:.7pt;height:.1pt;z-index:257307648;mso-position-horizontal-relative:page;mso-position-vertical-relative:page" coordorigin="13149,15740" coordsize="26,5" path="m13149,15744r26,l13175,15740r-26,l13149,15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5" style="position:absolute;margin-left:372.7pt;margin-top:444.7pt;width:1.45pt;height:1.45pt;z-index:257308672;mso-position-horizontal-relative:page;mso-position-vertical-relative:page" coordorigin="13149,15689" coordsize="51,51" path="m13149,15740r51,l13200,15689r-51,l13149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6" style="position:absolute;margin-left:374.15pt;margin-top:444.7pt;width:184.2pt;height:1.45pt;z-index:257309696;mso-position-horizontal-relative:page;mso-position-vertical-relative:page" coordorigin="13200,15689" coordsize="6499,51" path="m13200,15740r6498,l19698,15689r-6498,l13200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7" style="position:absolute;margin-left:372.7pt;margin-top:446.3pt;width:.7pt;height:27.6pt;z-index:257310720;mso-position-horizontal-relative:page;mso-position-vertical-relative:page" coordorigin="13149,15744" coordsize="26,974" path="m13149,16718r26,l13175,15744r-26,l13149,167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48" type="#_x0000_t202" style="position:absolute;margin-left:284.75pt;margin-top:475.45pt;width:9.7pt;height:13.65pt;z-index:25731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49" type="#_x0000_t202" style="position:absolute;margin-left:290.3pt;margin-top:475.45pt;width:4.2pt;height:13.65pt;z-index:25731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50" style="position:absolute;margin-left:78.95pt;margin-top:446.3pt;width:1.45pt;height:27.6pt;z-index:257313792;mso-position-horizontal-relative:page;mso-position-vertical-relative:page" coordorigin="2786,15744" coordsize="51,974" path="m2786,16718r51,l2837,15744r-51,l2786,167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1" type="#_x0000_t202" style="position:absolute;margin-left:138.1pt;margin-top:475.45pt;width:9.7pt;height:13.65pt;z-index:25731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52" type="#_x0000_t202" style="position:absolute;margin-left:143.65pt;margin-top:475.45pt;width:4.2pt;height:13.65pt;z-index:25731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53" style="position:absolute;margin-left:78.95pt;margin-top:473.9pt;width:1.45pt;height:1.55pt;z-index:257316864;mso-position-horizontal-relative:page;mso-position-vertical-relative:page" coordorigin="2786,16718" coordsize="51,56" path="m2786,16773r51,l2837,16718r-51,l2786,167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4" style="position:absolute;margin-left:80.4pt;margin-top:473.9pt;width:121.3pt;height:1.45pt;z-index:257317888;mso-position-horizontal-relative:page;mso-position-vertical-relative:page" coordorigin="2837,16718" coordsize="4280,51" path="m2837,16769r4280,l7117,16718r-4280,l2837,167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5" style="position:absolute;margin-left:201.7pt;margin-top:475.3pt;width:.7pt;height:.1pt;z-index:257318912;mso-position-horizontal-relative:page;mso-position-vertical-relative:page" coordorigin="7117,16769" coordsize="26,5" path="m7117,16773r25,l7142,16769r-25,l7117,167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6" style="position:absolute;margin-left:201.7pt;margin-top:473.9pt;width:1.45pt;height:1.45pt;z-index:257319936;mso-position-horizontal-relative:page;mso-position-vertical-relative:page" coordorigin="7117,16718" coordsize="51,51" path="m7117,16769r50,l7167,16718r-50,l7117,167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7" style="position:absolute;margin-left:203.15pt;margin-top:473.9pt;width:169.55pt;height:1.45pt;z-index:257320960;mso-position-horizontal-relative:page;mso-position-vertical-relative:page" coordorigin="7167,16718" coordsize="5982,51" path="m7167,16769r5982,l13149,16718r-5982,l7167,167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8" style="position:absolute;margin-left:372.7pt;margin-top:475.3pt;width:.7pt;height:.1pt;z-index:257321984;mso-position-horizontal-relative:page;mso-position-vertical-relative:page" coordorigin="13149,16769" coordsize="26,5" path="m13149,16773r26,l13175,16769r-26,l13149,167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59" style="position:absolute;margin-left:372.7pt;margin-top:473.9pt;width:1.45pt;height:1.45pt;z-index:257323008;mso-position-horizontal-relative:page;mso-position-vertical-relative:page" coordorigin="13149,16718" coordsize="51,51" path="m13149,16769r51,l13200,16718r-51,l13149,167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0" style="position:absolute;margin-left:558.35pt;margin-top:444.7pt;width:1.45pt;height:1.55pt;z-index:257324032;mso-position-horizontal-relative:page;mso-position-vertical-relative:page" coordorigin="19698,15689" coordsize="51,56" path="m19698,15744r51,l19749,15689r-51,l19698,15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1" style="position:absolute;margin-left:558.35pt;margin-top:444.7pt;width:1.45pt;height:1.45pt;z-index:257325056;mso-position-horizontal-relative:page;mso-position-vertical-relative:page" coordorigin="19698,15689" coordsize="51,51" path="m19698,15740r51,l19749,15689r-51,l19698,157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2" style="position:absolute;margin-left:558.35pt;margin-top:446.3pt;width:1.45pt;height:27.6pt;z-index:257326080;mso-position-horizontal-relative:page;mso-position-vertical-relative:page" coordorigin="19698,15744" coordsize="51,974" path="m19698,16718r51,l19749,15744r-51,l19698,167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3" type="#_x0000_t202" style="position:absolute;margin-left:463.3pt;margin-top:475.45pt;width:9.7pt;height:13.65pt;z-index:25732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4" type="#_x0000_t202" style="position:absolute;margin-left:468.85pt;margin-top:475.45pt;width:4.2pt;height:13.65pt;z-index:25732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5" style="position:absolute;margin-left:374.15pt;margin-top:473.9pt;width:184.2pt;height:1.45pt;z-index:257329152;mso-position-horizontal-relative:page;mso-position-vertical-relative:page" coordorigin="13200,16718" coordsize="6499,51" path="m13200,16769r6498,l19698,16718r-6498,l13200,167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6" style="position:absolute;margin-left:372.7pt;margin-top:475.45pt;width:.7pt;height:12.6pt;z-index:257330176;mso-position-horizontal-relative:page;mso-position-vertical-relative:page" coordorigin="13149,16773" coordsize="26,445" path="m13149,17217r26,l13175,16773r-26,l13149,17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7" style="position:absolute;margin-left:201.7pt;margin-top:475.45pt;width:.7pt;height:12.6pt;z-index:257331200;mso-position-horizontal-relative:page;mso-position-vertical-relative:page" coordorigin="7117,16773" coordsize="26,445" path="m7117,17217r25,l7142,16773r-25,l7117,17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8" style="position:absolute;margin-left:78.95pt;margin-top:475.45pt;width:1.45pt;height:12.6pt;z-index:257332224;mso-position-horizontal-relative:page;mso-position-vertical-relative:page" coordorigin="2786,16773" coordsize="51,445" path="m2786,17217r51,l2837,16773r-51,l2786,17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69" style="position:absolute;margin-left:78.95pt;margin-top:488.05pt;width:1.45pt;height:.7pt;z-index:257333248;mso-position-horizontal-relative:page;mso-position-vertical-relative:page" coordorigin="2786,17217" coordsize="51,26" path="m2786,17243r51,l2837,17217r-51,l2786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0" style="position:absolute;margin-left:80.4pt;margin-top:488.05pt;width:121.3pt;height:.7pt;z-index:257334272;mso-position-horizontal-relative:page;mso-position-vertical-relative:page" coordorigin="2837,17217" coordsize="4280,26" path="m2837,17243r4280,l7117,17217r-4280,l2837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1" style="position:absolute;margin-left:201.7pt;margin-top:488.05pt;width:.7pt;height:.7pt;z-index:257335296;mso-position-horizontal-relative:page;mso-position-vertical-relative:page" coordorigin="7117,17217" coordsize="26,26" path="m7117,17243r25,l7142,17217r-25,l7117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2" style="position:absolute;margin-left:202.45pt;margin-top:488.05pt;width:170.3pt;height:.7pt;z-index:257336320;mso-position-horizontal-relative:page;mso-position-vertical-relative:page" coordorigin="7142,17217" coordsize="6008,26" path="m7142,17243r6007,l13149,17217r-6007,l7142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3" style="position:absolute;margin-left:372.7pt;margin-top:488.05pt;width:.7pt;height:.7pt;z-index:257337344;mso-position-horizontal-relative:page;mso-position-vertical-relative:page" coordorigin="13149,17217" coordsize="26,26" path="m13149,17243r26,l13175,17217r-26,l13149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4" style="position:absolute;margin-left:558.35pt;margin-top:473.9pt;width:1.45pt;height:1.55pt;z-index:257338368;mso-position-horizontal-relative:page;mso-position-vertical-relative:page" coordorigin="19698,16718" coordsize="51,56" path="m19698,16773r51,l19749,16718r-51,l19698,167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5" style="position:absolute;margin-left:558.35pt;margin-top:475.45pt;width:1.45pt;height:12.6pt;z-index:257339392;mso-position-horizontal-relative:page;mso-position-vertical-relative:page" coordorigin="19698,16773" coordsize="51,445" path="m19698,17217r51,l19749,16773r-51,l19698,17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6" style="position:absolute;margin-left:373.45pt;margin-top:488.05pt;width:184.9pt;height:.7pt;z-index:257340416;mso-position-horizontal-relative:page;mso-position-vertical-relative:page" coordorigin="13175,17217" coordsize="6524,26" path="m13175,17243r6523,l19698,17217r-6523,l13175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7" style="position:absolute;margin-left:78.95pt;margin-top:488.75pt;width:1.45pt;height:177pt;z-index:257341440;mso-position-horizontal-relative:page;mso-position-vertical-relative:page" coordorigin="2786,17243" coordsize="51,6245" path="m2786,23487r51,l2837,17243r-51,l2786,234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8" style="position:absolute;margin-left:78.95pt;margin-top:665.75pt;width:1.45pt;height:1.45pt;z-index:257342464;mso-position-horizontal-relative:page;mso-position-vertical-relative:page" coordorigin="2786,23487" coordsize="51,51" path="m2786,23538r51,l2837,23487r-51,l2786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79" style="position:absolute;margin-left:78.95pt;margin-top:665.75pt;width:1.45pt;height:1.45pt;z-index:257343488;mso-position-horizontal-relative:page;mso-position-vertical-relative:page" coordorigin="2786,23487" coordsize="51,51" path="m2786,23538r51,l2837,23487r-51,l2786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0" style="position:absolute;margin-left:80.4pt;margin-top:665.75pt;width:121.3pt;height:1.45pt;z-index:257344512;mso-position-horizontal-relative:page;mso-position-vertical-relative:page" coordorigin="2837,23487" coordsize="4280,51" path="m2837,23538r4280,l7117,23487r-4280,l2837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1" style="position:absolute;margin-left:201.7pt;margin-top:488.75pt;width:.7pt;height:177pt;z-index:257345536;mso-position-horizontal-relative:page;mso-position-vertical-relative:page" coordorigin="7117,17243" coordsize="26,6245" path="m7117,23487r25,l7142,17243r-25,l7117,234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2" style="position:absolute;margin-left:201.7pt;margin-top:665.75pt;width:1.45pt;height:1.45pt;z-index:257346560;mso-position-horizontal-relative:page;mso-position-vertical-relative:page" coordorigin="7117,23487" coordsize="51,51" path="m7117,23538r50,l7167,23487r-50,l7117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3" style="position:absolute;margin-left:203.15pt;margin-top:665.75pt;width:169.55pt;height:1.45pt;z-index:257347584;mso-position-horizontal-relative:page;mso-position-vertical-relative:page" coordorigin="7167,23487" coordsize="5982,51" path="m7167,23538r5982,l13149,23487r-5982,l7167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4" style="position:absolute;margin-left:372.7pt;margin-top:488.75pt;width:.7pt;height:177pt;z-index:257348608;mso-position-horizontal-relative:page;mso-position-vertical-relative:page" coordorigin="13149,17243" coordsize="26,6245" path="m13149,23487r26,l13175,17243r-26,l13149,234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5" style="position:absolute;margin-left:372.7pt;margin-top:665.75pt;width:1.45pt;height:1.45pt;z-index:257349632;mso-position-horizontal-relative:page;mso-position-vertical-relative:page" coordorigin="13149,23487" coordsize="51,51" path="m13149,23538r51,l13200,23487r-51,l13149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6" style="position:absolute;margin-left:374.15pt;margin-top:665.75pt;width:184.2pt;height:1.45pt;z-index:257350656;mso-position-horizontal-relative:page;mso-position-vertical-relative:page" coordorigin="13200,23487" coordsize="6499,51" path="m13200,23538r6498,l19698,23487r-6498,l13200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7" style="position:absolute;margin-left:558.35pt;margin-top:488.05pt;width:1.45pt;height:.7pt;z-index:257351680;mso-position-horizontal-relative:page;mso-position-vertical-relative:page" coordorigin="19698,17217" coordsize="51,26" path="m19698,17243r51,l19749,17217r-51,l19698,172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8" style="position:absolute;margin-left:558.35pt;margin-top:488.75pt;width:1.45pt;height:177pt;z-index:257352704;mso-position-horizontal-relative:page;mso-position-vertical-relative:page" coordorigin="19698,17243" coordsize="51,6245" path="m19698,23487r51,l19749,17243r-51,l19698,234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89" style="position:absolute;margin-left:558.35pt;margin-top:665.75pt;width:1.45pt;height:1.45pt;z-index:257353728;mso-position-horizontal-relative:page;mso-position-vertical-relative:page" coordorigin="19698,23487" coordsize="51,51" path="m19698,23538r51,l19749,23487r-51,l19698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90" style="position:absolute;margin-left:558.35pt;margin-top:665.75pt;width:1.45pt;height:1.45pt;z-index:257354752;mso-position-horizontal-relative:page;mso-position-vertical-relative:page" coordorigin="19698,23487" coordsize="51,51" path="m19698,23538r51,l19749,23487r-51,l19698,235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91" type="#_x0000_t202" style="position:absolute;margin-left:191.75pt;margin-top:119.5pt;width:4.2pt;height:13.65pt;z-index:25735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2" type="#_x0000_t202" style="position:absolute;margin-left:90.5pt;margin-top:132.1pt;width:4.2pt;height:13.65pt;z-index:25735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3" type="#_x0000_t202" style="position:absolute;margin-left:85.1pt;margin-top:157.85pt;width:1.55pt;height:1.95pt;z-index:25735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0" w:lineRule="exact"/>
                  </w:pPr>
                  <w:r>
                    <w:rPr>
                      <w:b/>
                      <w:bCs/>
                      <w:color w:val="000000"/>
                      <w:sz w:val="1"/>
                      <w:szCs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4" type="#_x0000_t202" style="position:absolute;margin-left:355.3pt;margin-top:119.5pt;width:4.2pt;height:13.65pt;z-index:25735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5" type="#_x0000_t202" style="position:absolute;margin-left:411.35pt;margin-top:348pt;width:4.2pt;height:13.65pt;z-index:25735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6" type="#_x0000_t202" style="position:absolute;margin-left:360.25pt;margin-top:54.05pt;width:4.2pt;height:13.8pt;z-index:25736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597" style="position:absolute;margin-left:78.95pt;margin-top:39.7pt;width:1.45pt;height:1.55pt;z-index:257361920;mso-position-horizontal-relative:page;mso-position-vertical-relative:page" coordorigin="2786,1402" coordsize="51,56" path="m2786,1457r51,l2837,1402r-51,l2786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98" style="position:absolute;margin-left:78.95pt;margin-top:39.7pt;width:1.45pt;height:1.45pt;z-index:257362944;mso-position-horizontal-relative:page;mso-position-vertical-relative:page" coordorigin="2786,1402" coordsize="51,51" path="m2786,1453r51,l2837,1402r-51,l2786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599" style="position:absolute;margin-left:80.4pt;margin-top:39.7pt;width:124.8pt;height:1.45pt;z-index:257363968;mso-position-horizontal-relative:page;mso-position-vertical-relative:page" coordorigin="2837,1402" coordsize="4403,51" path="m2837,1453r4402,l7239,1402r-4402,l2837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0" style="position:absolute;margin-left:205.2pt;margin-top:41.15pt;width:.7pt;height:.1pt;z-index:257364992;mso-position-horizontal-relative:page;mso-position-vertical-relative:page" coordorigin="7239,1453" coordsize="26,5" path="m7239,1457r26,l7265,1453r-26,l7239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1" style="position:absolute;margin-left:205.2pt;margin-top:39.7pt;width:1.45pt;height:1.45pt;z-index:257366016;mso-position-horizontal-relative:page;mso-position-vertical-relative:page" coordorigin="7239,1402" coordsize="51,51" path="m7239,1453r51,l7290,1402r-51,l7239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2" style="position:absolute;margin-left:206.65pt;margin-top:39.7pt;width:168.7pt;height:1.45pt;z-index:257367040;mso-position-horizontal-relative:page;mso-position-vertical-relative:page" coordorigin="7290,1402" coordsize="5953,51" path="m7290,1453r5952,l13242,1402r-5952,l7290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3" style="position:absolute;margin-left:205.2pt;margin-top:41.3pt;width:.7pt;height:25.3pt;z-index:257368064;mso-position-horizontal-relative:page;mso-position-vertical-relative:page" coordorigin="7239,1457" coordsize="26,894" path="m7239,2350r26,l7265,1457r-26,l7239,23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4" style="position:absolute;margin-left:375.35pt;margin-top:41.15pt;width:.7pt;height:.1pt;z-index:257369088;mso-position-horizontal-relative:page;mso-position-vertical-relative:page" coordorigin="13242,1453" coordsize="26,5" path="m13242,1457r26,l13268,1453r-26,l13242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5" style="position:absolute;margin-left:375.35pt;margin-top:39.7pt;width:1.45pt;height:1.45pt;z-index:257370112;mso-position-horizontal-relative:page;mso-position-vertical-relative:page" coordorigin="13242,1402" coordsize="51,51" path="m13242,1453r51,l13293,1402r-51,l13242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6" style="position:absolute;margin-left:376.8pt;margin-top:39.7pt;width:180.7pt;height:1.45pt;z-index:257371136;mso-position-horizontal-relative:page;mso-position-vertical-relative:page" coordorigin="13293,1402" coordsize="6376,51" path="m13293,1453r6375,l19668,1402r-6375,l13293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7" style="position:absolute;margin-left:375.35pt;margin-top:41.3pt;width:.7pt;height:25.3pt;z-index:257372160;mso-position-horizontal-relative:page;mso-position-vertical-relative:page" coordorigin="13242,1457" coordsize="26,894" path="m13242,2350r26,l13268,1457r-26,l13242,23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08" type="#_x0000_t202" style="position:absolute;margin-left:287.9pt;margin-top:68.15pt;width:9.7pt;height:13.65pt;z-index:25737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09" type="#_x0000_t202" style="position:absolute;margin-left:293.4pt;margin-top:68.15pt;width:4.2pt;height:13.65pt;z-index:25737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10" type="#_x0000_t202" style="position:absolute;margin-left:162.7pt;margin-top:54.05pt;width:4.2pt;height:13.8pt;z-index:25737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11" style="position:absolute;margin-left:78.95pt;margin-top:41.3pt;width:1.45pt;height:25.3pt;z-index:257376256;mso-position-horizontal-relative:page;mso-position-vertical-relative:page" coordorigin="2786,1457" coordsize="51,894" path="m2786,2350r51,l2837,1457r-51,l2786,23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2" type="#_x0000_t202" style="position:absolute;margin-left:139.8pt;margin-top:68.15pt;width:9.7pt;height:13.65pt;z-index:25737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13" type="#_x0000_t202" style="position:absolute;margin-left:145.3pt;margin-top:68.15pt;width:4.2pt;height:13.65pt;z-index:25737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14" style="position:absolute;margin-left:78.95pt;margin-top:66.6pt;width:1.45pt;height:1.55pt;z-index:257379328;mso-position-horizontal-relative:page;mso-position-vertical-relative:page" coordorigin="2786,2350" coordsize="51,56" path="m2786,2405r51,l2837,2350r-51,l2786,24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5" style="position:absolute;margin-left:80.4pt;margin-top:66.6pt;width:124.8pt;height:1.45pt;z-index:257380352;mso-position-horizontal-relative:page;mso-position-vertical-relative:page" coordorigin="2837,2350" coordsize="4403,51" path="m2837,2401r4402,l7239,2350r-4402,l2837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6" style="position:absolute;margin-left:205.2pt;margin-top:68.05pt;width:.7pt;height:.1pt;z-index:257381376;mso-position-horizontal-relative:page;mso-position-vertical-relative:page" coordorigin="7239,2401" coordsize="26,5" path="m7239,2405r26,l7265,2401r-26,l7239,24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7" style="position:absolute;margin-left:205.2pt;margin-top:66.6pt;width:1.45pt;height:1.45pt;z-index:257382400;mso-position-horizontal-relative:page;mso-position-vertical-relative:page" coordorigin="7239,2350" coordsize="51,51" path="m7239,2401r51,l7290,2350r-51,l7239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8" style="position:absolute;margin-left:206.65pt;margin-top:66.6pt;width:168.7pt;height:1.45pt;z-index:257383424;mso-position-horizontal-relative:page;mso-position-vertical-relative:page" coordorigin="7290,2350" coordsize="5953,51" path="m7290,2401r5952,l13242,2350r-5952,l7290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19" style="position:absolute;margin-left:375.35pt;margin-top:68.05pt;width:.7pt;height:.1pt;z-index:257384448;mso-position-horizontal-relative:page;mso-position-vertical-relative:page" coordorigin="13242,2401" coordsize="26,5" path="m13242,2405r26,l13268,2401r-26,l13242,24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0" style="position:absolute;margin-left:375.35pt;margin-top:66.6pt;width:1.45pt;height:1.45pt;z-index:257385472;mso-position-horizontal-relative:page;mso-position-vertical-relative:page" coordorigin="13242,2350" coordsize="51,51" path="m13242,2401r51,l13293,2350r-51,l13242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1" type="#_x0000_t202" style="position:absolute;margin-left:527.3pt;margin-top:54.05pt;width:4.2pt;height:13.8pt;z-index:25738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22" style="position:absolute;margin-left:557.5pt;margin-top:39.7pt;width:1.45pt;height:1.55pt;z-index:257387520;mso-position-horizontal-relative:page;mso-position-vertical-relative:page" coordorigin="19668,1402" coordsize="51,56" path="m19668,1457r51,l19719,1402r-51,l19668,14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3" style="position:absolute;margin-left:557.5pt;margin-top:39.7pt;width:1.45pt;height:1.45pt;z-index:257388544;mso-position-horizontal-relative:page;mso-position-vertical-relative:page" coordorigin="19668,1402" coordsize="51,51" path="m19668,1453r51,l19719,1402r-51,l19668,14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4" style="position:absolute;margin-left:557.5pt;margin-top:41.3pt;width:1.45pt;height:25.3pt;z-index:257389568;mso-position-horizontal-relative:page;mso-position-vertical-relative:page" coordorigin="19668,1457" coordsize="51,894" path="m19668,2350r51,l19719,1457r-51,l19668,23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5" type="#_x0000_t202" style="position:absolute;margin-left:464.05pt;margin-top:68.15pt;width:9.7pt;height:13.65pt;z-index:25739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26" type="#_x0000_t202" style="position:absolute;margin-left:469.55pt;margin-top:68.15pt;width:4.2pt;height:13.65pt;z-index:25739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27" style="position:absolute;margin-left:376.8pt;margin-top:66.6pt;width:180.7pt;height:1.45pt;z-index:257392640;mso-position-horizontal-relative:page;mso-position-vertical-relative:page" coordorigin="13293,2350" coordsize="6376,51" path="m13293,2401r6375,l19668,2350r-6375,l13293,24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8" style="position:absolute;margin-left:375.35pt;margin-top:68.15pt;width:.7pt;height:12.5pt;z-index:257393664;mso-position-horizontal-relative:page;mso-position-vertical-relative:page" coordorigin="13242,2405" coordsize="26,441" path="m13242,2845r26,l13268,2405r-26,l13242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29" style="position:absolute;margin-left:205.2pt;margin-top:68.15pt;width:.7pt;height:12.5pt;z-index:257394688;mso-position-horizontal-relative:page;mso-position-vertical-relative:page" coordorigin="7239,2405" coordsize="26,441" path="m7239,2845r26,l7265,2405r-26,l7239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0" style="position:absolute;margin-left:78.95pt;margin-top:68.15pt;width:1.45pt;height:12.5pt;z-index:257395712;mso-position-horizontal-relative:page;mso-position-vertical-relative:page" coordorigin="2786,2405" coordsize="51,441" path="m2786,2845r51,l2837,2405r-51,l2786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1" style="position:absolute;margin-left:78.95pt;margin-top:80.65pt;width:1.45pt;height:.7pt;z-index:257396736;mso-position-horizontal-relative:page;mso-position-vertical-relative:page" coordorigin="2786,2845" coordsize="51,26" path="m2786,2871r51,l2837,2845r-51,l2786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2" style="position:absolute;margin-left:80.4pt;margin-top:80.65pt;width:124.8pt;height:.7pt;z-index:257397760;mso-position-horizontal-relative:page;mso-position-vertical-relative:page" coordorigin="2837,2845" coordsize="4403,26" path="m2837,2871r4402,l7239,2845r-4402,l2837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3" style="position:absolute;margin-left:205.2pt;margin-top:80.65pt;width:.7pt;height:.7pt;z-index:257398784;mso-position-horizontal-relative:page;mso-position-vertical-relative:page" coordorigin="7239,2845" coordsize="26,26" path="m7239,2871r26,l7265,2845r-26,l7239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4" style="position:absolute;margin-left:205.9pt;margin-top:80.65pt;width:169.45pt;height:.7pt;z-index:257399808;mso-position-horizontal-relative:page;mso-position-vertical-relative:page" coordorigin="7265,2845" coordsize="5978,26" path="m7265,2871r5977,l13242,2845r-5977,l7265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5" style="position:absolute;margin-left:375.35pt;margin-top:80.65pt;width:.7pt;height:.7pt;z-index:257400832;mso-position-horizontal-relative:page;mso-position-vertical-relative:page" coordorigin="13242,2845" coordsize="26,26" path="m13242,2871r26,l13268,2845r-26,l13242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6" style="position:absolute;margin-left:557.5pt;margin-top:66.6pt;width:1.45pt;height:1.55pt;z-index:257401856;mso-position-horizontal-relative:page;mso-position-vertical-relative:page" coordorigin="19668,2350" coordsize="51,56" path="m19668,2405r51,l19719,2350r-51,l19668,24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7" style="position:absolute;margin-left:557.5pt;margin-top:68.15pt;width:1.45pt;height:12.5pt;z-index:257402880;mso-position-horizontal-relative:page;mso-position-vertical-relative:page" coordorigin="19668,2405" coordsize="51,441" path="m19668,2845r51,l19719,2405r-51,l19668,28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8" style="position:absolute;margin-left:376.1pt;margin-top:80.65pt;width:181.45pt;height:.7pt;z-index:257403904;mso-position-horizontal-relative:page;mso-position-vertical-relative:page" coordorigin="13268,2845" coordsize="6401,26" path="m13268,2871r6400,l19668,2845r-6400,l13268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39" style="position:absolute;margin-left:375.35pt;margin-top:81.35pt;width:.7pt;height:139.2pt;z-index:257404928;mso-position-horizontal-relative:page;mso-position-vertical-relative:page" coordorigin="13242,2871" coordsize="26,4911" path="m13242,7781r26,l13268,2871r-26,l13242,7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0" style="position:absolute;margin-left:205.2pt;margin-top:81.35pt;width:.7pt;height:139.2pt;z-index:257405952;mso-position-horizontal-relative:page;mso-position-vertical-relative:page" coordorigin="7239,2871" coordsize="26,4911" path="m7239,7781r26,l7265,2871r-26,l7239,7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1" style="position:absolute;margin-left:78.95pt;margin-top:81.35pt;width:1.45pt;height:139.2pt;z-index:257406976;mso-position-horizontal-relative:page;mso-position-vertical-relative:page" coordorigin="2786,2871" coordsize="51,4911" path="m2786,7781r51,l2837,2871r-51,l2786,7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2" style="position:absolute;margin-left:78.95pt;margin-top:220.55pt;width:1.45pt;height:.7pt;z-index:257408000;mso-position-horizontal-relative:page;mso-position-vertical-relative:page" coordorigin="2786,7781" coordsize="51,26" path="m2786,7807r51,l2837,7781r-51,l2786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3" style="position:absolute;margin-left:80.4pt;margin-top:220.55pt;width:124.8pt;height:.7pt;z-index:257409024;mso-position-horizontal-relative:page;mso-position-vertical-relative:page" coordorigin="2837,7781" coordsize="4403,26" path="m2837,7807r4402,l7239,7781r-4402,l2837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4" style="position:absolute;margin-left:205.2pt;margin-top:220.55pt;width:.7pt;height:.7pt;z-index:257410048;mso-position-horizontal-relative:page;mso-position-vertical-relative:page" coordorigin="7239,7781" coordsize="26,26" path="m7239,7807r26,l7265,7781r-26,l7239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5" style="position:absolute;margin-left:205.9pt;margin-top:220.55pt;width:169.45pt;height:.7pt;z-index:257411072;mso-position-horizontal-relative:page;mso-position-vertical-relative:page" coordorigin="7265,7781" coordsize="5978,26" path="m7265,7807r5977,l13242,7781r-5977,l7265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6" style="position:absolute;margin-left:375.35pt;margin-top:220.55pt;width:.7pt;height:.7pt;z-index:257412096;mso-position-horizontal-relative:page;mso-position-vertical-relative:page" coordorigin="13242,7781" coordsize="26,26" path="m13242,7807r26,l13268,7781r-26,l13242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7" type="#_x0000_t202" style="position:absolute;margin-left:411.35pt;margin-top:207.9pt;width:4.2pt;height:13.8pt;z-index:25741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48" style="position:absolute;margin-left:557.5pt;margin-top:80.65pt;width:1.45pt;height:.7pt;z-index:257414144;mso-position-horizontal-relative:page;mso-position-vertical-relative:page" coordorigin="19668,2845" coordsize="51,26" path="m19668,2871r51,l19719,2845r-51,l19668,28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49" style="position:absolute;margin-left:557.5pt;margin-top:81.35pt;width:1.45pt;height:139.2pt;z-index:257415168;mso-position-horizontal-relative:page;mso-position-vertical-relative:page" coordorigin="19668,2871" coordsize="51,4911" path="m19668,7781r51,l19719,2871r-51,l19668,7781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0" style="position:absolute;margin-left:376.1pt;margin-top:220.55pt;width:181.45pt;height:.7pt;z-index:257416192;mso-position-horizontal-relative:page;mso-position-vertical-relative:page" coordorigin="13268,7781" coordsize="6401,26" path="m13268,7807r6400,l19668,7781r-6400,l13268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1" type="#_x0000_t202" style="position:absolute;margin-left:85.1pt;margin-top:362.05pt;width:4.4pt;height:14.9pt;z-index:25741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2" style="position:absolute;margin-left:78.95pt;margin-top:221.3pt;width:1.45pt;height:139.1pt;z-index:257418240;mso-position-horizontal-relative:page;mso-position-vertical-relative:page" coordorigin="2786,7807" coordsize="51,4907" path="m2786,12713r51,l2837,7807r-51,l2786,12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3" style="position:absolute;margin-left:78.95pt;margin-top:360.35pt;width:1.45pt;height:1.45pt;z-index:257419264;mso-position-horizontal-relative:page;mso-position-vertical-relative:page" coordorigin="2786,12713" coordsize="51,51" path="m2786,12764r51,l2837,12713r-51,l2786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4" style="position:absolute;margin-left:78.95pt;margin-top:360.35pt;width:1.45pt;height:1.45pt;z-index:257420288;mso-position-horizontal-relative:page;mso-position-vertical-relative:page" coordorigin="2786,12713" coordsize="51,51" path="m2786,12764r51,l2837,12713r-51,l2786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5" style="position:absolute;margin-left:80.4pt;margin-top:360.35pt;width:124.8pt;height:1.45pt;z-index:257421312;mso-position-horizontal-relative:page;mso-position-vertical-relative:page" coordorigin="2837,12713" coordsize="4403,51" path="m2837,12764r4402,l7239,12713r-4402,l2837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6" style="position:absolute;margin-left:205.2pt;margin-top:221.3pt;width:.7pt;height:139.1pt;z-index:257422336;mso-position-horizontal-relative:page;mso-position-vertical-relative:page" coordorigin="7239,7807" coordsize="26,4907" path="m7239,12713r26,l7265,7807r-26,l7239,12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7" style="position:absolute;margin-left:205.2pt;margin-top:360.35pt;width:1.45pt;height:1.45pt;z-index:257423360;mso-position-horizontal-relative:page;mso-position-vertical-relative:page" coordorigin="7239,12713" coordsize="51,51" path="m7239,12764r51,l7290,12713r-51,l7239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8" style="position:absolute;margin-left:206.65pt;margin-top:360.35pt;width:168.7pt;height:1.45pt;z-index:257424384;mso-position-horizontal-relative:page;mso-position-vertical-relative:page" coordorigin="7290,12713" coordsize="5953,51" path="m7290,12764r5952,l13242,12713r-5952,l7290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59" style="position:absolute;margin-left:375.35pt;margin-top:221.3pt;width:.7pt;height:139.1pt;z-index:257425408;mso-position-horizontal-relative:page;mso-position-vertical-relative:page" coordorigin="13242,7807" coordsize="26,4907" path="m13242,12713r26,l13268,7807r-26,l13242,12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0" style="position:absolute;margin-left:375.35pt;margin-top:360.35pt;width:1.45pt;height:1.45pt;z-index:257426432;mso-position-horizontal-relative:page;mso-position-vertical-relative:page" coordorigin="13242,12713" coordsize="51,51" path="m13242,12764r51,l13293,12713r-51,l13242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1" style="position:absolute;margin-left:376.8pt;margin-top:360.35pt;width:180.7pt;height:1.45pt;z-index:257427456;mso-position-horizontal-relative:page;mso-position-vertical-relative:page" coordorigin="13293,12713" coordsize="6376,51" path="m13293,12764r6375,l19668,12713r-6375,l13293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2" style="position:absolute;margin-left:557.5pt;margin-top:220.55pt;width:1.45pt;height:.7pt;z-index:257428480;mso-position-horizontal-relative:page;mso-position-vertical-relative:page" coordorigin="19668,7781" coordsize="51,26" path="m19668,7807r51,l19719,7781r-51,l19668,78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3" style="position:absolute;margin-left:557.5pt;margin-top:221.3pt;width:1.45pt;height:139.1pt;z-index:257429504;mso-position-horizontal-relative:page;mso-position-vertical-relative:page" coordorigin="19668,7807" coordsize="51,4907" path="m19668,12713r51,l19719,7807r-51,l19668,127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4" style="position:absolute;margin-left:557.5pt;margin-top:360.35pt;width:1.45pt;height:1.45pt;z-index:257430528;mso-position-horizontal-relative:page;mso-position-vertical-relative:page" coordorigin="19668,12713" coordsize="51,51" path="m19668,12764r51,l19719,12713r-51,l19668,12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665" style="position:absolute;margin-left:557.5pt;margin-top:360.35pt;width:1.45pt;height:1.45pt;z-index:257431552;mso-position-horizontal-relative:page;mso-position-vertical-relative:page" coordorigin="19668,12713" coordsize="51,51" path="m19668,12764r51,l19719,12713r-51,l19668,12764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Объекты </w:t>
      </w:r>
    </w:p>
    <w:p w:rsidR="00923E4B" w:rsidRDefault="00923E4B">
      <w:pPr>
        <w:spacing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обеспечения </w:t>
      </w:r>
    </w:p>
    <w:p w:rsidR="00923E4B" w:rsidRDefault="00923E4B">
      <w:pPr>
        <w:spacing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туализированная </w:t>
      </w:r>
    </w:p>
    <w:p w:rsidR="00923E4B" w:rsidRDefault="00923E4B">
      <w:pPr>
        <w:spacing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редакция </w:t>
      </w:r>
    </w:p>
    <w:p w:rsidR="00923E4B" w:rsidRDefault="00923E4B">
      <w:pPr>
        <w:spacing w:line="20" w:lineRule="exact"/>
        <w:sectPr w:rsidR="00923E4B">
          <w:pgSz w:w="11906" w:h="16838"/>
          <w:pgMar w:top="2118" w:right="0" w:bottom="0" w:left="1810" w:header="720" w:footer="720" w:gutter="0"/>
          <w:cols w:num="4" w:space="720" w:equalWidth="0">
            <w:col w:w="897" w:space="3002"/>
            <w:col w:w="1235" w:space="688"/>
            <w:col w:w="1652" w:space="1"/>
            <w:col w:w="922"/>
          </w:cols>
        </w:sectPr>
      </w:pPr>
    </w:p>
    <w:p w:rsidR="00923E4B" w:rsidRDefault="00923E4B">
      <w:pPr>
        <w:tabs>
          <w:tab w:val="left" w:pos="1402"/>
          <w:tab w:val="left" w:pos="2026"/>
        </w:tabs>
        <w:spacing w:before="2045" w:line="249" w:lineRule="exact"/>
        <w:ind w:right="-113"/>
        <w:rPr>
          <w:color w:val="000000"/>
        </w:rPr>
      </w:pPr>
      <w:r>
        <w:lastRenderedPageBreak/>
        <w:tab/>
      </w:r>
      <w:r>
        <w:tab/>
      </w:r>
      <w:r>
        <w:rPr>
          <w:color w:val="000000"/>
        </w:rPr>
        <w:t xml:space="preserve">ту- </w:t>
      </w:r>
      <w:r>
        <w:rPr>
          <w:color w:val="000000"/>
          <w:spacing w:val="4601"/>
        </w:rPr>
        <w:t xml:space="preserve"> </w:t>
      </w:r>
      <w:r>
        <w:rPr>
          <w:color w:val="000000"/>
        </w:rPr>
        <w:t xml:space="preserve">беркулезные </w:t>
      </w:r>
      <w:r>
        <w:tab/>
      </w:r>
      <w:r>
        <w:rPr>
          <w:color w:val="000000"/>
        </w:rPr>
        <w:t xml:space="preserve">восстано- </w:t>
      </w:r>
    </w:p>
    <w:p w:rsidR="00923E4B" w:rsidRDefault="00923E4B" w:rsidP="00923E4B">
      <w:pPr>
        <w:tabs>
          <w:tab w:val="left" w:pos="1402"/>
          <w:tab w:val="left" w:pos="2026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7838" w:bottom="0" w:left="1702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828" type="#_x0000_t202" style="position:absolute;margin-left:238.3pt;margin-top:804.85pt;width:3.45pt;height:10.3pt;z-index:-24571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29" type="#_x0000_t202" style="position:absolute;margin-left:203.4pt;margin-top:804.85pt;width:3.45pt;height:10.3pt;z-index:-24571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0" type="#_x0000_t202" style="position:absolute;margin-left:169.3pt;margin-top:804.85pt;width:3.45pt;height:10.3pt;z-index:-24571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1" type="#_x0000_t202" style="position:absolute;margin-left:138.7pt;margin-top:804.85pt;width:3.45pt;height:10.3pt;z-index:-24571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2" type="#_x0000_t202" style="position:absolute;margin-left:114.7pt;margin-top:804.85pt;width:3.45pt;height:10.3pt;z-index:-24571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3" type="#_x0000_t202" style="position:absolute;margin-left:81.95pt;margin-top:804.85pt;width:3.45pt;height:10.3pt;z-index:-24571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4" type="#_x0000_t202" style="position:absolute;margin-left:230.3pt;margin-top:790.85pt;width:2.9pt;height:8.05pt;z-index:-24571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5" type="#_x0000_t202" style="position:absolute;margin-left:193.3pt;margin-top:790.85pt;width:2.9pt;height:8.05pt;z-index:-24570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6" type="#_x0000_t202" style="position:absolute;margin-left:158.5pt;margin-top:790.85pt;width:2.9pt;height:8.05pt;z-index:-24570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7" type="#_x0000_t202" style="position:absolute;margin-left:130.3pt;margin-top:790.85pt;width:2.9pt;height:8.05pt;z-index:-24570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8" type="#_x0000_t202" style="position:absolute;margin-left:102.1pt;margin-top:790.85pt;width:2.9pt;height:8.05pt;z-index:-24570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9" type="#_x0000_t202" style="position:absolute;margin-left:73.9pt;margin-top:790.85pt;width:2.9pt;height:8.05pt;z-index:-24570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0" type="#_x0000_t202" style="position:absolute;margin-left:575.9pt;margin-top:776.05pt;width:3.9pt;height:12.45pt;z-index:-24570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1" type="#_x0000_t202" style="position:absolute;margin-left:230.3pt;margin-top:774.9pt;width:2.9pt;height:8.05pt;z-index:-24570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2" type="#_x0000_t202" style="position:absolute;margin-left:193.3pt;margin-top:774.9pt;width:2.9pt;height:8.05pt;z-index:-24570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3" type="#_x0000_t202" style="position:absolute;margin-left:158.5pt;margin-top:774.9pt;width:2.9pt;height:8.05pt;z-index:-24570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4" type="#_x0000_t202" style="position:absolute;margin-left:130.3pt;margin-top:774.9pt;width:2.9pt;height:8.05pt;z-index:-24570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5" type="#_x0000_t202" style="position:absolute;margin-left:102.1pt;margin-top:774.9pt;width:2.9pt;height:8.05pt;z-index:-24569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6" type="#_x0000_t202" style="position:absolute;margin-left:73.9pt;margin-top:774.9pt;width:2.9pt;height:8.05pt;z-index:-24569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7" type="#_x0000_t202" style="position:absolute;margin-left:42.6pt;margin-top:782.9pt;width:14.7pt;height:4.4pt;z-index:-245697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8" type="#_x0000_t202" style="position:absolute;margin-left:28.55pt;margin-top:754.85pt;width:12.45pt;height:3.9pt;z-index:-245696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9" type="#_x0000_t202" style="position:absolute;margin-left:42.6pt;margin-top:698.05pt;width:14.7pt;height:4.4pt;z-index:-245695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0" type="#_x0000_t202" style="position:absolute;margin-left:28.55pt;margin-top:671.55pt;width:12.45pt;height:3.9pt;z-index:-245694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1" type="#_x0000_t202" style="position:absolute;margin-left:42.6pt;margin-top:610.7pt;width:14.7pt;height:4.4pt;z-index:-245693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2" type="#_x0000_t202" style="position:absolute;margin-left:28.55pt;margin-top:583pt;width:12.45pt;height:3.9pt;z-index:-245692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3" type="#_x0000_t202" style="position:absolute;margin-left:338.4pt;margin-top:383.5pt;width:4.95pt;height:16.95pt;z-index:-24569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4" type="#_x0000_t202" style="position:absolute;margin-left:43.3pt;margin-top:18.35pt;width:4.95pt;height:16.95pt;z-index:-24569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5" type="#_x0000_t202" style="position:absolute;margin-left:25.55pt;margin-top:15.85pt;width:556.4pt;height:806.85pt;z-index:-24568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36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98"/>
                    <w:gridCol w:w="193"/>
                    <w:gridCol w:w="43"/>
                    <w:gridCol w:w="599"/>
                    <w:gridCol w:w="43"/>
                    <w:gridCol w:w="2510"/>
                    <w:gridCol w:w="3534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984" w:type="dxa"/>
                          <w:right w:w="4670" w:type="dxa"/>
                        </w:tcMar>
                      </w:tcPr>
                      <w:p w:rsidR="00AA7298" w:rsidRDefault="00AA7298">
                        <w:pPr>
                          <w:spacing w:before="713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(РЗ-4)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3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27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tcMar>
                          <w:left w:w="482" w:type="dxa"/>
                          <w:right w:w="7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268"/>
                            <w:tab w:val="left" w:pos="2117"/>
                          </w:tabs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Спортивные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сооружения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крытые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открытые,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Физкультурно- </w:t>
                        </w:r>
                      </w:p>
                      <w:p w:rsidR="00AA7298" w:rsidRDefault="00AA7298">
                        <w:pPr>
                          <w:tabs>
                            <w:tab w:val="left" w:pos="1323"/>
                          </w:tabs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оздоровительные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сооружения,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открытые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спортивные площадки </w:t>
                        </w:r>
                      </w:p>
                    </w:tc>
                    <w:tc>
                      <w:tcPr>
                        <w:tcW w:w="338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80" w:type="dxa"/>
                          <w:right w:w="127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5 м.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Площадь земельного участка для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стоянок автомобиля - минималь-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ный – 200 кв.м., максимальный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300 кв.м.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11" w:type="dxa"/>
                          <w:right w:w="34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981"/>
                          </w:tabs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Зона предназначена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для размещения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физкультурно-спортивных объектов 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комплексов общепоселенческого зна-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чения, а также обслуживающих объ-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ектов, вспомогательных по отноше-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нию к основному назначению зоны.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Параметры принимать 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соответствии: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СП 42.13330.2011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(Актуализированная редакция СНиП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сельских поселений»); СП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118.13330.2012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редакция</w:t>
                        </w:r>
                        <w:hyperlink r:id="rId99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100" w:history="1">
                          <w:r>
                            <w:rPr>
                              <w:color w:val="000000"/>
                            </w:rPr>
                            <w:t>С</w:t>
                          </w:r>
                        </w:hyperlink>
                        <w:hyperlink r:id="rId101" w:history="1">
                          <w:r>
                            <w:rPr>
                              <w:color w:val="000000"/>
                            </w:rPr>
                            <w:t>Ни</w:t>
                          </w:r>
                        </w:hyperlink>
                        <w:hyperlink r:id="rId102" w:history="1">
                          <w:r>
                            <w:rPr>
                              <w:color w:val="000000"/>
                            </w:rPr>
                            <w:t>П</w:t>
                          </w:r>
                        </w:hyperlink>
                        <w:hyperlink r:id="rId103" w:history="1"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hyperlink>
                        <w:hyperlink r:id="rId104" w:history="1">
                          <w:r>
                            <w:rPr>
                              <w:color w:val="000000"/>
                            </w:rPr>
                            <w:t>3</w:t>
                          </w:r>
                        </w:hyperlink>
                        <w:hyperlink r:id="rId105" w:history="1">
                          <w:r>
                            <w:rPr>
                              <w:color w:val="000000"/>
                            </w:rPr>
                            <w:t>1</w:t>
                          </w:r>
                        </w:hyperlink>
                        <w:hyperlink r:id="rId106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107" w:history="1">
                          <w:r>
                            <w:rPr>
                              <w:color w:val="000000"/>
                            </w:rPr>
                            <w:t>06</w:t>
                          </w:r>
                        </w:hyperlink>
                        <w:hyperlink r:id="rId108" w:history="1">
                          <w:r>
                            <w:rPr>
                              <w:color w:val="000000"/>
                            </w:rPr>
                            <w:t>-</w:t>
                          </w:r>
                        </w:hyperlink>
                        <w:hyperlink r:id="rId109" w:history="1">
                          <w:r>
                            <w:rPr>
                              <w:color w:val="000000"/>
                            </w:rPr>
                            <w:t>20</w:t>
                          </w:r>
                        </w:hyperlink>
                        <w:hyperlink r:id="rId110" w:history="1">
                          <w:r>
                            <w:rPr>
                              <w:color w:val="000000"/>
                            </w:rPr>
                            <w:t>09</w:t>
                          </w:r>
                        </w:hyperlink>
                        <w:hyperlink r:id="rId111" w:history="1">
                          <w:r>
                            <w:rPr>
                              <w:color w:val="000000"/>
                            </w:rPr>
                            <w:t>)</w:t>
                          </w:r>
                        </w:hyperlink>
                        <w:r>
                          <w:rPr>
                            <w:color w:val="000000"/>
                          </w:rPr>
                          <w:t xml:space="preserve">и СП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54.13330.2011.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(Актуализированная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31-01-2003); другие действующие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нормативные документы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24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288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3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2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 w:val="restart"/>
                        <w:tcMar>
                          <w:left w:w="482" w:type="dxa"/>
                          <w:right w:w="165" w:type="dxa"/>
                        </w:tcMar>
                      </w:tcPr>
                      <w:p w:rsidR="00AA7298" w:rsidRDefault="00AA7298">
                        <w:pPr>
                          <w:spacing w:before="20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Гостевые автостоянки,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автостоянки для вре-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менного хранения ин-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дивидуальных легко-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вых автомобилей, ав-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тостоянки для времен-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ного хранения тури-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стических автобусов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88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80" w:type="dxa"/>
                          <w:right w:w="56" w:type="dxa"/>
                        </w:tcMar>
                      </w:tcPr>
                      <w:p w:rsidR="00AA7298" w:rsidRDefault="00AA7298">
                        <w:pPr>
                          <w:spacing w:before="20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размер земельно-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участка – 200 кв.м., минималь-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ный 100 кв.м..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Расчет производить от вида объ-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екта, его вместимости в соответ-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ствии со строительными нормами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правилами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vMerge w:val="restart"/>
                        <w:tcMar>
                          <w:left w:w="111" w:type="dxa"/>
                          <w:right w:w="34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981"/>
                          </w:tabs>
                          <w:spacing w:before="205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Зона предназначена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для размещения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физкультурно-спортивных объектов 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комплексов общепоселенческого зна-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чения, а также обслуживающих объ- </w:t>
                        </w:r>
                      </w:p>
                      <w:p w:rsidR="00AA7298" w:rsidRDefault="00AA7298">
                        <w:pPr>
                          <w:spacing w:after="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ектов, вспомогательных по отноше-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нию к основному назначению зоны.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осуществлять в соот-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ветствии с СП 42.13330.2011 (Актуа-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лизированная редакция СНиП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2.07.0189* «Градостроительство.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Планировка и застройка городских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сельских поселений»),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СП, строи-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тельными нормами и правилами, тех-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ническими регламентами и по утвер-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жденному проекту планировки, про-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C4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FC4E4B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C4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FC4E4B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FC4E4B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388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FC4E4B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FC4E4B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68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9697" type="#_x0000_t202" style="position:absolute;margin-left:19.55pt;margin-top:821.4pt;width:4.4pt;height:14.7pt;z-index:25746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8" type="#_x0000_t202" style="position:absolute;margin-left:85.1pt;margin-top:14.25pt;width:4.4pt;height:14.7pt;z-index:25746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699" style="position:absolute;margin-left:122.5pt;margin-top:52.1pt;width:442.9pt;height:1.2pt;z-index:257467392;mso-position-horizontal-relative:page;mso-position-vertical-relative:page" coordorigin="4323,1838" coordsize="15626,43" path="m4323,1880r15625,l19948,1838r-15625,l4323,18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0" style="position:absolute;margin-left:310.2pt;margin-top:65.9pt;width:31.7pt;height:1.2pt;z-index:257468416;mso-position-horizontal-relative:page;mso-position-vertical-relative:page" coordorigin="10944,2325" coordsize="1118,43" path="m10944,2367r1117,l12061,2325r-1117,l10944,23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1" type="#_x0000_t202" style="position:absolute;margin-left:326.05pt;margin-top:67.45pt;width:4.4pt;height:14.9pt;z-index:25746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02" type="#_x0000_t202" style="position:absolute;margin-left:85.1pt;margin-top:255.15pt;width:4.2pt;height:26.3pt;z-index:25747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5"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03" type="#_x0000_t202" style="position:absolute;margin-left:378.5pt;margin-top:406.9pt;width:4.2pt;height:13.65pt;z-index:25747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04" type="#_x0000_t202" style="position:absolute;margin-left:85.1pt;margin-top:108.85pt;width:4.4pt;height:14.9pt;z-index:25747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05" style="position:absolute;margin-left:78.95pt;margin-top:122.5pt;width:1.45pt;height:1.55pt;z-index:257473536;mso-position-horizontal-relative:page;mso-position-vertical-relative:page" coordorigin="2786,4323" coordsize="51,56" path="m2786,4378r51,l2837,4323r-51,l2786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6" style="position:absolute;margin-left:78.95pt;margin-top:122.5pt;width:1.45pt;height:1.45pt;z-index:257474560;mso-position-horizontal-relative:page;mso-position-vertical-relative:page" coordorigin="2786,4323" coordsize="51,51" path="m2786,4374r51,l2837,4323r-51,l2786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7" style="position:absolute;margin-left:80.4pt;margin-top:122.5pt;width:121.3pt;height:1.45pt;z-index:257475584;mso-position-horizontal-relative:page;mso-position-vertical-relative:page" coordorigin="2837,4323" coordsize="4280,51" path="m2837,4374r4280,l7117,4323r-4280,l283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8" style="position:absolute;margin-left:201.7pt;margin-top:123.95pt;width:.7pt;height:.1pt;z-index:257476608;mso-position-horizontal-relative:page;mso-position-vertical-relative:page" coordorigin="7117,4374" coordsize="26,5" path="m7117,4378r25,l7142,4374r-25,l7117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09" style="position:absolute;margin-left:201.7pt;margin-top:122.5pt;width:1.45pt;height:1.45pt;z-index:257477632;mso-position-horizontal-relative:page;mso-position-vertical-relative:page" coordorigin="7117,4323" coordsize="51,51" path="m7117,4374r50,l7167,4323r-50,l711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0" style="position:absolute;margin-left:203.15pt;margin-top:122.5pt;width:169.55pt;height:1.45pt;z-index:257478656;mso-position-horizontal-relative:page;mso-position-vertical-relative:page" coordorigin="7167,4323" coordsize="5982,51" path="m7167,4374r5982,l13149,4323r-5982,l716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1" style="position:absolute;margin-left:201.7pt;margin-top:124.1pt;width:.7pt;height:27.5pt;z-index:257479680;mso-position-horizontal-relative:page;mso-position-vertical-relative:page" coordorigin="7117,4378" coordsize="26,970" path="m7117,5347r25,l7142,4378r-25,l711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2" style="position:absolute;margin-left:372.7pt;margin-top:123.95pt;width:.7pt;height:.1pt;z-index:257480704;mso-position-horizontal-relative:page;mso-position-vertical-relative:page" coordorigin="13149,4374" coordsize="26,5" path="m13149,4378r26,l13175,4374r-26,l13149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3" style="position:absolute;margin-left:372.7pt;margin-top:122.5pt;width:1.45pt;height:1.45pt;z-index:257481728;mso-position-horizontal-relative:page;mso-position-vertical-relative:page" coordorigin="13149,4323" coordsize="51,51" path="m13149,4374r51,l13200,4323r-51,l13149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4" style="position:absolute;margin-left:374.15pt;margin-top:122.5pt;width:190.2pt;height:1.45pt;z-index:257482752;mso-position-horizontal-relative:page;mso-position-vertical-relative:page" coordorigin="13200,4323" coordsize="6710,51" path="m13200,4374r6710,l19910,4323r-6710,l1320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5" style="position:absolute;margin-left:372.7pt;margin-top:124.1pt;width:.7pt;height:27.5pt;z-index:257483776;mso-position-horizontal-relative:page;mso-position-vertical-relative:page" coordorigin="13149,4378" coordsize="26,970" path="m13149,5347r26,l13175,4378r-26,l13149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6" type="#_x0000_t202" style="position:absolute;margin-left:284.75pt;margin-top:153.25pt;width:9.7pt;height:13.65pt;z-index:25748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7" type="#_x0000_t202" style="position:absolute;margin-left:290.3pt;margin-top:153.25pt;width:4.2pt;height:13.65pt;z-index:25748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8" style="position:absolute;margin-left:78.95pt;margin-top:124.1pt;width:1.45pt;height:27.5pt;z-index:257486848;mso-position-horizontal-relative:page;mso-position-vertical-relative:page" coordorigin="2786,4378" coordsize="51,970" path="m2786,5347r51,l2837,4378r-51,l278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19" type="#_x0000_t202" style="position:absolute;margin-left:138.1pt;margin-top:153.25pt;width:9.7pt;height:13.65pt;z-index:25748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0" type="#_x0000_t202" style="position:absolute;margin-left:143.65pt;margin-top:153.25pt;width:4.2pt;height:13.65pt;z-index:25748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1" style="position:absolute;margin-left:78.95pt;margin-top:151.55pt;width:1.45pt;height:1.55pt;z-index:257489920;mso-position-horizontal-relative:page;mso-position-vertical-relative:page" coordorigin="2786,5347" coordsize="51,55" path="m2786,5402r51,l2837,5347r-51,l2786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2" style="position:absolute;margin-left:80.4pt;margin-top:151.55pt;width:121.3pt;height:1.45pt;z-index:257490944;mso-position-horizontal-relative:page;mso-position-vertical-relative:page" coordorigin="2837,5347" coordsize="4280,51" path="m2837,5398r4280,l7117,5347r-4280,l283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3" style="position:absolute;margin-left:201.7pt;margin-top:153pt;width:.7pt;height:.1pt;z-index:257491968;mso-position-horizontal-relative:page;mso-position-vertical-relative:page" coordorigin="7117,5398" coordsize="26,5" path="m7117,5402r25,l7142,5398r-25,l7117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4" style="position:absolute;margin-left:201.7pt;margin-top:151.55pt;width:1.45pt;height:1.45pt;z-index:257492992;mso-position-horizontal-relative:page;mso-position-vertical-relative:page" coordorigin="7117,5347" coordsize="51,51" path="m7117,5398r50,l7167,5347r-50,l711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5" style="position:absolute;margin-left:203.15pt;margin-top:151.55pt;width:169.55pt;height:1.45pt;z-index:257494016;mso-position-horizontal-relative:page;mso-position-vertical-relative:page" coordorigin="7167,5347" coordsize="5982,51" path="m7167,5398r5982,l13149,5347r-5982,l716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6" style="position:absolute;margin-left:372.7pt;margin-top:153pt;width:.7pt;height:.1pt;z-index:257495040;mso-position-horizontal-relative:page;mso-position-vertical-relative:page" coordorigin="13149,5398" coordsize="26,5" path="m13149,5402r26,l13175,5398r-26,l13149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7" style="position:absolute;margin-left:372.7pt;margin-top:151.55pt;width:1.45pt;height:1.45pt;z-index:257496064;mso-position-horizontal-relative:page;mso-position-vertical-relative:page" coordorigin="13149,5347" coordsize="51,51" path="m13149,5398r51,l13200,5347r-51,l13149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8" style="position:absolute;margin-left:564.35pt;margin-top:122.5pt;width:1.45pt;height:1.55pt;z-index:257497088;mso-position-horizontal-relative:page;mso-position-vertical-relative:page" coordorigin="19910,4323" coordsize="51,56" path="m19910,4378r51,l19961,4323r-51,l19910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29" style="position:absolute;margin-left:564.35pt;margin-top:122.5pt;width:1.45pt;height:1.45pt;z-index:257498112;mso-position-horizontal-relative:page;mso-position-vertical-relative:page" coordorigin="19910,4323" coordsize="51,51" path="m19910,4374r51,l19961,4323r-51,l1991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0" style="position:absolute;margin-left:564.35pt;margin-top:124.1pt;width:1.45pt;height:27.5pt;z-index:257499136;mso-position-horizontal-relative:page;mso-position-vertical-relative:page" coordorigin="19910,4378" coordsize="51,970" path="m19910,5347r51,l19961,4378r-51,l19910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1" type="#_x0000_t202" style="position:absolute;margin-left:466.3pt;margin-top:153.25pt;width:9.7pt;height:13.65pt;z-index:25750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2" type="#_x0000_t202" style="position:absolute;margin-left:471.85pt;margin-top:153.25pt;width:4.2pt;height:13.65pt;z-index:25750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3" style="position:absolute;margin-left:374.15pt;margin-top:151.55pt;width:190.2pt;height:1.45pt;z-index:257502208;mso-position-horizontal-relative:page;mso-position-vertical-relative:page" coordorigin="13200,5347" coordsize="6710,51" path="m13200,5398r6710,l19910,5347r-6710,l13200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4" style="position:absolute;margin-left:372.7pt;margin-top:153.1pt;width:.7pt;height:12.6pt;z-index:257503232;mso-position-horizontal-relative:page;mso-position-vertical-relative:page" coordorigin="13149,5402" coordsize="26,445" path="m13149,5847r26,l13175,5402r-26,l13149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5" style="position:absolute;margin-left:201.7pt;margin-top:153.1pt;width:.7pt;height:12.6pt;z-index:257504256;mso-position-horizontal-relative:page;mso-position-vertical-relative:page" coordorigin="7117,5402" coordsize="26,445" path="m7117,5847r25,l7142,5402r-25,l7117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6" type="#_x0000_t202" style="position:absolute;margin-left:336.6pt;margin-top:166.55pt;width:4.2pt;height:13.65pt;z-index:25750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7" type="#_x0000_t202" style="position:absolute;margin-left:357.25pt;margin-top:166.55pt;width:4.2pt;height:13.65pt;z-index:25750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8" style="position:absolute;margin-left:78.95pt;margin-top:153.1pt;width:1.45pt;height:12.6pt;z-index:257507328;mso-position-horizontal-relative:page;mso-position-vertical-relative:page" coordorigin="2786,5402" coordsize="51,445" path="m2786,5847r51,l2837,5402r-51,l2786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39" style="position:absolute;margin-left:78.95pt;margin-top:165.7pt;width:1.45pt;height:.7pt;z-index:257508352;mso-position-horizontal-relative:page;mso-position-vertical-relative:page" coordorigin="2786,5847" coordsize="51,26" path="m2786,5872r51,l2837,5847r-51,l2786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0" style="position:absolute;margin-left:80.4pt;margin-top:165.7pt;width:121.3pt;height:.7pt;z-index:257509376;mso-position-horizontal-relative:page;mso-position-vertical-relative:page" coordorigin="2837,5847" coordsize="4280,26" path="m2837,5872r4280,l7117,5847r-4280,l2837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1" style="position:absolute;margin-left:201.7pt;margin-top:165.7pt;width:.7pt;height:.7pt;z-index:257510400;mso-position-horizontal-relative:page;mso-position-vertical-relative:page" coordorigin="7117,5847" coordsize="26,26" path="m7117,5872r25,l7142,5847r-25,l7117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2" style="position:absolute;margin-left:202.45pt;margin-top:165.7pt;width:170.3pt;height:.7pt;z-index:257511424;mso-position-horizontal-relative:page;mso-position-vertical-relative:page" coordorigin="7142,5847" coordsize="6008,26" path="m7142,5872r6007,l13149,5847r-6007,l7142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3" style="position:absolute;margin-left:372.7pt;margin-top:165.7pt;width:.7pt;height:.7pt;z-index:257512448;mso-position-horizontal-relative:page;mso-position-vertical-relative:page" coordorigin="13149,5847" coordsize="26,26" path="m13149,5872r26,l13175,5847r-26,l13149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4" style="position:absolute;margin-left:564.35pt;margin-top:151.55pt;width:1.45pt;height:1.55pt;z-index:257513472;mso-position-horizontal-relative:page;mso-position-vertical-relative:page" coordorigin="19910,5347" coordsize="51,55" path="m19910,5402r51,l19961,5347r-51,l19910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5" style="position:absolute;margin-left:564.35pt;margin-top:153.1pt;width:1.45pt;height:12.6pt;z-index:257514496;mso-position-horizontal-relative:page;mso-position-vertical-relative:page" coordorigin="19910,5402" coordsize="51,445" path="m19910,5847r51,l19961,5402r-51,l19910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6" type="#_x0000_t202" style="position:absolute;margin-left:474.9pt;margin-top:166.55pt;width:4.2pt;height:13.65pt;z-index:25751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47" style="position:absolute;margin-left:373.45pt;margin-top:165.7pt;width:190.9pt;height:.7pt;z-index:257516544;mso-position-horizontal-relative:page;mso-position-vertical-relative:page" coordorigin="13175,5847" coordsize="6736,26" path="m13175,5872r6735,l19910,5847r-6735,l13175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8" style="position:absolute;margin-left:78.95pt;margin-top:166.45pt;width:1.45pt;height:252.95pt;z-index:257517568;mso-position-horizontal-relative:page;mso-position-vertical-relative:page" coordorigin="2786,5872" coordsize="51,8924" path="m2786,14796r51,l2837,5872r-51,l2786,147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49" style="position:absolute;margin-left:78.95pt;margin-top:419.4pt;width:1.45pt;height:1.45pt;z-index:257518592;mso-position-horizontal-relative:page;mso-position-vertical-relative:page" coordorigin="2786,14796" coordsize="51,51" path="m2786,14847r51,l2837,14796r-51,l2786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0" style="position:absolute;margin-left:78.95pt;margin-top:419.4pt;width:1.45pt;height:1.45pt;z-index:257519616;mso-position-horizontal-relative:page;mso-position-vertical-relative:page" coordorigin="2786,14796" coordsize="51,51" path="m2786,14847r51,l2837,14796r-51,l2786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1" style="position:absolute;margin-left:80.4pt;margin-top:419.4pt;width:121.3pt;height:1.45pt;z-index:257520640;mso-position-horizontal-relative:page;mso-position-vertical-relative:page" coordorigin="2837,14796" coordsize="4280,51" path="m2837,14847r4280,l7117,14796r-4280,l2837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2" style="position:absolute;margin-left:201.7pt;margin-top:166.45pt;width:.7pt;height:252.95pt;z-index:257521664;mso-position-horizontal-relative:page;mso-position-vertical-relative:page" coordorigin="7117,5872" coordsize="26,8924" path="m7117,14796r25,l7142,5872r-25,l7117,147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3" style="position:absolute;margin-left:201.7pt;margin-top:419.4pt;width:1.45pt;height:1.45pt;z-index:257522688;mso-position-horizontal-relative:page;mso-position-vertical-relative:page" coordorigin="7117,14796" coordsize="51,51" path="m7117,14847r50,l7167,14796r-50,l7117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4" style="position:absolute;margin-left:203.15pt;margin-top:419.4pt;width:169.55pt;height:1.45pt;z-index:257523712;mso-position-horizontal-relative:page;mso-position-vertical-relative:page" coordorigin="7167,14796" coordsize="5982,51" path="m7167,14847r5982,l13149,14796r-5982,l7167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5" style="position:absolute;margin-left:372.7pt;margin-top:166.45pt;width:.7pt;height:252.95pt;z-index:257524736;mso-position-horizontal-relative:page;mso-position-vertical-relative:page" coordorigin="13149,5872" coordsize="26,8924" path="m13149,14796r26,l13175,5872r-26,l13149,147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6" style="position:absolute;margin-left:372.7pt;margin-top:419.4pt;width:1.45pt;height:1.45pt;z-index:257525760;mso-position-horizontal-relative:page;mso-position-vertical-relative:page" coordorigin="13149,14796" coordsize="51,51" path="m13149,14847r51,l13200,14796r-51,l13149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7" style="position:absolute;margin-left:374.15pt;margin-top:419.4pt;width:190.2pt;height:1.45pt;z-index:257526784;mso-position-horizontal-relative:page;mso-position-vertical-relative:page" coordorigin="13200,14796" coordsize="6710,51" path="m13200,14847r6710,l19910,14796r-6710,l13200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8" style="position:absolute;margin-left:564.35pt;margin-top:165.7pt;width:1.45pt;height:.7pt;z-index:257527808;mso-position-horizontal-relative:page;mso-position-vertical-relative:page" coordorigin="19910,5847" coordsize="51,26" path="m19910,5872r51,l19961,5847r-51,l19910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59" style="position:absolute;margin-left:564.35pt;margin-top:166.45pt;width:1.45pt;height:252.95pt;z-index:257528832;mso-position-horizontal-relative:page;mso-position-vertical-relative:page" coordorigin="19910,5872" coordsize="51,8924" path="m19910,14796r51,l19961,5872r-51,l19910,1479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60" style="position:absolute;margin-left:564.35pt;margin-top:419.4pt;width:1.45pt;height:1.45pt;z-index:257529856;mso-position-horizontal-relative:page;mso-position-vertical-relative:page" coordorigin="19910,14796" coordsize="51,51" path="m19910,14847r51,l19961,14796r-51,l19910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61" style="position:absolute;margin-left:564.35pt;margin-top:419.4pt;width:1.45pt;height:1.45pt;z-index:257530880;mso-position-horizontal-relative:page;mso-position-vertical-relative:page" coordorigin="19910,14796" coordsize="51,51" path="m19910,14847r51,l19961,14796r-51,l19910,14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62" type="#_x0000_t202" style="position:absolute;margin-left:85.1pt;margin-top:421.05pt;width:4.4pt;height:14.7pt;z-index:25753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3" type="#_x0000_t202" style="position:absolute;margin-left:85.1pt;margin-top:636pt;width:4.2pt;height:13.65pt;z-index:25753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4" type="#_x0000_t202" style="position:absolute;margin-left:277.2pt;margin-top:560.15pt;width:4.2pt;height:13.65pt;z-index:25753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5" type="#_x0000_t202" style="position:absolute;margin-left:207.5pt;margin-top:673.9pt;width:4.2pt;height:13.65pt;z-index:25753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6" type="#_x0000_t202" style="position:absolute;margin-left:512.65pt;margin-top:724.55pt;width:4.2pt;height:13.65pt;z-index:25753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7" type="#_x0000_t202" style="position:absolute;margin-left:284.75pt;margin-top:520.7pt;width:9.7pt;height:13.65pt;z-index:25753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8" type="#_x0000_t202" style="position:absolute;margin-left:290.3pt;margin-top:520.7pt;width:4.2pt;height:13.65pt;z-index:25753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69" style="position:absolute;margin-left:78.95pt;margin-top:489.95pt;width:1.45pt;height:1.55pt;z-index:257539072;mso-position-horizontal-relative:page;mso-position-vertical-relative:page" coordorigin="2786,17285" coordsize="51,56" path="m2786,17340r51,l2837,17285r-51,l2786,173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0" style="position:absolute;margin-left:78.95pt;margin-top:489.95pt;width:1.45pt;height:1.45pt;z-index:257540096;mso-position-horizontal-relative:page;mso-position-vertical-relative:page" coordorigin="2786,17285" coordsize="51,51" path="m2786,17336r51,l2837,17285r-51,l2786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1" type="#_x0000_t202" style="position:absolute;margin-left:85.1pt;margin-top:476.3pt;width:4.4pt;height:14.9pt;z-index:25754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2" style="position:absolute;margin-left:80.4pt;margin-top:489.95pt;width:121.3pt;height:1.45pt;z-index:257542144;mso-position-horizontal-relative:page;mso-position-vertical-relative:page" coordorigin="2837,17285" coordsize="4280,51" path="m2837,17336r4280,l7117,17285r-4280,l2837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3" style="position:absolute;margin-left:78.95pt;margin-top:491.5pt;width:1.45pt;height:27.6pt;z-index:257543168;mso-position-horizontal-relative:page;mso-position-vertical-relative:page" coordorigin="2786,17340" coordsize="51,974" path="m2786,18314r51,l2837,17340r-51,l2786,18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4" style="position:absolute;margin-left:201.7pt;margin-top:491.4pt;width:.7pt;height:.1pt;z-index:257544192;mso-position-horizontal-relative:page;mso-position-vertical-relative:page" coordorigin="7117,17336" coordsize="26,5" path="m7117,17340r25,l7142,17336r-25,l7117,173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5" style="position:absolute;margin-left:201.7pt;margin-top:489.95pt;width:1.45pt;height:1.45pt;z-index:257545216;mso-position-horizontal-relative:page;mso-position-vertical-relative:page" coordorigin="7117,17285" coordsize="51,51" path="m7117,17336r50,l7167,17285r-50,l7117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6" style="position:absolute;margin-left:203.15pt;margin-top:489.95pt;width:169.55pt;height:1.45pt;z-index:257546240;mso-position-horizontal-relative:page;mso-position-vertical-relative:page" coordorigin="7167,17285" coordsize="5982,51" path="m7167,17336r5982,l13149,17285r-5982,l7167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7" style="position:absolute;margin-left:201.7pt;margin-top:491.5pt;width:.7pt;height:27.6pt;z-index:257547264;mso-position-horizontal-relative:page;mso-position-vertical-relative:page" coordorigin="7117,17340" coordsize="26,974" path="m7117,18314r25,l7142,17340r-25,l7117,18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78" type="#_x0000_t202" style="position:absolute;margin-left:138.1pt;margin-top:520.7pt;width:9.7pt;height:13.65pt;z-index:25754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9" type="#_x0000_t202" style="position:absolute;margin-left:143.65pt;margin-top:520.7pt;width:4.2pt;height:13.65pt;z-index:25754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0" style="position:absolute;margin-left:78.95pt;margin-top:519.1pt;width:1.45pt;height:1.55pt;z-index:257550336;mso-position-horizontal-relative:page;mso-position-vertical-relative:page" coordorigin="2786,18314" coordsize="51,56" path="m2786,18369r51,l2837,18314r-51,l2786,183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1" style="position:absolute;margin-left:80.4pt;margin-top:519.1pt;width:121.3pt;height:1.45pt;z-index:257551360;mso-position-horizontal-relative:page;mso-position-vertical-relative:page" coordorigin="2837,18314" coordsize="4280,51" path="m2837,18365r4280,l7117,18314r-4280,l2837,18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2" style="position:absolute;margin-left:201.7pt;margin-top:520.55pt;width:.7pt;height:.1pt;z-index:257552384;mso-position-horizontal-relative:page;mso-position-vertical-relative:page" coordorigin="7117,18365" coordsize="26,5" path="m7117,18369r25,l7142,18365r-25,l7117,183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3" style="position:absolute;margin-left:201.7pt;margin-top:519.1pt;width:1.45pt;height:1.45pt;z-index:257553408;mso-position-horizontal-relative:page;mso-position-vertical-relative:page" coordorigin="7117,18314" coordsize="51,51" path="m7117,18365r50,l7167,18314r-50,l7117,18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4" style="position:absolute;margin-left:372.7pt;margin-top:491.4pt;width:.7pt;height:.1pt;z-index:257554432;mso-position-horizontal-relative:page;mso-position-vertical-relative:page" coordorigin="13149,17336" coordsize="26,5" path="m13149,17340r26,l13175,17336r-26,l13149,173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5" style="position:absolute;margin-left:372.7pt;margin-top:489.95pt;width:1.45pt;height:1.45pt;z-index:257555456;mso-position-horizontal-relative:page;mso-position-vertical-relative:page" coordorigin="13149,17285" coordsize="51,51" path="m13149,17336r51,l13200,17285r-51,l13149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6" style="position:absolute;margin-left:374.15pt;margin-top:489.95pt;width:190.2pt;height:1.45pt;z-index:257556480;mso-position-horizontal-relative:page;mso-position-vertical-relative:page" coordorigin="13200,17285" coordsize="6710,51" path="m13200,17336r6710,l19910,17285r-6710,l13200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7" style="position:absolute;margin-left:372.7pt;margin-top:491.5pt;width:.7pt;height:27.6pt;z-index:257557504;mso-position-horizontal-relative:page;mso-position-vertical-relative:page" coordorigin="13149,17340" coordsize="26,974" path="m13149,18314r26,l13175,17340r-26,l13149,18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8" style="position:absolute;margin-left:203.15pt;margin-top:519.1pt;width:169.55pt;height:1.45pt;z-index:257558528;mso-position-horizontal-relative:page;mso-position-vertical-relative:page" coordorigin="7167,18314" coordsize="5982,51" path="m7167,18365r5982,l13149,18314r-5982,l7167,18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89" style="position:absolute;margin-left:201.7pt;margin-top:520.7pt;width:.7pt;height:12.5pt;z-index:257559552;mso-position-horizontal-relative:page;mso-position-vertical-relative:page" coordorigin="7117,18369" coordsize="26,441" path="m7117,18809r25,l7142,18369r-25,l7117,18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0" style="position:absolute;margin-left:372.7pt;margin-top:520.55pt;width:.7pt;height:.1pt;z-index:257560576;mso-position-horizontal-relative:page;mso-position-vertical-relative:page" coordorigin="13149,18365" coordsize="26,5" path="m13149,18369r26,l13175,18365r-26,l13149,183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1" style="position:absolute;margin-left:372.7pt;margin-top:519.1pt;width:1.45pt;height:1.45pt;z-index:257561600;mso-position-horizontal-relative:page;mso-position-vertical-relative:page" coordorigin="13149,18314" coordsize="51,51" path="m13149,18365r51,l13200,18314r-51,l13149,18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2" style="position:absolute;margin-left:564.35pt;margin-top:489.95pt;width:1.45pt;height:1.55pt;z-index:257562624;mso-position-horizontal-relative:page;mso-position-vertical-relative:page" coordorigin="19910,17285" coordsize="51,56" path="m19910,17340r51,l19961,17285r-51,l19910,173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3" style="position:absolute;margin-left:564.35pt;margin-top:489.95pt;width:1.45pt;height:1.45pt;z-index:257563648;mso-position-horizontal-relative:page;mso-position-vertical-relative:page" coordorigin="19910,17285" coordsize="51,51" path="m19910,17336r51,l19961,17285r-51,l19910,1733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4" style="position:absolute;margin-left:564.35pt;margin-top:491.5pt;width:1.45pt;height:27.6pt;z-index:257564672;mso-position-horizontal-relative:page;mso-position-vertical-relative:page" coordorigin="19910,17340" coordsize="51,974" path="m19910,18314r51,l19961,17340r-51,l19910,183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5" type="#_x0000_t202" style="position:absolute;margin-left:466.3pt;margin-top:520.7pt;width:9.7pt;height:13.65pt;z-index:25756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6" type="#_x0000_t202" style="position:absolute;margin-left:471.85pt;margin-top:520.7pt;width:4.2pt;height:13.65pt;z-index:25756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7" style="position:absolute;margin-left:374.15pt;margin-top:519.1pt;width:190.2pt;height:1.45pt;z-index:257567744;mso-position-horizontal-relative:page;mso-position-vertical-relative:page" coordorigin="13200,18314" coordsize="6710,51" path="m13200,18365r6710,l19910,18314r-6710,l13200,18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8" style="position:absolute;margin-left:372.7pt;margin-top:520.7pt;width:.7pt;height:12.5pt;z-index:257568768;mso-position-horizontal-relative:page;mso-position-vertical-relative:page" coordorigin="13149,18369" coordsize="26,441" path="m13149,18809r26,l13175,18369r-26,l13149,18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799" style="position:absolute;margin-left:78.95pt;margin-top:520.7pt;width:1.45pt;height:12.5pt;z-index:257569792;mso-position-horizontal-relative:page;mso-position-vertical-relative:page" coordorigin="2786,18369" coordsize="51,441" path="m2786,18809r51,l2837,18369r-51,l2786,18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0" style="position:absolute;margin-left:78.95pt;margin-top:533.15pt;width:1.45pt;height:1.55pt;z-index:257570816;mso-position-horizontal-relative:page;mso-position-vertical-relative:page" coordorigin="2786,18809" coordsize="51,56" path="m2786,18864r51,l2837,18809r-51,l2786,18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1" style="position:absolute;margin-left:80.4pt;margin-top:533.15pt;width:121.3pt;height:1.45pt;z-index:257571840;mso-position-horizontal-relative:page;mso-position-vertical-relative:page" coordorigin="2837,18809" coordsize="4280,51" path="m2837,18860r4280,l7117,18809r-4280,l2837,18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2" style="position:absolute;margin-left:201.7pt;margin-top:534.6pt;width:.7pt;height:.1pt;z-index:257572864;mso-position-horizontal-relative:page;mso-position-vertical-relative:page" coordorigin="7117,18860" coordsize="26,5" path="m7117,18864r25,l7142,18860r-25,l7117,18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3" style="position:absolute;margin-left:201.7pt;margin-top:533.15pt;width:1.45pt;height:1.45pt;z-index:257573888;mso-position-horizontal-relative:page;mso-position-vertical-relative:page" coordorigin="7117,18809" coordsize="51,51" path="m7117,18860r50,l7167,18809r-50,l7117,18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4" style="position:absolute;margin-left:203.15pt;margin-top:533.15pt;width:169.55pt;height:1.45pt;z-index:257574912;mso-position-horizontal-relative:page;mso-position-vertical-relative:page" coordorigin="7167,18809" coordsize="5982,51" path="m7167,18860r5982,l13149,18809r-5982,l7167,18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5" style="position:absolute;margin-left:372.7pt;margin-top:534.6pt;width:.7pt;height:.1pt;z-index:257575936;mso-position-horizontal-relative:page;mso-position-vertical-relative:page" coordorigin="13149,18860" coordsize="26,5" path="m13149,18864r26,l13175,18860r-26,l13149,18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6" style="position:absolute;margin-left:372.7pt;margin-top:533.15pt;width:1.45pt;height:1.45pt;z-index:257576960;mso-position-horizontal-relative:page;mso-position-vertical-relative:page" coordorigin="13149,18809" coordsize="51,51" path="m13149,18860r51,l13200,18809r-51,l13149,18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7" style="position:absolute;margin-left:564.35pt;margin-top:519.1pt;width:1.45pt;height:1.55pt;z-index:257577984;mso-position-horizontal-relative:page;mso-position-vertical-relative:page" coordorigin="19910,18314" coordsize="51,56" path="m19910,18369r51,l19961,18314r-51,l19910,1836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8" style="position:absolute;margin-left:564.35pt;margin-top:520.7pt;width:1.45pt;height:12.5pt;z-index:257579008;mso-position-horizontal-relative:page;mso-position-vertical-relative:page" coordorigin="19910,18369" coordsize="51,441" path="m19910,18809r51,l19961,18369r-51,l19910,188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09" type="#_x0000_t202" style="position:absolute;margin-left:400.3pt;margin-top:534.85pt;width:4.2pt;height:13.65pt;z-index:25758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10" type="#_x0000_t202" style="position:absolute;margin-left:474.85pt;margin-top:534.85pt;width:4.2pt;height:13.65pt;z-index:25758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11" style="position:absolute;margin-left:374.15pt;margin-top:533.15pt;width:190.2pt;height:1.45pt;z-index:257582080;mso-position-horizontal-relative:page;mso-position-vertical-relative:page" coordorigin="13200,18809" coordsize="6710,51" path="m13200,18860r6710,l19910,18809r-6710,l13200,1886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2" style="position:absolute;margin-left:78.95pt;margin-top:534.7pt;width:1.45pt;height:202.3pt;z-index:257583104;mso-position-horizontal-relative:page;mso-position-vertical-relative:page" coordorigin="2786,18864" coordsize="51,7138" path="m2786,26002r51,l2837,18864r-51,l2786,26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3" style="position:absolute;margin-left:78.95pt;margin-top:737.05pt;width:1.45pt;height:1.45pt;z-index:257584128;mso-position-horizontal-relative:page;mso-position-vertical-relative:page" coordorigin="2786,26002" coordsize="51,51" path="m2786,26052r51,l2837,26002r-51,l2786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4" style="position:absolute;margin-left:78.95pt;margin-top:737.05pt;width:1.45pt;height:1.45pt;z-index:257585152;mso-position-horizontal-relative:page;mso-position-vertical-relative:page" coordorigin="2786,26002" coordsize="51,51" path="m2786,26052r51,l2837,26002r-51,l2786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5" style="position:absolute;margin-left:80.4pt;margin-top:737.05pt;width:121.3pt;height:1.45pt;z-index:257586176;mso-position-horizontal-relative:page;mso-position-vertical-relative:page" coordorigin="2837,26002" coordsize="4280,51" path="m2837,26052r4280,l7117,26002r-4280,l2837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6" style="position:absolute;margin-left:201.7pt;margin-top:534.7pt;width:.7pt;height:202.3pt;z-index:257587200;mso-position-horizontal-relative:page;mso-position-vertical-relative:page" coordorigin="7117,18864" coordsize="26,7138" path="m7117,26002r25,l7142,18864r-25,l7117,26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7" style="position:absolute;margin-left:201.7pt;margin-top:737.05pt;width:1.45pt;height:1.45pt;z-index:257588224;mso-position-horizontal-relative:page;mso-position-vertical-relative:page" coordorigin="7117,26002" coordsize="51,51" path="m7117,26052r50,l7167,26002r-50,l7117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8" style="position:absolute;margin-left:203.15pt;margin-top:737.05pt;width:169.55pt;height:1.45pt;z-index:257589248;mso-position-horizontal-relative:page;mso-position-vertical-relative:page" coordorigin="7167,26002" coordsize="5982,51" path="m7167,26052r5982,l13149,26002r-5982,l7167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19" style="position:absolute;margin-left:372.7pt;margin-top:534.7pt;width:.7pt;height:202.3pt;z-index:257590272;mso-position-horizontal-relative:page;mso-position-vertical-relative:page" coordorigin="13149,18864" coordsize="26,7138" path="m13149,26002r26,l13175,18864r-26,l13149,26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0" style="position:absolute;margin-left:372.7pt;margin-top:737.05pt;width:1.45pt;height:1.45pt;z-index:257591296;mso-position-horizontal-relative:page;mso-position-vertical-relative:page" coordorigin="13149,26002" coordsize="51,51" path="m13149,26052r51,l13200,26002r-51,l13149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1" style="position:absolute;margin-left:374.15pt;margin-top:737.05pt;width:190.2pt;height:1.45pt;z-index:257592320;mso-position-horizontal-relative:page;mso-position-vertical-relative:page" coordorigin="13200,26002" coordsize="6710,51" path="m13200,26052r6710,l19910,26002r-6710,l13200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2" style="position:absolute;margin-left:564.35pt;margin-top:533.15pt;width:1.45pt;height:1.55pt;z-index:257593344;mso-position-horizontal-relative:page;mso-position-vertical-relative:page" coordorigin="19910,18809" coordsize="51,56" path="m19910,18864r51,l19961,18809r-51,l19910,188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3" style="position:absolute;margin-left:564.35pt;margin-top:534.7pt;width:1.45pt;height:202.3pt;z-index:257594368;mso-position-horizontal-relative:page;mso-position-vertical-relative:page" coordorigin="19910,18864" coordsize="51,7138" path="m19910,26002r51,l19961,18864r-51,l19910,260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4" style="position:absolute;margin-left:564.35pt;margin-top:737.05pt;width:1.45pt;height:1.45pt;z-index:257595392;mso-position-horizontal-relative:page;mso-position-vertical-relative:page" coordorigin="19910,26002" coordsize="51,51" path="m19910,26052r51,l19961,26002r-51,l19910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5" style="position:absolute;margin-left:564.35pt;margin-top:737.05pt;width:1.45pt;height:1.45pt;z-index:257596416;mso-position-horizontal-relative:page;mso-position-vertical-relative:page" coordorigin="19910,26002" coordsize="51,51" path="m19910,26052r51,l19961,26002r-51,l19910,260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26" type="#_x0000_t202" style="position:absolute;margin-left:85.1pt;margin-top:738.75pt;width:4.4pt;height:14.9pt;z-index:25759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27" type="#_x0000_t202" style="position:absolute;margin-left:120.5pt;margin-top:752.55pt;width:4.4pt;height:14.9pt;z-index:25759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spacing w:line="269" w:lineRule="exact"/>
        <w:ind w:right="-11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ЗОНА ОБЪЕКТОВ И СООРУЖЕНИЙ ФИЗИЧЕСКОЙ КУЛЬТУРЫ И СПОРТА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777" w:right="531" w:bottom="0" w:left="245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9999" type="#_x0000_t202" style="position:absolute;margin-left:238.3pt;margin-top:804.85pt;width:3.45pt;height:10.3pt;z-index:-24554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0" type="#_x0000_t202" style="position:absolute;margin-left:203.4pt;margin-top:804.85pt;width:3.45pt;height:10.3pt;z-index:-24553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1" type="#_x0000_t202" style="position:absolute;margin-left:169.3pt;margin-top:804.85pt;width:3.45pt;height:10.3pt;z-index:-24553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2" type="#_x0000_t202" style="position:absolute;margin-left:138.7pt;margin-top:804.85pt;width:3.45pt;height:10.3pt;z-index:-24553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3" type="#_x0000_t202" style="position:absolute;margin-left:114.7pt;margin-top:804.85pt;width:3.45pt;height:10.3pt;z-index:-24553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4" type="#_x0000_t202" style="position:absolute;margin-left:81.95pt;margin-top:804.85pt;width:3.45pt;height:10.3pt;z-index:-24553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5" type="#_x0000_t202" style="position:absolute;margin-left:230.3pt;margin-top:790.85pt;width:2.9pt;height:8.05pt;z-index:-24553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6" type="#_x0000_t202" style="position:absolute;margin-left:193.3pt;margin-top:790.85pt;width:2.9pt;height:8.05pt;z-index:-24553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7" type="#_x0000_t202" style="position:absolute;margin-left:158.5pt;margin-top:790.85pt;width:2.9pt;height:8.05pt;z-index:-24553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8" type="#_x0000_t202" style="position:absolute;margin-left:130.3pt;margin-top:790.85pt;width:2.9pt;height:8.05pt;z-index:-24553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9" type="#_x0000_t202" style="position:absolute;margin-left:102.1pt;margin-top:790.85pt;width:2.9pt;height:8.05pt;z-index:-24553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0" type="#_x0000_t202" style="position:absolute;margin-left:73.9pt;margin-top:790.85pt;width:2.9pt;height:8.05pt;z-index:-24552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1" type="#_x0000_t202" style="position:absolute;margin-left:575.9pt;margin-top:776.05pt;width:3.9pt;height:12.45pt;z-index:-24552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2" type="#_x0000_t202" style="position:absolute;margin-left:230.3pt;margin-top:774.9pt;width:2.9pt;height:8.05pt;z-index:-24552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3" type="#_x0000_t202" style="position:absolute;margin-left:193.3pt;margin-top:774.9pt;width:2.9pt;height:8.05pt;z-index:-24552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4" type="#_x0000_t202" style="position:absolute;margin-left:158.5pt;margin-top:774.9pt;width:2.9pt;height:8.05pt;z-index:-24552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5" type="#_x0000_t202" style="position:absolute;margin-left:130.3pt;margin-top:774.9pt;width:2.9pt;height:8.05pt;z-index:-24552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6" type="#_x0000_t202" style="position:absolute;margin-left:102.1pt;margin-top:774.9pt;width:2.9pt;height:8.05pt;z-index:-24552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7" type="#_x0000_t202" style="position:absolute;margin-left:73.9pt;margin-top:774.9pt;width:2.9pt;height:8.05pt;z-index:-24552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8" type="#_x0000_t202" style="position:absolute;margin-left:42.6pt;margin-top:782.9pt;width:14.7pt;height:4.4pt;z-index:-2455214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9" type="#_x0000_t202" style="position:absolute;margin-left:28.55pt;margin-top:754.85pt;width:12.45pt;height:3.9pt;z-index:-2455203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0" type="#_x0000_t202" style="position:absolute;margin-left:42.6pt;margin-top:698.05pt;width:14.7pt;height:4.4pt;z-index:-2455193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1" type="#_x0000_t202" style="position:absolute;margin-left:28.55pt;margin-top:671.55pt;width:12.45pt;height:3.9pt;z-index:-2455183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2" type="#_x0000_t202" style="position:absolute;margin-left:42.6pt;margin-top:610.7pt;width:14.7pt;height:4.4pt;z-index:-2455173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3" type="#_x0000_t202" style="position:absolute;margin-left:28.55pt;margin-top:583pt;width:12.45pt;height:3.9pt;z-index:-2455162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4" type="#_x0000_t202" style="position:absolute;margin-left:338.4pt;margin-top:383.5pt;width:4.95pt;height:16.95pt;z-index:-24551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5" type="#_x0000_t202" style="position:absolute;margin-left:43.3pt;margin-top:18.35pt;width:4.95pt;height:16.95pt;z-index:-24551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6" type="#_x0000_t202" style="position:absolute;margin-left:25.55pt;margin-top:15.85pt;width:556.4pt;height:806.85pt;z-index:-24551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3"/>
                    <w:gridCol w:w="61"/>
                    <w:gridCol w:w="192"/>
                    <w:gridCol w:w="43"/>
                    <w:gridCol w:w="341"/>
                    <w:gridCol w:w="43"/>
                    <w:gridCol w:w="520"/>
                    <w:gridCol w:w="43"/>
                    <w:gridCol w:w="520"/>
                    <w:gridCol w:w="43"/>
                    <w:gridCol w:w="435"/>
                    <w:gridCol w:w="84"/>
                    <w:gridCol w:w="43"/>
                    <w:gridCol w:w="523"/>
                    <w:gridCol w:w="43"/>
                    <w:gridCol w:w="538"/>
                    <w:gridCol w:w="249"/>
                    <w:gridCol w:w="43"/>
                    <w:gridCol w:w="599"/>
                    <w:gridCol w:w="43"/>
                    <w:gridCol w:w="2504"/>
                    <w:gridCol w:w="3536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5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 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3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5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94" w:type="dxa"/>
                        <w:gridSpan w:val="10"/>
                        <w:tcMar>
                          <w:left w:w="482" w:type="dxa"/>
                          <w:right w:w="80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Пункты оказания пер-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вой медицинской по-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мощи, туалеты, отде-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ления, участковые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пункты милиции,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учреждения и управле-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ния, магазины для об-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служивания данной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зоны, временные тор-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говые объекты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4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35" w:type="dxa"/>
                          <w:right w:w="56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размер земельно-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го участка – 200 кв.м., минималь- </w:t>
                        </w:r>
                      </w:p>
                      <w:p w:rsidR="00AA7298" w:rsidRDefault="00AA7298">
                        <w:pPr>
                          <w:spacing w:after="10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ный 100 кв.м.. </w:t>
                        </w:r>
                      </w:p>
                      <w:p w:rsidR="00AA7298" w:rsidRDefault="00AA7298">
                        <w:pPr>
                          <w:tabs>
                            <w:tab w:val="left" w:pos="56"/>
                          </w:tabs>
                          <w:spacing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Расчет производить от вида объ-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екта, его вместимости в соответ-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ствии со строительными нормами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 правилами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11" w:type="dxa"/>
                          <w:right w:w="31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509"/>
                            <w:tab w:val="left" w:pos="3017"/>
                          </w:tabs>
                          <w:spacing w:before="1715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строи- </w:t>
                        </w:r>
                        <w:r>
                          <w:br/>
                        </w:r>
                        <w:r w:rsidRPr="00BB7812">
                          <w:rPr>
                            <w:color w:val="000000"/>
                            <w:spacing w:val="2"/>
                          </w:rPr>
                          <w:t>тельными нормами и правилами, тех-</w:t>
                        </w:r>
                        <w:r w:rsidRPr="00BB7812">
                          <w:rPr>
                            <w:color w:val="000000"/>
                            <w:spacing w:val="18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073"/>
                            <w:tab w:val="left" w:pos="1935"/>
                            <w:tab w:val="left" w:pos="3217"/>
                          </w:tabs>
                          <w:spacing w:after="10" w:line="248" w:lineRule="exact"/>
                          <w:ind w:right="-113"/>
                        </w:pPr>
                        <w:r w:rsidRPr="00BB7812">
                          <w:rPr>
                            <w:color w:val="000000"/>
                            <w:spacing w:val="4"/>
                          </w:rPr>
                          <w:t>ническими регламентами и по утвер-</w:t>
                        </w:r>
                        <w:r w:rsidRPr="00BB7812">
                          <w:rPr>
                            <w:color w:val="000000"/>
                            <w:spacing w:val="5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жденному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проекту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планировки,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про-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екту межевания территории.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1574" w:type="dxa"/>
                          <w:right w:w="1262" w:type="dxa"/>
                        </w:tcMar>
                      </w:tcPr>
                      <w:p w:rsidR="00AA7298" w:rsidRDefault="00AA7298">
                        <w:pPr>
                          <w:spacing w:before="288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ЗОНЫ, ПРЕДНАЗНАЧЕННЫЕ ДЛЯ ОТДЫХА И ТУРИЗМА (РЗ-5).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1"/>
                        <w:tcMar>
                          <w:left w:w="590" w:type="dxa"/>
                          <w:right w:w="31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9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5" w:type="dxa"/>
                          <w:right w:w="18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9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236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92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59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562" w:type="dxa"/>
                        <w:gridSpan w:val="5"/>
                        <w:tcMar>
                          <w:left w:w="482" w:type="dxa"/>
                          <w:right w:w="14" w:type="dxa"/>
                        </w:tcMar>
                      </w:tcPr>
                      <w:p w:rsidR="00AA7298" w:rsidRDefault="00AA7298">
                        <w:pPr>
                          <w:spacing w:before="325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Лесопарки </w:t>
                        </w:r>
                      </w:p>
                    </w:tc>
                    <w:tc>
                      <w:tcPr>
                        <w:tcW w:w="6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4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5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2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87" w:type="dxa"/>
                          <w:right w:w="202" w:type="dxa"/>
                        </w:tcMar>
                      </w:tcPr>
                      <w:p w:rsidR="00AA7298" w:rsidRDefault="00AA7298">
                        <w:pPr>
                          <w:spacing w:before="32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Озеленение ценными породами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деревьев - не менее 50 %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застройки –30%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озеленения – 70%,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Устройство ливневой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канализации, прогулочных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дорожек в твердом покрытии 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tcMar>
                          <w:left w:w="111" w:type="dxa"/>
                          <w:right w:w="364" w:type="dxa"/>
                        </w:tcMar>
                      </w:tcPr>
                      <w:p w:rsidR="00AA7298" w:rsidRDefault="00AA7298">
                        <w:pPr>
                          <w:spacing w:before="32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выделенные территории,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используемые для максимального со- </w:t>
                        </w:r>
                      </w:p>
                      <w:p w:rsidR="00AA7298" w:rsidRDefault="00AA7298">
                        <w:pPr>
                          <w:tabs>
                            <w:tab w:val="left" w:pos="1054"/>
                          </w:tabs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хранения городских лесов. Зона пред-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назначена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для организации отдыха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 и реконструк-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цию осуществлять по утвержденному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планировки и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территории, в соответствии с СП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42.13330.2011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редакция СНиП 2.07.0189* «Градо-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строительство. Планировка и за-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стройка городских и сельских посе-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лений»)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 w:val="restart"/>
                        <w:tcMar>
                          <w:left w:w="482" w:type="dxa"/>
                          <w:right w:w="397" w:type="dxa"/>
                        </w:tcMar>
                      </w:tcPr>
                      <w:p w:rsidR="00AA7298" w:rsidRDefault="00AA7298">
                        <w:pPr>
                          <w:spacing w:before="3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Аттракционы </w:t>
                        </w:r>
                      </w:p>
                    </w:tc>
                    <w:tc>
                      <w:tcPr>
                        <w:tcW w:w="4026" w:type="dxa"/>
                        <w:gridSpan w:val="7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86" w:type="dxa"/>
                          <w:right w:w="133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Размещение только в соответ-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ствии с проектом благоустрой-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ства, на территориях не занятых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насаждениями.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Устройство ливневой канализа-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ции, прогулочных дорожек 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твердом покрытии.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Озеленение ценными породами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деревьев - не менее 50 %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процент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стройки – 30%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Минимальный процент озелене-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ния – 70%,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высота оград –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1,5 м </w:t>
                        </w:r>
                      </w:p>
                    </w:tc>
                    <w:tc>
                      <w:tcPr>
                        <w:tcW w:w="4109" w:type="dxa"/>
                        <w:gridSpan w:val="3"/>
                        <w:vMerge w:val="restart"/>
                        <w:tcMar>
                          <w:left w:w="111" w:type="dxa"/>
                          <w:right w:w="385" w:type="dxa"/>
                        </w:tcMar>
                      </w:tcPr>
                      <w:p w:rsidR="00AA7298" w:rsidRDefault="00AA7298">
                        <w:pPr>
                          <w:spacing w:before="34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 и реконструк-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цию осуществлять по утвержденному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проекту планировки и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территории, в соответствии с СП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42.13330.2011 (Актуализированная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редакция СНиП 2.07.0189* «Градо-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строительство. Планировка и 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стройка городских и сельских посе-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лений») и др.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78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BB7812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78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BB7812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BB7812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026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4109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BB7812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BB7812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69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027" type="#_x0000_t202" style="position:absolute;margin-left:467.75pt;margin-top:163.2pt;width:47.1pt;height:13.65pt;z-index:-24551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редакция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8" type="#_x0000_t202" style="position:absolute;margin-left:378.5pt;margin-top:163.2pt;width:73.5pt;height:26.25pt;z-index:-24551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color w:val="000000"/>
                    </w:rPr>
                    <w:t xml:space="preserve">ализированная </w:t>
                  </w:r>
                  <w:r>
                    <w:rPr>
                      <w:color w:val="000000"/>
                      <w:spacing w:val="277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2.07.0189*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6" type="#_x0000_t202" style="position:absolute;margin-left:19.55pt;margin-top:821.4pt;width:4.4pt;height:14.7pt;z-index:25762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7" type="#_x0000_t202" style="position:absolute;margin-left:85.1pt;margin-top:14.25pt;width:4.4pt;height:14.7pt;z-index:25763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8" type="#_x0000_t202" style="position:absolute;margin-left:85.1pt;margin-top:251.75pt;width:4.2pt;height:13.65pt;z-index:25763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9" type="#_x0000_t202" style="position:absolute;margin-left:207.5pt;margin-top:163.2pt;width:4.2pt;height:13.65pt;z-index:25763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60" type="#_x0000_t202" style="position:absolute;margin-left:496.5pt;margin-top:201.1pt;width:4.15pt;height:13.65pt;z-index:25763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61" type="#_x0000_t202" style="position:absolute;margin-left:378.5pt;margin-top:264.35pt;width:4.2pt;height:13.65pt;z-index:25763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62" type="#_x0000_t202" style="position:absolute;margin-left:85.1pt;margin-top:67.45pt;width:4.4pt;height:14.9pt;z-index:25763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63" style="position:absolute;margin-left:78.95pt;margin-top:81.1pt;width:1.45pt;height:1.55pt;z-index:257636352;mso-position-horizontal-relative:page;mso-position-vertical-relative:page" coordorigin="2786,2862" coordsize="51,56" path="m2786,2917r51,l2837,2862r-51,l2786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4" style="position:absolute;margin-left:78.95pt;margin-top:81.1pt;width:1.45pt;height:1.45pt;z-index:257637376;mso-position-horizontal-relative:page;mso-position-vertical-relative:page" coordorigin="2786,2862" coordsize="51,51" path="m2786,2913r51,l2837,2862r-51,l2786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5" style="position:absolute;margin-left:80.4pt;margin-top:81.1pt;width:121.3pt;height:1.45pt;z-index:257638400;mso-position-horizontal-relative:page;mso-position-vertical-relative:page" coordorigin="2837,2862" coordsize="4280,51" path="m2837,2913r4280,l7117,2862r-4280,l283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6" style="position:absolute;margin-left:201.7pt;margin-top:82.55pt;width:.7pt;height:.1pt;z-index:257639424;mso-position-horizontal-relative:page;mso-position-vertical-relative:page" coordorigin="7117,2913" coordsize="26,5" path="m7117,2917r25,l7142,2913r-25,l7117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7" style="position:absolute;margin-left:201.7pt;margin-top:81.1pt;width:1.45pt;height:1.45pt;z-index:257640448;mso-position-horizontal-relative:page;mso-position-vertical-relative:page" coordorigin="7117,2862" coordsize="51,51" path="m7117,2913r50,l7167,2862r-50,l711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8" style="position:absolute;margin-left:203.15pt;margin-top:81.1pt;width:169.55pt;height:1.45pt;z-index:257641472;mso-position-horizontal-relative:page;mso-position-vertical-relative:page" coordorigin="7167,2862" coordsize="5982,51" path="m7167,2913r5982,l13149,2862r-5982,l7167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69" style="position:absolute;margin-left:201.7pt;margin-top:82.7pt;width:.7pt;height:27.5pt;z-index:257642496;mso-position-horizontal-relative:page;mso-position-vertical-relative:page" coordorigin="7117,2917" coordsize="26,970" path="m7117,3887r25,l7142,2917r-25,l7117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0" style="position:absolute;margin-left:372.7pt;margin-top:82.55pt;width:.7pt;height:.1pt;z-index:257643520;mso-position-horizontal-relative:page;mso-position-vertical-relative:page" coordorigin="13149,2913" coordsize="26,5" path="m13149,2917r26,l13175,2913r-26,l13149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1" style="position:absolute;margin-left:372.7pt;margin-top:81.1pt;width:1.45pt;height:1.45pt;z-index:257644544;mso-position-horizontal-relative:page;mso-position-vertical-relative:page" coordorigin="13149,2862" coordsize="51,51" path="m13149,2913r51,l13200,2862r-51,l13149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2" style="position:absolute;margin-left:374.15pt;margin-top:81.1pt;width:190.2pt;height:1.45pt;z-index:257645568;mso-position-horizontal-relative:page;mso-position-vertical-relative:page" coordorigin="13200,2862" coordsize="6710,51" path="m13200,2913r6710,l19910,2862r-6710,l13200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3" style="position:absolute;margin-left:372.7pt;margin-top:82.7pt;width:.7pt;height:27.5pt;z-index:257646592;mso-position-horizontal-relative:page;mso-position-vertical-relative:page" coordorigin="13149,2917" coordsize="26,970" path="m13149,3887r26,l13175,2917r-26,l13149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4" type="#_x0000_t202" style="position:absolute;margin-left:284.75pt;margin-top:111.85pt;width:9.7pt;height:13.65pt;z-index:25764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75" type="#_x0000_t202" style="position:absolute;margin-left:290.3pt;margin-top:111.85pt;width:4.2pt;height:13.65pt;z-index:257648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76" style="position:absolute;margin-left:78.95pt;margin-top:82.7pt;width:1.45pt;height:27.5pt;z-index:257649664;mso-position-horizontal-relative:page;mso-position-vertical-relative:page" coordorigin="2786,2917" coordsize="51,970" path="m2786,3887r51,l2837,2917r-51,l2786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77" type="#_x0000_t202" style="position:absolute;margin-left:138.1pt;margin-top:111.85pt;width:9.7pt;height:13.65pt;z-index:25765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78" type="#_x0000_t202" style="position:absolute;margin-left:143.65pt;margin-top:111.85pt;width:4.2pt;height:13.65pt;z-index:25765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79" style="position:absolute;margin-left:78.95pt;margin-top:110.15pt;width:1.45pt;height:1.55pt;z-index:257652736;mso-position-horizontal-relative:page;mso-position-vertical-relative:page" coordorigin="2786,3887" coordsize="51,56" path="m2786,3942r51,l2837,3887r-51,l2786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0" style="position:absolute;margin-left:80.4pt;margin-top:110.15pt;width:121.3pt;height:1.45pt;z-index:257653760;mso-position-horizontal-relative:page;mso-position-vertical-relative:page" coordorigin="2837,3887" coordsize="4280,51" path="m2837,3938r4280,l7117,3887r-4280,l283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1" style="position:absolute;margin-left:201.7pt;margin-top:111.6pt;width:.7pt;height:.1pt;z-index:257654784;mso-position-horizontal-relative:page;mso-position-vertical-relative:page" coordorigin="7117,3938" coordsize="26,5" path="m7117,3942r25,l7142,3938r-25,l7117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2" style="position:absolute;margin-left:201.7pt;margin-top:110.15pt;width:1.45pt;height:1.45pt;z-index:257655808;mso-position-horizontal-relative:page;mso-position-vertical-relative:page" coordorigin="7117,3887" coordsize="51,51" path="m7117,3938r50,l7167,3887r-50,l711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3" style="position:absolute;margin-left:203.15pt;margin-top:110.15pt;width:169.55pt;height:1.45pt;z-index:257656832;mso-position-horizontal-relative:page;mso-position-vertical-relative:page" coordorigin="7167,3887" coordsize="5982,51" path="m7167,3938r5982,l13149,3887r-5982,l7167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4" style="position:absolute;margin-left:372.7pt;margin-top:111.6pt;width:.7pt;height:.1pt;z-index:257657856;mso-position-horizontal-relative:page;mso-position-vertical-relative:page" coordorigin="13149,3938" coordsize="26,5" path="m13149,3942r26,l13175,3938r-26,l13149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5" style="position:absolute;margin-left:372.7pt;margin-top:110.15pt;width:1.45pt;height:1.45pt;z-index:257658880;mso-position-horizontal-relative:page;mso-position-vertical-relative:page" coordorigin="13149,3887" coordsize="51,51" path="m13149,3938r51,l13200,3887r-51,l13149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6" style="position:absolute;margin-left:564.35pt;margin-top:81.1pt;width:1.45pt;height:1.55pt;z-index:257659904;mso-position-horizontal-relative:page;mso-position-vertical-relative:page" coordorigin="19910,2862" coordsize="51,56" path="m19910,2917r51,l19961,2862r-51,l19910,29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7" style="position:absolute;margin-left:564.35pt;margin-top:81.1pt;width:1.45pt;height:1.45pt;z-index:257660928;mso-position-horizontal-relative:page;mso-position-vertical-relative:page" coordorigin="19910,2862" coordsize="51,51" path="m19910,2913r51,l19961,2862r-51,l19910,2913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8" style="position:absolute;margin-left:564.35pt;margin-top:82.7pt;width:1.45pt;height:27.5pt;z-index:257661952;mso-position-horizontal-relative:page;mso-position-vertical-relative:page" coordorigin="19910,2917" coordsize="51,970" path="m19910,3887r51,l19961,2917r-51,l19910,38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89" type="#_x0000_t202" style="position:absolute;margin-left:466.3pt;margin-top:111.85pt;width:9.7pt;height:13.65pt;z-index:25766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0" type="#_x0000_t202" style="position:absolute;margin-left:471.85pt;margin-top:111.85pt;width:4.2pt;height:13.65pt;z-index:25766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1" style="position:absolute;margin-left:374.15pt;margin-top:110.15pt;width:190.2pt;height:1.45pt;z-index:257665024;mso-position-horizontal-relative:page;mso-position-vertical-relative:page" coordorigin="13200,3887" coordsize="6710,51" path="m13200,3938r6710,l19910,3887r-6710,l13200,393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2" style="position:absolute;margin-left:372.7pt;margin-top:111.7pt;width:.7pt;height:12.6pt;z-index:257666048;mso-position-horizontal-relative:page;mso-position-vertical-relative:page" coordorigin="13149,3942" coordsize="26,445" path="m13149,4386r26,l13175,3942r-26,l13149,43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3" style="position:absolute;margin-left:201.7pt;margin-top:111.7pt;width:.7pt;height:12.6pt;z-index:257667072;mso-position-horizontal-relative:page;mso-position-vertical-relative:page" coordorigin="7117,3942" coordsize="26,445" path="m7117,4386r25,l7142,3942r-25,l7117,43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4" style="position:absolute;margin-left:78.95pt;margin-top:111.7pt;width:1.45pt;height:12.6pt;z-index:257668096;mso-position-horizontal-relative:page;mso-position-vertical-relative:page" coordorigin="2786,3942" coordsize="51,445" path="m2786,4386r51,l2837,3942r-51,l2786,43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5" style="position:absolute;margin-left:78.95pt;margin-top:124.3pt;width:1.45pt;height:.7pt;z-index:257669120;mso-position-horizontal-relative:page;mso-position-vertical-relative:page" coordorigin="2786,4386" coordsize="51,26" path="m2786,4412r51,l2837,4386r-51,l2786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6" style="position:absolute;margin-left:80.4pt;margin-top:124.3pt;width:121.3pt;height:.7pt;z-index:257670144;mso-position-horizontal-relative:page;mso-position-vertical-relative:page" coordorigin="2837,4386" coordsize="4280,26" path="m2837,4412r4280,l7117,4386r-4280,l2837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7" style="position:absolute;margin-left:201.7pt;margin-top:124.3pt;width:.7pt;height:.7pt;z-index:257671168;mso-position-horizontal-relative:page;mso-position-vertical-relative:page" coordorigin="7117,4386" coordsize="26,26" path="m7117,4412r25,l7142,4386r-25,l7117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8" style="position:absolute;margin-left:202.45pt;margin-top:124.3pt;width:170.3pt;height:.7pt;z-index:257672192;mso-position-horizontal-relative:page;mso-position-vertical-relative:page" coordorigin="7142,4386" coordsize="6008,26" path="m7142,4412r6007,l13149,4386r-6007,l7142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899" style="position:absolute;margin-left:372.7pt;margin-top:124.3pt;width:.7pt;height:.7pt;z-index:257673216;mso-position-horizontal-relative:page;mso-position-vertical-relative:page" coordorigin="13149,4386" coordsize="26,26" path="m13149,4412r26,l13175,4386r-26,l13149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0" style="position:absolute;margin-left:564.35pt;margin-top:110.15pt;width:1.45pt;height:1.55pt;z-index:257674240;mso-position-horizontal-relative:page;mso-position-vertical-relative:page" coordorigin="19910,3887" coordsize="51,56" path="m19910,3942r51,l19961,3887r-51,l19910,39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1" style="position:absolute;margin-left:564.35pt;margin-top:111.7pt;width:1.45pt;height:12.6pt;z-index:257675264;mso-position-horizontal-relative:page;mso-position-vertical-relative:page" coordorigin="19910,3942" coordsize="51,445" path="m19910,4386r51,l19961,3942r-51,l19910,4386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2" style="position:absolute;margin-left:373.45pt;margin-top:124.3pt;width:190.9pt;height:.7pt;z-index:257676288;mso-position-horizontal-relative:page;mso-position-vertical-relative:page" coordorigin="13175,4386" coordsize="6736,26" path="m13175,4412r6735,l19910,4386r-6735,l13175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3" type="#_x0000_t202" style="position:absolute;margin-left:207.5pt;margin-top:264.35pt;width:4.2pt;height:13.65pt;z-index:25767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4" style="position:absolute;margin-left:78.95pt;margin-top:125.05pt;width:1.45pt;height:151.8pt;z-index:257678336;mso-position-horizontal-relative:page;mso-position-vertical-relative:page" coordorigin="2786,4412" coordsize="51,5356" path="m2786,9767r51,l2837,4412r-51,l2786,9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5" style="position:absolute;margin-left:78.95pt;margin-top:276.85pt;width:1.45pt;height:1.45pt;z-index:257679360;mso-position-horizontal-relative:page;mso-position-vertical-relative:page" coordorigin="2786,9767" coordsize="51,51" path="m2786,9818r51,l2837,9767r-51,l2786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6" style="position:absolute;margin-left:78.95pt;margin-top:276.85pt;width:1.45pt;height:1.45pt;z-index:257680384;mso-position-horizontal-relative:page;mso-position-vertical-relative:page" coordorigin="2786,9767" coordsize="51,51" path="m2786,9818r51,l2837,9767r-51,l2786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7" style="position:absolute;margin-left:80.4pt;margin-top:276.85pt;width:121.3pt;height:1.45pt;z-index:257681408;mso-position-horizontal-relative:page;mso-position-vertical-relative:page" coordorigin="2837,9767" coordsize="4280,51" path="m2837,9818r4280,l7117,9767r-4280,l2837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8" style="position:absolute;margin-left:201.7pt;margin-top:125.05pt;width:.7pt;height:151.8pt;z-index:257682432;mso-position-horizontal-relative:page;mso-position-vertical-relative:page" coordorigin="7117,4412" coordsize="26,5356" path="m7117,9767r25,l7142,4412r-25,l7117,9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09" style="position:absolute;margin-left:201.7pt;margin-top:276.85pt;width:1.45pt;height:1.45pt;z-index:257683456;mso-position-horizontal-relative:page;mso-position-vertical-relative:page" coordorigin="7117,9767" coordsize="51,51" path="m7117,9818r50,l7167,9767r-50,l7117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0" style="position:absolute;margin-left:203.15pt;margin-top:276.85pt;width:169.55pt;height:1.45pt;z-index:257684480;mso-position-horizontal-relative:page;mso-position-vertical-relative:page" coordorigin="7167,9767" coordsize="5982,51" path="m7167,9818r5982,l13149,9767r-5982,l7167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1" style="position:absolute;margin-left:372.7pt;margin-top:125.05pt;width:.7pt;height:151.8pt;z-index:257685504;mso-position-horizontal-relative:page;mso-position-vertical-relative:page" coordorigin="13149,4412" coordsize="26,5356" path="m13149,9767r26,l13175,4412r-26,l13149,9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2" style="position:absolute;margin-left:372.7pt;margin-top:276.85pt;width:1.45pt;height:1.45pt;z-index:257686528;mso-position-horizontal-relative:page;mso-position-vertical-relative:page" coordorigin="13149,9767" coordsize="51,51" path="m13149,9818r51,l13200,9767r-51,l13149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3" style="position:absolute;margin-left:374.15pt;margin-top:276.85pt;width:190.2pt;height:1.45pt;z-index:257687552;mso-position-horizontal-relative:page;mso-position-vertical-relative:page" coordorigin="13200,9767" coordsize="6710,51" path="m13200,9818r6710,l19910,9767r-6710,l13200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4" style="position:absolute;margin-left:564.35pt;margin-top:124.3pt;width:1.45pt;height:.7pt;z-index:257688576;mso-position-horizontal-relative:page;mso-position-vertical-relative:page" coordorigin="19910,4386" coordsize="51,26" path="m19910,4412r51,l19961,4386r-51,l19910,441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5" style="position:absolute;margin-left:564.35pt;margin-top:125.05pt;width:1.45pt;height:151.8pt;z-index:257689600;mso-position-horizontal-relative:page;mso-position-vertical-relative:page" coordorigin="19910,4412" coordsize="51,5356" path="m19910,9767r51,l19961,4412r-51,l19910,9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6" style="position:absolute;margin-left:564.35pt;margin-top:276.85pt;width:1.45pt;height:1.45pt;z-index:257690624;mso-position-horizontal-relative:page;mso-position-vertical-relative:page" coordorigin="19910,9767" coordsize="51,51" path="m19910,9818r51,l19961,9767r-51,l19910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7" style="position:absolute;margin-left:564.35pt;margin-top:276.85pt;width:1.45pt;height:1.45pt;z-index:257691648;mso-position-horizontal-relative:page;mso-position-vertical-relative:page" coordorigin="19910,9767" coordsize="51,51" path="m19910,9818r51,l19961,9767r-51,l19910,9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18" type="#_x0000_t202" style="position:absolute;margin-left:85.1pt;margin-top:278.55pt;width:4.4pt;height:14.9pt;z-index:25769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19" style="position:absolute;margin-left:139.7pt;margin-top:304.55pt;width:372.6pt;height:1.2pt;z-index:257693696;mso-position-horizontal-relative:page;mso-position-vertical-relative:page" coordorigin="4928,10745" coordsize="13145,43" path="m4928,10787r13145,l18073,10745r-13145,l4928,1078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20" type="#_x0000_t202" style="position:absolute;margin-left:326.05pt;margin-top:306.15pt;width:4.4pt;height:14.9pt;z-index:25769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1" type="#_x0000_t202" style="position:absolute;margin-left:162.7pt;margin-top:376.8pt;width:4.2pt;height:13.65pt;z-index:25769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2" type="#_x0000_t202" style="position:absolute;margin-left:358.9pt;margin-top:376.8pt;width:4.2pt;height:13.65pt;z-index:25769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3" type="#_x0000_t202" style="position:absolute;margin-left:522.6pt;margin-top:376.8pt;width:4.2pt;height:13.65pt;z-index:25769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4" type="#_x0000_t202" style="position:absolute;margin-left:85.1pt;margin-top:418.3pt;width:4.2pt;height:127.4pt;z-index:25769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after="7"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5" type="#_x0000_t202" style="position:absolute;margin-left:300.35pt;margin-top:468.85pt;width:4.2pt;height:13.65pt;z-index:25769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6" type="#_x0000_t202" style="position:absolute;margin-left:428.4pt;margin-top:443.65pt;width:4.15pt;height:13.65pt;z-index:25770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7" type="#_x0000_t202" style="position:absolute;margin-left:264.45pt;margin-top:722.6pt;width:4.2pt;height:13.65pt;z-index:25770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8" type="#_x0000_t202" style="position:absolute;margin-left:378.5pt;margin-top:697.3pt;width:4.2pt;height:13.65pt;z-index:25770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29" type="#_x0000_t202" style="position:absolute;margin-left:85.1pt;margin-top:347.55pt;width:4.4pt;height:14.9pt;z-index:25770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30" style="position:absolute;margin-left:78.95pt;margin-top:361.2pt;width:1.45pt;height:1.55pt;z-index:257704960;mso-position-horizontal-relative:page;mso-position-vertical-relative:page" coordorigin="2786,12743" coordsize="51,56" path="m2786,12798r51,l2837,12743r-51,l2786,127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1" style="position:absolute;margin-left:78.95pt;margin-top:361.2pt;width:1.45pt;height:1.45pt;z-index:257705984;mso-position-horizontal-relative:page;mso-position-vertical-relative:page" coordorigin="2786,12743" coordsize="51,51" path="m2786,12794r51,l2837,12743r-51,l2786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2" style="position:absolute;margin-left:80.4pt;margin-top:361.2pt;width:124.8pt;height:1.45pt;z-index:257707008;mso-position-horizontal-relative:page;mso-position-vertical-relative:page" coordorigin="2837,12743" coordsize="4403,51" path="m2837,12794r4402,l7239,12743r-4402,l2837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3" style="position:absolute;margin-left:205.2pt;margin-top:362.65pt;width:.7pt;height:.1pt;z-index:257708032;mso-position-horizontal-relative:page;mso-position-vertical-relative:page" coordorigin="7239,12794" coordsize="26,5" path="m7239,12798r26,l7265,12794r-26,l7239,127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4" style="position:absolute;margin-left:205.2pt;margin-top:361.2pt;width:1.45pt;height:1.45pt;z-index:257709056;mso-position-horizontal-relative:page;mso-position-vertical-relative:page" coordorigin="7239,12743" coordsize="51,51" path="m7239,12794r51,l7290,12743r-51,l7239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5" style="position:absolute;margin-left:206.65pt;margin-top:361.2pt;width:166.1pt;height:1.45pt;z-index:257710080;mso-position-horizontal-relative:page;mso-position-vertical-relative:page" coordorigin="7290,12743" coordsize="5859,51" path="m7290,12794r5859,l13149,12743r-5859,l7290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6" style="position:absolute;margin-left:205.2pt;margin-top:362.75pt;width:.7pt;height:27.5pt;z-index:257711104;mso-position-horizontal-relative:page;mso-position-vertical-relative:page" coordorigin="7239,12798" coordsize="26,970" path="m7239,13767r26,l7265,12798r-26,l7239,13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7" style="position:absolute;margin-left:372.7pt;margin-top:362.65pt;width:.7pt;height:.1pt;z-index:257712128;mso-position-horizontal-relative:page;mso-position-vertical-relative:page" coordorigin="13149,12794" coordsize="26,5" path="m13149,12798r26,l13175,12794r-26,l13149,127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8" style="position:absolute;margin-left:372.7pt;margin-top:361.2pt;width:1.45pt;height:1.45pt;z-index:257713152;mso-position-horizontal-relative:page;mso-position-vertical-relative:page" coordorigin="13149,12743" coordsize="51,51" path="m13149,12794r51,l13200,12743r-51,l13149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39" style="position:absolute;margin-left:374.15pt;margin-top:361.2pt;width:190.2pt;height:1.45pt;z-index:257714176;mso-position-horizontal-relative:page;mso-position-vertical-relative:page" coordorigin="13200,12743" coordsize="6710,51" path="m13200,12794r6710,l19910,12743r-6710,l13200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0" style="position:absolute;margin-left:372.7pt;margin-top:362.75pt;width:.7pt;height:27.5pt;z-index:257715200;mso-position-horizontal-relative:page;mso-position-vertical-relative:page" coordorigin="13149,12798" coordsize="26,970" path="m13149,13767r26,l13175,12798r-26,l13149,13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1" type="#_x0000_t202" style="position:absolute;margin-left:286.55pt;margin-top:392.05pt;width:9.7pt;height:13.65pt;z-index:25771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42" type="#_x0000_t202" style="position:absolute;margin-left:292.1pt;margin-top:392.05pt;width:4.2pt;height:13.65pt;z-index:25771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43" style="position:absolute;margin-left:78.95pt;margin-top:362.75pt;width:1.45pt;height:27.5pt;z-index:257718272;mso-position-horizontal-relative:page;mso-position-vertical-relative:page" coordorigin="2786,12798" coordsize="51,970" path="m2786,13767r51,l2837,12798r-51,l2786,13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4" type="#_x0000_t202" style="position:absolute;margin-left:145.3pt;margin-top:392.05pt;width:4.2pt;height:13.65pt;z-index:25771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45" style="position:absolute;margin-left:78.95pt;margin-top:390.25pt;width:1.45pt;height:1.55pt;z-index:257720320;mso-position-horizontal-relative:page;mso-position-vertical-relative:page" coordorigin="2786,13767" coordsize="51,56" path="m2786,13822r51,l2837,13767r-51,l2786,138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6" style="position:absolute;margin-left:80.4pt;margin-top:390.25pt;width:124.8pt;height:1.45pt;z-index:257721344;mso-position-horizontal-relative:page;mso-position-vertical-relative:page" coordorigin="2837,13767" coordsize="4403,51" path="m2837,13818r4402,l7239,13767r-4402,l2837,13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7" style="position:absolute;margin-left:205.2pt;margin-top:391.7pt;width:.7pt;height:.1pt;z-index:257722368;mso-position-horizontal-relative:page;mso-position-vertical-relative:page" coordorigin="7239,13818" coordsize="26,5" path="m7239,13822r26,l7265,13818r-26,l7239,138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8" style="position:absolute;margin-left:205.2pt;margin-top:390.25pt;width:1.45pt;height:1.45pt;z-index:257723392;mso-position-horizontal-relative:page;mso-position-vertical-relative:page" coordorigin="7239,13767" coordsize="51,51" path="m7239,13818r51,l7290,13767r-51,l7239,13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49" style="position:absolute;margin-left:206.65pt;margin-top:390.25pt;width:166.1pt;height:1.45pt;z-index:257724416;mso-position-horizontal-relative:page;mso-position-vertical-relative:page" coordorigin="7290,13767" coordsize="5859,51" path="m7290,13818r5859,l13149,13767r-5859,l7290,13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0" style="position:absolute;margin-left:372.7pt;margin-top:391.7pt;width:.7pt;height:.1pt;z-index:257725440;mso-position-horizontal-relative:page;mso-position-vertical-relative:page" coordorigin="13149,13818" coordsize="26,5" path="m13149,13822r26,l13175,13818r-26,l13149,138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1" style="position:absolute;margin-left:372.7pt;margin-top:390.25pt;width:1.45pt;height:1.45pt;z-index:257726464;mso-position-horizontal-relative:page;mso-position-vertical-relative:page" coordorigin="13149,13767" coordsize="51,51" path="m13149,13818r51,l13200,13767r-51,l13149,13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2" style="position:absolute;margin-left:564.35pt;margin-top:361.2pt;width:1.45pt;height:1.55pt;z-index:257727488;mso-position-horizontal-relative:page;mso-position-vertical-relative:page" coordorigin="19910,12743" coordsize="51,56" path="m19910,12798r51,l19961,12743r-51,l19910,127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3" style="position:absolute;margin-left:564.35pt;margin-top:361.2pt;width:1.45pt;height:1.45pt;z-index:257728512;mso-position-horizontal-relative:page;mso-position-vertical-relative:page" coordorigin="19910,12743" coordsize="51,51" path="m19910,12794r51,l19961,12743r-51,l19910,127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4" style="position:absolute;margin-left:564.35pt;margin-top:362.75pt;width:1.45pt;height:27.5pt;z-index:257729536;mso-position-horizontal-relative:page;mso-position-vertical-relative:page" coordorigin="19910,12798" coordsize="51,970" path="m19910,13767r51,l19961,12798r-51,l19910,1376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5" type="#_x0000_t202" style="position:absolute;margin-left:466.3pt;margin-top:392.05pt;width:9.7pt;height:13.65pt;z-index:25773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6" type="#_x0000_t202" style="position:absolute;margin-left:471.85pt;margin-top:392.05pt;width:4.2pt;height:13.65pt;z-index:25773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7" style="position:absolute;margin-left:374.15pt;margin-top:390.25pt;width:190.2pt;height:1.45pt;z-index:257732608;mso-position-horizontal-relative:page;mso-position-vertical-relative:page" coordorigin="13200,13767" coordsize="6710,51" path="m13200,13818r6710,l19910,13767r-6710,l13200,138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8" style="position:absolute;margin-left:372.7pt;margin-top:391.8pt;width:.7pt;height:12.95pt;z-index:257733632;mso-position-horizontal-relative:page;mso-position-vertical-relative:page" coordorigin="13149,13822" coordsize="26,458" path="m13149,14280r26,l13175,13822r-26,l13149,142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59" style="position:absolute;margin-left:205.2pt;margin-top:391.8pt;width:.7pt;height:12.95pt;z-index:257734656;mso-position-horizontal-relative:page;mso-position-vertical-relative:page" coordorigin="7239,13822" coordsize="26,458" path="m7239,14280r26,l7265,13822r-26,l7239,142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0" style="position:absolute;margin-left:78.95pt;margin-top:391.8pt;width:1.45pt;height:12.95pt;z-index:257735680;mso-position-horizontal-relative:page;mso-position-vertical-relative:page" coordorigin="2786,13822" coordsize="51,458" path="m2786,14280r51,l2837,13822r-51,l2786,142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1" type="#_x0000_t202" style="position:absolute;margin-left:135.35pt;margin-top:405.6pt;width:6.8pt;height:13.65pt;z-index:25773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2" style="position:absolute;margin-left:78.95pt;margin-top:404.75pt;width:1.45pt;height:.7pt;z-index:257737728;mso-position-horizontal-relative:page;mso-position-vertical-relative:page" coordorigin="2786,14280" coordsize="51,26" path="m2786,14305r51,l2837,14280r-51,l2786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3" style="position:absolute;margin-left:80.4pt;margin-top:404.75pt;width:124.8pt;height:.7pt;z-index:257738752;mso-position-horizontal-relative:page;mso-position-vertical-relative:page" coordorigin="2837,14280" coordsize="4403,26" path="m2837,14305r4402,l7239,14280r-4402,l2837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4" style="position:absolute;margin-left:205.2pt;margin-top:404.75pt;width:.7pt;height:.7pt;z-index:257739776;mso-position-horizontal-relative:page;mso-position-vertical-relative:page" coordorigin="7239,14280" coordsize="26,26" path="m7239,14305r26,l7265,14280r-26,l7239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5" style="position:absolute;margin-left:205.9pt;margin-top:404.75pt;width:166.8pt;height:.7pt;z-index:257740800;mso-position-horizontal-relative:page;mso-position-vertical-relative:page" coordorigin="7265,14280" coordsize="5885,26" path="m7265,14305r5884,l13149,14280r-5884,l7265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6" style="position:absolute;margin-left:372.7pt;margin-top:404.75pt;width:.7pt;height:.7pt;z-index:257741824;mso-position-horizontal-relative:page;mso-position-vertical-relative:page" coordorigin="13149,14280" coordsize="26,26" path="m13149,14305r26,l13175,14280r-26,l13149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7" style="position:absolute;margin-left:564.35pt;margin-top:390.25pt;width:1.45pt;height:1.55pt;z-index:257742848;mso-position-horizontal-relative:page;mso-position-vertical-relative:page" coordorigin="19910,13767" coordsize="51,56" path="m19910,13822r51,l19961,13767r-51,l19910,138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8" style="position:absolute;margin-left:564.35pt;margin-top:391.8pt;width:1.45pt;height:12.95pt;z-index:257743872;mso-position-horizontal-relative:page;mso-position-vertical-relative:page" coordorigin="19910,13822" coordsize="51,458" path="m19910,14280r51,l19961,13822r-51,l19910,142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69" style="position:absolute;margin-left:373.45pt;margin-top:404.75pt;width:190.9pt;height:.7pt;z-index:257744896;mso-position-horizontal-relative:page;mso-position-vertical-relative:page" coordorigin="13175,14280" coordsize="6736,26" path="m13175,14305r6735,l19910,14280r-6735,l13175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0" style="position:absolute;margin-left:372.7pt;margin-top:405.5pt;width:.7pt;height:164.5pt;z-index:257745920;mso-position-horizontal-relative:page;mso-position-vertical-relative:page" coordorigin="13149,14305" coordsize="26,5804" path="m13149,20109r26,l13175,14305r-26,l13149,20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1" style="position:absolute;margin-left:205.2pt;margin-top:405.5pt;width:.7pt;height:164.5pt;z-index:257746944;mso-position-horizontal-relative:page;mso-position-vertical-relative:page" coordorigin="7239,14305" coordsize="26,5804" path="m7239,20109r26,l7265,14305r-26,l7239,20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2" style="position:absolute;margin-left:78.95pt;margin-top:405.5pt;width:1.45pt;height:164.5pt;z-index:257747968;mso-position-horizontal-relative:page;mso-position-vertical-relative:page" coordorigin="2786,14305" coordsize="51,5804" path="m2786,20109r51,l2837,14305r-51,l2786,20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3" type="#_x0000_t202" style="position:absolute;margin-left:148.9pt;margin-top:570.85pt;width:4.2pt;height:13.65pt;z-index:25774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74" style="position:absolute;margin-left:78.95pt;margin-top:570pt;width:1.45pt;height:.7pt;z-index:257750016;mso-position-horizontal-relative:page;mso-position-vertical-relative:page" coordorigin="2786,20109" coordsize="51,26" path="m2786,20134r51,l2837,20109r-51,l2786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5" style="position:absolute;margin-left:80.4pt;margin-top:570pt;width:124.8pt;height:.7pt;z-index:257751040;mso-position-horizontal-relative:page;mso-position-vertical-relative:page" coordorigin="2837,20109" coordsize="4403,26" path="m2837,20134r4402,l7239,20109r-4402,l2837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6" style="position:absolute;margin-left:205.2pt;margin-top:570pt;width:.7pt;height:.7pt;z-index:257752064;mso-position-horizontal-relative:page;mso-position-vertical-relative:page" coordorigin="7239,20109" coordsize="26,26" path="m7239,20134r26,l7265,20109r-26,l7239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7" style="position:absolute;margin-left:205.9pt;margin-top:570pt;width:166.8pt;height:.7pt;z-index:257753088;mso-position-horizontal-relative:page;mso-position-vertical-relative:page" coordorigin="7265,20109" coordsize="5885,26" path="m7265,20134r5884,l13149,20109r-5884,l7265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8" style="position:absolute;margin-left:372.7pt;margin-top:570pt;width:.7pt;height:.7pt;z-index:257754112;mso-position-horizontal-relative:page;mso-position-vertical-relative:page" coordorigin="13149,20109" coordsize="26,26" path="m13149,20134r26,l13175,20109r-26,l13149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79" type="#_x0000_t202" style="position:absolute;margin-left:415.7pt;margin-top:557.4pt;width:4.2pt;height:13.65pt;z-index:25775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80" style="position:absolute;margin-left:564.35pt;margin-top:404.75pt;width:1.45pt;height:.7pt;z-index:257756160;mso-position-horizontal-relative:page;mso-position-vertical-relative:page" coordorigin="19910,14280" coordsize="51,26" path="m19910,14305r51,l19961,14280r-51,l19910,143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1" style="position:absolute;margin-left:564.35pt;margin-top:405.5pt;width:1.45pt;height:164.5pt;z-index:257757184;mso-position-horizontal-relative:page;mso-position-vertical-relative:page" coordorigin="19910,14305" coordsize="51,5804" path="m19910,20109r51,l19961,14305r-51,l19910,201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2" type="#_x0000_t202" style="position:absolute;margin-left:468.6pt;margin-top:570.85pt;width:4.2pt;height:13.65pt;z-index:25775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83" style="position:absolute;margin-left:373.45pt;margin-top:570pt;width:190.9pt;height:.7pt;z-index:257759232;mso-position-horizontal-relative:page;mso-position-vertical-relative:page" coordorigin="13175,20109" coordsize="6736,26" path="m13175,20134r6735,l19910,20109r-6735,l13175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4" type="#_x0000_t202" style="position:absolute;margin-left:234.5pt;margin-top:747.95pt;width:4.2pt;height:13.65pt;z-index:25776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9985" style="position:absolute;margin-left:78.95pt;margin-top:570.7pt;width:1.45pt;height:189.7pt;z-index:257761280;mso-position-horizontal-relative:page;mso-position-vertical-relative:page" coordorigin="2786,20134" coordsize="51,6693" path="m2786,26827r51,l2837,20134r-51,l2786,26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6" style="position:absolute;margin-left:78.95pt;margin-top:760.45pt;width:1.45pt;height:1.45pt;z-index:257762304;mso-position-horizontal-relative:page;mso-position-vertical-relative:page" coordorigin="2786,26827" coordsize="51,51" path="m2786,26878r51,l2837,26827r-51,l2786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7" style="position:absolute;margin-left:78.95pt;margin-top:760.45pt;width:1.45pt;height:1.45pt;z-index:257763328;mso-position-horizontal-relative:page;mso-position-vertical-relative:page" coordorigin="2786,26827" coordsize="51,51" path="m2786,26878r51,l2837,26827r-51,l2786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8" style="position:absolute;margin-left:80.4pt;margin-top:760.45pt;width:124.8pt;height:1.45pt;z-index:257764352;mso-position-horizontal-relative:page;mso-position-vertical-relative:page" coordorigin="2837,26827" coordsize="4403,51" path="m2837,26878r4402,l7239,26827r-4402,l2837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89" style="position:absolute;margin-left:205.2pt;margin-top:570.7pt;width:.7pt;height:189.7pt;z-index:257765376;mso-position-horizontal-relative:page;mso-position-vertical-relative:page" coordorigin="7239,20134" coordsize="26,6693" path="m7239,26827r26,l7265,20134r-26,l7239,26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0" style="position:absolute;margin-left:205.2pt;margin-top:760.45pt;width:1.45pt;height:1.45pt;z-index:257766400;mso-position-horizontal-relative:page;mso-position-vertical-relative:page" coordorigin="7239,26827" coordsize="51,51" path="m7239,26878r51,l7290,26827r-51,l7239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1" style="position:absolute;margin-left:206.65pt;margin-top:760.45pt;width:166.1pt;height:1.45pt;z-index:257767424;mso-position-horizontal-relative:page;mso-position-vertical-relative:page" coordorigin="7290,26827" coordsize="5859,51" path="m7290,26878r5859,l13149,26827r-5859,l7290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2" style="position:absolute;margin-left:372.7pt;margin-top:570.7pt;width:.7pt;height:189.7pt;z-index:257768448;mso-position-horizontal-relative:page;mso-position-vertical-relative:page" coordorigin="13149,20134" coordsize="26,6693" path="m13149,26827r26,l13175,20134r-26,l13149,26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3" style="position:absolute;margin-left:372.7pt;margin-top:760.45pt;width:1.45pt;height:1.45pt;z-index:257769472;mso-position-horizontal-relative:page;mso-position-vertical-relative:page" coordorigin="13149,26827" coordsize="51,51" path="m13149,26878r51,l13200,26827r-51,l13149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4" style="position:absolute;margin-left:374.15pt;margin-top:760.45pt;width:190.2pt;height:1.45pt;z-index:257770496;mso-position-horizontal-relative:page;mso-position-vertical-relative:page" coordorigin="13200,26827" coordsize="6710,51" path="m13200,26878r6710,l19910,26827r-6710,l13200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5" style="position:absolute;margin-left:564.35pt;margin-top:570pt;width:1.45pt;height:.7pt;z-index:257771520;mso-position-horizontal-relative:page;mso-position-vertical-relative:page" coordorigin="19910,20109" coordsize="51,26" path="m19910,20134r51,l19961,20109r-51,l19910,20134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6" style="position:absolute;margin-left:564.35pt;margin-top:570.7pt;width:1.45pt;height:189.7pt;z-index:257772544;mso-position-horizontal-relative:page;mso-position-vertical-relative:page" coordorigin="19910,20134" coordsize="51,6693" path="m19910,26827r51,l19961,20134r-51,l19910,268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7" style="position:absolute;margin-left:564.35pt;margin-top:760.45pt;width:1.45pt;height:1.45pt;z-index:257773568;mso-position-horizontal-relative:page;mso-position-vertical-relative:page" coordorigin="19910,26827" coordsize="51,51" path="m19910,26878r51,l19961,26827r-51,l19910,268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9998" style="position:absolute;margin-left:564.35pt;margin-top:760.45pt;width:1.45pt;height:1.45pt;z-index:257774592;mso-position-horizontal-relative:page;mso-position-vertical-relative:page" coordorigin="19910,26827" coordsize="51,51" path="m19910,26878r51,l19961,26827r-51,l19910,26878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after="7" w:line="249" w:lineRule="exact"/>
        <w:ind w:right="-113"/>
      </w:pPr>
      <w:r>
        <w:rPr>
          <w:color w:val="000000"/>
        </w:rPr>
        <w:t xml:space="preserve">Требования к параметрам сооружений </w:t>
      </w:r>
      <w:r>
        <w:rPr>
          <w:color w:val="000000"/>
          <w:spacing w:val="7252"/>
        </w:rPr>
        <w:t xml:space="preserve"> </w:t>
      </w:r>
      <w:r w:rsidRPr="00BB7812">
        <w:rPr>
          <w:color w:val="000000"/>
          <w:spacing w:val="3"/>
        </w:rPr>
        <w:t>и границам земельных участков в со-</w:t>
      </w:r>
      <w:r w:rsidRPr="00BB7812">
        <w:rPr>
          <w:color w:val="000000"/>
          <w:spacing w:val="18"/>
        </w:rPr>
        <w:t xml:space="preserve"> </w:t>
      </w:r>
    </w:p>
    <w:p w:rsidR="00923E4B" w:rsidRDefault="00923E4B">
      <w:pPr>
        <w:spacing w:line="244" w:lineRule="exact"/>
        <w:ind w:right="-113"/>
      </w:pPr>
      <w:r w:rsidRPr="00BB7812">
        <w:rPr>
          <w:color w:val="000000"/>
        </w:rPr>
        <w:t>ответствии с СП 42.13330.2011 (Акту-</w:t>
      </w:r>
      <w:r w:rsidRPr="00BB7812">
        <w:rPr>
          <w:color w:val="000000"/>
          <w:spacing w:val="29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2483" w:right="647" w:bottom="0" w:left="7570" w:header="720" w:footer="720" w:gutter="0"/>
          <w:cols w:space="720"/>
        </w:sectPr>
      </w:pPr>
    </w:p>
    <w:p w:rsidR="00923E4B" w:rsidRDefault="00923E4B">
      <w:pPr>
        <w:tabs>
          <w:tab w:val="left" w:pos="1562"/>
          <w:tab w:val="left" w:pos="3043"/>
        </w:tabs>
        <w:spacing w:before="10" w:after="10" w:line="248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СНиП </w:t>
      </w:r>
      <w:r>
        <w:rPr>
          <w:color w:val="000000"/>
          <w:spacing w:val="7245"/>
        </w:rPr>
        <w:t xml:space="preserve"> </w:t>
      </w:r>
      <w:r>
        <w:tab/>
      </w:r>
      <w:r>
        <w:rPr>
          <w:color w:val="000000"/>
        </w:rPr>
        <w:t xml:space="preserve">«Градостроительство. </w:t>
      </w:r>
    </w:p>
    <w:p w:rsidR="00923E4B" w:rsidRDefault="00923E4B">
      <w:pPr>
        <w:spacing w:line="244" w:lineRule="exact"/>
        <w:ind w:right="-113"/>
      </w:pPr>
      <w:r w:rsidRPr="00BB7812">
        <w:rPr>
          <w:color w:val="000000"/>
          <w:spacing w:val="4"/>
        </w:rPr>
        <w:t>Планировка и застройка городских и</w:t>
      </w:r>
      <w:r w:rsidRPr="00BB7812">
        <w:rPr>
          <w:color w:val="000000"/>
          <w:spacing w:val="18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651" w:bottom="0" w:left="7570" w:header="720" w:footer="720" w:gutter="0"/>
          <w:cols w:space="720"/>
        </w:sectPr>
      </w:pPr>
    </w:p>
    <w:p w:rsidR="00923E4B" w:rsidRDefault="00923E4B">
      <w:pPr>
        <w:tabs>
          <w:tab w:val="left" w:pos="989"/>
        </w:tabs>
        <w:spacing w:before="7" w:line="244" w:lineRule="exact"/>
        <w:ind w:right="-113"/>
        <w:rPr>
          <w:color w:val="000000"/>
        </w:rPr>
      </w:pPr>
      <w:r>
        <w:rPr>
          <w:color w:val="000000"/>
        </w:rPr>
        <w:lastRenderedPageBreak/>
        <w:t xml:space="preserve">сельских </w:t>
      </w:r>
      <w:r>
        <w:tab/>
      </w:r>
      <w:r>
        <w:rPr>
          <w:color w:val="000000"/>
        </w:rPr>
        <w:t xml:space="preserve">поселений»), </w:t>
      </w:r>
    </w:p>
    <w:p w:rsidR="00923E4B" w:rsidRDefault="00923E4B" w:rsidP="00923E4B">
      <w:pPr>
        <w:tabs>
          <w:tab w:val="left" w:pos="989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2067" w:bottom="0" w:left="757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187" type="#_x0000_t202" style="position:absolute;margin-left:238.3pt;margin-top:804.85pt;width:3.45pt;height:10.3pt;z-index:-24534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8" type="#_x0000_t202" style="position:absolute;margin-left:203.4pt;margin-top:804.85pt;width:3.45pt;height:10.3pt;z-index:-24534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9" type="#_x0000_t202" style="position:absolute;margin-left:169.3pt;margin-top:804.85pt;width:3.45pt;height:10.3pt;z-index:-24534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0" type="#_x0000_t202" style="position:absolute;margin-left:138.7pt;margin-top:804.85pt;width:3.45pt;height:10.3pt;z-index:-24534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1" type="#_x0000_t202" style="position:absolute;margin-left:114.7pt;margin-top:804.85pt;width:3.45pt;height:10.3pt;z-index:-24534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2" type="#_x0000_t202" style="position:absolute;margin-left:81.95pt;margin-top:804.85pt;width:3.45pt;height:10.3pt;z-index:-24534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3" type="#_x0000_t202" style="position:absolute;margin-left:230.3pt;margin-top:790.85pt;width:2.9pt;height:8.05pt;z-index:-24534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4" type="#_x0000_t202" style="position:absolute;margin-left:193.3pt;margin-top:790.85pt;width:2.9pt;height:8.05pt;z-index:-24534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5" type="#_x0000_t202" style="position:absolute;margin-left:158.5pt;margin-top:790.85pt;width:2.9pt;height:8.05pt;z-index:-24533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6" type="#_x0000_t202" style="position:absolute;margin-left:130.3pt;margin-top:790.85pt;width:2.9pt;height:8.05pt;z-index:-24533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7" type="#_x0000_t202" style="position:absolute;margin-left:102.1pt;margin-top:790.85pt;width:2.9pt;height:8.05pt;z-index:-24533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8" type="#_x0000_t202" style="position:absolute;margin-left:73.9pt;margin-top:790.85pt;width:2.9pt;height:8.05pt;z-index:-24533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9" type="#_x0000_t202" style="position:absolute;margin-left:575.9pt;margin-top:776.05pt;width:3.9pt;height:12.45pt;z-index:-24533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0" type="#_x0000_t202" style="position:absolute;margin-left:230.3pt;margin-top:774.9pt;width:2.9pt;height:8.05pt;z-index:-24533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1" type="#_x0000_t202" style="position:absolute;margin-left:193.3pt;margin-top:774.9pt;width:2.9pt;height:8.05pt;z-index:-24533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2" type="#_x0000_t202" style="position:absolute;margin-left:158.5pt;margin-top:774.9pt;width:2.9pt;height:8.05pt;z-index:-24533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3" type="#_x0000_t202" style="position:absolute;margin-left:130.3pt;margin-top:774.9pt;width:2.9pt;height:8.05pt;z-index:-24533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4" type="#_x0000_t202" style="position:absolute;margin-left:102.1pt;margin-top:774.9pt;width:2.9pt;height:8.05pt;z-index:-24532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5" type="#_x0000_t202" style="position:absolute;margin-left:73.9pt;margin-top:774.9pt;width:2.9pt;height:8.05pt;z-index:-24532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6" type="#_x0000_t202" style="position:absolute;margin-left:42.6pt;margin-top:782.9pt;width:14.7pt;height:4.4pt;z-index:-2453278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7" type="#_x0000_t202" style="position:absolute;margin-left:28.55pt;margin-top:754.85pt;width:12.45pt;height:3.9pt;z-index:-2453268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8" type="#_x0000_t202" style="position:absolute;margin-left:42.6pt;margin-top:698.05pt;width:14.7pt;height:4.4pt;z-index:-245325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09" type="#_x0000_t202" style="position:absolute;margin-left:28.55pt;margin-top:671.55pt;width:12.45pt;height:3.9pt;z-index:-245324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0" type="#_x0000_t202" style="position:absolute;margin-left:42.6pt;margin-top:610.7pt;width:14.7pt;height:4.4pt;z-index:-245323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1" type="#_x0000_t202" style="position:absolute;margin-left:28.55pt;margin-top:583pt;width:12.45pt;height:3.9pt;z-index:-245322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2" type="#_x0000_t202" style="position:absolute;margin-left:338.4pt;margin-top:383.5pt;width:4.95pt;height:16.95pt;z-index:-24532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3" type="#_x0000_t202" style="position:absolute;margin-left:43.3pt;margin-top:18.35pt;width:4.95pt;height:16.95pt;z-index:-24532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4" type="#_x0000_t202" style="position:absolute;margin-left:25.55pt;margin-top:15.85pt;width:556.4pt;height:806.85pt;z-index:-24531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1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19"/>
                    <w:gridCol w:w="43"/>
                    <w:gridCol w:w="566"/>
                    <w:gridCol w:w="224"/>
                    <w:gridCol w:w="43"/>
                    <w:gridCol w:w="599"/>
                    <w:gridCol w:w="43"/>
                    <w:gridCol w:w="2500"/>
                    <w:gridCol w:w="3541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9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8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1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НОГО ИСПОЛЬЗОВАНИЯ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tcMar>
                          <w:left w:w="244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ЦИИ РЕГЛАМЕНТА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0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tcMar>
                          <w:left w:w="482" w:type="dxa"/>
                          <w:right w:w="135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Гостевые автостоянки,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автостоянки для вре-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менного хранения ин-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дивидуальных легко-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вых автомобилей, ав-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тостоянки для времен-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ного хранения тури-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>стических автобусов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0" w:type="dxa"/>
                          <w:right w:w="64" w:type="dxa"/>
                        </w:tcMar>
                      </w:tcPr>
                      <w:p w:rsidR="00AA7298" w:rsidRDefault="00AA7298">
                        <w:pPr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размер земельно- </w:t>
                        </w:r>
                        <w:r>
                          <w:br/>
                        </w:r>
                        <w:r w:rsidRPr="00653E0A">
                          <w:rPr>
                            <w:color w:val="000000"/>
                          </w:rPr>
                          <w:t>го участка – 200 м , минималь-</w:t>
                        </w:r>
                        <w:r w:rsidRPr="00653E0A">
                          <w:rPr>
                            <w:color w:val="000000"/>
                            <w:spacing w:val="17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653E0A">
                          <w:rPr>
                            <w:color w:val="000000"/>
                          </w:rPr>
                          <w:t>ный 100 м . Расчет производить</w:t>
                        </w:r>
                        <w:r w:rsidRPr="00653E0A">
                          <w:rPr>
                            <w:color w:val="000000"/>
                            <w:spacing w:val="16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 вида объекта, его вместимости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 соответствии со строительными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нормами и правилами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tcMar>
                          <w:left w:w="119" w:type="dxa"/>
                          <w:right w:w="34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981"/>
                          </w:tabs>
                          <w:spacing w:before="196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Зона предназначена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для размещения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физкультурно-спортивных объектов и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комплексов местного значения, 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также обслуживающих объектов,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вспомогательных по отношению к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основному назначению зоны.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7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tcMar>
                          <w:left w:w="482" w:type="dxa"/>
                          <w:right w:w="93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Здания и сооружения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для обслуживания ра-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ботников и для обеспе-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чения деятельности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объекта </w:t>
                        </w:r>
                      </w:p>
                    </w:tc>
                    <w:tc>
                      <w:tcPr>
                        <w:tcW w:w="7529" w:type="dxa"/>
                        <w:gridSpan w:val="8"/>
                        <w:tcMar>
                          <w:left w:w="110" w:type="dxa"/>
                          <w:right w:w="4344" w:type="dxa"/>
                        </w:tcMar>
                      </w:tcPr>
                      <w:p w:rsidR="00AA7298" w:rsidRDefault="00AA7298">
                        <w:pPr>
                          <w:spacing w:before="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этажность не бо-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лее – 3-х этажей.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90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tcMar>
                          <w:left w:w="482" w:type="dxa"/>
                          <w:right w:w="56" w:type="dxa"/>
                        </w:tcMar>
                      </w:tcPr>
                      <w:p w:rsidR="00AA7298" w:rsidRDefault="00AA7298">
                        <w:pPr>
                          <w:spacing w:before="39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Общественные туалеты </w:t>
                        </w:r>
                      </w:p>
                    </w:tc>
                    <w:tc>
                      <w:tcPr>
                        <w:tcW w:w="341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0" w:type="dxa"/>
                          <w:right w:w="324" w:type="dxa"/>
                        </w:tcMar>
                      </w:tcPr>
                      <w:p w:rsidR="00AA7298" w:rsidRDefault="00AA7298">
                        <w:pPr>
                          <w:spacing w:before="394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жей-1 этаж,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5 м.,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 новом строительстве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tcMar>
                          <w:left w:w="119" w:type="dxa"/>
                          <w:right w:w="403" w:type="dxa"/>
                        </w:tcMar>
                      </w:tcPr>
                      <w:p w:rsidR="00AA7298" w:rsidRDefault="00AA7298">
                        <w:pPr>
                          <w:spacing w:before="394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встроенно-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пристроенные.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Размещение только в соответствии с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проектом благоустройства, на терри-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ториях не занятых насаждениями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Новое строительство осуществлять в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соответствии с требованиями к раз-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мещению таких объектов СП, СНиП,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технических регламентов, СанПиН,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др. документов.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64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 w:val="restart"/>
                        <w:tcMar>
                          <w:left w:w="482" w:type="dxa"/>
                          <w:right w:w="284" w:type="dxa"/>
                        </w:tcMar>
                      </w:tcPr>
                      <w:p w:rsidR="00AA7298" w:rsidRDefault="00AA7298">
                        <w:pPr>
                          <w:spacing w:before="34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Опорные пункты ми-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лиции </w:t>
                        </w:r>
                      </w:p>
                    </w:tc>
                    <w:tc>
                      <w:tcPr>
                        <w:tcW w:w="3411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0" w:type="dxa"/>
                          <w:right w:w="324" w:type="dxa"/>
                        </w:tcMar>
                      </w:tcPr>
                      <w:p w:rsidR="00AA7298" w:rsidRDefault="00AA7298">
                        <w:pPr>
                          <w:spacing w:before="34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количество эта-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жей-1 этаж,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красной линии 5 м.,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 новом строительстве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vMerge w:val="restart"/>
                        <w:tcMar>
                          <w:left w:w="119" w:type="dxa"/>
                          <w:right w:w="403" w:type="dxa"/>
                        </w:tcMar>
                      </w:tcPr>
                      <w:p w:rsidR="00AA7298" w:rsidRDefault="00AA7298">
                        <w:pPr>
                          <w:spacing w:before="34"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Отдельно стоящие, встроенно-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пристроенные.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Размещение только в соответствии с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проектом благоустройства, на терри-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ториях не занятых насаждениями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Новое строительство осуществлять в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соответствии с требованиями к раз-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мещению таких объектов СП, СНиП,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технических регламентов, СанПиН,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др. документов.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1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0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53E0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653E0A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1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1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53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8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 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87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53E0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8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1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НОГО ИСПОЛЬЗОВАНИЯ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tcMar>
                          <w:left w:w="244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7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ЦИИ РЕГЛАМЕНТА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8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 w:val="restart"/>
                        <w:tcMar>
                          <w:left w:w="482" w:type="dxa"/>
                          <w:right w:w="88" w:type="dxa"/>
                        </w:tcMar>
                      </w:tcPr>
                      <w:p w:rsidR="00AA7298" w:rsidRDefault="00AA7298">
                        <w:pPr>
                          <w:spacing w:before="18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Предприятия мелко-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розничной торговли во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временных сооружени- </w:t>
                        </w:r>
                      </w:p>
                    </w:tc>
                    <w:tc>
                      <w:tcPr>
                        <w:tcW w:w="3411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10" w:type="dxa"/>
                          <w:right w:w="392" w:type="dxa"/>
                        </w:tcMar>
                      </w:tcPr>
                      <w:p w:rsidR="00AA7298" w:rsidRDefault="00AA7298">
                        <w:pPr>
                          <w:spacing w:before="184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</w:tc>
                    <w:tc>
                      <w:tcPr>
                        <w:tcW w:w="4118" w:type="dxa"/>
                        <w:gridSpan w:val="3"/>
                        <w:vMerge w:val="restart"/>
                        <w:tcMar>
                          <w:left w:w="119" w:type="dxa"/>
                          <w:right w:w="455" w:type="dxa"/>
                        </w:tcMar>
                      </w:tcPr>
                      <w:p w:rsidR="00AA7298" w:rsidRDefault="00AA7298">
                        <w:pPr>
                          <w:spacing w:before="18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Размещение только в соответствии с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проектом благоустройства, на терри-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ториях не занятых насаждениями.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1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653E0A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653E0A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19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11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11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653E0A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653E0A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70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029" type="#_x0000_t202" style="position:absolute;margin-left:19.55pt;margin-top:821.4pt;width:4.4pt;height:14.7pt;z-index:25780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0" type="#_x0000_t202" style="position:absolute;margin-left:85.1pt;margin-top:14.25pt;width:4.4pt;height:14.7pt;z-index:25780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1" type="#_x0000_t202" style="position:absolute;margin-left:85.1pt;margin-top:240.25pt;width:4.2pt;height:13.65pt;z-index:25780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2" type="#_x0000_t202" style="position:absolute;margin-left:293.3pt;margin-top:200.8pt;width:6.65pt;height:9.15pt;z-index:25781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54" w:lineRule="exact"/>
                  </w:pPr>
                  <w:r>
                    <w:rPr>
                      <w:color w:val="000000"/>
                      <w:sz w:val="14"/>
                      <w:szCs w:val="14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3" type="#_x0000_t202" style="position:absolute;margin-left:255.6pt;margin-top:213.5pt;width:6.65pt;height:9.15pt;z-index:25781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54" w:lineRule="exact"/>
                  </w:pPr>
                  <w:r>
                    <w:rPr>
                      <w:color w:val="000000"/>
                      <w:sz w:val="14"/>
                      <w:szCs w:val="14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4" type="#_x0000_t202" style="position:absolute;margin-left:219.85pt;margin-top:316.8pt;width:4.2pt;height:13.65pt;z-index:25781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5" type="#_x0000_t202" style="position:absolute;margin-left:265.35pt;margin-top:380.9pt;width:4.2pt;height:13.65pt;z-index:25781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6" type="#_x0000_t202" style="position:absolute;margin-left:265.35pt;margin-top:508.1pt;width:4.2pt;height:13.65pt;z-index:25781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7" type="#_x0000_t202" style="position:absolute;margin-left:453pt;margin-top:609.25pt;width:4.2pt;height:13.65pt;z-index:25781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8" type="#_x0000_t202" style="position:absolute;margin-left:85.1pt;margin-top:81.25pt;width:4.4pt;height:14.9pt;z-index:25781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39" style="position:absolute;margin-left:78.95pt;margin-top:94.9pt;width:1.45pt;height:1.55pt;z-index:257817600;mso-position-horizontal-relative:page;mso-position-vertical-relative:page" coordorigin="2786,3349" coordsize="51,56" path="m2786,3404r51,l2837,3349r-51,l2786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0" style="position:absolute;margin-left:78.95pt;margin-top:94.9pt;width:1.45pt;height:1.45pt;z-index:257818624;mso-position-horizontal-relative:page;mso-position-vertical-relative:page" coordorigin="2786,3349" coordsize="51,51" path="m2786,3400r51,l2837,3349r-51,l2786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1" style="position:absolute;margin-left:80.4pt;margin-top:94.9pt;width:121.3pt;height:1.45pt;z-index:257819648;mso-position-horizontal-relative:page;mso-position-vertical-relative:page" coordorigin="2837,3349" coordsize="4280,51" path="m2837,3400r4280,l7117,3349r-4280,l2837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2" style="position:absolute;margin-left:201.7pt;margin-top:96.35pt;width:.7pt;height:.1pt;z-index:257820672;mso-position-horizontal-relative:page;mso-position-vertical-relative:page" coordorigin="7117,3400" coordsize="26,5" path="m7117,3404r25,l7142,3400r-25,l7117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3" style="position:absolute;margin-left:201.7pt;margin-top:94.9pt;width:1.45pt;height:1.45pt;z-index:257821696;mso-position-horizontal-relative:page;mso-position-vertical-relative:page" coordorigin="7117,3349" coordsize="51,51" path="m7117,3400r50,l7167,3349r-50,l7117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4" style="position:absolute;margin-left:203.15pt;margin-top:94.9pt;width:169.55pt;height:1.45pt;z-index:257822720;mso-position-horizontal-relative:page;mso-position-vertical-relative:page" coordorigin="7167,3349" coordsize="5982,51" path="m7167,3400r5982,l13149,3349r-5982,l7167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5" style="position:absolute;margin-left:201.7pt;margin-top:96.5pt;width:.7pt;height:27.5pt;z-index:257823744;mso-position-horizontal-relative:page;mso-position-vertical-relative:page" coordorigin="7117,3404" coordsize="26,970" path="m7117,4374r25,l7142,3404r-25,l711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6" style="position:absolute;margin-left:372.7pt;margin-top:96.35pt;width:.7pt;height:.1pt;z-index:257824768;mso-position-horizontal-relative:page;mso-position-vertical-relative:page" coordorigin="13149,3400" coordsize="26,5" path="m13149,3404r26,l13175,3400r-26,l13149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7" style="position:absolute;margin-left:372.7pt;margin-top:94.9pt;width:1.45pt;height:1.45pt;z-index:257825792;mso-position-horizontal-relative:page;mso-position-vertical-relative:page" coordorigin="13149,3349" coordsize="51,51" path="m13149,3400r51,l13200,3349r-51,l13149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8" style="position:absolute;margin-left:374.15pt;margin-top:94.9pt;width:190.2pt;height:1.45pt;z-index:257826816;mso-position-horizontal-relative:page;mso-position-vertical-relative:page" coordorigin="13200,3349" coordsize="6710,51" path="m13200,3400r6710,l19910,3349r-6710,l13200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49" style="position:absolute;margin-left:372.7pt;margin-top:96.5pt;width:.7pt;height:27.5pt;z-index:257827840;mso-position-horizontal-relative:page;mso-position-vertical-relative:page" coordorigin="13149,3404" coordsize="26,970" path="m13149,4374r26,l13175,3404r-26,l13149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0" type="#_x0000_t202" style="position:absolute;margin-left:284.75pt;margin-top:125.65pt;width:9.7pt;height:13.65pt;z-index:25782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51" type="#_x0000_t202" style="position:absolute;margin-left:290.3pt;margin-top:125.65pt;width:4.2pt;height:13.65pt;z-index:25782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52" style="position:absolute;margin-left:78.95pt;margin-top:96.5pt;width:1.45pt;height:27.5pt;z-index:257830912;mso-position-horizontal-relative:page;mso-position-vertical-relative:page" coordorigin="2786,3404" coordsize="51,970" path="m2786,4374r51,l2837,3404r-51,l2786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3" type="#_x0000_t202" style="position:absolute;margin-left:138.1pt;margin-top:125.65pt;width:9.7pt;height:13.65pt;z-index:25783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54" type="#_x0000_t202" style="position:absolute;margin-left:143.65pt;margin-top:125.65pt;width:4.2pt;height:13.65pt;z-index:25783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55" style="position:absolute;margin-left:78.95pt;margin-top:123.95pt;width:1.45pt;height:1.55pt;z-index:257833984;mso-position-horizontal-relative:page;mso-position-vertical-relative:page" coordorigin="2786,4374" coordsize="51,56" path="m2786,4429r51,l2837,4374r-51,l2786,44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6" style="position:absolute;margin-left:80.4pt;margin-top:123.95pt;width:121.3pt;height:1.45pt;z-index:257835008;mso-position-horizontal-relative:page;mso-position-vertical-relative:page" coordorigin="2837,4374" coordsize="4280,51" path="m2837,4424r4280,l7117,4374r-4280,l2837,44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7" style="position:absolute;margin-left:201.7pt;margin-top:125.4pt;width:.7pt;height:.1pt;z-index:257836032;mso-position-horizontal-relative:page;mso-position-vertical-relative:page" coordorigin="7117,4424" coordsize="26,5" path="m7117,4429r25,l7142,4424r-25,l7117,44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8" style="position:absolute;margin-left:201.7pt;margin-top:123.95pt;width:1.45pt;height:1.45pt;z-index:257837056;mso-position-horizontal-relative:page;mso-position-vertical-relative:page" coordorigin="7117,4374" coordsize="51,51" path="m7117,4424r50,l7167,4374r-50,l7117,44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59" style="position:absolute;margin-left:203.15pt;margin-top:123.95pt;width:169.55pt;height:1.45pt;z-index:257838080;mso-position-horizontal-relative:page;mso-position-vertical-relative:page" coordorigin="7167,4374" coordsize="5982,51" path="m7167,4424r5982,l13149,4374r-5982,l7167,44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0" style="position:absolute;margin-left:372.7pt;margin-top:125.4pt;width:.7pt;height:.1pt;z-index:257839104;mso-position-horizontal-relative:page;mso-position-vertical-relative:page" coordorigin="13149,4424" coordsize="26,5" path="m13149,4429r26,l13175,4424r-26,l13149,44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1" style="position:absolute;margin-left:372.7pt;margin-top:123.95pt;width:1.45pt;height:1.45pt;z-index:257840128;mso-position-horizontal-relative:page;mso-position-vertical-relative:page" coordorigin="13149,4374" coordsize="51,51" path="m13149,4424r51,l13200,4374r-51,l13149,44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2" style="position:absolute;margin-left:564.35pt;margin-top:94.9pt;width:1.45pt;height:1.55pt;z-index:257841152;mso-position-horizontal-relative:page;mso-position-vertical-relative:page" coordorigin="19910,3349" coordsize="51,56" path="m19910,3404r51,l19961,3349r-51,l19910,34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3" style="position:absolute;margin-left:564.35pt;margin-top:94.9pt;width:1.45pt;height:1.45pt;z-index:257842176;mso-position-horizontal-relative:page;mso-position-vertical-relative:page" coordorigin="19910,3349" coordsize="51,51" path="m19910,3400r51,l19961,3349r-51,l19910,340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4" style="position:absolute;margin-left:564.35pt;margin-top:96.5pt;width:1.45pt;height:27.5pt;z-index:257843200;mso-position-horizontal-relative:page;mso-position-vertical-relative:page" coordorigin="19910,3404" coordsize="51,970" path="m19910,4374r51,l19961,3404r-51,l1991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5" type="#_x0000_t202" style="position:absolute;margin-left:466.3pt;margin-top:125.65pt;width:9.7pt;height:13.65pt;z-index:25784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66" type="#_x0000_t202" style="position:absolute;margin-left:471.85pt;margin-top:125.65pt;width:4.2pt;height:13.65pt;z-index:25784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67" style="position:absolute;margin-left:374.15pt;margin-top:123.95pt;width:190.2pt;height:1.45pt;z-index:257846272;mso-position-horizontal-relative:page;mso-position-vertical-relative:page" coordorigin="13200,4374" coordsize="6710,51" path="m13200,4424r6710,l19910,4374r-6710,l13200,442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8" style="position:absolute;margin-left:372.7pt;margin-top:125.5pt;width:.7pt;height:12.6pt;z-index:257847296;mso-position-horizontal-relative:page;mso-position-vertical-relative:page" coordorigin="13149,4429" coordsize="26,445" path="m13149,4873r26,l13175,4429r-26,l13149,48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69" style="position:absolute;margin-left:201.7pt;margin-top:125.5pt;width:.7pt;height:12.6pt;z-index:257848320;mso-position-horizontal-relative:page;mso-position-vertical-relative:page" coordorigin="7117,4429" coordsize="26,445" path="m7117,4873r25,l7142,4429r-25,l7117,48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0" type="#_x0000_t202" style="position:absolute;margin-left:336.6pt;margin-top:138.95pt;width:4.2pt;height:13.65pt;z-index:25784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1" style="position:absolute;margin-left:78.95pt;margin-top:125.5pt;width:1.45pt;height:12.6pt;z-index:257850368;mso-position-horizontal-relative:page;mso-position-vertical-relative:page" coordorigin="2786,4429" coordsize="51,445" path="m2786,4873r51,l2837,4429r-51,l2786,48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2" style="position:absolute;margin-left:78.95pt;margin-top:138.1pt;width:1.45pt;height:.7pt;z-index:257851392;mso-position-horizontal-relative:page;mso-position-vertical-relative:page" coordorigin="2786,4873" coordsize="51,26" path="m2786,4898r51,l2837,4873r-51,l2786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3" style="position:absolute;margin-left:80.4pt;margin-top:138.1pt;width:121.3pt;height:.7pt;z-index:257852416;mso-position-horizontal-relative:page;mso-position-vertical-relative:page" coordorigin="2837,4873" coordsize="4280,26" path="m2837,4898r4280,l7117,4873r-4280,l2837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4" style="position:absolute;margin-left:201.7pt;margin-top:138.1pt;width:.7pt;height:.7pt;z-index:257853440;mso-position-horizontal-relative:page;mso-position-vertical-relative:page" coordorigin="7117,4873" coordsize="26,26" path="m7117,4898r25,l7142,4873r-25,l7117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5" style="position:absolute;margin-left:202.45pt;margin-top:138.1pt;width:170.3pt;height:.7pt;z-index:257854464;mso-position-horizontal-relative:page;mso-position-vertical-relative:page" coordorigin="7142,4873" coordsize="6008,26" path="m7142,4898r6007,l13149,4873r-6007,l7142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6" style="position:absolute;margin-left:372.7pt;margin-top:138.1pt;width:.7pt;height:.7pt;z-index:257855488;mso-position-horizontal-relative:page;mso-position-vertical-relative:page" coordorigin="13149,4873" coordsize="26,26" path="m13149,4898r26,l13175,4873r-26,l13149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7" style="position:absolute;margin-left:564.35pt;margin-top:123.95pt;width:1.45pt;height:1.55pt;z-index:257856512;mso-position-horizontal-relative:page;mso-position-vertical-relative:page" coordorigin="19910,4374" coordsize="51,56" path="m19910,4429r51,l19961,4374r-51,l19910,442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8" style="position:absolute;margin-left:564.35pt;margin-top:125.5pt;width:1.45pt;height:12.6pt;z-index:257857536;mso-position-horizontal-relative:page;mso-position-vertical-relative:page" coordorigin="19910,4429" coordsize="51,445" path="m19910,4873r51,l19961,4429r-51,l19910,48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79" type="#_x0000_t202" style="position:absolute;margin-left:474.9pt;margin-top:138.95pt;width:4.2pt;height:13.65pt;z-index:25785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0" style="position:absolute;margin-left:373.45pt;margin-top:138.1pt;width:190.9pt;height:.7pt;z-index:257859584;mso-position-horizontal-relative:page;mso-position-vertical-relative:page" coordorigin="13175,4873" coordsize="6736,26" path="m13175,4898r6735,l19910,4873r-6735,l13175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1" style="position:absolute;margin-left:372.7pt;margin-top:138.85pt;width:.7pt;height:126.6pt;z-index:257860608;mso-position-horizontal-relative:page;mso-position-vertical-relative:page" coordorigin="13149,4898" coordsize="26,4467" path="m13149,9365r26,l13175,4898r-26,l13149,9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2" type="#_x0000_t202" style="position:absolute;margin-left:311.05pt;margin-top:252.85pt;width:4.2pt;height:13.65pt;z-index:25786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3" style="position:absolute;margin-left:201.7pt;margin-top:138.85pt;width:.7pt;height:126.6pt;z-index:257862656;mso-position-horizontal-relative:page;mso-position-vertical-relative:page" coordorigin="7117,4898" coordsize="26,4467" path="m7117,9365r25,l7142,4898r-25,l7117,9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4" style="position:absolute;margin-left:78.95pt;margin-top:138.85pt;width:1.45pt;height:126.6pt;z-index:257863680;mso-position-horizontal-relative:page;mso-position-vertical-relative:page" coordorigin="2786,4898" coordsize="51,4467" path="m2786,9365r51,l2837,4898r-51,l2786,9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5" style="position:absolute;margin-left:78.95pt;margin-top:265.45pt;width:1.45pt;height:.7pt;z-index:257864704;mso-position-horizontal-relative:page;mso-position-vertical-relative:page" coordorigin="2786,9365" coordsize="51,26" path="m2786,9390r51,l2837,9365r-51,l2786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6" style="position:absolute;margin-left:80.4pt;margin-top:265.45pt;width:121.3pt;height:.7pt;z-index:257865728;mso-position-horizontal-relative:page;mso-position-vertical-relative:page" coordorigin="2837,9365" coordsize="4280,26" path="m2837,9390r4280,l7117,9365r-4280,l2837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7" style="position:absolute;margin-left:201.7pt;margin-top:265.45pt;width:.7pt;height:.7pt;z-index:257866752;mso-position-horizontal-relative:page;mso-position-vertical-relative:page" coordorigin="7117,9365" coordsize="26,26" path="m7117,9390r25,l7142,9365r-25,l7117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8" style="position:absolute;margin-left:202.45pt;margin-top:265.45pt;width:170.3pt;height:.7pt;z-index:257867776;mso-position-horizontal-relative:page;mso-position-vertical-relative:page" coordorigin="7142,9365" coordsize="6008,26" path="m7142,9390r6007,l13149,9365r-6007,l7142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89" style="position:absolute;margin-left:372.7pt;margin-top:265.45pt;width:.7pt;height:.7pt;z-index:257868800;mso-position-horizontal-relative:page;mso-position-vertical-relative:page" coordorigin="13149,9365" coordsize="26,26" path="m13149,9390r26,l13175,9365r-26,l13149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0" style="position:absolute;margin-left:564.35pt;margin-top:138.1pt;width:1.45pt;height:.7pt;z-index:257869824;mso-position-horizontal-relative:page;mso-position-vertical-relative:page" coordorigin="19910,4873" coordsize="51,26" path="m19910,4898r51,l19961,4873r-51,l19910,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1" style="position:absolute;margin-left:564.35pt;margin-top:138.85pt;width:1.45pt;height:126.6pt;z-index:257870848;mso-position-horizontal-relative:page;mso-position-vertical-relative:page" coordorigin="19910,4898" coordsize="51,4467" path="m19910,9365r51,l19961,4898r-51,l19910,93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2" style="position:absolute;margin-left:373.45pt;margin-top:265.45pt;width:190.9pt;height:.7pt;z-index:257871872;mso-position-horizontal-relative:page;mso-position-vertical-relative:page" coordorigin="13175,9365" coordsize="6736,26" path="m13175,9390r6735,l19910,9365r-6735,l13175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3" style="position:absolute;margin-left:372.7pt;margin-top:266.15pt;width:.7pt;height:101.15pt;z-index:257872896;mso-position-horizontal-relative:page;mso-position-vertical-relative:page" coordorigin="13149,9390" coordsize="26,3569" path="m13149,12959r26,l13175,9390r-26,l13149,129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4" style="position:absolute;margin-left:201.7pt;margin-top:266.15pt;width:.7pt;height:101.15pt;z-index:257873920;mso-position-horizontal-relative:page;mso-position-vertical-relative:page" coordorigin="7117,9390" coordsize="26,3569" path="m7117,12959r25,l7142,9390r-25,l7117,129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5" style="position:absolute;margin-left:78.95pt;margin-top:266.15pt;width:1.45pt;height:101.15pt;z-index:257874944;mso-position-horizontal-relative:page;mso-position-vertical-relative:page" coordorigin="2786,9390" coordsize="51,3569" path="m2786,12959r51,l2837,9390r-51,l2786,129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6" type="#_x0000_t202" style="position:absolute;margin-left:196.3pt;margin-top:368.15pt;width:4.2pt;height:13.65pt;z-index:25787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97" style="position:absolute;margin-left:78.95pt;margin-top:367.3pt;width:1.45pt;height:.7pt;z-index:257876992;mso-position-horizontal-relative:page;mso-position-vertical-relative:page" coordorigin="2786,12959" coordsize="51,26" path="m2786,12984r51,l2837,12959r-51,l2786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8" style="position:absolute;margin-left:80.4pt;margin-top:367.3pt;width:121.3pt;height:.7pt;z-index:257878016;mso-position-horizontal-relative:page;mso-position-vertical-relative:page" coordorigin="2837,12959" coordsize="4280,26" path="m2837,12984r4280,l7117,12959r-4280,l2837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099" style="position:absolute;margin-left:201.7pt;margin-top:367.3pt;width:.7pt;height:.7pt;z-index:257879040;mso-position-horizontal-relative:page;mso-position-vertical-relative:page" coordorigin="7117,12959" coordsize="26,26" path="m7117,12984r25,l7142,12959r-25,l7117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0" style="position:absolute;margin-left:202.45pt;margin-top:367.3pt;width:170.3pt;height:.7pt;z-index:257880064;mso-position-horizontal-relative:page;mso-position-vertical-relative:page" coordorigin="7142,12959" coordsize="6008,26" path="m7142,12984r6007,l13149,12959r-6007,l7142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1" style="position:absolute;margin-left:372.7pt;margin-top:367.3pt;width:.7pt;height:.7pt;z-index:257881088;mso-position-horizontal-relative:page;mso-position-vertical-relative:page" coordorigin="13149,12959" coordsize="26,26" path="m13149,12984r26,l13175,12959r-26,l13149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2" type="#_x0000_t202" style="position:absolute;margin-left:545.75pt;margin-top:354.85pt;width:4.2pt;height:13.65pt;z-index:25788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03" style="position:absolute;margin-left:564.35pt;margin-top:265.45pt;width:1.45pt;height:.7pt;z-index:257883136;mso-position-horizontal-relative:page;mso-position-vertical-relative:page" coordorigin="19910,9365" coordsize="51,26" path="m19910,9390r51,l19961,9365r-51,l19910,93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4" style="position:absolute;margin-left:564.35pt;margin-top:266.15pt;width:1.45pt;height:101.15pt;z-index:257884160;mso-position-horizontal-relative:page;mso-position-vertical-relative:page" coordorigin="19910,9390" coordsize="51,3569" path="m19910,12959r51,l19961,9390r-51,l19910,129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5" style="position:absolute;margin-left:373.45pt;margin-top:367.3pt;width:190.9pt;height:.7pt;z-index:257885184;mso-position-horizontal-relative:page;mso-position-vertical-relative:page" coordorigin="13175,12959" coordsize="6736,26" path="m13175,12984r6735,l19910,12959r-6735,l13175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6" style="position:absolute;margin-left:372.7pt;margin-top:368.05pt;width:.7pt;height:126.5pt;z-index:257886208;mso-position-horizontal-relative:page;mso-position-vertical-relative:page" coordorigin="13149,12984" coordsize="26,4462" path="m13149,17446r26,l13175,12984r-26,l13149,174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7" style="position:absolute;margin-left:201.7pt;margin-top:368.05pt;width:.7pt;height:126.5pt;z-index:257887232;mso-position-horizontal-relative:page;mso-position-vertical-relative:page" coordorigin="7117,12984" coordsize="26,4462" path="m7117,17446r25,l7142,12984r-25,l7117,174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8" style="position:absolute;margin-left:78.95pt;margin-top:368.05pt;width:1.45pt;height:126.5pt;z-index:257888256;mso-position-horizontal-relative:page;mso-position-vertical-relative:page" coordorigin="2786,12984" coordsize="51,4462" path="m2786,17446r51,l2837,12984r-51,l2786,174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09" style="position:absolute;margin-left:78.95pt;margin-top:494.5pt;width:1.45pt;height:.7pt;z-index:257889280;mso-position-horizontal-relative:page;mso-position-vertical-relative:page" coordorigin="2786,17446" coordsize="51,26" path="m2786,17471r51,l2837,17446r-51,l2786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0" style="position:absolute;margin-left:80.4pt;margin-top:494.5pt;width:121.3pt;height:.7pt;z-index:257890304;mso-position-horizontal-relative:page;mso-position-vertical-relative:page" coordorigin="2837,17446" coordsize="4280,26" path="m2837,17471r4280,l7117,17446r-4280,l2837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1" style="position:absolute;margin-left:201.7pt;margin-top:494.5pt;width:.7pt;height:.7pt;z-index:257891328;mso-position-horizontal-relative:page;mso-position-vertical-relative:page" coordorigin="7117,17446" coordsize="26,26" path="m7117,17471r25,l7142,17446r-25,l7117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2" style="position:absolute;margin-left:202.45pt;margin-top:494.5pt;width:170.3pt;height:.7pt;z-index:257892352;mso-position-horizontal-relative:page;mso-position-vertical-relative:page" coordorigin="7142,17446" coordsize="6008,26" path="m7142,17471r6007,l13149,17446r-6007,l7142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3" style="position:absolute;margin-left:372.7pt;margin-top:494.5pt;width:.7pt;height:.7pt;z-index:257893376;mso-position-horizontal-relative:page;mso-position-vertical-relative:page" coordorigin="13149,17446" coordsize="26,26" path="m13149,17471r26,l13175,17446r-26,l13149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4" type="#_x0000_t202" style="position:absolute;margin-left:453pt;margin-top:482.05pt;width:4.2pt;height:13.65pt;z-index:25789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15" style="position:absolute;margin-left:564.35pt;margin-top:367.3pt;width:1.45pt;height:.7pt;z-index:257895424;mso-position-horizontal-relative:page;mso-position-vertical-relative:page" coordorigin="19910,12959" coordsize="51,26" path="m19910,12984r51,l19961,12959r-51,l19910,12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6" style="position:absolute;margin-left:564.35pt;margin-top:368.05pt;width:1.45pt;height:126.5pt;z-index:257896448;mso-position-horizontal-relative:page;mso-position-vertical-relative:page" coordorigin="19910,12984" coordsize="51,4462" path="m19910,17446r51,l19961,12984r-51,l19910,174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7" style="position:absolute;margin-left:373.45pt;margin-top:494.5pt;width:190.9pt;height:.7pt;z-index:257897472;mso-position-horizontal-relative:page;mso-position-vertical-relative:page" coordorigin="13175,17446" coordsize="6736,26" path="m13175,17471r6735,l19910,17446r-6735,l13175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8" style="position:absolute;margin-left:78.95pt;margin-top:495.25pt;width:1.45pt;height:126.5pt;z-index:257898496;mso-position-horizontal-relative:page;mso-position-vertical-relative:page" coordorigin="2786,17471" coordsize="51,4462" path="m2786,21933r51,l2837,17471r-51,l2786,219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19" style="position:absolute;margin-left:78.95pt;margin-top:621.7pt;width:1.45pt;height:1.45pt;z-index:257899520;mso-position-horizontal-relative:page;mso-position-vertical-relative:page" coordorigin="2786,21933" coordsize="51,51" path="m2786,21984r51,l2837,21933r-51,l2786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0" style="position:absolute;margin-left:78.95pt;margin-top:621.7pt;width:1.45pt;height:1.45pt;z-index:257900544;mso-position-horizontal-relative:page;mso-position-vertical-relative:page" coordorigin="2786,21933" coordsize="51,51" path="m2786,21984r51,l2837,21933r-51,l2786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1" style="position:absolute;margin-left:80.4pt;margin-top:621.7pt;width:121.3pt;height:1.45pt;z-index:257901568;mso-position-horizontal-relative:page;mso-position-vertical-relative:page" coordorigin="2837,21933" coordsize="4280,51" path="m2837,21984r4280,l7117,21933r-4280,l2837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2" style="position:absolute;margin-left:201.7pt;margin-top:495.25pt;width:.7pt;height:126.5pt;z-index:257902592;mso-position-horizontal-relative:page;mso-position-vertical-relative:page" coordorigin="7117,17471" coordsize="26,4462" path="m7117,21933r25,l7142,17471r-25,l7117,219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3" style="position:absolute;margin-left:201.7pt;margin-top:621.7pt;width:1.45pt;height:1.45pt;z-index:257903616;mso-position-horizontal-relative:page;mso-position-vertical-relative:page" coordorigin="7117,21933" coordsize="51,51" path="m7117,21984r50,l7167,21933r-50,l7117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4" style="position:absolute;margin-left:203.15pt;margin-top:621.7pt;width:169.55pt;height:1.45pt;z-index:257904640;mso-position-horizontal-relative:page;mso-position-vertical-relative:page" coordorigin="7167,21933" coordsize="5982,51" path="m7167,21984r5982,l13149,21933r-5982,l7167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5" style="position:absolute;margin-left:372.7pt;margin-top:495.25pt;width:.7pt;height:126.5pt;z-index:257905664;mso-position-horizontal-relative:page;mso-position-vertical-relative:page" coordorigin="13149,17471" coordsize="26,4462" path="m13149,21933r26,l13175,17471r-26,l13149,219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6" style="position:absolute;margin-left:372.7pt;margin-top:621.7pt;width:1.45pt;height:1.45pt;z-index:257906688;mso-position-horizontal-relative:page;mso-position-vertical-relative:page" coordorigin="13149,21933" coordsize="51,51" path="m13149,21984r51,l13200,21933r-51,l13149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7" style="position:absolute;margin-left:374.15pt;margin-top:621.7pt;width:190.2pt;height:1.45pt;z-index:257907712;mso-position-horizontal-relative:page;mso-position-vertical-relative:page" coordorigin="13200,21933" coordsize="6710,51" path="m13200,21984r6710,l19910,21933r-6710,l13200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8" style="position:absolute;margin-left:564.35pt;margin-top:494.5pt;width:1.45pt;height:.7pt;z-index:257908736;mso-position-horizontal-relative:page;mso-position-vertical-relative:page" coordorigin="19910,17446" coordsize="51,26" path="m19910,17471r51,l19961,17446r-51,l19910,174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29" style="position:absolute;margin-left:564.35pt;margin-top:495.25pt;width:1.45pt;height:126.5pt;z-index:257909760;mso-position-horizontal-relative:page;mso-position-vertical-relative:page" coordorigin="19910,17471" coordsize="51,4462" path="m19910,21933r51,l19961,17471r-51,l19910,219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0" style="position:absolute;margin-left:564.35pt;margin-top:621.7pt;width:1.45pt;height:1.45pt;z-index:257910784;mso-position-horizontal-relative:page;mso-position-vertical-relative:page" coordorigin="19910,21933" coordsize="51,51" path="m19910,21984r51,l19961,21933r-51,l19910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1" style="position:absolute;margin-left:564.35pt;margin-top:621.7pt;width:1.45pt;height:1.45pt;z-index:257911808;mso-position-horizontal-relative:page;mso-position-vertical-relative:page" coordorigin="19910,21933" coordsize="51,51" path="m19910,21984r51,l19961,21933r-51,l19910,219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2" type="#_x0000_t202" style="position:absolute;margin-left:85.1pt;margin-top:623.4pt;width:4.4pt;height:14.9pt;z-index:25791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3" type="#_x0000_t202" style="position:absolute;margin-left:538.7pt;margin-top:745.7pt;width:4.2pt;height:13.65pt;z-index:25791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4" type="#_x0000_t202" style="position:absolute;margin-left:207.5pt;margin-top:745.7pt;width:4.2pt;height:13.65pt;z-index:25791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5" style="position:absolute;margin-left:79.45pt;margin-top:678.5pt;width:.5pt;height:.5pt;z-index:257915904;mso-position-horizontal-relative:page;mso-position-vertical-relative:page" coordorigin="2803,23936" coordsize="17,17" path="m2803,23953r17,l2820,23936r-17,l2803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6" style="position:absolute;margin-left:79.45pt;margin-top:678.5pt;width:.5pt;height:.5pt;z-index:257916928;mso-position-horizontal-relative:page;mso-position-vertical-relative:page" coordorigin="2803,23936" coordsize="17,17" path="m2803,23953r17,l2820,23936r-17,l2803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7" type="#_x0000_t202" style="position:absolute;margin-left:85.1pt;margin-top:664.8pt;width:4.4pt;height:14.9pt;z-index:25791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8" style="position:absolute;margin-left:79.9pt;margin-top:678.5pt;width:121.9pt;height:.5pt;z-index:257918976;mso-position-horizontal-relative:page;mso-position-vertical-relative:page" coordorigin="2820,23936" coordsize="4302,17" path="m2820,23953r4301,l7121,23936r-4301,l2820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39" style="position:absolute;margin-left:79.45pt;margin-top:678.95pt;width:.5pt;height:27.6pt;z-index:257920000;mso-position-horizontal-relative:page;mso-position-vertical-relative:page" coordorigin="2803,23953" coordsize="17,974" path="m2803,24926r17,l2820,23953r-17,l2803,24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0" style="position:absolute;margin-left:79.45pt;margin-top:706.55pt;width:.5pt;height:.5pt;z-index:257921024;mso-position-horizontal-relative:page;mso-position-vertical-relative:page" coordorigin="2803,24926" coordsize="17,17" path="m2803,24943r17,l2820,24926r-17,l2803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1" style="position:absolute;margin-left:201.85pt;margin-top:678.5pt;width:.5pt;height:.5pt;z-index:257922048;mso-position-horizontal-relative:page;mso-position-vertical-relative:page" coordorigin="7121,23936" coordsize="17,17" path="m7121,23953r17,l7138,23936r-17,l7121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2" style="position:absolute;margin-left:202.3pt;margin-top:678.5pt;width:170.5pt;height:.5pt;z-index:257923072;mso-position-horizontal-relative:page;mso-position-vertical-relative:page" coordorigin="7138,23936" coordsize="6016,17" path="m7138,23953r6015,l13153,23936r-6015,l7138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3" style="position:absolute;margin-left:201.85pt;margin-top:678.95pt;width:.5pt;height:27.6pt;z-index:257924096;mso-position-horizontal-relative:page;mso-position-vertical-relative:page" coordorigin="7121,23953" coordsize="17,974" path="m7121,24926r17,l7138,23953r-17,l7121,24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4" type="#_x0000_t202" style="position:absolute;margin-left:138.1pt;margin-top:707.15pt;width:9.7pt;height:13.65pt;z-index:25792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5" type="#_x0000_t202" style="position:absolute;margin-left:143.65pt;margin-top:707.15pt;width:4.2pt;height:13.65pt;z-index:25792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6" style="position:absolute;margin-left:79.9pt;margin-top:706.55pt;width:121.9pt;height:.5pt;z-index:257927168;mso-position-horizontal-relative:page;mso-position-vertical-relative:page" coordorigin="2820,24926" coordsize="4302,17" path="m2820,24943r4301,l7121,24926r-4301,l2820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7" style="position:absolute;margin-left:79.45pt;margin-top:707.05pt;width:.5pt;height:12.7pt;z-index:257928192;mso-position-horizontal-relative:page;mso-position-vertical-relative:page" coordorigin="2803,24943" coordsize="17,449" path="m2803,25392r17,l2820,24943r-17,l2803,25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8" style="position:absolute;margin-left:79.45pt;margin-top:719.75pt;width:.5pt;height:.5pt;z-index:257929216;mso-position-horizontal-relative:page;mso-position-vertical-relative:page" coordorigin="2803,25392" coordsize="17,17" path="m2803,25409r17,l2820,25392r-17,l2803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49" style="position:absolute;margin-left:201.85pt;margin-top:706.55pt;width:.5pt;height:.5pt;z-index:257930240;mso-position-horizontal-relative:page;mso-position-vertical-relative:page" coordorigin="7121,24926" coordsize="17,17" path="m7121,24943r17,l7138,24926r-17,l7121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0" style="position:absolute;margin-left:372.85pt;margin-top:678.5pt;width:.5pt;height:.5pt;z-index:257931264;mso-position-horizontal-relative:page;mso-position-vertical-relative:page" coordorigin="13153,23936" coordsize="18,17" path="m13153,23953r17,l13170,23936r-17,l13153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1" style="position:absolute;margin-left:373.3pt;margin-top:678.5pt;width:191.5pt;height:.5pt;z-index:257932288;mso-position-horizontal-relative:page;mso-position-vertical-relative:page" coordorigin="13170,23936" coordsize="6757,17" path="m13170,23953r6757,l19927,23936r-6757,l13170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2" style="position:absolute;margin-left:372.85pt;margin-top:678.95pt;width:.5pt;height:27.6pt;z-index:257933312;mso-position-horizontal-relative:page;mso-position-vertical-relative:page" coordorigin="13153,23953" coordsize="18,974" path="m13153,24926r17,l13170,23953r-17,l13153,24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3" type="#_x0000_t202" style="position:absolute;margin-left:284.75pt;margin-top:707.15pt;width:9.7pt;height:13.65pt;z-index:25793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54" type="#_x0000_t202" style="position:absolute;margin-left:290.3pt;margin-top:707.15pt;width:4.2pt;height:13.65pt;z-index:25793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55" style="position:absolute;margin-left:202.3pt;margin-top:706.55pt;width:170.5pt;height:.5pt;z-index:257936384;mso-position-horizontal-relative:page;mso-position-vertical-relative:page" coordorigin="7138,24926" coordsize="6016,17" path="m7138,24943r6015,l13153,24926r-6015,l7138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6" style="position:absolute;margin-left:201.85pt;margin-top:707.05pt;width:.5pt;height:12.7pt;z-index:257937408;mso-position-horizontal-relative:page;mso-position-vertical-relative:page" coordorigin="7121,24943" coordsize="17,449" path="m7121,25392r17,l7138,24943r-17,l7121,25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7" style="position:absolute;margin-left:79.9pt;margin-top:719.75pt;width:121.9pt;height:.5pt;z-index:257938432;mso-position-horizontal-relative:page;mso-position-vertical-relative:page" coordorigin="2820,25392" coordsize="4302,17" path="m2820,25409r4301,l7121,25392r-4301,l2820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8" style="position:absolute;margin-left:79.45pt;margin-top:720.25pt;width:.5pt;height:37.9pt;z-index:257939456;mso-position-horizontal-relative:page;mso-position-vertical-relative:page" coordorigin="2803,25409" coordsize="17,1338" path="m2803,26747r17,l2820,25409r-17,l2803,26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59" style="position:absolute;margin-left:79.45pt;margin-top:758.15pt;width:.5pt;height:.5pt;z-index:257940480;mso-position-horizontal-relative:page;mso-position-vertical-relative:page" coordorigin="2803,26747" coordsize="17,18" path="m2803,26764r17,l2820,26747r-17,l2803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0" style="position:absolute;margin-left:79.45pt;margin-top:758.15pt;width:.5pt;height:.5pt;z-index:257941504;mso-position-horizontal-relative:page;mso-position-vertical-relative:page" coordorigin="2803,26747" coordsize="17,18" path="m2803,26764r17,l2820,26747r-17,l2803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1" style="position:absolute;margin-left:79.9pt;margin-top:758.15pt;width:121.9pt;height:.5pt;z-index:257942528;mso-position-horizontal-relative:page;mso-position-vertical-relative:page" coordorigin="2820,26747" coordsize="4302,18" path="m2820,26764r4301,l7121,26747r-4301,l2820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2" style="position:absolute;margin-left:201.85pt;margin-top:719.75pt;width:.5pt;height:.5pt;z-index:257943552;mso-position-horizontal-relative:page;mso-position-vertical-relative:page" coordorigin="7121,25392" coordsize="17,17" path="m7121,25409r17,l7138,25392r-17,l7121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3" style="position:absolute;margin-left:372.85pt;margin-top:706.55pt;width:.5pt;height:.5pt;z-index:257944576;mso-position-horizontal-relative:page;mso-position-vertical-relative:page" coordorigin="13153,24926" coordsize="18,17" path="m13153,24943r17,l13170,24926r-17,l13153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4" style="position:absolute;margin-left:564.85pt;margin-top:678.5pt;width:.5pt;height:.5pt;z-index:257945600;mso-position-horizontal-relative:page;mso-position-vertical-relative:page" coordorigin="19927,23936" coordsize="17,17" path="m19927,23953r17,l19944,23936r-17,l19927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5" style="position:absolute;margin-left:564.85pt;margin-top:678.5pt;width:.5pt;height:.5pt;z-index:257946624;mso-position-horizontal-relative:page;mso-position-vertical-relative:page" coordorigin="19927,23936" coordsize="17,17" path="m19927,23953r17,l19944,23936r-17,l19927,2395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6" style="position:absolute;margin-left:564.85pt;margin-top:678.95pt;width:.5pt;height:27.6pt;z-index:257947648;mso-position-horizontal-relative:page;mso-position-vertical-relative:page" coordorigin="19927,23953" coordsize="17,974" path="m19927,24926r17,l19944,23953r-17,l19927,249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67" type="#_x0000_t202" style="position:absolute;margin-left:466.3pt;margin-top:707.15pt;width:9.7pt;height:13.65pt;z-index:25794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68" type="#_x0000_t202" style="position:absolute;margin-left:471.85pt;margin-top:707.15pt;width:4.2pt;height:13.65pt;z-index:25794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69" style="position:absolute;margin-left:373.3pt;margin-top:706.55pt;width:191.5pt;height:.5pt;z-index:257950720;mso-position-horizontal-relative:page;mso-position-vertical-relative:page" coordorigin="13170,24926" coordsize="6757,17" path="m13170,24943r6757,l19927,24926r-6757,l13170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0" style="position:absolute;margin-left:372.85pt;margin-top:707.05pt;width:.5pt;height:12.7pt;z-index:257951744;mso-position-horizontal-relative:page;mso-position-vertical-relative:page" coordorigin="13153,24943" coordsize="18,449" path="m13153,25392r17,l13170,24943r-17,l13153,25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1" type="#_x0000_t202" style="position:absolute;margin-left:336.6pt;margin-top:720.35pt;width:4.2pt;height:13.65pt;z-index:25795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72" style="position:absolute;margin-left:202.3pt;margin-top:719.75pt;width:170.5pt;height:.5pt;z-index:257953792;mso-position-horizontal-relative:page;mso-position-vertical-relative:page" coordorigin="7138,25392" coordsize="6016,17" path="m7138,25409r6015,l13153,25392r-6015,l7138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3" style="position:absolute;margin-left:201.85pt;margin-top:720.25pt;width:.5pt;height:37.9pt;z-index:257954816;mso-position-horizontal-relative:page;mso-position-vertical-relative:page" coordorigin="7121,25409" coordsize="17,1338" path="m7121,26747r17,l7138,25409r-17,l7121,26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4" style="position:absolute;margin-left:201.85pt;margin-top:758.15pt;width:.5pt;height:.5pt;z-index:257955840;mso-position-horizontal-relative:page;mso-position-vertical-relative:page" coordorigin="7121,26747" coordsize="17,18" path="m7121,26764r17,l7138,26747r-17,l7121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5" style="position:absolute;margin-left:202.3pt;margin-top:758.15pt;width:170.5pt;height:.5pt;z-index:257956864;mso-position-horizontal-relative:page;mso-position-vertical-relative:page" coordorigin="7138,26747" coordsize="6016,18" path="m7138,26764r6015,l13153,26747r-6015,l7138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6" style="position:absolute;margin-left:372.85pt;margin-top:719.75pt;width:.5pt;height:.5pt;z-index:257957888;mso-position-horizontal-relative:page;mso-position-vertical-relative:page" coordorigin="13153,25392" coordsize="18,17" path="m13153,25409r17,l13170,25392r-17,l13153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7" style="position:absolute;margin-left:564.85pt;margin-top:706.55pt;width:.5pt;height:.5pt;z-index:257958912;mso-position-horizontal-relative:page;mso-position-vertical-relative:page" coordorigin="19927,24926" coordsize="17,17" path="m19927,24943r17,l19944,24926r-17,l19927,2494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8" style="position:absolute;margin-left:564.85pt;margin-top:707.05pt;width:.5pt;height:12.7pt;z-index:257959936;mso-position-horizontal-relative:page;mso-position-vertical-relative:page" coordorigin="19927,24943" coordsize="17,449" path="m19927,25392r17,l19944,24943r-17,l19927,25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79" style="position:absolute;margin-left:373.3pt;margin-top:719.75pt;width:191.5pt;height:.5pt;z-index:257960960;mso-position-horizontal-relative:page;mso-position-vertical-relative:page" coordorigin="13170,25392" coordsize="6757,17" path="m13170,25409r6757,l19927,25392r-6757,l13170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0" style="position:absolute;margin-left:372.85pt;margin-top:720.25pt;width:.5pt;height:37.9pt;z-index:257961984;mso-position-horizontal-relative:page;mso-position-vertical-relative:page" coordorigin="13153,25409" coordsize="18,1338" path="m13153,26747r17,l13170,25409r-17,l13153,26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1" style="position:absolute;margin-left:372.85pt;margin-top:758.15pt;width:.5pt;height:.5pt;z-index:257963008;mso-position-horizontal-relative:page;mso-position-vertical-relative:page" coordorigin="13153,26747" coordsize="18,18" path="m13153,26764r17,l13170,26747r-17,l13153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2" style="position:absolute;margin-left:373.3pt;margin-top:758.15pt;width:191.5pt;height:.5pt;z-index:257964032;mso-position-horizontal-relative:page;mso-position-vertical-relative:page" coordorigin="13170,26747" coordsize="6757,18" path="m13170,26764r6757,l19927,26747r-6757,l13170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3" style="position:absolute;margin-left:564.85pt;margin-top:719.75pt;width:.5pt;height:.5pt;z-index:257965056;mso-position-horizontal-relative:page;mso-position-vertical-relative:page" coordorigin="19927,25392" coordsize="17,17" path="m19927,25409r17,l19944,25392r-17,l19927,25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4" style="position:absolute;margin-left:564.85pt;margin-top:720.25pt;width:.5pt;height:37.9pt;z-index:257966080;mso-position-horizontal-relative:page;mso-position-vertical-relative:page" coordorigin="19927,25409" coordsize="17,1338" path="m19927,26747r17,l19944,25409r-17,l19927,267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5" style="position:absolute;margin-left:564.85pt;margin-top:758.15pt;width:.5pt;height:.5pt;z-index:257967104;mso-position-horizontal-relative:page;mso-position-vertical-relative:page" coordorigin="19927,26747" coordsize="17,18" path="m19927,26764r17,l19944,26747r-17,l19927,2676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186" style="position:absolute;margin-left:564.85pt;margin-top:758.15pt;width:.5pt;height:.5pt;z-index:257968128;mso-position-horizontal-relative:page;mso-position-vertical-relative:page" coordorigin="19927,26747" coordsize="17,18" path="m19927,26764r17,l19944,26747r-17,l19927,26764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Обслуживающие объекты являются </w:t>
      </w:r>
      <w:r>
        <w:rPr>
          <w:color w:val="000000"/>
          <w:spacing w:val="6936"/>
        </w:rPr>
        <w:t xml:space="preserve"> </w:t>
      </w:r>
      <w:r>
        <w:rPr>
          <w:color w:val="000000"/>
        </w:rPr>
        <w:t xml:space="preserve">вспомогательными по отношению к </w:t>
      </w:r>
    </w:p>
    <w:p w:rsidR="00923E4B" w:rsidRDefault="00923E4B">
      <w:pPr>
        <w:spacing w:after="7" w:line="244" w:lineRule="exact"/>
        <w:ind w:right="-113"/>
      </w:pPr>
      <w:r>
        <w:rPr>
          <w:color w:val="000000"/>
        </w:rPr>
        <w:t xml:space="preserve">основному назначению зоны 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Новое строительство, реконструкцию </w:t>
      </w:r>
      <w:r>
        <w:rPr>
          <w:color w:val="000000"/>
          <w:spacing w:val="7109"/>
        </w:rPr>
        <w:t xml:space="preserve"> </w:t>
      </w:r>
      <w:r>
        <w:rPr>
          <w:color w:val="000000"/>
        </w:rPr>
        <w:t xml:space="preserve">осуществлять в соответствии с требо- </w:t>
      </w:r>
    </w:p>
    <w:p w:rsidR="00923E4B" w:rsidRDefault="00923E4B">
      <w:pPr>
        <w:spacing w:after="10" w:line="248" w:lineRule="exact"/>
        <w:ind w:right="-113"/>
      </w:pPr>
      <w:r>
        <w:rPr>
          <w:color w:val="000000"/>
        </w:rPr>
        <w:t xml:space="preserve">ваниями к размещению таких объек- </w:t>
      </w:r>
      <w:r>
        <w:rPr>
          <w:color w:val="000000"/>
          <w:spacing w:val="7022"/>
        </w:rPr>
        <w:t xml:space="preserve"> </w:t>
      </w:r>
      <w:r>
        <w:rPr>
          <w:color w:val="000000"/>
        </w:rPr>
        <w:t xml:space="preserve">тов СП, СНиП, технических регла- </w:t>
      </w:r>
    </w:p>
    <w:p w:rsidR="00923E4B" w:rsidRDefault="00923E4B">
      <w:pPr>
        <w:spacing w:line="244" w:lineRule="exact"/>
        <w:ind w:right="-113"/>
        <w:rPr>
          <w:color w:val="000000"/>
        </w:rPr>
      </w:pPr>
      <w:r>
        <w:rPr>
          <w:color w:val="000000"/>
        </w:rPr>
        <w:t xml:space="preserve">ментов, СанПиН, и др. документов. </w:t>
      </w:r>
    </w:p>
    <w:p w:rsidR="00923E4B" w:rsidRDefault="00923E4B" w:rsidP="00923E4B">
      <w:pPr>
        <w:spacing w:line="20" w:lineRule="exact"/>
        <w:ind w:right="-113"/>
        <w:sectPr w:rsidR="00923E4B" w:rsidSect="00AA7298">
          <w:pgSz w:w="11906" w:h="16838"/>
          <w:pgMar w:top="5306" w:right="717" w:bottom="0" w:left="757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416" type="#_x0000_t202" style="position:absolute;margin-left:238.3pt;margin-top:804.85pt;width:3.45pt;height:10.3pt;z-index:-24511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7" type="#_x0000_t202" style="position:absolute;margin-left:203.4pt;margin-top:804.85pt;width:3.45pt;height:10.3pt;z-index:-24511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8" type="#_x0000_t202" style="position:absolute;margin-left:169.3pt;margin-top:804.85pt;width:3.45pt;height:10.3pt;z-index:-24510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9" type="#_x0000_t202" style="position:absolute;margin-left:138.7pt;margin-top:804.85pt;width:3.45pt;height:10.3pt;z-index:-24510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0" type="#_x0000_t202" style="position:absolute;margin-left:114.7pt;margin-top:804.85pt;width:3.45pt;height:10.3pt;z-index:-24510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1" type="#_x0000_t202" style="position:absolute;margin-left:81.95pt;margin-top:804.85pt;width:3.45pt;height:10.3pt;z-index:-24510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2" type="#_x0000_t202" style="position:absolute;margin-left:230.3pt;margin-top:790.85pt;width:2.9pt;height:8.05pt;z-index:-24510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3" type="#_x0000_t202" style="position:absolute;margin-left:193.3pt;margin-top:790.85pt;width:2.9pt;height:8.05pt;z-index:-24510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4" type="#_x0000_t202" style="position:absolute;margin-left:158.5pt;margin-top:790.85pt;width:2.9pt;height:8.05pt;z-index:-24510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5" type="#_x0000_t202" style="position:absolute;margin-left:130.3pt;margin-top:790.85pt;width:2.9pt;height:8.05pt;z-index:-24510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6" type="#_x0000_t202" style="position:absolute;margin-left:102.1pt;margin-top:790.85pt;width:2.9pt;height:8.05pt;z-index:-24510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7" type="#_x0000_t202" style="position:absolute;margin-left:73.9pt;margin-top:790.85pt;width:2.9pt;height:8.05pt;z-index:-24510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8" type="#_x0000_t202" style="position:absolute;margin-left:575.9pt;margin-top:776.05pt;width:3.9pt;height:12.45pt;z-index:-24509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9" type="#_x0000_t202" style="position:absolute;margin-left:230.3pt;margin-top:774.9pt;width:2.9pt;height:8.05pt;z-index:-24509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0" type="#_x0000_t202" style="position:absolute;margin-left:193.3pt;margin-top:774.9pt;width:2.9pt;height:8.05pt;z-index:-24509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1" type="#_x0000_t202" style="position:absolute;margin-left:158.5pt;margin-top:774.9pt;width:2.9pt;height:8.05pt;z-index:-24509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2" type="#_x0000_t202" style="position:absolute;margin-left:130.3pt;margin-top:774.9pt;width:2.9pt;height:8.05pt;z-index:-24509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3" type="#_x0000_t202" style="position:absolute;margin-left:102.1pt;margin-top:774.9pt;width:2.9pt;height:8.05pt;z-index:-24509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4" type="#_x0000_t202" style="position:absolute;margin-left:73.9pt;margin-top:774.9pt;width:2.9pt;height:8.05pt;z-index:-24509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5" type="#_x0000_t202" style="position:absolute;margin-left:42.6pt;margin-top:782.9pt;width:14.7pt;height:4.4pt;z-index:-245092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6" type="#_x0000_t202" style="position:absolute;margin-left:28.55pt;margin-top:754.85pt;width:12.45pt;height:3.9pt;z-index:-245091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7" type="#_x0000_t202" style="position:absolute;margin-left:42.6pt;margin-top:698.05pt;width:14.7pt;height:4.4pt;z-index:-245090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8" type="#_x0000_t202" style="position:absolute;margin-left:28.55pt;margin-top:671.55pt;width:12.45pt;height:3.9pt;z-index:-245089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9" type="#_x0000_t202" style="position:absolute;margin-left:42.6pt;margin-top:610.7pt;width:14.7pt;height:4.4pt;z-index:-245088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0" type="#_x0000_t202" style="position:absolute;margin-left:28.55pt;margin-top:583pt;width:12.45pt;height:3.9pt;z-index:-245087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1" type="#_x0000_t202" style="position:absolute;margin-left:338.4pt;margin-top:383.5pt;width:4.95pt;height:16.95pt;z-index:-24508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2" type="#_x0000_t202" style="position:absolute;margin-left:43.3pt;margin-top:18.35pt;width:4.95pt;height:16.95pt;z-index:-24508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3" type="#_x0000_t202" style="position:absolute;margin-left:25.55pt;margin-top:15.85pt;width:556.4pt;height:806.85pt;z-index:-24508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38"/>
                    <w:gridCol w:w="43"/>
                    <w:gridCol w:w="520"/>
                    <w:gridCol w:w="43"/>
                    <w:gridCol w:w="520"/>
                    <w:gridCol w:w="43"/>
                    <w:gridCol w:w="239"/>
                    <w:gridCol w:w="280"/>
                    <w:gridCol w:w="43"/>
                    <w:gridCol w:w="303"/>
                    <w:gridCol w:w="215"/>
                    <w:gridCol w:w="43"/>
                    <w:gridCol w:w="599"/>
                    <w:gridCol w:w="190"/>
                    <w:gridCol w:w="43"/>
                    <w:gridCol w:w="599"/>
                    <w:gridCol w:w="43"/>
                    <w:gridCol w:w="2512"/>
                    <w:gridCol w:w="3536"/>
                    <w:gridCol w:w="43"/>
                    <w:gridCol w:w="524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5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2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447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447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НОГО ИСПОЛЬЗОВАНИЯ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232" w:type="dxa"/>
                          <w:right w:w="4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447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ЦИИ РЕГЛАМЕНТА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3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2"/>
                        <w:tcMar>
                          <w:left w:w="482" w:type="dxa"/>
                          <w:right w:w="318" w:type="dxa"/>
                        </w:tcMar>
                      </w:tcPr>
                      <w:p w:rsidR="00AA7298" w:rsidRDefault="00AA7298">
                        <w:pPr>
                          <w:spacing w:before="31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ях (киоски, павильоны,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палатки).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432" w:type="dxa"/>
                          <w:right w:w="1601" w:type="dxa"/>
                        </w:tcMar>
                      </w:tcPr>
                      <w:p w:rsidR="00AA7298" w:rsidRDefault="00AA7298">
                        <w:pPr>
                          <w:spacing w:before="5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864" w:type="dxa"/>
                          <w:right w:w="2075" w:type="dxa"/>
                        </w:tcMar>
                      </w:tcPr>
                      <w:p w:rsidR="00AA7298" w:rsidRDefault="00AA7298">
                        <w:pPr>
                          <w:spacing w:before="5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2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2512" w:type="dxa"/>
                          <w:right w:w="2188" w:type="dxa"/>
                        </w:tcMar>
                      </w:tcPr>
                      <w:p w:rsidR="00AA7298" w:rsidRDefault="00AA7298">
                        <w:pPr>
                          <w:spacing w:before="174" w:line="315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ЗОНЫ СПЕЦИАЛЬНОГО НАЗНАЧЕНИЯ: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4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3830" w:type="dxa"/>
                          <w:right w:w="3518" w:type="dxa"/>
                        </w:tcMar>
                      </w:tcPr>
                      <w:p w:rsidR="00AA7298" w:rsidRDefault="00AA7298">
                        <w:pPr>
                          <w:spacing w:before="142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КЛАДБИЩ (СНЗ-1)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2" w:type="dxa"/>
                        <w:gridSpan w:val="11"/>
                        <w:tcMar>
                          <w:left w:w="482" w:type="dxa"/>
                          <w:right w:w="227" w:type="dxa"/>
                        </w:tcMar>
                      </w:tcPr>
                      <w:p w:rsidR="00AA7298" w:rsidRDefault="00AA7298">
                        <w:pPr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39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7" w:type="dxa"/>
                          <w:right w:w="402" w:type="dxa"/>
                        </w:tcMar>
                      </w:tcPr>
                      <w:p w:rsidR="00AA7298" w:rsidRDefault="00AA7298">
                        <w:pPr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07" w:type="dxa"/>
                          <w:right w:w="569" w:type="dxa"/>
                        </w:tcMar>
                      </w:tcPr>
                      <w:p w:rsidR="00AA7298" w:rsidRDefault="00AA7298">
                        <w:pPr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8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482" w:type="dxa"/>
                          <w:right w:w="757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505"/>
                          </w:tabs>
                          <w:spacing w:before="204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Действующие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кладби-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ща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0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42" w:type="dxa"/>
                        <w:gridSpan w:val="16"/>
                        <w:tcMar>
                          <w:left w:w="2930" w:type="dxa"/>
                          <w:right w:w="676" w:type="dxa"/>
                        </w:tcMar>
                      </w:tcPr>
                      <w:p w:rsidR="00AA7298" w:rsidRDefault="00AA7298">
                        <w:pPr>
                          <w:spacing w:before="5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м. Ограждение прозрачное.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876" w:type="dxa"/>
                          <w:right w:w="1322" w:type="dxa"/>
                        </w:tcMar>
                      </w:tcPr>
                      <w:p w:rsidR="00AA7298" w:rsidRDefault="00AA7298">
                        <w:pPr>
                          <w:spacing w:before="532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СанПиН,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6350" w:type="dxa"/>
                          <w:right w:w="538" w:type="dxa"/>
                        </w:tcMar>
                      </w:tcPr>
                      <w:p w:rsidR="00AA7298" w:rsidRDefault="00AA7298">
                        <w:pPr>
                          <w:spacing w:before="134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Предусмотреть мероприятия по 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воду поверхностных вод, санитар-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ной очистке и ограждению террито-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рии.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3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852" w:type="dxa"/>
                        <w:gridSpan w:val="11"/>
                        <w:tcMar>
                          <w:left w:w="482" w:type="dxa"/>
                          <w:right w:w="8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023"/>
                          </w:tabs>
                          <w:spacing w:before="34" w:after="10" w:line="248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2"/>
                          </w:rPr>
                          <w:t>Здания для проведения</w:t>
                        </w:r>
                        <w:r w:rsidRPr="00EC6DA5">
                          <w:rPr>
                            <w:color w:val="000000"/>
                            <w:spacing w:val="15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траурных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гражданских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обрядов </w:t>
                        </w:r>
                      </w:p>
                    </w:tc>
                    <w:tc>
                      <w:tcPr>
                        <w:tcW w:w="339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7" w:type="dxa"/>
                          <w:right w:w="5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485"/>
                            <w:tab w:val="left" w:pos="2246"/>
                            <w:tab w:val="left" w:pos="2983"/>
                          </w:tabs>
                          <w:spacing w:before="34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высота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здания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конька – до 15 м.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07" w:type="dxa"/>
                          <w:right w:w="436" w:type="dxa"/>
                        </w:tcMar>
                      </w:tcPr>
                      <w:p w:rsidR="00AA7298" w:rsidRDefault="00AA7298">
                        <w:pPr>
                          <w:spacing w:before="34" w:line="248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3"/>
                          </w:rPr>
                          <w:t>В соответствии с техническими  ре-</w:t>
                        </w:r>
                        <w:r w:rsidRPr="00EC6DA5">
                          <w:rPr>
                            <w:color w:val="000000"/>
                            <w:spacing w:val="33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гламентами, СанПиН, и др.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3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9"/>
                        <w:tcMar>
                          <w:left w:w="482" w:type="dxa"/>
                          <w:right w:w="87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2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58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58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72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58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1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65" w:type="dxa"/>
                        <w:gridSpan w:val="5"/>
                        <w:vMerge w:val="restart"/>
                        <w:tcMar>
                          <w:left w:w="482" w:type="dxa"/>
                          <w:right w:w="93" w:type="dxa"/>
                        </w:tcMar>
                      </w:tcPr>
                      <w:p w:rsidR="00AA7298" w:rsidRDefault="00AA7298">
                        <w:pPr>
                          <w:spacing w:before="966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чения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объекта </w:t>
                        </w:r>
                      </w:p>
                    </w:tc>
                    <w:tc>
                      <w:tcPr>
                        <w:tcW w:w="4877" w:type="dxa"/>
                        <w:gridSpan w:val="11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93" w:type="dxa"/>
                          <w:right w:w="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471"/>
                          </w:tabs>
                          <w:spacing w:before="205" w:after="7" w:line="249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tabs>
                            <w:tab w:val="left" w:pos="1471"/>
                          </w:tabs>
                          <w:spacing w:line="249" w:lineRule="exact"/>
                          <w:ind w:right="-113"/>
                        </w:pPr>
                        <w:r>
                          <w:tab/>
                        </w:r>
                        <w:r w:rsidRPr="00EC6DA5">
                          <w:rPr>
                            <w:color w:val="000000"/>
                            <w:spacing w:val="3"/>
                          </w:rPr>
                          <w:t>Максимальный процент застрой-</w:t>
                        </w:r>
                        <w:r w:rsidRPr="00EC6DA5"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деятельности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vMerge w:val="restart"/>
                        <w:tcMar>
                          <w:left w:w="107" w:type="dxa"/>
                          <w:right w:w="433" w:type="dxa"/>
                        </w:tcMar>
                      </w:tcPr>
                      <w:p w:rsidR="00AA7298" w:rsidRDefault="00AA7298">
                        <w:pPr>
                          <w:spacing w:before="966" w:after="7" w:line="248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2"/>
                          </w:rPr>
                          <w:t>территории, в соответствии с требо-</w:t>
                        </w:r>
                        <w:r w:rsidRPr="00EC6DA5">
                          <w:rPr>
                            <w:color w:val="000000"/>
                            <w:spacing w:val="32"/>
                          </w:rPr>
                          <w:t xml:space="preserve"> </w:t>
                        </w:r>
                        <w:r>
                          <w:br/>
                        </w:r>
                        <w:r w:rsidRPr="00EC6DA5">
                          <w:rPr>
                            <w:color w:val="000000"/>
                            <w:spacing w:val="1"/>
                          </w:rPr>
                          <w:t>ваниями к размещению таких объек-</w:t>
                        </w:r>
                        <w:r w:rsidRPr="00EC6DA5">
                          <w:rPr>
                            <w:color w:val="000000"/>
                            <w:spacing w:val="13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20"/>
                            <w:tab w:val="left" w:pos="891"/>
                            <w:tab w:val="left" w:pos="1637"/>
                            <w:tab w:val="left" w:pos="2928"/>
                          </w:tabs>
                          <w:spacing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регла-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ментов, СанПиН, и др.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65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877" w:type="dxa"/>
                        <w:gridSpan w:val="11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6DA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C6DA5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65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877" w:type="dxa"/>
                        <w:gridSpan w:val="11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65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877" w:type="dxa"/>
                        <w:gridSpan w:val="11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6DA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365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877" w:type="dxa"/>
                        <w:gridSpan w:val="11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595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94" w:type="dxa"/>
                        <w:gridSpan w:val="8"/>
                        <w:vMerge w:val="restart"/>
                        <w:tcMar>
                          <w:left w:w="482" w:type="dxa"/>
                          <w:right w:w="108" w:type="dxa"/>
                        </w:tcMar>
                      </w:tcPr>
                      <w:p w:rsidR="00AA7298" w:rsidRDefault="00AA7298">
                        <w:pPr>
                          <w:spacing w:before="285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обслуживания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тов. </w:t>
                        </w:r>
                      </w:p>
                    </w:tc>
                    <w:tc>
                      <w:tcPr>
                        <w:tcW w:w="858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08" w:type="dxa"/>
                          <w:right w:w="77" w:type="dxa"/>
                        </w:tcMar>
                      </w:tcPr>
                      <w:p w:rsidR="00AA7298" w:rsidRDefault="00AA7298">
                        <w:pPr>
                          <w:spacing w:before="285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объек- </w:t>
                        </w:r>
                      </w:p>
                    </w:tc>
                    <w:tc>
                      <w:tcPr>
                        <w:tcW w:w="3390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77" w:type="dxa"/>
                          <w:right w:w="53" w:type="dxa"/>
                        </w:tcMar>
                      </w:tcPr>
                      <w:p w:rsidR="00AA7298" w:rsidRDefault="00AA7298">
                        <w:pPr>
                          <w:spacing w:before="285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spacing w:line="249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3"/>
                          </w:rPr>
                          <w:t>Максимальный процент застрой-</w:t>
                        </w:r>
                        <w:r w:rsidRPr="00EC6DA5"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vMerge w:val="restart"/>
                        <w:tcMar>
                          <w:left w:w="107" w:type="dxa"/>
                          <w:right w:w="436" w:type="dxa"/>
                        </w:tcMar>
                      </w:tcPr>
                      <w:p w:rsidR="00AA7298" w:rsidRDefault="00AA7298">
                        <w:pPr>
                          <w:spacing w:before="791" w:after="7" w:line="249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3"/>
                          </w:rPr>
                          <w:t>и межевания территории, в соответ-</w:t>
                        </w:r>
                        <w:r w:rsidRPr="00EC6DA5">
                          <w:rPr>
                            <w:color w:val="000000"/>
                            <w:spacing w:val="13"/>
                          </w:rPr>
                          <w:t xml:space="preserve"> </w:t>
                        </w:r>
                        <w:r>
                          <w:br/>
                        </w:r>
                        <w:r w:rsidRPr="00EC6DA5">
                          <w:rPr>
                            <w:color w:val="000000"/>
                          </w:rPr>
                          <w:t>ствии с требованиями к размещению</w:t>
                        </w:r>
                        <w:r w:rsidRPr="00EC6DA5">
                          <w:rPr>
                            <w:color w:val="000000"/>
                            <w:spacing w:val="29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2"/>
                          </w:rPr>
                          <w:t>таких объектов СНиП, СП, техниче-</w:t>
                        </w:r>
                        <w:r w:rsidRPr="00EC6DA5"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ских регламентов, СанПиН, и др.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94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858" w:type="dxa"/>
                        <w:gridSpan w:val="3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3390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C6DA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C6DA5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94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858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3390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C6DA5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C6DA5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71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444" type="#_x0000_t202" style="position:absolute;margin-left:378.5pt;margin-top:659.9pt;width:33.2pt;height:13.65pt;z-index:-24508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5" type="#_x0000_t202" style="position:absolute;margin-left:378.5pt;margin-top:570.5pt;width:33.2pt;height:13.65pt;z-index:-24508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6" type="#_x0000_t202" style="position:absolute;margin-left:126.35pt;margin-top:570.5pt;width:10.05pt;height:13.65pt;z-index:-24508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7" type="#_x0000_t202" style="position:absolute;margin-left:85.1pt;margin-top:570.5pt;width:37.05pt;height:13.65pt;z-index:-24508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Здания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8" type="#_x0000_t202" style="position:absolute;margin-left:378.5pt;margin-top:340.65pt;width:25.9pt;height:13.65pt;z-index:-24507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ских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9" type="#_x0000_t202" style="position:absolute;margin-left:459.5pt;margin-top:685.1pt;width:68.75pt;height:13.65pt;z-index:-24507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осуществлять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0" type="#_x0000_t202" style="position:absolute;margin-left:378.5pt;margin-top:685.1pt;width:66.95pt;height:13.65pt;z-index:-24507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машино-мест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1" type="#_x0000_t202" style="position:absolute;margin-left:138.25pt;margin-top:659.9pt;width:62.8pt;height:13.65pt;z-index:-24507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автомобиль-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2" type="#_x0000_t202" style="position:absolute;margin-left:85.1pt;margin-top:659.9pt;width:44pt;height:13.65pt;z-index:-24507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Стоянки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3" type="#_x0000_t202" style="position:absolute;margin-left:207.5pt;margin-top:315.35pt;width:340.9pt;height:26.35pt;z-index:-24507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10" w:line="244" w:lineRule="exact"/>
                  </w:pPr>
                  <w:r>
                    <w:rPr>
                      <w:color w:val="000000"/>
                    </w:rPr>
                    <w:t xml:space="preserve">65-75% </w:t>
                  </w:r>
                </w:p>
                <w:p w:rsidR="00AA7298" w:rsidRDefault="00AA7298">
                  <w:pPr>
                    <w:tabs>
                      <w:tab w:val="left" w:pos="1488"/>
                      <w:tab w:val="left" w:pos="2251"/>
                      <w:tab w:val="left" w:pos="2878"/>
                      <w:tab w:val="left" w:pos="3096"/>
                      <w:tab w:val="left" w:pos="3420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Максимальная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высота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оград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–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2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января 1996г., СП, СНиП, техниче-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4" type="#_x0000_t202" style="position:absolute;margin-left:207.5pt;margin-top:264.85pt;width:164.65pt;height:38.95pt;z-index:-24507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523"/>
                      <w:tab w:val="left" w:pos="1260"/>
                      <w:tab w:val="left" w:pos="1438"/>
                      <w:tab w:val="left" w:pos="1657"/>
                      <w:tab w:val="left" w:pos="2299"/>
                      <w:tab w:val="left" w:pos="2540"/>
                    </w:tabs>
                    <w:spacing w:after="10" w:line="248" w:lineRule="exact"/>
                  </w:pPr>
                  <w:r>
                    <w:rPr>
                      <w:color w:val="000000"/>
                    </w:rPr>
                    <w:t xml:space="preserve">Устройство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ливневой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канализа- </w:t>
                  </w:r>
                  <w:r>
                    <w:rPr>
                      <w:color w:val="000000"/>
                      <w:spacing w:val="6413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ции,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дорожек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в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твердом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покры- </w:t>
                  </w:r>
                </w:p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тии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5" type="#_x0000_t202" style="position:absolute;margin-left:19.55pt;margin-top:821.4pt;width:4.4pt;height:14.7pt;z-index:25799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6" type="#_x0000_t202" style="position:absolute;margin-left:85.1pt;margin-top:14.25pt;width:4.4pt;height:14.7pt;z-index:25799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7" type="#_x0000_t202" style="position:absolute;margin-left:128.65pt;margin-top:94.2pt;width:4.2pt;height:13.65pt;z-index:25800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18" style="position:absolute;margin-left:79.45pt;margin-top:39.7pt;width:.5pt;height:.5pt;z-index:258001920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19" style="position:absolute;margin-left:79.45pt;margin-top:39.7pt;width:.5pt;height:.5pt;z-index:258002944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0" style="position:absolute;margin-left:79.9pt;margin-top:39.7pt;width:121.9pt;height:.5pt;z-index:258003968;mso-position-horizontal-relative:page;mso-position-vertical-relative:page" coordorigin="2820,1402" coordsize="4302,17" path="m2820,1419r4301,l7121,1402r-4301,l282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1" style="position:absolute;margin-left:79.45pt;margin-top:40.2pt;width:.5pt;height:27.6pt;z-index:258004992;mso-position-horizontal-relative:page;mso-position-vertical-relative:page" coordorigin="2803,1419" coordsize="17,974" path="m2803,2392r17,l2820,1419r-17,l2803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2" style="position:absolute;margin-left:79.45pt;margin-top:67.8pt;width:.5pt;height:.5pt;z-index:258006016;mso-position-horizontal-relative:page;mso-position-vertical-relative:page" coordorigin="2803,2392" coordsize="17,17" path="m2803,2409r17,l2820,2392r-17,l2803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3" style="position:absolute;margin-left:201.85pt;margin-top:39.7pt;width:.5pt;height:.5pt;z-index:258007040;mso-position-horizontal-relative:page;mso-position-vertical-relative:page" coordorigin="7121,1402" coordsize="17,17" path="m7121,1419r17,l7138,1402r-17,l7121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4" style="position:absolute;margin-left:202.3pt;margin-top:39.7pt;width:170.5pt;height:.5pt;z-index:258008064;mso-position-horizontal-relative:page;mso-position-vertical-relative:page" coordorigin="7138,1402" coordsize="6016,17" path="m7138,1419r6015,l13153,1402r-6015,l7138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5" style="position:absolute;margin-left:201.85pt;margin-top:40.2pt;width:.5pt;height:27.6pt;z-index:258009088;mso-position-horizontal-relative:page;mso-position-vertical-relative:page" coordorigin="7121,1419" coordsize="17,974" path="m7121,2392r17,l7138,1419r-17,l7121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6" type="#_x0000_t202" style="position:absolute;margin-left:138.1pt;margin-top:68.4pt;width:9.7pt;height:13.65pt;z-index:25801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27" type="#_x0000_t202" style="position:absolute;margin-left:143.65pt;margin-top:68.4pt;width:4.2pt;height:13.65pt;z-index:25801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28" style="position:absolute;margin-left:79.9pt;margin-top:67.8pt;width:121.9pt;height:.5pt;z-index:258012160;mso-position-horizontal-relative:page;mso-position-vertical-relative:page" coordorigin="2820,2392" coordsize="4302,17" path="m2820,2409r4301,l7121,2392r-4301,l2820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29" style="position:absolute;margin-left:79.45pt;margin-top:68.3pt;width:.5pt;height:12.7pt;z-index:258013184;mso-position-horizontal-relative:page;mso-position-vertical-relative:page" coordorigin="2803,2409" coordsize="17,449" path="m2803,2858r17,l2820,2409r-17,l2803,2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0" style="position:absolute;margin-left:79.45pt;margin-top:81pt;width:.5pt;height:.5pt;z-index:258014208;mso-position-horizontal-relative:page;mso-position-vertical-relative:page" coordorigin="2803,2858" coordsize="17,17" path="m2803,2875r17,l2820,2858r-17,l2803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1" style="position:absolute;margin-left:201.85pt;margin-top:67.8pt;width:.5pt;height:.5pt;z-index:258015232;mso-position-horizontal-relative:page;mso-position-vertical-relative:page" coordorigin="7121,2392" coordsize="17,17" path="m7121,2409r17,l7138,2392r-17,l7121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2" style="position:absolute;margin-left:372.85pt;margin-top:39.7pt;width:.5pt;height:.5pt;z-index:258016256;mso-position-horizontal-relative:page;mso-position-vertical-relative:page" coordorigin="13153,1402" coordsize="18,17" path="m13153,1419r17,l13170,1402r-17,l1315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3" style="position:absolute;margin-left:373.3pt;margin-top:39.7pt;width:191.5pt;height:.5pt;z-index:258017280;mso-position-horizontal-relative:page;mso-position-vertical-relative:page" coordorigin="13170,1402" coordsize="6757,17" path="m13170,1419r6757,l19927,1402r-6757,l1317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4" style="position:absolute;margin-left:372.85pt;margin-top:40.2pt;width:.5pt;height:27.6pt;z-index:258018304;mso-position-horizontal-relative:page;mso-position-vertical-relative:page" coordorigin="13153,1419" coordsize="18,974" path="m13153,2392r17,l13170,1419r-17,l13153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5" type="#_x0000_t202" style="position:absolute;margin-left:290.3pt;margin-top:68.4pt;width:4.2pt;height:13.65pt;z-index:25801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36" style="position:absolute;margin-left:202.3pt;margin-top:67.8pt;width:170.5pt;height:.5pt;z-index:258020352;mso-position-horizontal-relative:page;mso-position-vertical-relative:page" coordorigin="7138,2392" coordsize="6016,17" path="m7138,2409r6015,l13153,2392r-6015,l7138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7" style="position:absolute;margin-left:201.85pt;margin-top:68.3pt;width:.5pt;height:12.7pt;z-index:258021376;mso-position-horizontal-relative:page;mso-position-vertical-relative:page" coordorigin="7121,2409" coordsize="17,449" path="m7121,2858r17,l7138,2409r-17,l7121,2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8" style="position:absolute;margin-left:79.9pt;margin-top:81pt;width:121.9pt;height:.5pt;z-index:258022400;mso-position-horizontal-relative:page;mso-position-vertical-relative:page" coordorigin="2820,2858" coordsize="4302,17" path="m2820,2875r4301,l7121,2858r-4301,l2820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39" style="position:absolute;margin-left:79.45pt;margin-top:81.5pt;width:.5pt;height:25.3pt;z-index:258023424;mso-position-horizontal-relative:page;mso-position-vertical-relative:page" coordorigin="2803,2875" coordsize="17,894" path="m2803,3768r17,l2820,2875r-17,l2803,37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0" style="position:absolute;margin-left:79.45pt;margin-top:106.8pt;width:.5pt;height:.5pt;z-index:258024448;mso-position-horizontal-relative:page;mso-position-vertical-relative:page" coordorigin="2803,3768" coordsize="17,17" path="m2803,3785r17,l2820,3768r-17,l2803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1" style="position:absolute;margin-left:79.45pt;margin-top:106.8pt;width:.5pt;height:.5pt;z-index:258025472;mso-position-horizontal-relative:page;mso-position-vertical-relative:page" coordorigin="2803,3768" coordsize="17,17" path="m2803,3785r17,l2820,3768r-17,l2803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2" style="position:absolute;margin-left:79.9pt;margin-top:106.8pt;width:121.9pt;height:.5pt;z-index:258026496;mso-position-horizontal-relative:page;mso-position-vertical-relative:page" coordorigin="2820,3768" coordsize="4302,17" path="m2820,3785r4301,l7121,3768r-4301,l2820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3" style="position:absolute;margin-left:201.85pt;margin-top:81pt;width:.5pt;height:.5pt;z-index:258027520;mso-position-horizontal-relative:page;mso-position-vertical-relative:page" coordorigin="7121,2858" coordsize="17,17" path="m7121,2875r17,l7138,2858r-17,l7121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4" style="position:absolute;margin-left:372.85pt;margin-top:67.8pt;width:.5pt;height:.5pt;z-index:258028544;mso-position-horizontal-relative:page;mso-position-vertical-relative:page" coordorigin="13153,2392" coordsize="18,17" path="m13153,2409r17,l13170,2392r-17,l13153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5" style="position:absolute;margin-left:564.85pt;margin-top:39.7pt;width:.5pt;height:.5pt;z-index:258029568;mso-position-horizontal-relative:page;mso-position-vertical-relative:page" coordorigin="19927,1402" coordsize="17,17" path="m19927,1419r17,l19944,1402r-17,l19927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6" style="position:absolute;margin-left:564.85pt;margin-top:39.7pt;width:.5pt;height:.5pt;z-index:258030592;mso-position-horizontal-relative:page;mso-position-vertical-relative:page" coordorigin="19927,1402" coordsize="17,17" path="m19927,1419r17,l19944,1402r-17,l19927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7" style="position:absolute;margin-left:564.85pt;margin-top:40.2pt;width:.5pt;height:27.6pt;z-index:258031616;mso-position-horizontal-relative:page;mso-position-vertical-relative:page" coordorigin="19927,1419" coordsize="17,974" path="m19927,2392r17,l19944,1419r-17,l19927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48" type="#_x0000_t202" style="position:absolute;margin-left:471.85pt;margin-top:68.4pt;width:4.2pt;height:13.65pt;z-index:25803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9" style="position:absolute;margin-left:373.3pt;margin-top:67.8pt;width:191.5pt;height:.5pt;z-index:258033664;mso-position-horizontal-relative:page;mso-position-vertical-relative:page" coordorigin="13170,2392" coordsize="6757,17" path="m13170,2409r6757,l19927,2392r-6757,l13170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0" style="position:absolute;margin-left:372.85pt;margin-top:68.3pt;width:.5pt;height:12.7pt;z-index:258034688;mso-position-horizontal-relative:page;mso-position-vertical-relative:page" coordorigin="13153,2409" coordsize="18,449" path="m13153,2858r17,l13170,2409r-17,l13153,2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1" style="position:absolute;margin-left:202.3pt;margin-top:81pt;width:170.5pt;height:.5pt;z-index:258035712;mso-position-horizontal-relative:page;mso-position-vertical-relative:page" coordorigin="7138,2858" coordsize="6016,17" path="m7138,2875r6015,l13153,2858r-6015,l7138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2" style="position:absolute;margin-left:201.85pt;margin-top:81.5pt;width:.5pt;height:25.3pt;z-index:258036736;mso-position-horizontal-relative:page;mso-position-vertical-relative:page" coordorigin="7121,2875" coordsize="17,894" path="m7121,3768r17,l7138,2875r-17,l7121,37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3" style="position:absolute;margin-left:201.85pt;margin-top:106.8pt;width:.5pt;height:.5pt;z-index:258037760;mso-position-horizontal-relative:page;mso-position-vertical-relative:page" coordorigin="7121,3768" coordsize="17,17" path="m7121,3785r17,l7138,3768r-17,l7121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4" style="position:absolute;margin-left:202.3pt;margin-top:106.8pt;width:170.5pt;height:.5pt;z-index:258038784;mso-position-horizontal-relative:page;mso-position-vertical-relative:page" coordorigin="7138,3768" coordsize="6016,17" path="m7138,3785r6015,l13153,3768r-6015,l7138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5" style="position:absolute;margin-left:372.85pt;margin-top:81pt;width:.5pt;height:.5pt;z-index:258039808;mso-position-horizontal-relative:page;mso-position-vertical-relative:page" coordorigin="13153,2858" coordsize="18,17" path="m13153,2875r17,l13170,2858r-17,l13153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6" style="position:absolute;margin-left:564.85pt;margin-top:67.8pt;width:.5pt;height:.5pt;z-index:258040832;mso-position-horizontal-relative:page;mso-position-vertical-relative:page" coordorigin="19927,2392" coordsize="17,17" path="m19927,2409r17,l19944,2392r-17,l19927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7" style="position:absolute;margin-left:564.85pt;margin-top:68.3pt;width:.5pt;height:12.7pt;z-index:258041856;mso-position-horizontal-relative:page;mso-position-vertical-relative:page" coordorigin="19927,2409" coordsize="17,449" path="m19927,2858r17,l19944,2409r-17,l19927,285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8" style="position:absolute;margin-left:373.3pt;margin-top:81pt;width:191.5pt;height:.5pt;z-index:258042880;mso-position-horizontal-relative:page;mso-position-vertical-relative:page" coordorigin="13170,2858" coordsize="6757,17" path="m13170,2875r6757,l19927,2858r-6757,l13170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59" style="position:absolute;margin-left:372.85pt;margin-top:81.5pt;width:.5pt;height:25.3pt;z-index:258043904;mso-position-horizontal-relative:page;mso-position-vertical-relative:page" coordorigin="13153,2875" coordsize="18,894" path="m13153,3768r17,l13170,2875r-17,l13153,37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0" style="position:absolute;margin-left:372.85pt;margin-top:106.8pt;width:.5pt;height:.5pt;z-index:258044928;mso-position-horizontal-relative:page;mso-position-vertical-relative:page" coordorigin="13153,3768" coordsize="18,17" path="m13153,3785r17,l13170,3768r-17,l13153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1" style="position:absolute;margin-left:373.3pt;margin-top:106.8pt;width:191.5pt;height:.5pt;z-index:258045952;mso-position-horizontal-relative:page;mso-position-vertical-relative:page" coordorigin="13170,3768" coordsize="6757,17" path="m13170,3785r6757,l19927,3768r-6757,l13170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2" style="position:absolute;margin-left:564.85pt;margin-top:81pt;width:.5pt;height:.5pt;z-index:258046976;mso-position-horizontal-relative:page;mso-position-vertical-relative:page" coordorigin="19927,2858" coordsize="17,17" path="m19927,2875r17,l19944,2858r-17,l19927,287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3" style="position:absolute;margin-left:564.85pt;margin-top:81.5pt;width:.5pt;height:25.3pt;z-index:258048000;mso-position-horizontal-relative:page;mso-position-vertical-relative:page" coordorigin="19927,2875" coordsize="17,894" path="m19927,3768r17,l19944,2875r-17,l19927,37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4" style="position:absolute;margin-left:564.85pt;margin-top:106.8pt;width:.5pt;height:.5pt;z-index:258049024;mso-position-horizontal-relative:page;mso-position-vertical-relative:page" coordorigin="19927,3768" coordsize="17,17" path="m19927,3785r17,l19944,3768r-17,l19927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5" style="position:absolute;margin-left:564.85pt;margin-top:106.8pt;width:.5pt;height:.5pt;z-index:258050048;mso-position-horizontal-relative:page;mso-position-vertical-relative:page" coordorigin="19927,3768" coordsize="17,17" path="m19927,3785r17,l19944,3768r-17,l19927,3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6" type="#_x0000_t202" style="position:absolute;margin-left:326.05pt;margin-top:107.4pt;width:4.4pt;height:14.9pt;z-index:25805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7" type="#_x0000_t202" style="position:absolute;margin-left:85.1pt;margin-top:137.3pt;width:4.4pt;height:14.9pt;z-index:25805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8" style="position:absolute;margin-left:252.5pt;margin-top:163.3pt;width:147pt;height:1.2pt;z-index:258053120;mso-position-horizontal-relative:page;mso-position-vertical-relative:page" coordorigin="8907,5762" coordsize="5186,43" path="m8907,5804r5186,l14093,5762r-5186,l8907,58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69" type="#_x0000_t202" style="position:absolute;margin-left:326.05pt;margin-top:164.9pt;width:4.4pt;height:14.9pt;z-index:258054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0" type="#_x0000_t202" style="position:absolute;margin-left:512.3pt;margin-top:340.65pt;width:26.75pt;height:13.65pt;z-index:25805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и др.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1" type="#_x0000_t202" style="position:absolute;margin-left:370.45pt;margin-top:328.1pt;width:4.2pt;height:13.65pt;z-index:25805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2" type="#_x0000_t202" style="position:absolute;margin-left:284.75pt;margin-top:250.7pt;width:9.7pt;height:13.65pt;z-index:25805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3" type="#_x0000_t202" style="position:absolute;margin-left:290.3pt;margin-top:250.7pt;width:4.2pt;height:13.65pt;z-index:258058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4" style="position:absolute;margin-left:78.95pt;margin-top:219.95pt;width:1.45pt;height:1.55pt;z-index:258059264;mso-position-horizontal-relative:page;mso-position-vertical-relative:page" coordorigin="2786,7760" coordsize="51,56" path="m2786,7815r51,l2837,7760r-51,l2786,78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75" style="position:absolute;margin-left:78.95pt;margin-top:219.95pt;width:1.45pt;height:1.45pt;z-index:258060288;mso-position-horizontal-relative:page;mso-position-vertical-relative:page" coordorigin="2786,7760" coordsize="51,51" path="m2786,7811r51,l2837,7760r-51,l2786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76" style="position:absolute;margin-left:80.4pt;margin-top:219.95pt;width:121.3pt;height:1.45pt;z-index:258061312;mso-position-horizontal-relative:page;mso-position-vertical-relative:page" coordorigin="2837,7760" coordsize="4280,51" path="m2837,7811r4280,l7117,7760r-4280,l2837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77" style="position:absolute;margin-left:78.95pt;margin-top:221.5pt;width:1.45pt;height:27.5pt;z-index:258062336;mso-position-horizontal-relative:page;mso-position-vertical-relative:page" coordorigin="2786,7815" coordsize="51,970" path="m2786,8785r51,l2837,7815r-51,l2786,8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78" style="position:absolute;margin-left:201.7pt;margin-top:221.4pt;width:.7pt;height:.1pt;z-index:258063360;mso-position-horizontal-relative:page;mso-position-vertical-relative:page" coordorigin="7117,7811" coordsize="26,5" path="m7117,7815r25,l7142,7811r-25,l7117,78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79" style="position:absolute;margin-left:201.7pt;margin-top:219.95pt;width:1.45pt;height:1.45pt;z-index:258064384;mso-position-horizontal-relative:page;mso-position-vertical-relative:page" coordorigin="7117,7760" coordsize="51,51" path="m7117,7811r50,l7167,7760r-50,l7117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0" type="#_x0000_t202" style="position:absolute;margin-left:326.05pt;margin-top:206.3pt;width:4.4pt;height:14.9pt;z-index:25806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1" style="position:absolute;margin-left:203.15pt;margin-top:219.95pt;width:169.55pt;height:1.45pt;z-index:258066432;mso-position-horizontal-relative:page;mso-position-vertical-relative:page" coordorigin="7167,7760" coordsize="5982,51" path="m7167,7811r5982,l13149,7760r-5982,l7167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2" style="position:absolute;margin-left:201.7pt;margin-top:221.5pt;width:.7pt;height:27.5pt;z-index:258067456;mso-position-horizontal-relative:page;mso-position-vertical-relative:page" coordorigin="7117,7815" coordsize="26,970" path="m7117,8785r25,l7142,7815r-25,l7117,8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3" type="#_x0000_t202" style="position:absolute;margin-left:138.1pt;margin-top:250.7pt;width:9.7pt;height:13.65pt;z-index:25806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4" type="#_x0000_t202" style="position:absolute;margin-left:143.65pt;margin-top:250.7pt;width:4.2pt;height:13.65pt;z-index:25806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5" style="position:absolute;margin-left:78.95pt;margin-top:249pt;width:1.45pt;height:1.55pt;z-index:258070528;mso-position-horizontal-relative:page;mso-position-vertical-relative:page" coordorigin="2786,8785" coordsize="51,56" path="m2786,8840r51,l2837,8785r-51,l2786,8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6" style="position:absolute;margin-left:80.4pt;margin-top:249pt;width:121.3pt;height:1.45pt;z-index:258071552;mso-position-horizontal-relative:page;mso-position-vertical-relative:page" coordorigin="2837,8785" coordsize="4280,51" path="m2837,8835r4280,l7117,8785r-4280,l2837,88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7" style="position:absolute;margin-left:201.7pt;margin-top:250.45pt;width:.7pt;height:.1pt;z-index:258072576;mso-position-horizontal-relative:page;mso-position-vertical-relative:page" coordorigin="7117,8835" coordsize="26,5" path="m7117,8840r25,l7142,8835r-25,l7117,8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8" style="position:absolute;margin-left:201.7pt;margin-top:249pt;width:1.45pt;height:1.45pt;z-index:258073600;mso-position-horizontal-relative:page;mso-position-vertical-relative:page" coordorigin="7117,8785" coordsize="51,51" path="m7117,8835r50,l7167,8785r-50,l7117,88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89" style="position:absolute;margin-left:372.7pt;margin-top:221.4pt;width:.7pt;height:.1pt;z-index:258074624;mso-position-horizontal-relative:page;mso-position-vertical-relative:page" coordorigin="13149,7811" coordsize="26,5" path="m13149,7815r26,l13175,7811r-26,l13149,78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0" style="position:absolute;margin-left:372.7pt;margin-top:219.95pt;width:1.45pt;height:1.45pt;z-index:258075648;mso-position-horizontal-relative:page;mso-position-vertical-relative:page" coordorigin="13149,7760" coordsize="51,51" path="m13149,7811r51,l13200,7760r-51,l13149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1" style="position:absolute;margin-left:374.15pt;margin-top:219.95pt;width:184.2pt;height:1.45pt;z-index:258076672;mso-position-horizontal-relative:page;mso-position-vertical-relative:page" coordorigin="13200,7760" coordsize="6499,51" path="m13200,7811r6498,l19698,7760r-6498,l13200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2" style="position:absolute;margin-left:372.7pt;margin-top:221.5pt;width:.7pt;height:27.5pt;z-index:258077696;mso-position-horizontal-relative:page;mso-position-vertical-relative:page" coordorigin="13149,7815" coordsize="26,970" path="m13149,8785r26,l13175,7815r-26,l13149,8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3" style="position:absolute;margin-left:203.15pt;margin-top:249pt;width:169.55pt;height:1.45pt;z-index:258078720;mso-position-horizontal-relative:page;mso-position-vertical-relative:page" coordorigin="7167,8785" coordsize="5982,51" path="m7167,8835r5982,l13149,8785r-5982,l7167,88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4" style="position:absolute;margin-left:201.7pt;margin-top:250.55pt;width:.7pt;height:12.6pt;z-index:258079744;mso-position-horizontal-relative:page;mso-position-vertical-relative:page" coordorigin="7117,8840" coordsize="26,445" path="m7117,9284r25,l7142,8840r-25,l7117,9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5" style="position:absolute;margin-left:372.7pt;margin-top:250.45pt;width:.7pt;height:.1pt;z-index:258080768;mso-position-horizontal-relative:page;mso-position-vertical-relative:page" coordorigin="13149,8835" coordsize="26,5" path="m13149,8840r26,l13175,8835r-26,l13149,8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6" style="position:absolute;margin-left:372.7pt;margin-top:249pt;width:1.45pt;height:1.45pt;z-index:258081792;mso-position-horizontal-relative:page;mso-position-vertical-relative:page" coordorigin="13149,8785" coordsize="51,51" path="m13149,8835r51,l13200,8785r-51,l13149,88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7" style="position:absolute;margin-left:558.35pt;margin-top:219.95pt;width:1.45pt;height:1.55pt;z-index:258082816;mso-position-horizontal-relative:page;mso-position-vertical-relative:page" coordorigin="19698,7760" coordsize="51,56" path="m19698,7815r51,l19749,7760r-51,l19698,781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8" style="position:absolute;margin-left:558.35pt;margin-top:219.95pt;width:1.45pt;height:1.45pt;z-index:258083840;mso-position-horizontal-relative:page;mso-position-vertical-relative:page" coordorigin="19698,7760" coordsize="51,51" path="m19698,7811r51,l19749,7760r-51,l19698,781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299" style="position:absolute;margin-left:558.35pt;margin-top:221.5pt;width:1.45pt;height:27.5pt;z-index:258084864;mso-position-horizontal-relative:page;mso-position-vertical-relative:page" coordorigin="19698,7815" coordsize="51,970" path="m19698,8785r51,l19749,7815r-51,l19698,87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0" type="#_x0000_t202" style="position:absolute;margin-left:463.3pt;margin-top:250.7pt;width:9.7pt;height:13.65pt;z-index:25808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1" type="#_x0000_t202" style="position:absolute;margin-left:468.85pt;margin-top:250.7pt;width:4.2pt;height:13.65pt;z-index:25808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2" style="position:absolute;margin-left:374.15pt;margin-top:249pt;width:184.2pt;height:1.45pt;z-index:258087936;mso-position-horizontal-relative:page;mso-position-vertical-relative:page" coordorigin="13200,8785" coordsize="6499,51" path="m13200,8835r6498,l19698,8785r-6498,l13200,88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3" style="position:absolute;margin-left:372.7pt;margin-top:250.55pt;width:.7pt;height:12.6pt;z-index:258088960;mso-position-horizontal-relative:page;mso-position-vertical-relative:page" coordorigin="13149,8840" coordsize="26,445" path="m13149,9284r26,l13175,8840r-26,l13149,9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4" style="position:absolute;margin-left:78.95pt;margin-top:250.55pt;width:1.45pt;height:12.6pt;z-index:258089984;mso-position-horizontal-relative:page;mso-position-vertical-relative:page" coordorigin="2786,8840" coordsize="51,445" path="m2786,9284r51,l2837,8840r-51,l2786,9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5" style="position:absolute;margin-left:78.95pt;margin-top:263.15pt;width:1.45pt;height:1.55pt;z-index:258091008;mso-position-horizontal-relative:page;mso-position-vertical-relative:page" coordorigin="2786,9284" coordsize="51,56" path="m2786,9339r51,l2837,9284r-51,l2786,93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6" style="position:absolute;margin-left:80.4pt;margin-top:263.15pt;width:121.3pt;height:1.45pt;z-index:258092032;mso-position-horizontal-relative:page;mso-position-vertical-relative:page" coordorigin="2837,9284" coordsize="4280,51" path="m2837,9335r4280,l7117,9284r-4280,l2837,9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7" style="position:absolute;margin-left:201.7pt;margin-top:264.6pt;width:.7pt;height:.1pt;z-index:258093056;mso-position-horizontal-relative:page;mso-position-vertical-relative:page" coordorigin="7117,9335" coordsize="26,5" path="m7117,9339r25,l7142,9335r-25,l7117,93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8" style="position:absolute;margin-left:201.7pt;margin-top:263.15pt;width:1.45pt;height:1.45pt;z-index:258094080;mso-position-horizontal-relative:page;mso-position-vertical-relative:page" coordorigin="7117,9284" coordsize="51,51" path="m7117,9335r50,l7167,9284r-50,l7117,9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09" style="position:absolute;margin-left:203.15pt;margin-top:263.15pt;width:169.55pt;height:1.45pt;z-index:258095104;mso-position-horizontal-relative:page;mso-position-vertical-relative:page" coordorigin="7167,9284" coordsize="5982,51" path="m7167,9335r5982,l13149,9284r-5982,l7167,9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0" style="position:absolute;margin-left:372.7pt;margin-top:264.6pt;width:.7pt;height:.1pt;z-index:258096128;mso-position-horizontal-relative:page;mso-position-vertical-relative:page" coordorigin="13149,9335" coordsize="26,5" path="m13149,9339r26,l13175,9335r-26,l13149,93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1" style="position:absolute;margin-left:372.7pt;margin-top:263.15pt;width:1.45pt;height:1.45pt;z-index:258097152;mso-position-horizontal-relative:page;mso-position-vertical-relative:page" coordorigin="13149,9284" coordsize="51,51" path="m13149,9335r51,l13200,9284r-51,l13149,9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2" style="position:absolute;margin-left:558.35pt;margin-top:249pt;width:1.45pt;height:1.55pt;z-index:258098176;mso-position-horizontal-relative:page;mso-position-vertical-relative:page" coordorigin="19698,8785" coordsize="51,56" path="m19698,8840r51,l19749,8785r-51,l19698,8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3" style="position:absolute;margin-left:558.35pt;margin-top:250.55pt;width:1.45pt;height:12.6pt;z-index:258099200;mso-position-horizontal-relative:page;mso-position-vertical-relative:page" coordorigin="19698,8840" coordsize="51,445" path="m19698,9284r51,l19749,8840r-51,l19698,92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4" style="position:absolute;margin-left:374.15pt;margin-top:263.15pt;width:184.2pt;height:1.45pt;z-index:258100224;mso-position-horizontal-relative:page;mso-position-vertical-relative:page" coordorigin="13200,9284" coordsize="6499,51" path="m13200,9335r6498,l19698,9284r-6498,l13200,93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5" style="position:absolute;margin-left:372.7pt;margin-top:264.7pt;width:.7pt;height:151.8pt;z-index:258101248;mso-position-horizontal-relative:page;mso-position-vertical-relative:page" coordorigin="13149,9339" coordsize="26,5356" path="m13149,14694r26,l13175,9339r-26,l13149,146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6" style="position:absolute;margin-left:201.7pt;margin-top:264.7pt;width:.7pt;height:151.8pt;z-index:258102272;mso-position-horizontal-relative:page;mso-position-vertical-relative:page" coordorigin="7117,9339" coordsize="26,5356" path="m7117,14694r25,l7142,9339r-25,l7117,146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7" style="position:absolute;margin-left:78.95pt;margin-top:264.7pt;width:1.45pt;height:151.8pt;z-index:258103296;mso-position-horizontal-relative:page;mso-position-vertical-relative:page" coordorigin="2786,9339" coordsize="51,5356" path="m2786,14694r51,l2837,9339r-51,l2786,146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8" style="position:absolute;margin-left:78.95pt;margin-top:416.5pt;width:1.45pt;height:.7pt;z-index:258104320;mso-position-horizontal-relative:page;mso-position-vertical-relative:page" coordorigin="2786,14694" coordsize="51,26" path="m2786,14720r51,l2837,14694r-51,l2786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19" style="position:absolute;margin-left:80.4pt;margin-top:416.5pt;width:121.3pt;height:.7pt;z-index:258105344;mso-position-horizontal-relative:page;mso-position-vertical-relative:page" coordorigin="2837,14694" coordsize="4280,26" path="m2837,14720r4280,l7117,14694r-4280,l2837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0" style="position:absolute;margin-left:201.7pt;margin-top:416.5pt;width:.7pt;height:.7pt;z-index:258106368;mso-position-horizontal-relative:page;mso-position-vertical-relative:page" coordorigin="7117,14694" coordsize="26,26" path="m7117,14720r25,l7142,14694r-25,l7117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1" style="position:absolute;margin-left:202.45pt;margin-top:416.5pt;width:170.3pt;height:.7pt;z-index:258107392;mso-position-horizontal-relative:page;mso-position-vertical-relative:page" coordorigin="7142,14694" coordsize="6008,26" path="m7142,14720r6007,l13149,14694r-6007,l7142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2" style="position:absolute;margin-left:372.7pt;margin-top:416.5pt;width:.7pt;height:.7pt;z-index:258108416;mso-position-horizontal-relative:page;mso-position-vertical-relative:page" coordorigin="13149,14694" coordsize="26,26" path="m13149,14720r26,l13175,14694r-26,l13149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3" type="#_x0000_t202" style="position:absolute;margin-left:398.5pt;margin-top:403.9pt;width:4.2pt;height:13.65pt;z-index:25810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4" style="position:absolute;margin-left:558.35pt;margin-top:263.15pt;width:1.45pt;height:1.55pt;z-index:258110464;mso-position-horizontal-relative:page;mso-position-vertical-relative:page" coordorigin="19698,9284" coordsize="51,56" path="m19698,9339r51,l19749,9284r-51,l19698,933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5" style="position:absolute;margin-left:558.35pt;margin-top:264.7pt;width:1.45pt;height:151.8pt;z-index:258111488;mso-position-horizontal-relative:page;mso-position-vertical-relative:page" coordorigin="19698,9339" coordsize="51,5356" path="m19698,14694r51,l19749,9339r-51,l19698,146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6" style="position:absolute;margin-left:373.45pt;margin-top:416.5pt;width:184.9pt;height:.7pt;z-index:258112512;mso-position-horizontal-relative:page;mso-position-vertical-relative:page" coordorigin="13175,14694" coordsize="6524,26" path="m13175,14720r6523,l19698,14694r-6523,l13175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7" type="#_x0000_t202" style="position:absolute;margin-left:123pt;margin-top:442.7pt;width:4.2pt;height:13.65pt;z-index:25811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8" style="position:absolute;margin-left:78.95pt;margin-top:417.25pt;width:1.45pt;height:37.9pt;z-index:258114560;mso-position-horizontal-relative:page;mso-position-vertical-relative:page" coordorigin="2786,14720" coordsize="51,1338" path="m2786,16057r51,l2837,14720r-51,l2786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29" style="position:absolute;margin-left:78.95pt;margin-top:455.15pt;width:1.45pt;height:1.45pt;z-index:258115584;mso-position-horizontal-relative:page;mso-position-vertical-relative:page" coordorigin="2786,16057" coordsize="51,51" path="m2786,16108r51,l2837,16057r-51,l2786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0" style="position:absolute;margin-left:78.95pt;margin-top:455.15pt;width:1.45pt;height:1.45pt;z-index:258116608;mso-position-horizontal-relative:page;mso-position-vertical-relative:page" coordorigin="2786,16057" coordsize="51,51" path="m2786,16108r51,l2837,16057r-51,l2786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1" style="position:absolute;margin-left:80.4pt;margin-top:455.15pt;width:121.3pt;height:1.45pt;z-index:258117632;mso-position-horizontal-relative:page;mso-position-vertical-relative:page" coordorigin="2837,16057" coordsize="4280,51" path="m2837,16108r4280,l7117,16057r-4280,l2837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2" style="position:absolute;margin-left:201.7pt;margin-top:417.25pt;width:.7pt;height:37.9pt;z-index:258118656;mso-position-horizontal-relative:page;mso-position-vertical-relative:page" coordorigin="7117,14720" coordsize="26,1338" path="m7117,16057r25,l7142,14720r-25,l7117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3" style="position:absolute;margin-left:201.7pt;margin-top:455.15pt;width:1.45pt;height:1.45pt;z-index:258119680;mso-position-horizontal-relative:page;mso-position-vertical-relative:page" coordorigin="7117,16057" coordsize="51,51" path="m7117,16108r50,l7167,16057r-50,l7117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4" style="position:absolute;margin-left:203.15pt;margin-top:455.15pt;width:169.55pt;height:1.45pt;z-index:258120704;mso-position-horizontal-relative:page;mso-position-vertical-relative:page" coordorigin="7167,16057" coordsize="5982,51" path="m7167,16108r5982,l13149,16057r-5982,l7167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5" style="position:absolute;margin-left:372.7pt;margin-top:417.25pt;width:.7pt;height:37.9pt;z-index:258121728;mso-position-horizontal-relative:page;mso-position-vertical-relative:page" coordorigin="13149,14720" coordsize="26,1338" path="m13149,16057r26,l13175,14720r-26,l13149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6" style="position:absolute;margin-left:372.7pt;margin-top:455.15pt;width:1.45pt;height:1.45pt;z-index:258122752;mso-position-horizontal-relative:page;mso-position-vertical-relative:page" coordorigin="13149,16057" coordsize="51,51" path="m13149,16108r51,l13200,16057r-51,l13149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7" style="position:absolute;margin-left:374.15pt;margin-top:455.15pt;width:184.2pt;height:1.45pt;z-index:258123776;mso-position-horizontal-relative:page;mso-position-vertical-relative:page" coordorigin="13200,16057" coordsize="6499,51" path="m13200,16108r6498,l19698,16057r-6498,l13200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8" style="position:absolute;margin-left:558.35pt;margin-top:416.5pt;width:1.45pt;height:.7pt;z-index:258124800;mso-position-horizontal-relative:page;mso-position-vertical-relative:page" coordorigin="19698,14694" coordsize="51,26" path="m19698,14720r51,l19749,14694r-51,l19698,147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39" style="position:absolute;margin-left:558.35pt;margin-top:417.25pt;width:1.45pt;height:37.9pt;z-index:258125824;mso-position-horizontal-relative:page;mso-position-vertical-relative:page" coordorigin="19698,14720" coordsize="51,1338" path="m19698,16057r51,l19749,14720r-51,l19698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40" style="position:absolute;margin-left:558.35pt;margin-top:455.15pt;width:1.45pt;height:1.45pt;z-index:258126848;mso-position-horizontal-relative:page;mso-position-vertical-relative:page" coordorigin="19698,16057" coordsize="51,51" path="m19698,16108r51,l19749,16057r-51,l19698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41" style="position:absolute;margin-left:558.35pt;margin-top:455.15pt;width:1.45pt;height:1.45pt;z-index:258127872;mso-position-horizontal-relative:page;mso-position-vertical-relative:page" coordorigin="19698,16057" coordsize="51,51" path="m19698,16108r51,l19749,16057r-51,l19698,161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42" type="#_x0000_t202" style="position:absolute;margin-left:85.1pt;margin-top:456.85pt;width:4.4pt;height:14.9pt;z-index:25812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3" type="#_x0000_t202" style="position:absolute;margin-left:207.5pt;margin-top:621.1pt;width:4.2pt;height:13.65pt;z-index:25812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4" type="#_x0000_t202" style="position:absolute;margin-left:207.5pt;margin-top:735.7pt;width:4.2pt;height:13.65pt;z-index:25813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5" type="#_x0000_t202" style="position:absolute;margin-left:537.5pt;margin-top:748.3pt;width:4.2pt;height:13.65pt;z-index:25813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6" type="#_x0000_t202" style="position:absolute;margin-left:284.75pt;margin-top:556.45pt;width:9.7pt;height:13.65pt;z-index:25813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7" type="#_x0000_t202" style="position:absolute;margin-left:290.3pt;margin-top:556.45pt;width:4.2pt;height:13.65pt;z-index:25813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8" style="position:absolute;margin-left:78.95pt;margin-top:525.7pt;width:1.45pt;height:1.55pt;z-index:258135040;mso-position-horizontal-relative:page;mso-position-vertical-relative:page" coordorigin="2786,18547" coordsize="51,56" path="m2786,18602r51,l2837,18547r-51,l2786,186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49" style="position:absolute;margin-left:78.95pt;margin-top:525.7pt;width:1.45pt;height:1.45pt;z-index:258136064;mso-position-horizontal-relative:page;mso-position-vertical-relative:page" coordorigin="2786,18547" coordsize="51,51" path="m2786,18598r51,l2837,18547r-51,l2786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0" type="#_x0000_t202" style="position:absolute;margin-left:120.5pt;margin-top:512.05pt;width:4.4pt;height:14.9pt;z-index:25813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1" style="position:absolute;margin-left:80.4pt;margin-top:525.7pt;width:121.3pt;height:1.45pt;z-index:258138112;mso-position-horizontal-relative:page;mso-position-vertical-relative:page" coordorigin="2837,18547" coordsize="4280,51" path="m2837,18598r4280,l7117,18547r-4280,l2837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2" style="position:absolute;margin-left:78.95pt;margin-top:527.3pt;width:1.45pt;height:27.5pt;z-index:258139136;mso-position-horizontal-relative:page;mso-position-vertical-relative:page" coordorigin="2786,18602" coordsize="51,970" path="m2786,19571r51,l2837,18602r-51,l2786,195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3" style="position:absolute;margin-left:201.7pt;margin-top:527.15pt;width:.7pt;height:.1pt;z-index:258140160;mso-position-horizontal-relative:page;mso-position-vertical-relative:page" coordorigin="7117,18598" coordsize="26,5" path="m7117,18602r25,l7142,18598r-25,l7117,186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4" style="position:absolute;margin-left:201.7pt;margin-top:525.7pt;width:1.45pt;height:1.45pt;z-index:258141184;mso-position-horizontal-relative:page;mso-position-vertical-relative:page" coordorigin="7117,18547" coordsize="51,51" path="m7117,18598r50,l7167,18547r-50,l7117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5" style="position:absolute;margin-left:203.15pt;margin-top:525.7pt;width:169.55pt;height:1.45pt;z-index:258142208;mso-position-horizontal-relative:page;mso-position-vertical-relative:page" coordorigin="7167,18547" coordsize="5982,51" path="m7167,18598r5982,l13149,18547r-5982,l7167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6" style="position:absolute;margin-left:201.7pt;margin-top:527.3pt;width:.7pt;height:27.5pt;z-index:258143232;mso-position-horizontal-relative:page;mso-position-vertical-relative:page" coordorigin="7117,18602" coordsize="26,970" path="m7117,19571r25,l7142,18602r-25,l7117,195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57" type="#_x0000_t202" style="position:absolute;margin-left:138.1pt;margin-top:556.45pt;width:9.7pt;height:13.65pt;z-index:25814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8" type="#_x0000_t202" style="position:absolute;margin-left:143.65pt;margin-top:556.45pt;width:4.2pt;height:13.65pt;z-index:25814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9" style="position:absolute;margin-left:78.95pt;margin-top:554.75pt;width:1.45pt;height:1.55pt;z-index:258146304;mso-position-horizontal-relative:page;mso-position-vertical-relative:page" coordorigin="2786,19571" coordsize="51,56" path="m2786,19626r51,l2837,19571r-51,l2786,196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0" style="position:absolute;margin-left:80.4pt;margin-top:554.75pt;width:121.3pt;height:1.45pt;z-index:258147328;mso-position-horizontal-relative:page;mso-position-vertical-relative:page" coordorigin="2837,19571" coordsize="4280,51" path="m2837,19622r4280,l7117,19571r-4280,l2837,19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1" style="position:absolute;margin-left:201.7pt;margin-top:556.2pt;width:.7pt;height:.1pt;z-index:258148352;mso-position-horizontal-relative:page;mso-position-vertical-relative:page" coordorigin="7117,19622" coordsize="26,5" path="m7117,19626r25,l7142,19622r-25,l7117,196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2" style="position:absolute;margin-left:201.7pt;margin-top:554.75pt;width:1.45pt;height:1.45pt;z-index:258149376;mso-position-horizontal-relative:page;mso-position-vertical-relative:page" coordorigin="7117,19571" coordsize="51,51" path="m7117,19622r50,l7167,19571r-50,l7117,19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3" style="position:absolute;margin-left:372.7pt;margin-top:527.15pt;width:.7pt;height:.1pt;z-index:258150400;mso-position-horizontal-relative:page;mso-position-vertical-relative:page" coordorigin="13149,18598" coordsize="26,5" path="m13149,18602r26,l13175,18598r-26,l13149,186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4" style="position:absolute;margin-left:372.7pt;margin-top:525.7pt;width:1.45pt;height:1.45pt;z-index:258151424;mso-position-horizontal-relative:page;mso-position-vertical-relative:page" coordorigin="13149,18547" coordsize="51,51" path="m13149,18598r51,l13200,18547r-51,l13149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5" style="position:absolute;margin-left:374.15pt;margin-top:525.7pt;width:184.2pt;height:1.45pt;z-index:258152448;mso-position-horizontal-relative:page;mso-position-vertical-relative:page" coordorigin="13200,18547" coordsize="6499,51" path="m13200,18598r6498,l19698,18547r-6498,l13200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6" style="position:absolute;margin-left:372.7pt;margin-top:527.3pt;width:.7pt;height:27.5pt;z-index:258153472;mso-position-horizontal-relative:page;mso-position-vertical-relative:page" coordorigin="13149,18602" coordsize="26,970" path="m13149,19571r26,l13175,18602r-26,l13149,195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7" style="position:absolute;margin-left:203.15pt;margin-top:554.75pt;width:169.55pt;height:1.45pt;z-index:258154496;mso-position-horizontal-relative:page;mso-position-vertical-relative:page" coordorigin="7167,19571" coordsize="5982,51" path="m7167,19622r5982,l13149,19571r-5982,l7167,19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8" style="position:absolute;margin-left:201.7pt;margin-top:556.3pt;width:.7pt;height:12.6pt;z-index:258155520;mso-position-horizontal-relative:page;mso-position-vertical-relative:page" coordorigin="7117,19626" coordsize="26,445" path="m7117,20071r25,l7142,19626r-25,l7117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69" style="position:absolute;margin-left:372.7pt;margin-top:556.2pt;width:.7pt;height:.1pt;z-index:258156544;mso-position-horizontal-relative:page;mso-position-vertical-relative:page" coordorigin="13149,19622" coordsize="26,5" path="m13149,19626r26,l13175,19622r-26,l13149,196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0" style="position:absolute;margin-left:372.7pt;margin-top:554.75pt;width:1.45pt;height:1.45pt;z-index:258157568;mso-position-horizontal-relative:page;mso-position-vertical-relative:page" coordorigin="13149,19571" coordsize="51,51" path="m13149,19622r51,l13200,19571r-51,l13149,19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1" style="position:absolute;margin-left:558.35pt;margin-top:525.7pt;width:1.45pt;height:1.55pt;z-index:258158592;mso-position-horizontal-relative:page;mso-position-vertical-relative:page" coordorigin="19698,18547" coordsize="51,56" path="m19698,18602r51,l19749,18547r-51,l19698,186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2" style="position:absolute;margin-left:558.35pt;margin-top:525.7pt;width:1.45pt;height:1.45pt;z-index:258159616;mso-position-horizontal-relative:page;mso-position-vertical-relative:page" coordorigin="19698,18547" coordsize="51,51" path="m19698,18598r51,l19749,18547r-51,l19698,1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3" style="position:absolute;margin-left:558.35pt;margin-top:527.3pt;width:1.45pt;height:27.5pt;z-index:258160640;mso-position-horizontal-relative:page;mso-position-vertical-relative:page" coordorigin="19698,18602" coordsize="51,970" path="m19698,19571r51,l19749,18602r-51,l19698,195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4" type="#_x0000_t202" style="position:absolute;margin-left:463.3pt;margin-top:556.45pt;width:9.7pt;height:13.65pt;z-index:25816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5" type="#_x0000_t202" style="position:absolute;margin-left:468.85pt;margin-top:556.45pt;width:4.2pt;height:13.65pt;z-index:25816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6" style="position:absolute;margin-left:374.15pt;margin-top:554.75pt;width:184.2pt;height:1.45pt;z-index:258163712;mso-position-horizontal-relative:page;mso-position-vertical-relative:page" coordorigin="13200,19571" coordsize="6499,51" path="m13200,19622r6498,l19698,19571r-6498,l13200,196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7" style="position:absolute;margin-left:372.7pt;margin-top:556.3pt;width:.7pt;height:12.6pt;z-index:258164736;mso-position-horizontal-relative:page;mso-position-vertical-relative:page" coordorigin="13149,19626" coordsize="26,445" path="m13149,20071r26,l13175,19626r-26,l13149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78" type="#_x0000_t202" style="position:absolute;margin-left:328.3pt;margin-top:570.5pt;width:12.45pt;height:13.65pt;z-index:25816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66"/>
                    </w:tabs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9" style="position:absolute;margin-left:78.95pt;margin-top:556.3pt;width:1.45pt;height:12.6pt;z-index:258166784;mso-position-horizontal-relative:page;mso-position-vertical-relative:page" coordorigin="2786,19626" coordsize="51,445" path="m2786,20071r51,l2837,19626r-51,l2786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0" style="position:absolute;margin-left:78.95pt;margin-top:568.9pt;width:1.45pt;height:1.55pt;z-index:258167808;mso-position-horizontal-relative:page;mso-position-vertical-relative:page" coordorigin="2786,20071" coordsize="51,56" path="m2786,20126r51,l2837,20071r-51,l2786,20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1" style="position:absolute;margin-left:80.4pt;margin-top:568.9pt;width:121.3pt;height:1.45pt;z-index:258168832;mso-position-horizontal-relative:page;mso-position-vertical-relative:page" coordorigin="2837,20071" coordsize="4280,51" path="m2837,20122r4280,l7117,20071r-4280,l2837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2" style="position:absolute;margin-left:201.7pt;margin-top:570.35pt;width:.7pt;height:.1pt;z-index:258169856;mso-position-horizontal-relative:page;mso-position-vertical-relative:page" coordorigin="7117,20122" coordsize="26,5" path="m7117,20126r25,l7142,20122r-25,l7117,20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3" style="position:absolute;margin-left:201.7pt;margin-top:568.9pt;width:1.45pt;height:1.45pt;z-index:258170880;mso-position-horizontal-relative:page;mso-position-vertical-relative:page" coordorigin="7117,20071" coordsize="51,51" path="m7117,20122r50,l7167,20071r-50,l7117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4" style="position:absolute;margin-left:203.15pt;margin-top:568.9pt;width:169.55pt;height:1.45pt;z-index:258171904;mso-position-horizontal-relative:page;mso-position-vertical-relative:page" coordorigin="7167,20071" coordsize="5982,51" path="m7167,20122r5982,l13149,20071r-5982,l7167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5" style="position:absolute;margin-left:372.7pt;margin-top:570.35pt;width:.7pt;height:.1pt;z-index:258172928;mso-position-horizontal-relative:page;mso-position-vertical-relative:page" coordorigin="13149,20122" coordsize="26,5" path="m13149,20126r26,l13175,20122r-26,l13149,20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6" style="position:absolute;margin-left:372.7pt;margin-top:568.9pt;width:1.45pt;height:1.45pt;z-index:258173952;mso-position-horizontal-relative:page;mso-position-vertical-relative:page" coordorigin="13149,20071" coordsize="51,51" path="m13149,20122r51,l13200,20071r-51,l13149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7" style="position:absolute;margin-left:558.35pt;margin-top:554.75pt;width:1.45pt;height:1.55pt;z-index:258174976;mso-position-horizontal-relative:page;mso-position-vertical-relative:page" coordorigin="19698,19571" coordsize="51,56" path="m19698,19626r51,l19749,19571r-51,l19698,196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8" style="position:absolute;margin-left:558.35pt;margin-top:556.3pt;width:1.45pt;height:12.6pt;z-index:258176000;mso-position-horizontal-relative:page;mso-position-vertical-relative:page" coordorigin="19698,19626" coordsize="51,445" path="m19698,20071r51,l19749,19626r-51,l19698,200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89" style="position:absolute;margin-left:374.15pt;margin-top:568.9pt;width:184.2pt;height:1.45pt;z-index:258177024;mso-position-horizontal-relative:page;mso-position-vertical-relative:page" coordorigin="13200,20071" coordsize="6499,51" path="m13200,20122r6498,l19698,20071r-6498,l13200,2012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0" style="position:absolute;margin-left:372.7pt;margin-top:570.5pt;width:.7pt;height:88.45pt;z-index:258178048;mso-position-horizontal-relative:page;mso-position-vertical-relative:page" coordorigin="13149,20126" coordsize="26,3120" path="m13149,23246r26,l13175,20126r-26,l13149,232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1" style="position:absolute;margin-left:201.7pt;margin-top:570.5pt;width:.7pt;height:88.45pt;z-index:258179072;mso-position-horizontal-relative:page;mso-position-vertical-relative:page" coordorigin="7117,20126" coordsize="26,3120" path="m7117,23246r25,l7142,20126r-25,l7117,232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2" style="position:absolute;margin-left:78.95pt;margin-top:570.5pt;width:1.45pt;height:88.45pt;z-index:258180096;mso-position-horizontal-relative:page;mso-position-vertical-relative:page" coordorigin="2786,20126" coordsize="51,3120" path="m2786,23246r51,l2837,20126r-51,l2786,232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3" style="position:absolute;margin-left:78.95pt;margin-top:658.9pt;width:1.45pt;height:.7pt;z-index:258181120;mso-position-horizontal-relative:page;mso-position-vertical-relative:page" coordorigin="2786,23246" coordsize="51,26" path="m2786,23271r51,l2837,23246r-51,l2786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4" style="position:absolute;margin-left:80.4pt;margin-top:658.9pt;width:121.3pt;height:.7pt;z-index:258182144;mso-position-horizontal-relative:page;mso-position-vertical-relative:page" coordorigin="2837,23246" coordsize="4280,26" path="m2837,23271r4280,l7117,23246r-4280,l2837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5" style="position:absolute;margin-left:201.7pt;margin-top:658.9pt;width:.7pt;height:.7pt;z-index:258183168;mso-position-horizontal-relative:page;mso-position-vertical-relative:page" coordorigin="7117,23246" coordsize="26,26" path="m7117,23271r25,l7142,23246r-25,l7117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6" style="position:absolute;margin-left:202.45pt;margin-top:658.9pt;width:170.3pt;height:.7pt;z-index:258184192;mso-position-horizontal-relative:page;mso-position-vertical-relative:page" coordorigin="7142,23246" coordsize="6008,26" path="m7142,23271r6007,l13149,23246r-6007,l7142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7" style="position:absolute;margin-left:372.7pt;margin-top:658.9pt;width:.7pt;height:.7pt;z-index:258185216;mso-position-horizontal-relative:page;mso-position-vertical-relative:page" coordorigin="13149,23246" coordsize="26,26" path="m13149,23271r26,l13175,23246r-26,l13149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398" type="#_x0000_t202" style="position:absolute;margin-left:487.8pt;margin-top:646.45pt;width:4.2pt;height:13.65pt;z-index:25818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9" style="position:absolute;margin-left:558.35pt;margin-top:568.9pt;width:1.45pt;height:1.55pt;z-index:258187264;mso-position-horizontal-relative:page;mso-position-vertical-relative:page" coordorigin="19698,20071" coordsize="51,56" path="m19698,20126r51,l19749,20071r-51,l19698,2012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0" style="position:absolute;margin-left:558.35pt;margin-top:570.5pt;width:1.45pt;height:88.45pt;z-index:258188288;mso-position-horizontal-relative:page;mso-position-vertical-relative:page" coordorigin="19698,20126" coordsize="51,3120" path="m19698,23246r51,l19749,20126r-51,l19698,232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1" style="position:absolute;margin-left:373.45pt;margin-top:658.9pt;width:184.9pt;height:.7pt;z-index:258189312;mso-position-horizontal-relative:page;mso-position-vertical-relative:page" coordorigin="13175,23246" coordsize="6524,26" path="m13175,23271r6523,l19698,23246r-6523,l13175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2" style="position:absolute;margin-left:78.95pt;margin-top:659.65pt;width:1.45pt;height:101.15pt;z-index:258190336;mso-position-horizontal-relative:page;mso-position-vertical-relative:page" coordorigin="2786,23271" coordsize="51,3569" path="m2786,26840r51,l2837,23271r-51,l2786,26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3" style="position:absolute;margin-left:78.95pt;margin-top:760.8pt;width:1.45pt;height:1.45pt;z-index:258191360;mso-position-horizontal-relative:page;mso-position-vertical-relative:page" coordorigin="2786,26840" coordsize="51,51" path="m2786,26891r51,l2837,26840r-51,l2786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4" style="position:absolute;margin-left:78.95pt;margin-top:760.8pt;width:1.45pt;height:1.45pt;z-index:258192384;mso-position-horizontal-relative:page;mso-position-vertical-relative:page" coordorigin="2786,26840" coordsize="51,51" path="m2786,26891r51,l2837,26840r-51,l2786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5" style="position:absolute;margin-left:80.4pt;margin-top:760.8pt;width:121.3pt;height:1.45pt;z-index:258193408;mso-position-horizontal-relative:page;mso-position-vertical-relative:page" coordorigin="2837,26840" coordsize="4280,51" path="m2837,26891r4280,l7117,26840r-4280,l2837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6" style="position:absolute;margin-left:201.7pt;margin-top:659.65pt;width:.7pt;height:101.15pt;z-index:258194432;mso-position-horizontal-relative:page;mso-position-vertical-relative:page" coordorigin="7117,23271" coordsize="26,3569" path="m7117,26840r25,l7142,23271r-25,l7117,26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7" style="position:absolute;margin-left:201.7pt;margin-top:760.8pt;width:1.45pt;height:1.45pt;z-index:258195456;mso-position-horizontal-relative:page;mso-position-vertical-relative:page" coordorigin="7117,26840" coordsize="51,51" path="m7117,26891r50,l7167,26840r-50,l7117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8" style="position:absolute;margin-left:203.15pt;margin-top:760.8pt;width:169.55pt;height:1.45pt;z-index:258196480;mso-position-horizontal-relative:page;mso-position-vertical-relative:page" coordorigin="7167,26840" coordsize="5982,51" path="m7167,26891r5982,l13149,26840r-5982,l7167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09" style="position:absolute;margin-left:372.7pt;margin-top:659.65pt;width:.7pt;height:101.15pt;z-index:258197504;mso-position-horizontal-relative:page;mso-position-vertical-relative:page" coordorigin="13149,23271" coordsize="26,3569" path="m13149,26840r26,l13175,23271r-26,l13149,26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0" style="position:absolute;margin-left:372.7pt;margin-top:760.8pt;width:1.45pt;height:1.45pt;z-index:258198528;mso-position-horizontal-relative:page;mso-position-vertical-relative:page" coordorigin="13149,26840" coordsize="51,51" path="m13149,26891r51,l13200,26840r-51,l13149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1" style="position:absolute;margin-left:374.15pt;margin-top:760.8pt;width:184.2pt;height:1.45pt;z-index:258199552;mso-position-horizontal-relative:page;mso-position-vertical-relative:page" coordorigin="13200,26840" coordsize="6499,51" path="m13200,26891r6498,l19698,26840r-6498,l13200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2" style="position:absolute;margin-left:558.35pt;margin-top:658.9pt;width:1.45pt;height:.7pt;z-index:258200576;mso-position-horizontal-relative:page;mso-position-vertical-relative:page" coordorigin="19698,23246" coordsize="51,26" path="m19698,23271r51,l19749,23246r-51,l19698,232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3" style="position:absolute;margin-left:558.35pt;margin-top:659.65pt;width:1.45pt;height:101.15pt;z-index:258201600;mso-position-horizontal-relative:page;mso-position-vertical-relative:page" coordorigin="19698,23271" coordsize="51,3569" path="m19698,26840r51,l19749,23271r-51,l19698,268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4" style="position:absolute;margin-left:558.35pt;margin-top:760.8pt;width:1.45pt;height:1.45pt;z-index:258202624;mso-position-horizontal-relative:page;mso-position-vertical-relative:page" coordorigin="19698,26840" coordsize="51,51" path="m19698,26891r51,l19749,26840r-51,l19698,2689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15" style="position:absolute;margin-left:558.35pt;margin-top:760.8pt;width:1.45pt;height:1.45pt;z-index:258203648;mso-position-horizontal-relative:page;mso-position-vertical-relative:page" coordorigin="19698,26840" coordsize="51,51" path="m19698,26891r51,l19749,26840r-51,l19698,26891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tabs>
          <w:tab w:val="left" w:pos="3420"/>
        </w:tabs>
        <w:spacing w:after="10" w:line="248" w:lineRule="exact"/>
        <w:ind w:right="-113"/>
      </w:pPr>
      <w:r>
        <w:tab/>
      </w:r>
      <w:r>
        <w:rPr>
          <w:color w:val="000000"/>
        </w:rPr>
        <w:t xml:space="preserve">Новое строительство осуществлять в </w:t>
      </w:r>
      <w:r>
        <w:rPr>
          <w:color w:val="000000"/>
          <w:spacing w:val="13808"/>
        </w:rPr>
        <w:t xml:space="preserve"> </w:t>
      </w:r>
      <w:r>
        <w:tab/>
      </w:r>
      <w:r>
        <w:rPr>
          <w:color w:val="000000"/>
        </w:rPr>
        <w:t xml:space="preserve">соответствии с требованиями к раз- </w:t>
      </w:r>
    </w:p>
    <w:p w:rsidR="00923E4B" w:rsidRDefault="00923E4B">
      <w:pPr>
        <w:tabs>
          <w:tab w:val="left" w:pos="3420"/>
        </w:tabs>
        <w:spacing w:line="248" w:lineRule="exact"/>
        <w:ind w:right="-113"/>
      </w:pPr>
      <w:r>
        <w:tab/>
      </w:r>
      <w:r>
        <w:rPr>
          <w:color w:val="000000"/>
        </w:rPr>
        <w:t xml:space="preserve">мещению таких объектов, Феде- </w:t>
      </w:r>
      <w:r>
        <w:rPr>
          <w:color w:val="000000"/>
          <w:spacing w:val="13383"/>
        </w:rPr>
        <w:t xml:space="preserve"> </w:t>
      </w:r>
      <w:r w:rsidRPr="00EC6DA5">
        <w:rPr>
          <w:color w:val="000000"/>
          <w:spacing w:val="1"/>
        </w:rPr>
        <w:t>Площадь захоронений – не менее</w:t>
      </w:r>
      <w:r w:rsidRPr="00EC6DA5">
        <w:rPr>
          <w:color w:val="000000"/>
          <w:spacing w:val="27"/>
        </w:rPr>
        <w:t xml:space="preserve"> </w:t>
      </w:r>
      <w:r>
        <w:tab/>
      </w:r>
      <w:r>
        <w:rPr>
          <w:color w:val="000000"/>
        </w:rPr>
        <w:t xml:space="preserve">ральным Законом № 8-ФЗ « О по- </w:t>
      </w:r>
    </w:p>
    <w:p w:rsidR="00923E4B" w:rsidRDefault="00923E4B">
      <w:pPr>
        <w:spacing w:line="20" w:lineRule="exact"/>
        <w:sectPr w:rsidR="00923E4B">
          <w:pgSz w:w="11906" w:h="16838"/>
          <w:pgMar w:top="5277" w:right="790" w:bottom="0" w:left="4150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гребении и похоронном деле» от 12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917" w:bottom="0" w:left="7570" w:header="720" w:footer="720" w:gutter="0"/>
          <w:cols w:space="720"/>
        </w:sectPr>
      </w:pPr>
    </w:p>
    <w:p w:rsidR="00923E4B" w:rsidRDefault="00923E4B">
      <w:pPr>
        <w:tabs>
          <w:tab w:val="left" w:pos="490"/>
        </w:tabs>
        <w:spacing w:before="262" w:line="249" w:lineRule="exact"/>
        <w:ind w:right="-113"/>
      </w:pPr>
      <w:r>
        <w:lastRenderedPageBreak/>
        <w:tab/>
      </w:r>
      <w:r>
        <w:rPr>
          <w:color w:val="000000"/>
        </w:rPr>
        <w:t xml:space="preserve">регламентов, </w:t>
      </w:r>
      <w:r>
        <w:rPr>
          <w:color w:val="000000"/>
          <w:spacing w:val="3425"/>
        </w:rPr>
        <w:t xml:space="preserve"> </w:t>
      </w:r>
      <w:r>
        <w:rPr>
          <w:color w:val="000000"/>
        </w:rPr>
        <w:t xml:space="preserve">документов.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2562" w:bottom="0" w:left="7570" w:header="720" w:footer="720" w:gutter="0"/>
          <w:cols w:space="720"/>
        </w:sectPr>
      </w:pPr>
    </w:p>
    <w:p w:rsidR="00923E4B" w:rsidRDefault="00923E4B">
      <w:pPr>
        <w:tabs>
          <w:tab w:val="left" w:pos="465"/>
          <w:tab w:val="left" w:pos="1109"/>
          <w:tab w:val="left" w:pos="1954"/>
        </w:tabs>
        <w:spacing w:before="4097" w:after="7" w:line="249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сооружения </w:t>
      </w:r>
      <w:r>
        <w:rPr>
          <w:color w:val="000000"/>
          <w:spacing w:val="4466"/>
        </w:rPr>
        <w:t xml:space="preserve"> </w:t>
      </w:r>
      <w:r>
        <w:rPr>
          <w:color w:val="000000"/>
        </w:rPr>
        <w:t xml:space="preserve">для </w:t>
      </w:r>
      <w:r>
        <w:tab/>
      </w:r>
      <w:r>
        <w:rPr>
          <w:color w:val="000000"/>
        </w:rPr>
        <w:t xml:space="preserve">обслуживания </w:t>
      </w:r>
      <w:r>
        <w:tab/>
      </w:r>
      <w:r>
        <w:rPr>
          <w:color w:val="000000"/>
        </w:rPr>
        <w:t xml:space="preserve">ра- </w:t>
      </w:r>
    </w:p>
    <w:p w:rsidR="00923E4B" w:rsidRDefault="00923E4B">
      <w:pPr>
        <w:spacing w:line="244" w:lineRule="exact"/>
        <w:ind w:right="-113"/>
      </w:pPr>
      <w:r w:rsidRPr="00EC6DA5">
        <w:rPr>
          <w:color w:val="000000"/>
          <w:spacing w:val="2"/>
        </w:rPr>
        <w:t>ботников и для обеспе-</w:t>
      </w:r>
      <w:r w:rsidRPr="00EC6DA5">
        <w:rPr>
          <w:color w:val="000000"/>
          <w:spacing w:val="7"/>
        </w:rPr>
        <w:t xml:space="preserve"> </w:t>
      </w:r>
    </w:p>
    <w:p w:rsidR="00923E4B" w:rsidRDefault="00923E4B">
      <w:pPr>
        <w:tabs>
          <w:tab w:val="left" w:pos="775"/>
          <w:tab w:val="left" w:pos="2369"/>
        </w:tabs>
        <w:spacing w:before="4097" w:after="7" w:line="249" w:lineRule="exact"/>
        <w:ind w:right="-113"/>
      </w:pPr>
      <w:r>
        <w:br w:type="column"/>
      </w:r>
      <w:r>
        <w:lastRenderedPageBreak/>
        <w:tab/>
      </w: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  <w:r>
        <w:rPr>
          <w:color w:val="000000"/>
          <w:spacing w:val="7016"/>
        </w:rPr>
        <w:t xml:space="preserve"> </w:t>
      </w:r>
      <w:r w:rsidRPr="00EC6DA5">
        <w:rPr>
          <w:color w:val="000000"/>
          <w:spacing w:val="3"/>
        </w:rPr>
        <w:t>цию осуществлять по утвержденно-</w:t>
      </w:r>
      <w:r w:rsidRPr="00EC6DA5">
        <w:rPr>
          <w:color w:val="000000"/>
          <w:spacing w:val="29"/>
        </w:rPr>
        <w:t xml:space="preserve"> </w:t>
      </w:r>
    </w:p>
    <w:p w:rsidR="00923E4B" w:rsidRDefault="00923E4B">
      <w:pPr>
        <w:spacing w:line="244" w:lineRule="exact"/>
        <w:ind w:right="-113"/>
      </w:pPr>
      <w:r w:rsidRPr="00EC6DA5">
        <w:rPr>
          <w:color w:val="000000"/>
          <w:spacing w:val="1"/>
        </w:rPr>
        <w:t xml:space="preserve">му проекту планировки и межевания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2298" w:space="3576"/>
            <w:col w:w="3570"/>
          </w:cols>
        </w:sectPr>
      </w:pPr>
    </w:p>
    <w:p w:rsidR="00923E4B" w:rsidRDefault="00923E4B">
      <w:pPr>
        <w:tabs>
          <w:tab w:val="left" w:pos="646"/>
          <w:tab w:val="left" w:pos="1911"/>
          <w:tab w:val="left" w:pos="2448"/>
        </w:tabs>
        <w:spacing w:before="1037" w:line="248" w:lineRule="exact"/>
        <w:ind w:right="-113"/>
      </w:pPr>
      <w:r>
        <w:lastRenderedPageBreak/>
        <w:tab/>
      </w:r>
      <w:r>
        <w:tab/>
      </w:r>
      <w:r>
        <w:tab/>
      </w:r>
      <w:r>
        <w:rPr>
          <w:color w:val="000000"/>
        </w:rPr>
        <w:t xml:space="preserve">Расстояние от площадок до окон </w:t>
      </w:r>
      <w:r>
        <w:rPr>
          <w:color w:val="000000"/>
          <w:spacing w:val="11068"/>
        </w:rPr>
        <w:t xml:space="preserve"> </w:t>
      </w:r>
      <w:r>
        <w:rPr>
          <w:color w:val="000000"/>
        </w:rPr>
        <w:t xml:space="preserve">ного </w:t>
      </w:r>
      <w:r>
        <w:tab/>
      </w:r>
      <w:r>
        <w:rPr>
          <w:color w:val="000000"/>
        </w:rPr>
        <w:t xml:space="preserve">транспорта </w:t>
      </w:r>
      <w:r>
        <w:tab/>
      </w:r>
      <w:r>
        <w:rPr>
          <w:color w:val="000000"/>
        </w:rPr>
        <w:t xml:space="preserve">для </w:t>
      </w:r>
      <w:r>
        <w:tab/>
      </w:r>
      <w:r>
        <w:rPr>
          <w:color w:val="000000"/>
        </w:rPr>
        <w:t xml:space="preserve">не менее - 10м. </w:t>
      </w:r>
    </w:p>
    <w:p w:rsidR="00923E4B" w:rsidRDefault="00923E4B">
      <w:pPr>
        <w:tabs>
          <w:tab w:val="left" w:pos="552"/>
          <w:tab w:val="left" w:pos="775"/>
          <w:tab w:val="left" w:pos="821"/>
          <w:tab w:val="left" w:pos="1599"/>
          <w:tab w:val="left" w:pos="2369"/>
          <w:tab w:val="left" w:pos="2456"/>
        </w:tabs>
        <w:spacing w:before="1037" w:line="248" w:lineRule="exact"/>
        <w:ind w:right="-113"/>
      </w:pPr>
      <w:r>
        <w:br w:type="column"/>
      </w:r>
      <w:r>
        <w:lastRenderedPageBreak/>
        <w:tab/>
      </w:r>
      <w:r>
        <w:tab/>
      </w: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  <w:r>
        <w:rPr>
          <w:color w:val="000000"/>
          <w:spacing w:val="7016"/>
        </w:rPr>
        <w:t xml:space="preserve"> </w:t>
      </w:r>
      <w:r>
        <w:rPr>
          <w:color w:val="000000"/>
        </w:rPr>
        <w:t xml:space="preserve">цию </w:t>
      </w:r>
      <w:r>
        <w:tab/>
      </w:r>
      <w:r>
        <w:rPr>
          <w:color w:val="000000"/>
        </w:rPr>
        <w:t xml:space="preserve">и </w:t>
      </w:r>
      <w:r>
        <w:tab/>
      </w:r>
      <w:r>
        <w:tab/>
      </w:r>
      <w:r>
        <w:rPr>
          <w:color w:val="000000"/>
        </w:rPr>
        <w:t xml:space="preserve">нормы </w:t>
      </w:r>
      <w:r>
        <w:tab/>
      </w:r>
      <w:r>
        <w:rPr>
          <w:color w:val="000000"/>
        </w:rPr>
        <w:t xml:space="preserve">расчета </w:t>
      </w:r>
      <w:r>
        <w:tab/>
      </w:r>
      <w:r>
        <w:rPr>
          <w:color w:val="000000"/>
        </w:rPr>
        <w:t xml:space="preserve">количества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1702" w:header="720" w:footer="720" w:gutter="0"/>
          <w:cols w:num="2" w:space="720" w:equalWidth="0">
            <w:col w:w="5596" w:space="278"/>
            <w:col w:w="3570"/>
          </w:cols>
        </w:sectPr>
      </w:pPr>
    </w:p>
    <w:p w:rsidR="00923E4B" w:rsidRDefault="00923E4B">
      <w:pPr>
        <w:tabs>
          <w:tab w:val="left" w:pos="3276"/>
        </w:tabs>
        <w:spacing w:before="7" w:line="249" w:lineRule="exact"/>
        <w:ind w:right="-113"/>
        <w:rPr>
          <w:color w:val="000000"/>
          <w:spacing w:val="30"/>
        </w:rPr>
      </w:pPr>
      <w:r>
        <w:lastRenderedPageBreak/>
        <w:tab/>
      </w:r>
      <w:r>
        <w:rPr>
          <w:color w:val="000000"/>
        </w:rPr>
        <w:t xml:space="preserve">по </w:t>
      </w:r>
      <w:r>
        <w:rPr>
          <w:color w:val="000000"/>
          <w:spacing w:val="7005"/>
        </w:rPr>
        <w:t xml:space="preserve"> </w:t>
      </w:r>
      <w:r w:rsidRPr="00EC6DA5">
        <w:rPr>
          <w:color w:val="000000"/>
          <w:spacing w:val="1"/>
        </w:rPr>
        <w:t>утвержденному проекту планировки</w:t>
      </w:r>
      <w:r w:rsidRPr="00EC6DA5">
        <w:rPr>
          <w:color w:val="000000"/>
          <w:spacing w:val="30"/>
        </w:rPr>
        <w:t xml:space="preserve"> </w:t>
      </w:r>
    </w:p>
    <w:p w:rsidR="00923E4B" w:rsidRDefault="00923E4B" w:rsidP="00923E4B">
      <w:pPr>
        <w:tabs>
          <w:tab w:val="left" w:pos="3276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772" w:bottom="0" w:left="7570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455" type="#_x0000_t202" style="position:absolute;margin-left:19.55pt;margin-top:821.4pt;width:4.4pt;height:14.7pt;z-index:25824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6" type="#_x0000_t202" style="position:absolute;margin-left:43.3pt;margin-top:18.35pt;width:4.95pt;height:16.95pt;z-index:25824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7" type="#_x0000_t202" style="position:absolute;margin-left:338.4pt;margin-top:383.5pt;width:4.95pt;height:16.95pt;z-index:25824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8" type="#_x0000_t202" style="position:absolute;margin-left:28.55pt;margin-top:583pt;width:12.45pt;height:3.9pt;z-index:2582487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9" type="#_x0000_t202" style="position:absolute;margin-left:42.6pt;margin-top:610.7pt;width:14.7pt;height:4.4pt;z-index:2582497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0" type="#_x0000_t202" style="position:absolute;margin-left:28.55pt;margin-top:671.55pt;width:12.45pt;height:3.9pt;z-index:258250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1" type="#_x0000_t202" style="position:absolute;margin-left:42.6pt;margin-top:698.05pt;width:14.7pt;height:4.4pt;z-index:258251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2" type="#_x0000_t202" style="position:absolute;margin-left:28.55pt;margin-top:754.85pt;width:12.45pt;height:3.9pt;z-index:258252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3" type="#_x0000_t202" style="position:absolute;margin-left:42.6pt;margin-top:782.9pt;width:14.7pt;height:4.4pt;z-index:258253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4" type="#_x0000_t202" style="position:absolute;margin-left:73.9pt;margin-top:774.9pt;width:2.9pt;height:8.05pt;z-index:25825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5" type="#_x0000_t202" style="position:absolute;margin-left:102.1pt;margin-top:774.9pt;width:2.9pt;height:8.05pt;z-index:25825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6" type="#_x0000_t202" style="position:absolute;margin-left:130.3pt;margin-top:774.9pt;width:2.9pt;height:8.05pt;z-index:25825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7" type="#_x0000_t202" style="position:absolute;margin-left:158.5pt;margin-top:774.9pt;width:2.9pt;height:8.05pt;z-index:25825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8" type="#_x0000_t202" style="position:absolute;margin-left:193.3pt;margin-top:774.9pt;width:2.9pt;height:8.05pt;z-index:25825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9" type="#_x0000_t202" style="position:absolute;margin-left:230.3pt;margin-top:774.9pt;width:2.9pt;height:8.05pt;z-index:25825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0" type="#_x0000_t202" style="position:absolute;margin-left:575.9pt;margin-top:776.05pt;width:3.9pt;height:12.45pt;z-index:258260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1" type="#_x0000_t202" style="position:absolute;margin-left:73.9pt;margin-top:790.85pt;width:2.9pt;height:8.05pt;z-index:25826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2" type="#_x0000_t202" style="position:absolute;margin-left:102.1pt;margin-top:790.85pt;width:2.9pt;height:8.05pt;z-index:25826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3" type="#_x0000_t202" style="position:absolute;margin-left:130.3pt;margin-top:790.85pt;width:2.9pt;height:8.05pt;z-index:25826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4" type="#_x0000_t202" style="position:absolute;margin-left:158.5pt;margin-top:790.85pt;width:2.9pt;height:8.05pt;z-index:25826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5" type="#_x0000_t202" style="position:absolute;margin-left:193.3pt;margin-top:790.85pt;width:2.9pt;height:8.05pt;z-index:25826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6" type="#_x0000_t202" style="position:absolute;margin-left:230.3pt;margin-top:790.85pt;width:2.9pt;height:8.05pt;z-index:25826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7" type="#_x0000_t202" style="position:absolute;margin-left:81.95pt;margin-top:804.85pt;width:3.45pt;height:10.3pt;z-index:25826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8" type="#_x0000_t202" style="position:absolute;margin-left:114.7pt;margin-top:804.85pt;width:3.45pt;height:10.3pt;z-index:25826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9" type="#_x0000_t202" style="position:absolute;margin-left:138.7pt;margin-top:804.85pt;width:3.45pt;height:10.3pt;z-index:25827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0" type="#_x0000_t202" style="position:absolute;margin-left:169.3pt;margin-top:804.85pt;width:3.45pt;height:10.3pt;z-index:25827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1" type="#_x0000_t202" style="position:absolute;margin-left:203.4pt;margin-top:804.85pt;width:3.45pt;height:10.3pt;z-index:25827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2" type="#_x0000_t202" style="position:absolute;margin-left:238.3pt;margin-top:804.85pt;width:3.45pt;height:10.3pt;z-index:25827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3" type="#_x0000_t202" style="position:absolute;margin-left:25.55pt;margin-top:15.85pt;width:556.4pt;height:806.85pt;z-index:25827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5"/>
                    <w:gridCol w:w="43"/>
                    <w:gridCol w:w="520"/>
                    <w:gridCol w:w="43"/>
                    <w:gridCol w:w="520"/>
                    <w:gridCol w:w="43"/>
                    <w:gridCol w:w="484"/>
                    <w:gridCol w:w="79"/>
                    <w:gridCol w:w="523"/>
                    <w:gridCol w:w="43"/>
                    <w:gridCol w:w="525"/>
                    <w:gridCol w:w="263"/>
                    <w:gridCol w:w="43"/>
                    <w:gridCol w:w="599"/>
                    <w:gridCol w:w="43"/>
                    <w:gridCol w:w="2513"/>
                    <w:gridCol w:w="3533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3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437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7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3057" w:type="dxa"/>
                          <w:right w:w="2743" w:type="dxa"/>
                        </w:tcMar>
                      </w:tcPr>
                      <w:p w:rsidR="00AA7298" w:rsidRDefault="00AA7298">
                        <w:pPr>
                          <w:spacing w:before="69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ЗОНЫ ЗАКРЫТЫХ КЛАДБИЩ (СНЗ-2)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35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60"/>
                          </w:tabs>
                          <w:spacing w:before="144" w:line="272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ОСНОВНЫЕ ВИДЫ И ПАРАМЕТРЫ РАЗРЕШЁННОГО ИСПОЛЬЗОВАНИЯ ЗЕ-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МЕЛЬНЫХ УЧАСТКОВ И ОБЪЕКТОВ КАПИТАЛЬНОГО СТРОИТЕЛЬСТВА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0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tcMar>
                          <w:left w:w="170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0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2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8" w:type="dxa"/>
                          <w:right w:w="515" w:type="dxa"/>
                        </w:tcMar>
                      </w:tcPr>
                      <w:p w:rsidR="00AA7298" w:rsidRDefault="00AA7298">
                        <w:pPr>
                          <w:spacing w:before="61" w:line="220" w:lineRule="exact"/>
                          <w:ind w:right="-113"/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32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7" w:type="dxa"/>
                          <w:right w:w="1614" w:type="dxa"/>
                        </w:tcMar>
                      </w:tcPr>
                      <w:p w:rsidR="00AA7298" w:rsidRDefault="00AA7298">
                        <w:pPr>
                          <w:spacing w:before="61" w:line="220" w:lineRule="exact"/>
                          <w:ind w:right="-113"/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tcMar>
                          <w:left w:w="1807" w:type="dxa"/>
                          <w:right w:w="2147" w:type="dxa"/>
                        </w:tcMar>
                      </w:tcPr>
                      <w:p w:rsidR="00AA7298" w:rsidRDefault="00AA7298">
                        <w:pPr>
                          <w:spacing w:before="61" w:line="220" w:lineRule="exact"/>
                          <w:ind w:right="-113"/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93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tcMar>
                          <w:left w:w="482" w:type="dxa"/>
                          <w:right w:w="348" w:type="dxa"/>
                        </w:tcMar>
                      </w:tcPr>
                      <w:p w:rsidR="00AA7298" w:rsidRDefault="00AA7298">
                        <w:pPr>
                          <w:spacing w:before="5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Закрытые кладбища </w:t>
                        </w:r>
                      </w:p>
                    </w:tc>
                    <w:tc>
                      <w:tcPr>
                        <w:tcW w:w="3464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0" w:type="dxa"/>
                          <w:right w:w="4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523"/>
                            <w:tab w:val="left" w:pos="1260"/>
                            <w:tab w:val="left" w:pos="1438"/>
                            <w:tab w:val="left" w:pos="1657"/>
                            <w:tab w:val="left" w:pos="2299"/>
                            <w:tab w:val="left" w:pos="2540"/>
                          </w:tabs>
                          <w:spacing w:before="51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Устройство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ливневой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канализа-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ции,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дорожек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твердом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покры- </w:t>
                        </w:r>
                      </w:p>
                      <w:p w:rsidR="00AA7298" w:rsidRDefault="00AA7298">
                        <w:pPr>
                          <w:spacing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тии 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 w:rsidRPr="003F2A61">
                          <w:rPr>
                            <w:color w:val="000000"/>
                            <w:spacing w:val="1"/>
                          </w:rPr>
                          <w:t>Площадь захоронений – не менее</w:t>
                        </w:r>
                        <w:r w:rsidRPr="003F2A61">
                          <w:rPr>
                            <w:color w:val="000000"/>
                            <w:spacing w:val="28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65-75% </w:t>
                        </w:r>
                      </w:p>
                      <w:p w:rsidR="00AA7298" w:rsidRDefault="00AA7298">
                        <w:pPr>
                          <w:tabs>
                            <w:tab w:val="left" w:pos="1488"/>
                            <w:tab w:val="left" w:pos="2251"/>
                            <w:tab w:val="left" w:pos="2878"/>
                            <w:tab w:val="left" w:pos="3096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высота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оград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–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2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м. Ограждение прозрачное.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tcMar>
                          <w:left w:w="105" w:type="dxa"/>
                          <w:right w:w="459" w:type="dxa"/>
                        </w:tcMar>
                      </w:tcPr>
                      <w:p w:rsidR="00AA7298" w:rsidRDefault="00AA7298">
                        <w:pPr>
                          <w:spacing w:before="51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Запрещается осуществлять новое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строительство. Производится доза-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хоронение на зарезервированных 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период действия кладбища участках.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Предусмотреть мероприятия по от-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воду поверхностных вод, санитар- </w:t>
                        </w:r>
                      </w:p>
                      <w:p w:rsidR="00AA7298" w:rsidRDefault="00AA7298">
                        <w:pPr>
                          <w:spacing w:after="8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ной очистке и ограждению террито-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рии. Предусмотреть консервацию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объекта.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6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321" w:type="dxa"/>
                        </w:tcMar>
                      </w:tcPr>
                      <w:p w:rsidR="00AA7298" w:rsidRDefault="00AA7298">
                        <w:pPr>
                          <w:spacing w:before="84" w:after="1" w:line="272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ИСПОЛЬЗО-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ВАНИЯ ЗЕМЕЛЬНЫХ УЧАСТКОВ И ОБЪЕКТОВ КАПИТАЛЬНОГО СТРОИТЕЛЬ-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 -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8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429" w:type="dxa"/>
                        </w:tcMar>
                      </w:tcPr>
                      <w:p w:rsidR="00AA7298" w:rsidRDefault="00AA7298">
                        <w:pPr>
                          <w:spacing w:before="69"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ЗЕ-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МЕЛЬНЫХ УЧАСТКОВ И ОБЪЕКТОВ КАПИТАЛЬНОГО 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3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1612" w:type="dxa"/>
                          <w:right w:w="578" w:type="dxa"/>
                        </w:tcMar>
                      </w:tcPr>
                      <w:p w:rsidR="00AA7298" w:rsidRDefault="00AA7298">
                        <w:pPr>
                          <w:spacing w:before="231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ОБЪЕКТОВ РАЗМЕЩЕНИЯ ОТХОДОВ ПОТРЕБЛЕНИЯ (СНЗ-3)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4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19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44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ОСНОВНЫЕ ВИДЫ И ПАРАМЕТРЫ РАЗРЕШЁННОГО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20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9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tcMar>
                          <w:left w:w="170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03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6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212" w:type="dxa"/>
                        <w:gridSpan w:val="7"/>
                        <w:tcMar>
                          <w:left w:w="1543" w:type="dxa"/>
                          <w:right w:w="503" w:type="dxa"/>
                        </w:tcMar>
                      </w:tcPr>
                      <w:p w:rsidR="00AA7298" w:rsidRDefault="00AA7298">
                        <w:pPr>
                          <w:spacing w:before="6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4032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63" w:type="dxa"/>
                          <w:right w:w="1603" w:type="dxa"/>
                        </w:tcMar>
                      </w:tcPr>
                      <w:p w:rsidR="00AA7298" w:rsidRDefault="00AA7298">
                        <w:pPr>
                          <w:spacing w:before="6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tcMar>
                          <w:left w:w="1802" w:type="dxa"/>
                          <w:right w:w="2135" w:type="dxa"/>
                        </w:tcMar>
                      </w:tcPr>
                      <w:p w:rsidR="00AA7298" w:rsidRDefault="00AA7298">
                        <w:pPr>
                          <w:spacing w:before="64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00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vMerge w:val="restart"/>
                        <w:tcMar>
                          <w:left w:w="482" w:type="dxa"/>
                          <w:right w:w="97" w:type="dxa"/>
                        </w:tcMar>
                      </w:tcPr>
                      <w:p w:rsidR="00AA7298" w:rsidRDefault="00AA7298">
                        <w:pPr>
                          <w:spacing w:before="6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Полигон ТБО (участок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компостирования от-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ходов без фекалий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навоза) </w:t>
                        </w:r>
                      </w:p>
                    </w:tc>
                    <w:tc>
                      <w:tcPr>
                        <w:tcW w:w="3464" w:type="dxa"/>
                        <w:gridSpan w:val="5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50" w:type="dxa"/>
                          <w:right w:w="208" w:type="dxa"/>
                        </w:tcMar>
                      </w:tcPr>
                      <w:p w:rsidR="00AA7298" w:rsidRDefault="00AA7298">
                        <w:pPr>
                          <w:spacing w:before="6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Применяются параметры 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соответствии с требованиями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СаНПиН 2.1.7.1322-03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«Гигиенические требования к </w:t>
                        </w:r>
                      </w:p>
                      <w:p w:rsidR="00AA7298" w:rsidRDefault="00AA7298">
                        <w:pPr>
                          <w:spacing w:after="10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размещению и обезвреживанию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отходов производства и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потребления», СП 2.1.7.1038-01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«Почва, очистка населенных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мест, отходы производства и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потребления, санитарная охрана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почвы» и др. </w:t>
                        </w:r>
                      </w:p>
                    </w:tc>
                    <w:tc>
                      <w:tcPr>
                        <w:tcW w:w="4103" w:type="dxa"/>
                        <w:gridSpan w:val="3"/>
                        <w:vMerge w:val="restart"/>
                        <w:tcMar>
                          <w:left w:w="105" w:type="dxa"/>
                          <w:right w:w="470" w:type="dxa"/>
                        </w:tcMar>
                      </w:tcPr>
                      <w:p w:rsidR="00AA7298" w:rsidRDefault="00AA7298">
                        <w:pPr>
                          <w:spacing w:before="62"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Строительство объектов капиталь-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строительства запрещено. 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Новое строительство, реконструк-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цию осуществлять по утвержденно- </w:t>
                        </w:r>
                      </w:p>
                      <w:p w:rsidR="00AA7298" w:rsidRDefault="00AA7298">
                        <w:pPr>
                          <w:spacing w:after="7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му проекту планировки и межевания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территории , в соответствии с требо-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ваниями к размещению таких объек-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 СП, СНиП, технических регла-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ментов, СанПиН, и др. 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F2A6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F2A61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77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F2A6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8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464" w:type="dxa"/>
                        <w:gridSpan w:val="5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81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tcMar>
                          <w:left w:w="482" w:type="dxa"/>
                          <w:right w:w="81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02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 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нет.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27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 w:val="restart"/>
                        <w:tcMar>
                          <w:left w:w="482" w:type="dxa"/>
                          <w:right w:w="553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69" w:after="1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3. УСЛОВНО РАЗРЕШЁННЫЕ ВИДЫ И ПАРАМЕТРЫ ИСПОЛЬЗОВАНИЯ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ЗЕМЕЛЬНЫХ УЧАСТКОВ И ОБЪЕКТОВ КАПИТАЛЬНОГО СТРОИТЕЛЬСТВА: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нет.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F2A61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F2A61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7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F2A61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F2A61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72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vMerge w:val="restart"/>
                        <w:tcMar>
                          <w:left w:w="91" w:type="dxa"/>
                          <w:right w:w="18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84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484" type="#_x0000_t202" style="position:absolute;margin-left:85.1pt;margin-top:14.25pt;width:4.4pt;height:14.7pt;z-index:25827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5" style="position:absolute;margin-left:213.85pt;margin-top:99.5pt;width:224.4pt;height:1.2pt;z-index:258276352;mso-position-horizontal-relative:page;mso-position-vertical-relative:page" coordorigin="7544,3510" coordsize="7917,43" path="m7544,3552r7917,l15461,3510r-7917,l7544,355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86" type="#_x0000_t202" style="position:absolute;margin-left:326.05pt;margin-top:101.05pt;width:4.4pt;height:14.9pt;z-index:25827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7" type="#_x0000_t202" style="position:absolute;margin-left:97.1pt;margin-top:114.85pt;width:7.45pt;height:14.9pt;z-index:25827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8" type="#_x0000_t202" style="position:absolute;margin-left:417.95pt;margin-top:303.7pt;width:4.2pt;height:13.65pt;z-index:25827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9" style="position:absolute;margin-left:78.95pt;margin-top:156.1pt;width:1.45pt;height:1.55pt;z-index:258280448;mso-position-horizontal-relative:page;mso-position-vertical-relative:page" coordorigin="2786,5508" coordsize="51,56" path="m2786,5563r51,l2837,5508r-51,l2786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0" style="position:absolute;margin-left:78.95pt;margin-top:156.1pt;width:1.45pt;height:1.45pt;z-index:258281472;mso-position-horizontal-relative:page;mso-position-vertical-relative:page" coordorigin="2786,5508" coordsize="51,51" path="m2786,5559r51,l2837,5508r-51,l2786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1" style="position:absolute;margin-left:80.4pt;margin-top:156.1pt;width:121.3pt;height:1.45pt;z-index:258282496;mso-position-horizontal-relative:page;mso-position-vertical-relative:page" coordorigin="2837,5508" coordsize="4280,51" path="m2837,5559r4280,l7117,5508r-4280,l283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2" style="position:absolute;margin-left:201.7pt;margin-top:157.55pt;width:.7pt;height:.1pt;z-index:258283520;mso-position-horizontal-relative:page;mso-position-vertical-relative:page" coordorigin="7117,5559" coordsize="26,5" path="m7117,5563r25,l7142,5559r-25,l7117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3" style="position:absolute;margin-left:201.7pt;margin-top:156.1pt;width:1.45pt;height:1.45pt;z-index:258284544;mso-position-horizontal-relative:page;mso-position-vertical-relative:page" coordorigin="7117,5508" coordsize="51,51" path="m7117,5559r50,l7167,5508r-50,l711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4" type="#_x0000_t202" style="position:absolute;margin-left:326.05pt;margin-top:142.45pt;width:4.4pt;height:14.9pt;z-index:25828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5" style="position:absolute;margin-left:203.15pt;margin-top:156.1pt;width:169.55pt;height:1.45pt;z-index:258286592;mso-position-horizontal-relative:page;mso-position-vertical-relative:page" coordorigin="7167,5508" coordsize="5982,51" path="m7167,5559r5982,l13149,5508r-5982,l7167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6" style="position:absolute;margin-left:201.7pt;margin-top:157.7pt;width:.7pt;height:27.5pt;z-index:258287616;mso-position-horizontal-relative:page;mso-position-vertical-relative:page" coordorigin="7117,5563" coordsize="26,970" path="m7117,6533r25,l7142,5563r-25,l7117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7" style="position:absolute;margin-left:372.7pt;margin-top:157.55pt;width:.7pt;height:.1pt;z-index:258288640;mso-position-horizontal-relative:page;mso-position-vertical-relative:page" coordorigin="13149,5559" coordsize="26,5" path="m13149,5563r26,l13175,5559r-26,l13149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8" style="position:absolute;margin-left:372.7pt;margin-top:156.1pt;width:1.45pt;height:1.45pt;z-index:258289664;mso-position-horizontal-relative:page;mso-position-vertical-relative:page" coordorigin="13149,5508" coordsize="51,51" path="m13149,5559r51,l13200,5508r-51,l13149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499" style="position:absolute;margin-left:374.15pt;margin-top:156.1pt;width:184.2pt;height:1.45pt;z-index:258290688;mso-position-horizontal-relative:page;mso-position-vertical-relative:page" coordorigin="13200,5508" coordsize="6499,51" path="m13200,5559r6498,l19698,5508r-6498,l13200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0" style="position:absolute;margin-left:372.7pt;margin-top:157.7pt;width:.7pt;height:27.5pt;z-index:258291712;mso-position-horizontal-relative:page;mso-position-vertical-relative:page" coordorigin="13149,5563" coordsize="26,970" path="m13149,6533r26,l13175,5563r-26,l13149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1" type="#_x0000_t202" style="position:absolute;margin-left:290.05pt;margin-top:186.85pt;width:3.9pt;height:12.45pt;z-index:25829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2" style="position:absolute;margin-left:78.95pt;margin-top:157.7pt;width:1.45pt;height:27.5pt;z-index:258293760;mso-position-horizontal-relative:page;mso-position-vertical-relative:page" coordorigin="2786,5563" coordsize="51,970" path="m2786,6533r51,l2837,5563r-51,l2786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3" type="#_x0000_t202" style="position:absolute;margin-left:143.4pt;margin-top:186.85pt;width:3.9pt;height:12.45pt;z-index:25829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4" style="position:absolute;margin-left:78.95pt;margin-top:185.15pt;width:1.45pt;height:1.55pt;z-index:258295808;mso-position-horizontal-relative:page;mso-position-vertical-relative:page" coordorigin="2786,6533" coordsize="51,56" path="m2786,6588r51,l2837,6533r-51,l2786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5" style="position:absolute;margin-left:80.4pt;margin-top:185.15pt;width:121.3pt;height:1.45pt;z-index:258296832;mso-position-horizontal-relative:page;mso-position-vertical-relative:page" coordorigin="2837,6533" coordsize="4280,51" path="m2837,6583r4280,l7117,6533r-4280,l283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6" style="position:absolute;margin-left:201.7pt;margin-top:186.6pt;width:.7pt;height:.1pt;z-index:258297856;mso-position-horizontal-relative:page;mso-position-vertical-relative:page" coordorigin="7117,6583" coordsize="26,5" path="m7117,6588r25,l7142,6583r-25,l7117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7" style="position:absolute;margin-left:201.7pt;margin-top:185.15pt;width:1.45pt;height:1.45pt;z-index:258298880;mso-position-horizontal-relative:page;mso-position-vertical-relative:page" coordorigin="7117,6533" coordsize="51,51" path="m7117,6583r50,l7167,6533r-50,l711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8" style="position:absolute;margin-left:203.15pt;margin-top:185.15pt;width:169.55pt;height:1.45pt;z-index:258299904;mso-position-horizontal-relative:page;mso-position-vertical-relative:page" coordorigin="7167,6533" coordsize="5982,51" path="m7167,6583r5982,l13149,6533r-5982,l7167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09" style="position:absolute;margin-left:372.7pt;margin-top:186.6pt;width:.7pt;height:.1pt;z-index:258300928;mso-position-horizontal-relative:page;mso-position-vertical-relative:page" coordorigin="13149,6583" coordsize="26,5" path="m13149,6588r26,l13175,6583r-26,l13149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0" style="position:absolute;margin-left:372.7pt;margin-top:185.15pt;width:1.45pt;height:1.45pt;z-index:258301952;mso-position-horizontal-relative:page;mso-position-vertical-relative:page" coordorigin="13149,6533" coordsize="51,51" path="m13149,6583r51,l13200,6533r-51,l13149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1" style="position:absolute;margin-left:558.35pt;margin-top:156.1pt;width:1.45pt;height:1.55pt;z-index:258302976;mso-position-horizontal-relative:page;mso-position-vertical-relative:page" coordorigin="19698,5508" coordsize="51,56" path="m19698,5563r51,l19749,5508r-51,l19698,556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2" style="position:absolute;margin-left:558.35pt;margin-top:156.1pt;width:1.45pt;height:1.45pt;z-index:258304000;mso-position-horizontal-relative:page;mso-position-vertical-relative:page" coordorigin="19698,5508" coordsize="51,51" path="m19698,5559r51,l19749,5508r-51,l19698,555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3" style="position:absolute;margin-left:558.35pt;margin-top:157.7pt;width:1.45pt;height:27.5pt;z-index:258305024;mso-position-horizontal-relative:page;mso-position-vertical-relative:page" coordorigin="19698,5563" coordsize="51,970" path="m19698,6533r51,l19749,5563r-51,l19698,65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4" type="#_x0000_t202" style="position:absolute;margin-left:468.6pt;margin-top:186.85pt;width:3.9pt;height:12.45pt;z-index:25830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5" style="position:absolute;margin-left:374.15pt;margin-top:185.15pt;width:184.2pt;height:1.45pt;z-index:258307072;mso-position-horizontal-relative:page;mso-position-vertical-relative:page" coordorigin="13200,6533" coordsize="6499,51" path="m13200,6583r6498,l19698,6533r-6498,l13200,658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6" style="position:absolute;margin-left:372.7pt;margin-top:186.7pt;width:.7pt;height:15pt;z-index:258308096;mso-position-horizontal-relative:page;mso-position-vertical-relative:page" coordorigin="13149,6588" coordsize="26,530" path="m13149,7117r26,l13175,6588r-26,l13149,7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7" type="#_x0000_t202" style="position:absolute;margin-left:370.45pt;margin-top:265.8pt;width:4.2pt;height:13.65pt;z-index:25830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8" style="position:absolute;margin-left:201.7pt;margin-top:186.7pt;width:.7pt;height:15pt;z-index:258310144;mso-position-horizontal-relative:page;mso-position-vertical-relative:page" coordorigin="7117,6588" coordsize="26,530" path="m7117,7117r25,l7142,6588r-25,l7117,7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19" style="position:absolute;margin-left:78.95pt;margin-top:186.7pt;width:1.45pt;height:15pt;z-index:258311168;mso-position-horizontal-relative:page;mso-position-vertical-relative:page" coordorigin="2786,6588" coordsize="51,530" path="m2786,7117r51,l2837,6588r-51,l2786,7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0" type="#_x0000_t202" style="position:absolute;margin-left:179.65pt;margin-top:202.55pt;width:4.2pt;height:13.65pt;z-index:25831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1" style="position:absolute;margin-left:78.95pt;margin-top:201.7pt;width:1.45pt;height:.7pt;z-index:258313216;mso-position-horizontal-relative:page;mso-position-vertical-relative:page" coordorigin="2786,7117" coordsize="51,26" path="m2786,7142r51,l2837,7117r-51,l2786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2" style="position:absolute;margin-left:80.4pt;margin-top:201.7pt;width:121.3pt;height:.7pt;z-index:258314240;mso-position-horizontal-relative:page;mso-position-vertical-relative:page" coordorigin="2837,7117" coordsize="4280,26" path="m2837,7142r4280,l7117,7117r-4280,l2837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3" style="position:absolute;margin-left:201.7pt;margin-top:201.7pt;width:.7pt;height:.7pt;z-index:258315264;mso-position-horizontal-relative:page;mso-position-vertical-relative:page" coordorigin="7117,7117" coordsize="26,26" path="m7117,7142r25,l7142,7117r-25,l7117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4" style="position:absolute;margin-left:202.45pt;margin-top:201.7pt;width:170.3pt;height:.7pt;z-index:258316288;mso-position-horizontal-relative:page;mso-position-vertical-relative:page" coordorigin="7142,7117" coordsize="6008,26" path="m7142,7142r6007,l13149,7117r-6007,l7142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5" style="position:absolute;margin-left:372.7pt;margin-top:201.7pt;width:.7pt;height:.7pt;z-index:258317312;mso-position-horizontal-relative:page;mso-position-vertical-relative:page" coordorigin="13149,7117" coordsize="26,26" path="m13149,7142r26,l13175,7117r-26,l13149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6" style="position:absolute;margin-left:558.35pt;margin-top:185.15pt;width:1.45pt;height:1.55pt;z-index:258318336;mso-position-horizontal-relative:page;mso-position-vertical-relative:page" coordorigin="19698,6533" coordsize="51,56" path="m19698,6588r51,l19749,6533r-51,l19698,65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7" style="position:absolute;margin-left:558.35pt;margin-top:186.7pt;width:1.45pt;height:15pt;z-index:258319360;mso-position-horizontal-relative:page;mso-position-vertical-relative:page" coordorigin="19698,6588" coordsize="51,530" path="m19698,7117r51,l19749,6588r-51,l19698,71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8" style="position:absolute;margin-left:373.45pt;margin-top:201.7pt;width:184.9pt;height:.7pt;z-index:258320384;mso-position-horizontal-relative:page;mso-position-vertical-relative:page" coordorigin="13175,7117" coordsize="6524,26" path="m13175,7142r6523,l19698,7117r-6523,l13175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29" style="position:absolute;margin-left:78.95pt;margin-top:202.45pt;width:1.45pt;height:113.75pt;z-index:258321408;mso-position-horizontal-relative:page;mso-position-vertical-relative:page" coordorigin="2786,7142" coordsize="51,4014" path="m2786,11155r51,l2837,7142r-51,l2786,111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0" style="position:absolute;margin-left:78.95pt;margin-top:316.2pt;width:1.45pt;height:1.45pt;z-index:258322432;mso-position-horizontal-relative:page;mso-position-vertical-relative:page" coordorigin="2786,11155" coordsize="51,51" path="m2786,11206r51,l2837,11155r-51,l2786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1" style="position:absolute;margin-left:78.95pt;margin-top:316.2pt;width:1.45pt;height:1.45pt;z-index:258323456;mso-position-horizontal-relative:page;mso-position-vertical-relative:page" coordorigin="2786,11155" coordsize="51,51" path="m2786,11206r51,l2837,11155r-51,l2786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2" style="position:absolute;margin-left:80.4pt;margin-top:316.2pt;width:121.3pt;height:1.45pt;z-index:258324480;mso-position-horizontal-relative:page;mso-position-vertical-relative:page" coordorigin="2837,11155" coordsize="4280,51" path="m2837,11206r4280,l7117,11155r-4280,l2837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3" style="position:absolute;margin-left:201.7pt;margin-top:202.45pt;width:.7pt;height:113.75pt;z-index:258325504;mso-position-horizontal-relative:page;mso-position-vertical-relative:page" coordorigin="7117,7142" coordsize="26,4014" path="m7117,11155r25,l7142,7142r-25,l7117,111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4" style="position:absolute;margin-left:201.7pt;margin-top:316.2pt;width:1.45pt;height:1.45pt;z-index:258326528;mso-position-horizontal-relative:page;mso-position-vertical-relative:page" coordorigin="7117,11155" coordsize="51,51" path="m7117,11206r50,l7167,11155r-50,l7117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5" style="position:absolute;margin-left:203.15pt;margin-top:316.2pt;width:169.55pt;height:1.45pt;z-index:258327552;mso-position-horizontal-relative:page;mso-position-vertical-relative:page" coordorigin="7167,11155" coordsize="5982,51" path="m7167,11206r5982,l13149,11155r-5982,l7167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6" style="position:absolute;margin-left:372.7pt;margin-top:202.45pt;width:.7pt;height:113.75pt;z-index:258328576;mso-position-horizontal-relative:page;mso-position-vertical-relative:page" coordorigin="13149,7142" coordsize="26,4014" path="m13149,11155r26,l13175,7142r-26,l13149,111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7" style="position:absolute;margin-left:372.7pt;margin-top:316.2pt;width:1.45pt;height:1.45pt;z-index:258329600;mso-position-horizontal-relative:page;mso-position-vertical-relative:page" coordorigin="13149,11155" coordsize="51,51" path="m13149,11206r51,l13200,11155r-51,l13149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8" style="position:absolute;margin-left:374.15pt;margin-top:316.2pt;width:184.2pt;height:1.45pt;z-index:258330624;mso-position-horizontal-relative:page;mso-position-vertical-relative:page" coordorigin="13200,11155" coordsize="6499,51" path="m13200,11206r6498,l19698,11155r-6498,l13200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39" style="position:absolute;margin-left:558.35pt;margin-top:201.7pt;width:1.45pt;height:.7pt;z-index:258331648;mso-position-horizontal-relative:page;mso-position-vertical-relative:page" coordorigin="19698,7117" coordsize="51,26" path="m19698,7142r51,l19749,7117r-51,l19698,714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0" style="position:absolute;margin-left:558.35pt;margin-top:202.45pt;width:1.45pt;height:113.75pt;z-index:258332672;mso-position-horizontal-relative:page;mso-position-vertical-relative:page" coordorigin="19698,7142" coordsize="51,4014" path="m19698,11155r51,l19749,7142r-51,l19698,111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1" style="position:absolute;margin-left:558.35pt;margin-top:316.2pt;width:1.45pt;height:1.45pt;z-index:258333696;mso-position-horizontal-relative:page;mso-position-vertical-relative:page" coordorigin="19698,11155" coordsize="51,51" path="m19698,11206r51,l19749,11155r-51,l19698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2" style="position:absolute;margin-left:558.35pt;margin-top:316.2pt;width:1.45pt;height:1.45pt;z-index:258334720;mso-position-horizontal-relative:page;mso-position-vertical-relative:page" coordorigin="19698,11155" coordsize="51,51" path="m19698,11206r51,l19749,11155r-51,l19698,1120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3" type="#_x0000_t202" style="position:absolute;margin-left:151.45pt;margin-top:351.25pt;width:4.4pt;height:14.9pt;z-index:25833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4" type="#_x0000_t202" style="position:absolute;margin-left:85.1pt;margin-top:404.9pt;width:4.4pt;height:14.9pt;z-index:25833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5" style="position:absolute;margin-left:141.6pt;margin-top:430.9pt;width:404.9pt;height:1.2pt;z-index:258337792;mso-position-horizontal-relative:page;mso-position-vertical-relative:page" coordorigin="4996,15202" coordsize="14284,43" path="m4996,15245r14283,l19279,15202r-14283,l4996,1524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6" type="#_x0000_t202" style="position:absolute;margin-left:326.05pt;margin-top:432.5pt;width:4.4pt;height:14.9pt;z-index:25833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7" style="position:absolute;margin-left:78.95pt;margin-top:479.75pt;width:1.45pt;height:1.55pt;z-index:258339840;mso-position-horizontal-relative:page;mso-position-vertical-relative:page" coordorigin="2786,16925" coordsize="51,56" path="m2786,16980r51,l2837,16925r-51,l2786,1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8" style="position:absolute;margin-left:78.95pt;margin-top:479.75pt;width:1.45pt;height:1.45pt;z-index:258340864;mso-position-horizontal-relative:page;mso-position-vertical-relative:page" coordorigin="2786,16925" coordsize="51,51" path="m2786,16976r51,l2837,16925r-51,l2786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49" style="position:absolute;margin-left:80.4pt;margin-top:479.75pt;width:121.3pt;height:1.45pt;z-index:258341888;mso-position-horizontal-relative:page;mso-position-vertical-relative:page" coordorigin="2837,16925" coordsize="4280,51" path="m2837,16976r4280,l7117,16925r-4280,l2837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0" style="position:absolute;margin-left:78.95pt;margin-top:481.3pt;width:1.45pt;height:27.6pt;z-index:258342912;mso-position-horizontal-relative:page;mso-position-vertical-relative:page" coordorigin="2786,16980" coordsize="51,974" path="m2786,17954r51,l2837,16980r-51,l2786,17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1" style="position:absolute;margin-left:201.7pt;margin-top:481.2pt;width:.7pt;height:.1pt;z-index:258343936;mso-position-horizontal-relative:page;mso-position-vertical-relative:page" coordorigin="7117,16976" coordsize="26,5" path="m7117,16980r25,l7142,16976r-25,l7117,1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2" style="position:absolute;margin-left:201.7pt;margin-top:479.75pt;width:1.45pt;height:1.45pt;z-index:258344960;mso-position-horizontal-relative:page;mso-position-vertical-relative:page" coordorigin="7117,16925" coordsize="51,51" path="m7117,16976r50,l7167,16925r-50,l7117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3" style="position:absolute;margin-left:203.15pt;margin-top:479.75pt;width:169.55pt;height:1.45pt;z-index:258345984;mso-position-horizontal-relative:page;mso-position-vertical-relative:page" coordorigin="7167,16925" coordsize="5982,51" path="m7167,16976r5982,l13149,16925r-5982,l7167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4" style="position:absolute;margin-left:201.7pt;margin-top:481.3pt;width:.7pt;height:27.6pt;z-index:258347008;mso-position-horizontal-relative:page;mso-position-vertical-relative:page" coordorigin="7117,16980" coordsize="26,974" path="m7117,17954r25,l7142,16980r-25,l7117,17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5" type="#_x0000_t202" style="position:absolute;margin-left:143.65pt;margin-top:510.5pt;width:4.2pt;height:13.65pt;z-index:25834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6" style="position:absolute;margin-left:78.95pt;margin-top:508.9pt;width:1.45pt;height:1.55pt;z-index:258349056;mso-position-horizontal-relative:page;mso-position-vertical-relative:page" coordorigin="2786,17954" coordsize="51,56" path="m2786,18009r51,l2837,17954r-51,l2786,18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7" style="position:absolute;margin-left:80.4pt;margin-top:508.9pt;width:121.3pt;height:1.45pt;z-index:258350080;mso-position-horizontal-relative:page;mso-position-vertical-relative:page" coordorigin="2837,17954" coordsize="4280,51" path="m2837,18005r4280,l7117,17954r-4280,l2837,180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8" style="position:absolute;margin-left:201.7pt;margin-top:510.35pt;width:.7pt;height:.1pt;z-index:258351104;mso-position-horizontal-relative:page;mso-position-vertical-relative:page" coordorigin="7117,18005" coordsize="26,5" path="m7117,18009r25,l7142,18005r-25,l7117,18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59" style="position:absolute;margin-left:201.7pt;margin-top:508.9pt;width:1.45pt;height:1.45pt;z-index:258352128;mso-position-horizontal-relative:page;mso-position-vertical-relative:page" coordorigin="7117,17954" coordsize="51,51" path="m7117,18005r50,l7167,17954r-50,l7117,180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0" style="position:absolute;margin-left:372.7pt;margin-top:481.2pt;width:.7pt;height:.1pt;z-index:258353152;mso-position-horizontal-relative:page;mso-position-vertical-relative:page" coordorigin="13149,16976" coordsize="26,5" path="m13149,16980r26,l13175,16976r-26,l13149,1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1" style="position:absolute;margin-left:372.7pt;margin-top:479.75pt;width:1.45pt;height:1.45pt;z-index:258354176;mso-position-horizontal-relative:page;mso-position-vertical-relative:page" coordorigin="13149,16925" coordsize="51,51" path="m13149,16976r51,l13200,16925r-51,l13149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2" style="position:absolute;margin-left:374.15pt;margin-top:479.75pt;width:184.2pt;height:1.45pt;z-index:258355200;mso-position-horizontal-relative:page;mso-position-vertical-relative:page" coordorigin="13200,16925" coordsize="6499,51" path="m13200,16976r6498,l19698,16925r-6498,l13200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3" style="position:absolute;margin-left:372.7pt;margin-top:481.3pt;width:.7pt;height:27.6pt;z-index:258356224;mso-position-horizontal-relative:page;mso-position-vertical-relative:page" coordorigin="13149,16980" coordsize="26,974" path="m13149,17954r26,l13175,16980r-26,l13149,17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4" type="#_x0000_t202" style="position:absolute;margin-left:290.3pt;margin-top:510.5pt;width:4.2pt;height:13.65pt;z-index:25835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5" style="position:absolute;margin-left:203.15pt;margin-top:508.9pt;width:169.55pt;height:1.45pt;z-index:258358272;mso-position-horizontal-relative:page;mso-position-vertical-relative:page" coordorigin="7167,17954" coordsize="5982,51" path="m7167,18005r5982,l13149,17954r-5982,l7167,180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6" style="position:absolute;margin-left:201.7pt;margin-top:510.5pt;width:.7pt;height:16.45pt;z-index:258359296;mso-position-horizontal-relative:page;mso-position-vertical-relative:page" coordorigin="7117,18009" coordsize="26,580" path="m7117,18589r25,l7142,18009r-25,l7117,18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7" style="position:absolute;margin-left:372.7pt;margin-top:510.35pt;width:.7pt;height:.1pt;z-index:258360320;mso-position-horizontal-relative:page;mso-position-vertical-relative:page" coordorigin="13149,18005" coordsize="26,5" path="m13149,18009r26,l13175,18005r-26,l13149,18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8" style="position:absolute;margin-left:372.7pt;margin-top:508.9pt;width:1.45pt;height:1.45pt;z-index:258361344;mso-position-horizontal-relative:page;mso-position-vertical-relative:page" coordorigin="13149,17954" coordsize="51,51" path="m13149,18005r51,l13200,17954r-51,l13149,180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69" style="position:absolute;margin-left:558.35pt;margin-top:479.75pt;width:1.45pt;height:1.55pt;z-index:258362368;mso-position-horizontal-relative:page;mso-position-vertical-relative:page" coordorigin="19698,16925" coordsize="51,56" path="m19698,16980r51,l19749,16925r-51,l19698,1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0" style="position:absolute;margin-left:558.35pt;margin-top:479.75pt;width:1.45pt;height:1.45pt;z-index:258363392;mso-position-horizontal-relative:page;mso-position-vertical-relative:page" coordorigin="19698,16925" coordsize="51,51" path="m19698,16976r51,l19749,16925r-51,l19698,1697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1" style="position:absolute;margin-left:558.35pt;margin-top:481.3pt;width:1.45pt;height:27.6pt;z-index:258364416;mso-position-horizontal-relative:page;mso-position-vertical-relative:page" coordorigin="19698,16980" coordsize="51,974" path="m19698,17954r51,l19749,16980r-51,l19698,179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2" type="#_x0000_t202" style="position:absolute;margin-left:468.85pt;margin-top:510.5pt;width:4.2pt;height:13.65pt;z-index:25836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3" style="position:absolute;margin-left:374.15pt;margin-top:508.9pt;width:184.2pt;height:1.45pt;z-index:258366464;mso-position-horizontal-relative:page;mso-position-vertical-relative:page" coordorigin="13200,17954" coordsize="6499,51" path="m13200,18005r6498,l19698,17954r-6498,l13200,1800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4" style="position:absolute;margin-left:372.7pt;margin-top:510.5pt;width:.7pt;height:16.45pt;z-index:258367488;mso-position-horizontal-relative:page;mso-position-vertical-relative:page" coordorigin="13149,18009" coordsize="26,580" path="m13149,18589r26,l13175,18009r-26,l13149,18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5" style="position:absolute;margin-left:78.95pt;margin-top:510.5pt;width:1.45pt;height:16.45pt;z-index:258368512;mso-position-horizontal-relative:page;mso-position-vertical-relative:page" coordorigin="2786,18009" coordsize="51,580" path="m2786,18589r51,l2837,18009r-51,l2786,18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6" style="position:absolute;margin-left:78.95pt;margin-top:526.9pt;width:1.45pt;height:1.55pt;z-index:258369536;mso-position-horizontal-relative:page;mso-position-vertical-relative:page" coordorigin="2786,18589" coordsize="51,56" path="m2786,18644r51,l2837,18589r-51,l2786,186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7" style="position:absolute;margin-left:80.4pt;margin-top:526.9pt;width:121.3pt;height:1.45pt;z-index:258370560;mso-position-horizontal-relative:page;mso-position-vertical-relative:page" coordorigin="2837,18589" coordsize="4280,51" path="m2837,18640r4280,l7117,18589r-4280,l2837,186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8" style="position:absolute;margin-left:201.7pt;margin-top:528.35pt;width:.7pt;height:.1pt;z-index:258371584;mso-position-horizontal-relative:page;mso-position-vertical-relative:page" coordorigin="7117,18640" coordsize="26,5" path="m7117,18644r25,l7142,18640r-25,l7117,186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79" style="position:absolute;margin-left:201.7pt;margin-top:526.9pt;width:1.45pt;height:1.45pt;z-index:258372608;mso-position-horizontal-relative:page;mso-position-vertical-relative:page" coordorigin="7117,18589" coordsize="51,51" path="m7117,18640r50,l7167,18589r-50,l7117,186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0" style="position:absolute;margin-left:203.15pt;margin-top:526.9pt;width:169.55pt;height:1.45pt;z-index:258373632;mso-position-horizontal-relative:page;mso-position-vertical-relative:page" coordorigin="7167,18589" coordsize="5982,51" path="m7167,18640r5982,l13149,18589r-5982,l7167,186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1" style="position:absolute;margin-left:372.7pt;margin-top:528.35pt;width:.7pt;height:.1pt;z-index:258374656;mso-position-horizontal-relative:page;mso-position-vertical-relative:page" coordorigin="13149,18640" coordsize="26,5" path="m13149,18644r26,l13175,18640r-26,l13149,186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2" style="position:absolute;margin-left:372.7pt;margin-top:526.9pt;width:1.45pt;height:1.45pt;z-index:258375680;mso-position-horizontal-relative:page;mso-position-vertical-relative:page" coordorigin="13149,18589" coordsize="51,51" path="m13149,18640r51,l13200,18589r-51,l13149,186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3" style="position:absolute;margin-left:558.35pt;margin-top:508.9pt;width:1.45pt;height:1.55pt;z-index:258376704;mso-position-horizontal-relative:page;mso-position-vertical-relative:page" coordorigin="19698,17954" coordsize="51,56" path="m19698,18009r51,l19749,17954r-51,l19698,180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4" style="position:absolute;margin-left:558.35pt;margin-top:510.5pt;width:1.45pt;height:16.45pt;z-index:258377728;mso-position-horizontal-relative:page;mso-position-vertical-relative:page" coordorigin="19698,18009" coordsize="51,580" path="m19698,18589r51,l19749,18009r-51,l19698,1858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5" style="position:absolute;margin-left:374.15pt;margin-top:526.9pt;width:184.2pt;height:1.45pt;z-index:258378752;mso-position-horizontal-relative:page;mso-position-vertical-relative:page" coordorigin="13200,18589" coordsize="6499,51" path="m13200,18640r6498,l19698,18589r-6498,l13200,1864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6" type="#_x0000_t202" style="position:absolute;margin-left:267.7pt;margin-top:655.1pt;width:4.2pt;height:13.65pt;z-index:25837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7" style="position:absolute;margin-left:78.95pt;margin-top:528.5pt;width:1.45pt;height:139.1pt;z-index:258380800;mso-position-horizontal-relative:page;mso-position-vertical-relative:page" coordorigin="2786,18644" coordsize="51,4907" path="m2786,23550r51,l2837,18644r-51,l2786,235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8" style="position:absolute;margin-left:78.95pt;margin-top:667.55pt;width:1.45pt;height:1.45pt;z-index:258381824;mso-position-horizontal-relative:page;mso-position-vertical-relative:page" coordorigin="2786,23550" coordsize="51,51" path="m2786,23601r51,l2837,23550r-51,l2786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89" style="position:absolute;margin-left:78.95pt;margin-top:667.55pt;width:1.45pt;height:1.45pt;z-index:258382848;mso-position-horizontal-relative:page;mso-position-vertical-relative:page" coordorigin="2786,23550" coordsize="51,51" path="m2786,23601r51,l2837,23550r-51,l2786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0" style="position:absolute;margin-left:80.4pt;margin-top:667.55pt;width:121.3pt;height:1.45pt;z-index:258383872;mso-position-horizontal-relative:page;mso-position-vertical-relative:page" coordorigin="2837,23550" coordsize="4280,51" path="m2837,23601r4280,l7117,23550r-4280,l2837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1" style="position:absolute;margin-left:201.7pt;margin-top:528.5pt;width:.7pt;height:139.1pt;z-index:258384896;mso-position-horizontal-relative:page;mso-position-vertical-relative:page" coordorigin="7117,18644" coordsize="26,4907" path="m7117,23550r25,l7142,18644r-25,l7117,235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2" style="position:absolute;margin-left:201.7pt;margin-top:667.55pt;width:1.45pt;height:1.45pt;z-index:258385920;mso-position-horizontal-relative:page;mso-position-vertical-relative:page" coordorigin="7117,23550" coordsize="51,51" path="m7117,23601r50,l7167,23550r-50,l7117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3" style="position:absolute;margin-left:203.15pt;margin-top:667.55pt;width:169.55pt;height:1.45pt;z-index:258386944;mso-position-horizontal-relative:page;mso-position-vertical-relative:page" coordorigin="7167,23550" coordsize="5982,51" path="m7167,23601r5982,l13149,23550r-5982,l7167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4" style="position:absolute;margin-left:372.7pt;margin-top:528.5pt;width:.7pt;height:139.1pt;z-index:258387968;mso-position-horizontal-relative:page;mso-position-vertical-relative:page" coordorigin="13149,18644" coordsize="26,4907" path="m13149,23550r26,l13175,18644r-26,l13149,235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5" style="position:absolute;margin-left:372.7pt;margin-top:667.55pt;width:1.45pt;height:1.45pt;z-index:258388992;mso-position-horizontal-relative:page;mso-position-vertical-relative:page" coordorigin="13149,23550" coordsize="51,51" path="m13149,23601r51,l13200,23550r-51,l13149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6" style="position:absolute;margin-left:374.15pt;margin-top:667.55pt;width:184.2pt;height:1.45pt;z-index:258390016;mso-position-horizontal-relative:page;mso-position-vertical-relative:page" coordorigin="13200,23550" coordsize="6499,51" path="m13200,23601r6498,l19698,23550r-6498,l13200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7" style="position:absolute;margin-left:558.35pt;margin-top:526.9pt;width:1.45pt;height:1.55pt;z-index:258391040;mso-position-horizontal-relative:page;mso-position-vertical-relative:page" coordorigin="19698,18589" coordsize="51,56" path="m19698,18644r51,l19749,18589r-51,l19698,186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8" style="position:absolute;margin-left:558.35pt;margin-top:528.5pt;width:1.45pt;height:139.1pt;z-index:258392064;mso-position-horizontal-relative:page;mso-position-vertical-relative:page" coordorigin="19698,18644" coordsize="51,4907" path="m19698,23550r51,l19749,18644r-51,l19698,2355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599" style="position:absolute;margin-left:558.35pt;margin-top:667.55pt;width:1.45pt;height:1.45pt;z-index:258393088;mso-position-horizontal-relative:page;mso-position-vertical-relative:page" coordorigin="19698,23550" coordsize="51,51" path="m19698,23601r51,l19749,23550r-51,l19698,236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00" style="position:absolute;margin-left:558.35pt;margin-top:667.55pt;width:1.45pt;height:1.45pt;z-index:258394112;mso-position-horizontal-relative:page;mso-position-vertical-relative:page" coordorigin="19698,23550" coordsize="51,51" path="m19698,23601r51,l19749,23550r-51,l19698,23601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740" type="#_x0000_t202" style="position:absolute;margin-left:238.3pt;margin-top:804.85pt;width:3.45pt;height:10.3pt;z-index:-24477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1" type="#_x0000_t202" style="position:absolute;margin-left:203.4pt;margin-top:804.85pt;width:3.45pt;height:10.3pt;z-index:-24477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2" type="#_x0000_t202" style="position:absolute;margin-left:169.3pt;margin-top:804.85pt;width:3.45pt;height:10.3pt;z-index:-24477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3" type="#_x0000_t202" style="position:absolute;margin-left:138.7pt;margin-top:804.85pt;width:3.45pt;height:10.3pt;z-index:-24477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4" type="#_x0000_t202" style="position:absolute;margin-left:114.7pt;margin-top:804.85pt;width:3.45pt;height:10.3pt;z-index:-24477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5" type="#_x0000_t202" style="position:absolute;margin-left:81.95pt;margin-top:804.85pt;width:3.45pt;height:10.3pt;z-index:-24477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6" type="#_x0000_t202" style="position:absolute;margin-left:230.3pt;margin-top:790.85pt;width:2.9pt;height:8.05pt;z-index:-24477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7" type="#_x0000_t202" style="position:absolute;margin-left:193.3pt;margin-top:790.85pt;width:2.9pt;height:8.05pt;z-index:-24477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8" type="#_x0000_t202" style="position:absolute;margin-left:158.5pt;margin-top:790.85pt;width:2.9pt;height:8.05pt;z-index:-24476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9" type="#_x0000_t202" style="position:absolute;margin-left:130.3pt;margin-top:790.85pt;width:2.9pt;height:8.05pt;z-index:-24476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0" type="#_x0000_t202" style="position:absolute;margin-left:102.1pt;margin-top:790.85pt;width:2.9pt;height:8.05pt;z-index:-24476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1" type="#_x0000_t202" style="position:absolute;margin-left:73.9pt;margin-top:790.85pt;width:2.9pt;height:8.05pt;z-index:-24476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2" type="#_x0000_t202" style="position:absolute;margin-left:575.9pt;margin-top:776.05pt;width:3.9pt;height:12.45pt;z-index:-24476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3" type="#_x0000_t202" style="position:absolute;margin-left:230.3pt;margin-top:774.9pt;width:2.9pt;height:8.05pt;z-index:-24476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4" type="#_x0000_t202" style="position:absolute;margin-left:193.3pt;margin-top:774.9pt;width:2.9pt;height:8.05pt;z-index:-24476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5" type="#_x0000_t202" style="position:absolute;margin-left:158.5pt;margin-top:774.9pt;width:2.9pt;height:8.05pt;z-index:-24476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6" type="#_x0000_t202" style="position:absolute;margin-left:130.3pt;margin-top:774.9pt;width:2.9pt;height:8.05pt;z-index:-24476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7" type="#_x0000_t202" style="position:absolute;margin-left:102.1pt;margin-top:774.9pt;width:2.9pt;height:8.05pt;z-index:-24476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8" type="#_x0000_t202" style="position:absolute;margin-left:73.9pt;margin-top:774.9pt;width:2.9pt;height:8.05pt;z-index:-24475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9" type="#_x0000_t202" style="position:absolute;margin-left:42.6pt;margin-top:782.9pt;width:14.7pt;height:4.4pt;z-index:-244758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0" type="#_x0000_t202" style="position:absolute;margin-left:28.55pt;margin-top:754.85pt;width:12.45pt;height:3.9pt;z-index:-2447575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1" type="#_x0000_t202" style="position:absolute;margin-left:42.6pt;margin-top:698.05pt;width:14.7pt;height:4.4pt;z-index:-2447564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2" type="#_x0000_t202" style="position:absolute;margin-left:28.55pt;margin-top:671.55pt;width:12.45pt;height:3.9pt;z-index:-2447554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3" type="#_x0000_t202" style="position:absolute;margin-left:42.6pt;margin-top:610.7pt;width:14.7pt;height:4.4pt;z-index:-2447544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4" type="#_x0000_t202" style="position:absolute;margin-left:28.55pt;margin-top:583pt;width:12.45pt;height:3.9pt;z-index:-2447534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5" type="#_x0000_t202" style="position:absolute;margin-left:338.4pt;margin-top:383.5pt;width:4.95pt;height:16.95pt;z-index:-24475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6" type="#_x0000_t202" style="position:absolute;margin-left:43.3pt;margin-top:18.35pt;width:4.95pt;height:16.95pt;z-index:-24475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7" type="#_x0000_t202" style="position:absolute;margin-left:25.55pt;margin-top:15.85pt;width:556.4pt;height:806.85pt;z-index:-24475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468"/>
                    <w:gridCol w:w="323"/>
                    <w:gridCol w:w="43"/>
                    <w:gridCol w:w="599"/>
                    <w:gridCol w:w="43"/>
                    <w:gridCol w:w="718"/>
                    <w:gridCol w:w="1796"/>
                    <w:gridCol w:w="3533"/>
                    <w:gridCol w:w="43"/>
                    <w:gridCol w:w="525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4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3347" w:type="dxa"/>
                          <w:right w:w="2315" w:type="dxa"/>
                        </w:tcMar>
                      </w:tcPr>
                      <w:p w:rsidR="00AA7298" w:rsidRDefault="00AA7298">
                        <w:pPr>
                          <w:spacing w:before="437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ЗОНА РЕЖИМНЫХ ОБЪЕКТОВ (СНЗ-4)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9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54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1068"/>
                          </w:tabs>
                          <w:spacing w:before="144" w:after="6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ОСНОВНЫЕ ВИДЫ И ПАРАМЕТРЫ РАЗРЕШЁННОГО ИСПОЛЬЗОВА-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НИЯ ЗЕМЕЛЬНЫХ УЧАСТКОВ И ОБЪЕКТОВ КАПИТАЛЬНОГО СТРОИТЕЛЬ- </w:t>
                        </w:r>
                      </w:p>
                      <w:p w:rsidR="00AA7298" w:rsidRDefault="00AA7298">
                        <w:pPr>
                          <w:spacing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10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72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58" w:line="251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9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8360" w:type="dxa"/>
                        </w:tcMar>
                      </w:tcPr>
                      <w:p w:rsidR="00AA7298" w:rsidRDefault="00AA7298">
                        <w:pPr>
                          <w:spacing w:before="196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Пожарное депо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62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242" w:type="dxa"/>
                        <w:gridSpan w:val="15"/>
                        <w:tcMar>
                          <w:left w:w="2930" w:type="dxa"/>
                          <w:right w:w="2232" w:type="dxa"/>
                        </w:tcMar>
                      </w:tcPr>
                      <w:p w:rsidR="00AA7298" w:rsidRDefault="00AA7298">
                        <w:pPr>
                          <w:spacing w:before="261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менее 5 м.;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07" w:type="dxa"/>
                          <w:right w:w="49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741"/>
                          </w:tabs>
                          <w:spacing w:before="261" w:after="8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бованиях пожарной безопасности» и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др. документами.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6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8"/>
                        <w:tcMar>
                          <w:left w:w="482" w:type="dxa"/>
                          <w:right w:w="871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</w:tabs>
                          <w:spacing w:before="162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2.ВСПОМОГАТЕЛЬНЫЕ ВИДЫ И ПАРАМЕТРЫ РАЗРЕШЁННОГО ИС-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ПОЛЬЗОВАНИЯ ЗЕМЕЛЬНЫХ УЧАСТКОВ И ОБЪЕКТОВ КАПИТАЛЬНОГО </w:t>
                        </w:r>
                        <w: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СТРОИТЕЛЬСТВА: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3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043" w:type="dxa"/>
                        <w:gridSpan w:val="10"/>
                        <w:tcMar>
                          <w:left w:w="556" w:type="dxa"/>
                          <w:right w:w="34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38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ВИДЫ ИСПОЛЬЗО-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3199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2" w:type="dxa"/>
                          <w:right w:w="227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3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ПАРАМЕТРЫ РАЗРЕШЕН-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НОГО ИСПОЛЬЗОВАНИЯ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tcMar>
                          <w:left w:w="172" w:type="dxa"/>
                          <w:right w:w="504" w:type="dxa"/>
                        </w:tcMar>
                      </w:tcPr>
                      <w:p w:rsidR="00AA7298" w:rsidRDefault="00AA7298">
                        <w:pPr>
                          <w:tabs>
                            <w:tab w:val="left" w:pos="615"/>
                          </w:tabs>
                          <w:spacing w:before="181" w:line="250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ОСОБЫЕ УСЛОВИЯ РЕАЛИЗА- </w:t>
                        </w:r>
                        <w:r>
                          <w:br/>
                        </w:r>
                        <w:r>
                          <w:tab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ЦИИ РЕГЛАМЕНТА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7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0" w:type="dxa"/>
                        <w:gridSpan w:val="9"/>
                        <w:vMerge w:val="restart"/>
                        <w:tcMar>
                          <w:left w:w="482" w:type="dxa"/>
                          <w:right w:w="154" w:type="dxa"/>
                        </w:tcMar>
                      </w:tcPr>
                      <w:p w:rsidR="00AA7298" w:rsidRDefault="00AA7298">
                        <w:pPr>
                          <w:spacing w:before="198" w:after="10" w:line="248" w:lineRule="exact"/>
                          <w:ind w:right="-110"/>
                        </w:pPr>
                        <w:r>
                          <w:rPr>
                            <w:color w:val="000000"/>
                          </w:rPr>
                          <w:t xml:space="preserve">Стоянки автомобиль-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ного транспорта, для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110"/>
                        </w:pPr>
                        <w:r>
                          <w:rPr>
                            <w:color w:val="000000"/>
                          </w:rPr>
                          <w:t xml:space="preserve">обслуживания объек-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тов </w:t>
                        </w:r>
                      </w:p>
                      <w:p w:rsidR="00AA7298" w:rsidRDefault="00AA7298">
                        <w:pPr>
                          <w:spacing w:before="2047"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Объекты инженерно-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технического обеспе-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чения </w:t>
                        </w:r>
                      </w:p>
                    </w:tc>
                    <w:tc>
                      <w:tcPr>
                        <w:tcW w:w="3522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10" w:type="dxa"/>
                          <w:right w:w="53" w:type="dxa"/>
                        </w:tcMar>
                      </w:tcPr>
                      <w:p w:rsidR="00AA7298" w:rsidRDefault="00AA7298">
                        <w:pPr>
                          <w:spacing w:before="198" w:after="7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Высота - до 3 м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Расстояние от площадок до окон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не менее - 10м. </w:t>
                        </w:r>
                      </w:p>
                      <w:p w:rsidR="00AA7298" w:rsidRDefault="00AA7298">
                        <w:pPr>
                          <w:spacing w:after="7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Отступ от красных линий – не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менее 5 м. </w:t>
                        </w:r>
                      </w:p>
                      <w:p w:rsidR="00AA7298" w:rsidRDefault="00AA7298">
                        <w:pPr>
                          <w:tabs>
                            <w:tab w:val="left" w:pos="1522"/>
                            <w:tab w:val="left" w:pos="2415"/>
                          </w:tabs>
                          <w:spacing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процент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застрой-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ки-10% </w:t>
                        </w:r>
                      </w:p>
                      <w:p w:rsidR="00AA7298" w:rsidRDefault="00AA7298">
                        <w:pPr>
                          <w:spacing w:before="1289" w:after="7" w:line="249" w:lineRule="exact"/>
                          <w:ind w:right="-41"/>
                        </w:pPr>
                        <w:r>
                          <w:rPr>
                            <w:color w:val="000000"/>
                          </w:rPr>
                          <w:t xml:space="preserve">Площадь земельных участков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принимать, при проектировании </w:t>
                        </w:r>
                      </w:p>
                      <w:p w:rsidR="00AA7298" w:rsidRDefault="00AA7298">
                        <w:pPr>
                          <w:tabs>
                            <w:tab w:val="left" w:pos="1018"/>
                          </w:tabs>
                          <w:spacing w:after="10" w:line="248" w:lineRule="exact"/>
                          <w:ind w:right="-41"/>
                        </w:pPr>
                        <w:r>
                          <w:rPr>
                            <w:color w:val="000000"/>
                          </w:rPr>
                          <w:t xml:space="preserve">объектов,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в соответствии с тре-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бованиями к размещению таких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41"/>
                        </w:pPr>
                        <w:r>
                          <w:rPr>
                            <w:color w:val="000000"/>
                          </w:rPr>
                          <w:t xml:space="preserve">объектов в зоне режимных объ-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ектов, СНиП, технических регла- </w:t>
                        </w:r>
                      </w:p>
                      <w:p w:rsidR="00AA7298" w:rsidRDefault="00AA7298">
                        <w:pPr>
                          <w:spacing w:line="248" w:lineRule="exact"/>
                          <w:ind w:right="-41"/>
                        </w:pPr>
                        <w:r>
                          <w:rPr>
                            <w:color w:val="000000"/>
                          </w:rPr>
                          <w:t xml:space="preserve">ментов, СП, СанПиН, и др. доку-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ментов. </w:t>
                        </w:r>
                      </w:p>
                    </w:tc>
                    <w:tc>
                      <w:tcPr>
                        <w:tcW w:w="4105" w:type="dxa"/>
                        <w:gridSpan w:val="3"/>
                        <w:vMerge w:val="restart"/>
                        <w:tcMar>
                          <w:left w:w="107" w:type="dxa"/>
                          <w:right w:w="43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3276"/>
                          </w:tabs>
                          <w:spacing w:before="1463" w:after="10" w:line="248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по </w:t>
                        </w:r>
                        <w:r>
                          <w:br/>
                        </w:r>
                        <w:r w:rsidRPr="00ED091F">
                          <w:rPr>
                            <w:color w:val="000000"/>
                            <w:spacing w:val="1"/>
                          </w:rPr>
                          <w:t>утвержденному проекту планировки</w:t>
                        </w:r>
                        <w:r w:rsidRPr="00ED091F">
                          <w:rPr>
                            <w:color w:val="000000"/>
                            <w:spacing w:val="30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48" w:lineRule="exact"/>
                          <w:ind w:right="-113"/>
                        </w:pPr>
                        <w:r w:rsidRPr="00ED091F">
                          <w:rPr>
                            <w:color w:val="000000"/>
                            <w:spacing w:val="3"/>
                          </w:rPr>
                          <w:t>и межевания территории, в соответ-</w:t>
                        </w:r>
                        <w:r w:rsidRPr="00ED091F">
                          <w:rPr>
                            <w:color w:val="000000"/>
                            <w:spacing w:val="13"/>
                          </w:rPr>
                          <w:t xml:space="preserve"> </w:t>
                        </w:r>
                        <w:r>
                          <w:br/>
                        </w:r>
                        <w:r w:rsidRPr="00ED091F">
                          <w:rPr>
                            <w:color w:val="000000"/>
                          </w:rPr>
                          <w:t>ствии с требованиями к размещению</w:t>
                        </w:r>
                        <w:r w:rsidRPr="00ED091F">
                          <w:rPr>
                            <w:color w:val="000000"/>
                            <w:spacing w:val="28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634"/>
                            <w:tab w:val="left" w:pos="1586"/>
                            <w:tab w:val="left" w:pos="2326"/>
                          </w:tabs>
                          <w:spacing w:after="8" w:line="248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таких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объектов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СНиП,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технических </w:t>
                        </w:r>
                        <w:r>
                          <w:br/>
                        </w:r>
                        <w:r w:rsidRPr="00ED091F">
                          <w:rPr>
                            <w:color w:val="000000"/>
                            <w:spacing w:val="3"/>
                          </w:rPr>
                          <w:t>регламентов, СанПиН, СП, и др. до-</w:t>
                        </w:r>
                        <w:r w:rsidRPr="00ED091F">
                          <w:rPr>
                            <w:color w:val="000000"/>
                            <w:spacing w:val="8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кументов.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2" w:type="dxa"/>
                        <w:gridSpan w:val="6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627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D091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ED091F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720" w:type="dxa"/>
                        <w:gridSpan w:val="9"/>
                        <w:vMerge/>
                      </w:tcPr>
                      <w:p w:rsidR="00AA7298" w:rsidRDefault="00AA7298"/>
                    </w:tc>
                    <w:tc>
                      <w:tcPr>
                        <w:tcW w:w="3522" w:type="dxa"/>
                        <w:gridSpan w:val="6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105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93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446" w:type="dxa"/>
                        <w:gridSpan w:val="14"/>
                        <w:vMerge w:val="restart"/>
                        <w:tcMar>
                          <w:left w:w="2930" w:type="dxa"/>
                          <w:right w:w="70" w:type="dxa"/>
                        </w:tcMar>
                      </w:tcPr>
                      <w:p w:rsidR="00AA7298" w:rsidRDefault="00AA7298">
                        <w:pPr>
                          <w:spacing w:before="26" w:line="249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Максимальное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</w:rPr>
                          <w:t xml:space="preserve">жей -1 эт. </w:t>
                        </w:r>
                      </w:p>
                    </w:tc>
                    <w:tc>
                      <w:tcPr>
                        <w:tcW w:w="5902" w:type="dxa"/>
                        <w:gridSpan w:val="4"/>
                        <w:vMerge w:val="restart"/>
                        <w:tcMar>
                          <w:left w:w="70" w:type="dxa"/>
                          <w:right w:w="4152" w:type="dxa"/>
                        </w:tcMar>
                      </w:tcPr>
                      <w:p w:rsidR="00AA7298" w:rsidRDefault="00AA7298">
                        <w:pPr>
                          <w:tabs>
                            <w:tab w:val="left" w:pos="1255"/>
                          </w:tabs>
                          <w:spacing w:before="26" w:line="244" w:lineRule="exact"/>
                          <w:ind w:right="-113"/>
                        </w:pPr>
                        <w:r>
                          <w:rPr>
                            <w:color w:val="000000"/>
                          </w:rPr>
                          <w:t xml:space="preserve">количество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</w:rPr>
                          <w:t xml:space="preserve">эта-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44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590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D091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44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590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44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590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ED091F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ED091F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446" w:type="dxa"/>
                        <w:gridSpan w:val="14"/>
                        <w:vMerge/>
                      </w:tcPr>
                      <w:p w:rsidR="00AA7298" w:rsidRDefault="00AA7298"/>
                    </w:tc>
                    <w:tc>
                      <w:tcPr>
                        <w:tcW w:w="590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ED091F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ED091F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73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3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768" style="position:absolute;margin-left:83.65pt;margin-top:663.5pt;width:484.8pt;height:13.8pt;z-index:-244749312;mso-position-horizontal-relative:page;mso-position-vertical-relative:page" coordorigin="2951,23407" coordsize="17103,487" path="m2951,23893r17103,l20054,23407r-17103,l2951,23893xe" stroked="f" strokeweight="1pt">
            <v:stroke miterlimit="10" joinstyle="miter"/>
            <w10:wrap anchorx="page" anchory="page"/>
          </v:shape>
        </w:pict>
      </w:r>
      <w:r>
        <w:pict>
          <v:shape id="_x0000_s10769" type="#_x0000_t202" style="position:absolute;margin-left:378.5pt;margin-top:509.5pt;width:33.2pt;height:13.65pt;z-index:-24474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0" type="#_x0000_t202" style="position:absolute;margin-left:357pt;margin-top:166.55pt;width:14.85pt;height:13.65pt;z-index:-24474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1" type="#_x0000_t202" style="position:absolute;margin-left:98.75pt;margin-top:663.75pt;width:458.95pt;height:14.9pt;z-index:-24474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360"/>
                    </w:tabs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3. </w:t>
                  </w:r>
                  <w:r>
                    <w:tab/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УСЛОВНО РАЗРЕШЁННЫЕ ВИДЫ И ПАРАМЕТРЫ ИСПОЛЬЗОВАНИЯ ЗЕ-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2" type="#_x0000_t202" style="position:absolute;margin-left:378.5pt;margin-top:357pt;width:179.55pt;height:51.55pt;z-index:-24474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979"/>
                      <w:tab w:val="left" w:pos="1008"/>
                      <w:tab w:val="left" w:pos="1956"/>
                      <w:tab w:val="left" w:pos="2049"/>
                      <w:tab w:val="left" w:pos="2582"/>
                      <w:tab w:val="left" w:pos="3399"/>
                    </w:tabs>
                    <w:spacing w:after="10" w:line="248" w:lineRule="exact"/>
                  </w:pPr>
                  <w:r>
                    <w:rPr>
                      <w:color w:val="000000"/>
                    </w:rPr>
                    <w:t xml:space="preserve">Отдельно </w:t>
                  </w:r>
                  <w:r>
                    <w:tab/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стоящие,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пристроенные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к </w:t>
                  </w:r>
                  <w:r>
                    <w:rPr>
                      <w:color w:val="000000"/>
                      <w:spacing w:val="701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объектам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основного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вида </w:t>
                  </w:r>
                  <w:r>
                    <w:tab/>
                  </w:r>
                  <w:r>
                    <w:rPr>
                      <w:color w:val="000000"/>
                    </w:rPr>
                    <w:t xml:space="preserve">использо- </w:t>
                  </w:r>
                </w:p>
                <w:p w:rsidR="00AA7298" w:rsidRDefault="00AA7298">
                  <w:pPr>
                    <w:spacing w:line="248" w:lineRule="exact"/>
                  </w:pPr>
                  <w:r>
                    <w:rPr>
                      <w:color w:val="000000"/>
                    </w:rPr>
                    <w:t xml:space="preserve">вания </w:t>
                  </w:r>
                  <w:r>
                    <w:rPr>
                      <w:color w:val="000000"/>
                      <w:spacing w:val="4043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Новое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3" type="#_x0000_t202" style="position:absolute;margin-left:302.15pt;margin-top:166.55pt;width:43.75pt;height:13.65pt;z-index:-24474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заданию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4" type="#_x0000_t202" style="position:absolute;margin-left:207.5pt;margin-top:166.55pt;width:56.95pt;height:13.65pt;z-index:-24474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Принимать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5" type="#_x0000_t202" style="position:absolute;margin-left:110.75pt;margin-top:663.75pt;width:7.45pt;height:14.9pt;z-index:-24474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6" style="position:absolute;margin-left:83.65pt;margin-top:677.3pt;width:484.8pt;height:13.8pt;z-index:-244741120;mso-position-horizontal-relative:page;mso-position-vertical-relative:page" coordorigin="2951,23893" coordsize="17103,487" path="m2951,24380r17103,l20054,23893r-17103,l2951,24380xe" stroked="f" strokeweight="1pt">
            <v:stroke miterlimit="10" joinstyle="miter"/>
            <w10:wrap anchorx="page" anchory="page"/>
          </v:shape>
        </w:pict>
      </w:r>
      <w:r>
        <w:pict>
          <v:shape id="_x0000_s10777" type="#_x0000_t202" style="position:absolute;margin-left:207.5pt;margin-top:166.55pt;width:83.6pt;height:26.35pt;z-index:-24474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361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color w:val="000000"/>
                    </w:rPr>
                    <w:t xml:space="preserve">по </w:t>
                  </w:r>
                  <w:r>
                    <w:rPr>
                      <w:color w:val="000000"/>
                      <w:spacing w:val="3174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проектирование.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1" type="#_x0000_t202" style="position:absolute;margin-left:19.55pt;margin-top:821.4pt;width:4.4pt;height:14.7pt;z-index:25839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2" type="#_x0000_t202" style="position:absolute;margin-left:85.1pt;margin-top:14.25pt;width:4.4pt;height:14.7pt;z-index:25839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3" style="position:absolute;margin-left:228.35pt;margin-top:52.1pt;width:231.25pt;height:1.2pt;z-index:258398208;mso-position-horizontal-relative:page;mso-position-vertical-relative:page" coordorigin="8056,1838" coordsize="8158,43" path="m8056,1880r8158,l16214,1838r-8158,l8056,18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04" type="#_x0000_t202" style="position:absolute;margin-left:326.05pt;margin-top:53.65pt;width:4.4pt;height:14.9pt;z-index:25839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5" type="#_x0000_t202" style="position:absolute;margin-left:132.5pt;margin-top:67.45pt;width:7.45pt;height:14.9pt;z-index:25840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6" type="#_x0000_t202" style="position:absolute;margin-left:122.5pt;margin-top:179.35pt;width:4.2pt;height:13.8pt;z-index:25840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8" w:lineRule="exact"/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7" type="#_x0000_t202" style="position:absolute;margin-left:85.1pt;margin-top:191.9pt;width:4.2pt;height:13.65pt;z-index:25840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8" type="#_x0000_t202" style="position:absolute;margin-left:460.1pt;margin-top:229.8pt;width:4.2pt;height:13.65pt;z-index:25840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9" type="#_x0000_t202" style="position:absolute;margin-left:85.1pt;margin-top:108.85pt;width:4.4pt;height:14.9pt;z-index:25840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0" style="position:absolute;margin-left:78.95pt;margin-top:122.5pt;width:1.45pt;height:1.55pt;z-index:258405376;mso-position-horizontal-relative:page;mso-position-vertical-relative:page" coordorigin="2786,4323" coordsize="51,56" path="m2786,4378r51,l2837,4323r-51,l2786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1" style="position:absolute;margin-left:78.95pt;margin-top:122.5pt;width:1.45pt;height:1.45pt;z-index:258406400;mso-position-horizontal-relative:page;mso-position-vertical-relative:page" coordorigin="2786,4323" coordsize="51,51" path="m2786,4374r51,l2837,4323r-51,l2786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2" style="position:absolute;margin-left:80.4pt;margin-top:122.5pt;width:121.3pt;height:1.45pt;z-index:258407424;mso-position-horizontal-relative:page;mso-position-vertical-relative:page" coordorigin="2837,4323" coordsize="4280,51" path="m2837,4374r4280,l7117,4323r-4280,l283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3" style="position:absolute;margin-left:201.7pt;margin-top:123.95pt;width:.7pt;height:.1pt;z-index:258408448;mso-position-horizontal-relative:page;mso-position-vertical-relative:page" coordorigin="7117,4374" coordsize="26,5" path="m7117,4378r25,l7142,4374r-25,l7117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4" style="position:absolute;margin-left:201.7pt;margin-top:122.5pt;width:1.45pt;height:1.45pt;z-index:258409472;mso-position-horizontal-relative:page;mso-position-vertical-relative:page" coordorigin="7117,4323" coordsize="51,51" path="m7117,4374r50,l7167,4323r-50,l711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5" style="position:absolute;margin-left:203.15pt;margin-top:122.5pt;width:169.55pt;height:1.45pt;z-index:258410496;mso-position-horizontal-relative:page;mso-position-vertical-relative:page" coordorigin="7167,4323" coordsize="5982,51" path="m7167,4374r5982,l13149,4323r-5982,l7167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6" style="position:absolute;margin-left:201.7pt;margin-top:124.1pt;width:.7pt;height:27.5pt;z-index:258411520;mso-position-horizontal-relative:page;mso-position-vertical-relative:page" coordorigin="7117,4378" coordsize="26,970" path="m7117,5347r25,l7142,4378r-25,l7117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7" style="position:absolute;margin-left:372.7pt;margin-top:123.95pt;width:.7pt;height:.1pt;z-index:258412544;mso-position-horizontal-relative:page;mso-position-vertical-relative:page" coordorigin="13149,4374" coordsize="26,5" path="m13149,4378r26,l13175,4374r-26,l13149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8" style="position:absolute;margin-left:372.7pt;margin-top:122.5pt;width:1.45pt;height:1.45pt;z-index:258413568;mso-position-horizontal-relative:page;mso-position-vertical-relative:page" coordorigin="13149,4323" coordsize="51,51" path="m13149,4374r51,l13200,4323r-51,l13149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19" style="position:absolute;margin-left:374.15pt;margin-top:122.5pt;width:184.2pt;height:1.45pt;z-index:258414592;mso-position-horizontal-relative:page;mso-position-vertical-relative:page" coordorigin="13200,4323" coordsize="6499,51" path="m13200,4374r6498,l19698,4323r-6498,l13200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0" style="position:absolute;margin-left:372.7pt;margin-top:124.1pt;width:.7pt;height:27.5pt;z-index:258415616;mso-position-horizontal-relative:page;mso-position-vertical-relative:page" coordorigin="13149,4378" coordsize="26,970" path="m13149,5347r26,l13175,4378r-26,l13149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1" type="#_x0000_t202" style="position:absolute;margin-left:284.75pt;margin-top:153.25pt;width:9.7pt;height:13.65pt;z-index:25841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2" type="#_x0000_t202" style="position:absolute;margin-left:290.3pt;margin-top:153.25pt;width:4.2pt;height:13.65pt;z-index:25841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3" style="position:absolute;margin-left:78.95pt;margin-top:124.1pt;width:1.45pt;height:27.5pt;z-index:258418688;mso-position-horizontal-relative:page;mso-position-vertical-relative:page" coordorigin="2786,4378" coordsize="51,970" path="m2786,5347r51,l2837,4378r-51,l2786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4" type="#_x0000_t202" style="position:absolute;margin-left:138.1pt;margin-top:153.25pt;width:9.7pt;height:13.65pt;z-index:25841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5" type="#_x0000_t202" style="position:absolute;margin-left:143.65pt;margin-top:153.25pt;width:4.2pt;height:13.65pt;z-index:25842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6" style="position:absolute;margin-left:78.95pt;margin-top:151.55pt;width:1.45pt;height:1.55pt;z-index:258421760;mso-position-horizontal-relative:page;mso-position-vertical-relative:page" coordorigin="2786,5347" coordsize="51,55" path="m2786,5402r51,l2837,5347r-51,l2786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7" style="position:absolute;margin-left:80.4pt;margin-top:151.55pt;width:121.3pt;height:1.45pt;z-index:258422784;mso-position-horizontal-relative:page;mso-position-vertical-relative:page" coordorigin="2837,5347" coordsize="4280,51" path="m2837,5398r4280,l7117,5347r-4280,l283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8" style="position:absolute;margin-left:201.7pt;margin-top:153pt;width:.7pt;height:.1pt;z-index:258423808;mso-position-horizontal-relative:page;mso-position-vertical-relative:page" coordorigin="7117,5398" coordsize="26,5" path="m7117,5402r25,l7142,5398r-25,l7117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29" style="position:absolute;margin-left:201.7pt;margin-top:151.55pt;width:1.45pt;height:1.45pt;z-index:258424832;mso-position-horizontal-relative:page;mso-position-vertical-relative:page" coordorigin="7117,5347" coordsize="51,51" path="m7117,5398r50,l7167,5347r-50,l711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0" style="position:absolute;margin-left:203.15pt;margin-top:151.55pt;width:169.55pt;height:1.45pt;z-index:258425856;mso-position-horizontal-relative:page;mso-position-vertical-relative:page" coordorigin="7167,5347" coordsize="5982,51" path="m7167,5398r5982,l13149,5347r-5982,l7167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1" style="position:absolute;margin-left:372.7pt;margin-top:153pt;width:.7pt;height:.1pt;z-index:258426880;mso-position-horizontal-relative:page;mso-position-vertical-relative:page" coordorigin="13149,5398" coordsize="26,5" path="m13149,5402r26,l13175,5398r-26,l13149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2" style="position:absolute;margin-left:372.7pt;margin-top:151.55pt;width:1.45pt;height:1.45pt;z-index:258427904;mso-position-horizontal-relative:page;mso-position-vertical-relative:page" coordorigin="13149,5347" coordsize="51,51" path="m13149,5398r51,l13200,5347r-51,l13149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3" style="position:absolute;margin-left:558.35pt;margin-top:122.5pt;width:1.45pt;height:1.55pt;z-index:258428928;mso-position-horizontal-relative:page;mso-position-vertical-relative:page" coordorigin="19698,4323" coordsize="51,56" path="m19698,4378r51,l19749,4323r-51,l19698,437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4" style="position:absolute;margin-left:558.35pt;margin-top:122.5pt;width:1.45pt;height:1.45pt;z-index:258429952;mso-position-horizontal-relative:page;mso-position-vertical-relative:page" coordorigin="19698,4323" coordsize="51,51" path="m19698,4374r51,l19749,4323r-51,l19698,437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5" style="position:absolute;margin-left:558.35pt;margin-top:124.1pt;width:1.45pt;height:27.5pt;z-index:258430976;mso-position-horizontal-relative:page;mso-position-vertical-relative:page" coordorigin="19698,4378" coordsize="51,970" path="m19698,5347r51,l19749,4378r-51,l19698,53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6" type="#_x0000_t202" style="position:absolute;margin-left:463.3pt;margin-top:153.25pt;width:9.7pt;height:13.65pt;z-index:25843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7" type="#_x0000_t202" style="position:absolute;margin-left:468.85pt;margin-top:153.25pt;width:4.2pt;height:13.65pt;z-index:25843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8" style="position:absolute;margin-left:374.15pt;margin-top:151.55pt;width:184.2pt;height:1.45pt;z-index:258434048;mso-position-horizontal-relative:page;mso-position-vertical-relative:page" coordorigin="13200,5347" coordsize="6499,51" path="m13200,5398r6498,l19698,5347r-6498,l13200,53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39" style="position:absolute;margin-left:372.7pt;margin-top:153.1pt;width:.7pt;height:12.6pt;z-index:258435072;mso-position-horizontal-relative:page;mso-position-vertical-relative:page" coordorigin="13149,5402" coordsize="26,445" path="m13149,5847r26,l13175,5402r-26,l13149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0" style="position:absolute;margin-left:201.7pt;margin-top:153.1pt;width:.7pt;height:12.6pt;z-index:258436096;mso-position-horizontal-relative:page;mso-position-vertical-relative:page" coordorigin="7117,5402" coordsize="26,445" path="m7117,5847r25,l7142,5402r-25,l7117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1" style="position:absolute;margin-left:78.95pt;margin-top:153.1pt;width:1.45pt;height:12.6pt;z-index:258437120;mso-position-horizontal-relative:page;mso-position-vertical-relative:page" coordorigin="2786,5402" coordsize="51,445" path="m2786,5847r51,l2837,5402r-51,l2786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2" type="#_x0000_t202" style="position:absolute;margin-left:157.45pt;margin-top:166.55pt;width:4.2pt;height:13.65pt;z-index:25843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3" style="position:absolute;margin-left:78.95pt;margin-top:165.7pt;width:1.45pt;height:.7pt;z-index:258439168;mso-position-horizontal-relative:page;mso-position-vertical-relative:page" coordorigin="2786,5847" coordsize="51,26" path="m2786,5872r51,l2837,5847r-51,l2786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4" style="position:absolute;margin-left:80.4pt;margin-top:165.7pt;width:121.3pt;height:.7pt;z-index:258440192;mso-position-horizontal-relative:page;mso-position-vertical-relative:page" coordorigin="2837,5847" coordsize="4280,26" path="m2837,5872r4280,l7117,5847r-4280,l2837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5" style="position:absolute;margin-left:201.7pt;margin-top:165.7pt;width:.7pt;height:.7pt;z-index:258441216;mso-position-horizontal-relative:page;mso-position-vertical-relative:page" coordorigin="7117,5847" coordsize="26,26" path="m7117,5872r25,l7142,5847r-25,l7117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6" style="position:absolute;margin-left:202.45pt;margin-top:165.7pt;width:170.3pt;height:.7pt;z-index:258442240;mso-position-horizontal-relative:page;mso-position-vertical-relative:page" coordorigin="7142,5847" coordsize="6008,26" path="m7142,5872r6007,l13149,5847r-6007,l7142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7" style="position:absolute;margin-left:372.7pt;margin-top:165.7pt;width:.7pt;height:.7pt;z-index:258443264;mso-position-horizontal-relative:page;mso-position-vertical-relative:page" coordorigin="13149,5847" coordsize="26,26" path="m13149,5872r26,l13175,5847r-26,l13149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8" style="position:absolute;margin-left:558.35pt;margin-top:151.55pt;width:1.45pt;height:1.55pt;z-index:258444288;mso-position-horizontal-relative:page;mso-position-vertical-relative:page" coordorigin="19698,5347" coordsize="51,55" path="m19698,5402r51,l19749,5347r-51,l19698,540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49" style="position:absolute;margin-left:558.35pt;margin-top:153.1pt;width:1.45pt;height:12.6pt;z-index:258445312;mso-position-horizontal-relative:page;mso-position-vertical-relative:page" coordorigin="19698,5402" coordsize="51,445" path="m19698,5847r51,l19749,5402r-51,l19698,584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0" style="position:absolute;margin-left:373.45pt;margin-top:165.7pt;width:184.9pt;height:.7pt;z-index:258446336;mso-position-horizontal-relative:page;mso-position-vertical-relative:page" coordorigin="13175,5847" coordsize="6524,26" path="m13175,5872r6523,l19698,5847r-6523,l13175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1" style="position:absolute;margin-left:78.95pt;margin-top:166.45pt;width:1.45pt;height:75.85pt;z-index:258447360;mso-position-horizontal-relative:page;mso-position-vertical-relative:page" coordorigin="2786,5872" coordsize="51,2676" path="m2786,8548r51,l2837,5872r-51,l2786,85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2" style="position:absolute;margin-left:78.95pt;margin-top:242.3pt;width:1.45pt;height:1.45pt;z-index:258448384;mso-position-horizontal-relative:page;mso-position-vertical-relative:page" coordorigin="2786,8548" coordsize="51,51" path="m2786,8598r51,l2837,8548r-51,l2786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3" style="position:absolute;margin-left:78.95pt;margin-top:242.3pt;width:1.45pt;height:1.45pt;z-index:258449408;mso-position-horizontal-relative:page;mso-position-vertical-relative:page" coordorigin="2786,8548" coordsize="51,51" path="m2786,8598r51,l2837,8548r-51,l2786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4" style="position:absolute;margin-left:80.4pt;margin-top:242.3pt;width:121.3pt;height:1.45pt;z-index:258450432;mso-position-horizontal-relative:page;mso-position-vertical-relative:page" coordorigin="2837,8548" coordsize="4280,51" path="m2837,8598r4280,l7117,8548r-4280,l2837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5" style="position:absolute;margin-left:201.7pt;margin-top:166.45pt;width:.7pt;height:75.85pt;z-index:258451456;mso-position-horizontal-relative:page;mso-position-vertical-relative:page" coordorigin="7117,5872" coordsize="26,2676" path="m7117,8548r25,l7142,5872r-25,l7117,85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6" style="position:absolute;margin-left:201.7pt;margin-top:242.3pt;width:1.45pt;height:1.45pt;z-index:258452480;mso-position-horizontal-relative:page;mso-position-vertical-relative:page" coordorigin="7117,8548" coordsize="51,51" path="m7117,8598r50,l7167,8548r-50,l7117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7" style="position:absolute;margin-left:203.15pt;margin-top:242.3pt;width:169.55pt;height:1.45pt;z-index:258453504;mso-position-horizontal-relative:page;mso-position-vertical-relative:page" coordorigin="7167,8548" coordsize="5982,51" path="m7167,8598r5982,l13149,8548r-5982,l7167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8" style="position:absolute;margin-left:372.7pt;margin-top:166.45pt;width:.7pt;height:75.85pt;z-index:258454528;mso-position-horizontal-relative:page;mso-position-vertical-relative:page" coordorigin="13149,5872" coordsize="26,2676" path="m13149,8548r26,l13175,5872r-26,l13149,85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59" style="position:absolute;margin-left:372.7pt;margin-top:242.3pt;width:1.45pt;height:1.45pt;z-index:258455552;mso-position-horizontal-relative:page;mso-position-vertical-relative:page" coordorigin="13149,8548" coordsize="51,51" path="m13149,8598r51,l13200,8548r-51,l13149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0" style="position:absolute;margin-left:374.15pt;margin-top:242.3pt;width:184.2pt;height:1.45pt;z-index:258456576;mso-position-horizontal-relative:page;mso-position-vertical-relative:page" coordorigin="13200,8548" coordsize="6499,51" path="m13200,8598r6498,l19698,8548r-6498,l13200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1" style="position:absolute;margin-left:558.35pt;margin-top:165.7pt;width:1.45pt;height:.7pt;z-index:258457600;mso-position-horizontal-relative:page;mso-position-vertical-relative:page" coordorigin="19698,5847" coordsize="51,26" path="m19698,5872r51,l19749,5847r-51,l19698,58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2" style="position:absolute;margin-left:558.35pt;margin-top:166.45pt;width:1.45pt;height:75.85pt;z-index:258458624;mso-position-horizontal-relative:page;mso-position-vertical-relative:page" coordorigin="19698,5872" coordsize="51,2676" path="m19698,8548r51,l19749,5872r-51,l19698,85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3" style="position:absolute;margin-left:558.35pt;margin-top:242.3pt;width:1.45pt;height:1.45pt;z-index:258459648;mso-position-horizontal-relative:page;mso-position-vertical-relative:page" coordorigin="19698,8548" coordsize="51,51" path="m19698,8598r51,l19749,8548r-51,l19698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4" style="position:absolute;margin-left:558.35pt;margin-top:242.3pt;width:1.45pt;height:1.45pt;z-index:258460672;mso-position-horizontal-relative:page;mso-position-vertical-relative:page" coordorigin="19698,8548" coordsize="51,51" path="m19698,8598r51,l19749,8548r-51,l19698,85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65" type="#_x0000_t202" style="position:absolute;margin-left:85.1pt;margin-top:243.95pt;width:4.4pt;height:14.7pt;z-index:25846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6" type="#_x0000_t202" style="position:absolute;margin-left:103.3pt;margin-top:394.9pt;width:4.2pt;height:13.65pt;z-index:25846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7" type="#_x0000_t202" style="position:absolute;margin-left:207.5pt;margin-top:445.55pt;width:4.2pt;height:13.65pt;z-index:25846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8" type="#_x0000_t202" style="position:absolute;margin-left:255.6pt;margin-top:534.85pt;width:4.2pt;height:13.65pt;z-index:25846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9" type="#_x0000_t202" style="position:absolute;margin-left:85.1pt;margin-top:299.2pt;width:4.4pt;height:14.9pt;z-index:25846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0" style="position:absolute;margin-left:78.95pt;margin-top:312.85pt;width:1.45pt;height:1.55pt;z-index:258466816;mso-position-horizontal-relative:page;mso-position-vertical-relative:page" coordorigin="2786,11037" coordsize="51,56" path="m2786,11092r51,l2837,11037r-51,l2786,110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1" style="position:absolute;margin-left:78.95pt;margin-top:312.85pt;width:1.45pt;height:1.45pt;z-index:258467840;mso-position-horizontal-relative:page;mso-position-vertical-relative:page" coordorigin="2786,11037" coordsize="51,51" path="m2786,11088r51,l2837,11037r-51,l2786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2" style="position:absolute;margin-left:80.4pt;margin-top:312.85pt;width:121.3pt;height:1.45pt;z-index:258468864;mso-position-horizontal-relative:page;mso-position-vertical-relative:page" coordorigin="2837,11037" coordsize="4280,51" path="m2837,11088r4280,l7117,11037r-4280,l2837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3" style="position:absolute;margin-left:201.7pt;margin-top:314.3pt;width:.7pt;height:.1pt;z-index:258469888;mso-position-horizontal-relative:page;mso-position-vertical-relative:page" coordorigin="7117,11087" coordsize="26,5" path="m7117,11092r25,l7142,11087r-25,l7117,110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4" style="position:absolute;margin-left:201.7pt;margin-top:312.85pt;width:1.45pt;height:1.45pt;z-index:258470912;mso-position-horizontal-relative:page;mso-position-vertical-relative:page" coordorigin="7117,11037" coordsize="51,51" path="m7117,11088r50,l7167,11037r-50,l7117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5" style="position:absolute;margin-left:203.15pt;margin-top:312.85pt;width:169.55pt;height:1.45pt;z-index:258471936;mso-position-horizontal-relative:page;mso-position-vertical-relative:page" coordorigin="7167,11037" coordsize="5982,51" path="m7167,11088r5982,l13149,11037r-5982,l7167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6" style="position:absolute;margin-left:201.7pt;margin-top:314.4pt;width:.7pt;height:27.6pt;z-index:258472960;mso-position-horizontal-relative:page;mso-position-vertical-relative:page" coordorigin="7117,11092" coordsize="26,974" path="m7117,12065r25,l7142,11092r-25,l7117,12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7" style="position:absolute;margin-left:372.7pt;margin-top:314.3pt;width:.7pt;height:.1pt;z-index:258473984;mso-position-horizontal-relative:page;mso-position-vertical-relative:page" coordorigin="13149,11087" coordsize="26,5" path="m13149,11092r26,l13175,11087r-26,l13149,110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8" style="position:absolute;margin-left:372.7pt;margin-top:312.85pt;width:1.45pt;height:1.45pt;z-index:258475008;mso-position-horizontal-relative:page;mso-position-vertical-relative:page" coordorigin="13149,11037" coordsize="51,51" path="m13149,11088r51,l13200,11037r-51,l13149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79" style="position:absolute;margin-left:374.15pt;margin-top:312.85pt;width:184.2pt;height:1.45pt;z-index:258476032;mso-position-horizontal-relative:page;mso-position-vertical-relative:page" coordorigin="13200,11037" coordsize="6499,51" path="m13200,11088r6498,l19698,11037r-6498,l13200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0" style="position:absolute;margin-left:372.7pt;margin-top:314.4pt;width:.7pt;height:27.6pt;z-index:258477056;mso-position-horizontal-relative:page;mso-position-vertical-relative:page" coordorigin="13149,11092" coordsize="26,974" path="m13149,12065r26,l13175,11092r-26,l13149,12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1" type="#_x0000_t202" style="position:absolute;margin-left:284.75pt;margin-top:343.55pt;width:9.7pt;height:13.65pt;z-index:25847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2" type="#_x0000_t202" style="position:absolute;margin-left:290.3pt;margin-top:343.55pt;width:4.2pt;height:13.65pt;z-index:25847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3" style="position:absolute;margin-left:78.95pt;margin-top:314.4pt;width:1.45pt;height:27.6pt;z-index:258480128;mso-position-horizontal-relative:page;mso-position-vertical-relative:page" coordorigin="2786,11092" coordsize="51,974" path="m2786,12065r51,l2837,11092r-51,l2786,12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4" type="#_x0000_t202" style="position:absolute;margin-left:138.1pt;margin-top:343.55pt;width:9.7pt;height:13.65pt;z-index:25848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5" type="#_x0000_t202" style="position:absolute;margin-left:143.65pt;margin-top:343.55pt;width:4.2pt;height:13.65pt;z-index:25848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6" style="position:absolute;margin-left:78.95pt;margin-top:342pt;width:1.45pt;height:1.55pt;z-index:258483200;mso-position-horizontal-relative:page;mso-position-vertical-relative:page" coordorigin="2786,12065" coordsize="51,56" path="m2786,12120r51,l2837,12065r-51,l2786,12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7" style="position:absolute;margin-left:80.4pt;margin-top:342pt;width:121.3pt;height:1.45pt;z-index:258484224;mso-position-horizontal-relative:page;mso-position-vertical-relative:page" coordorigin="2837,12065" coordsize="4280,51" path="m2837,12116r4280,l7117,12065r-4280,l2837,12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8" style="position:absolute;margin-left:201.7pt;margin-top:343.45pt;width:.7pt;height:.1pt;z-index:258485248;mso-position-horizontal-relative:page;mso-position-vertical-relative:page" coordorigin="7117,12116" coordsize="26,5" path="m7117,12120r25,l7142,12116r-25,l7117,12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89" style="position:absolute;margin-left:201.7pt;margin-top:342pt;width:1.45pt;height:1.45pt;z-index:258486272;mso-position-horizontal-relative:page;mso-position-vertical-relative:page" coordorigin="7117,12065" coordsize="51,51" path="m7117,12116r50,l7167,12065r-50,l7117,12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0" style="position:absolute;margin-left:203.15pt;margin-top:342pt;width:169.55pt;height:1.45pt;z-index:258487296;mso-position-horizontal-relative:page;mso-position-vertical-relative:page" coordorigin="7167,12065" coordsize="5982,51" path="m7167,12116r5982,l13149,12065r-5982,l7167,12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1" style="position:absolute;margin-left:372.7pt;margin-top:343.45pt;width:.7pt;height:.1pt;z-index:258488320;mso-position-horizontal-relative:page;mso-position-vertical-relative:page" coordorigin="13149,12116" coordsize="26,5" path="m13149,12120r26,l13175,12116r-26,l13149,12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2" style="position:absolute;margin-left:372.7pt;margin-top:342pt;width:1.45pt;height:1.45pt;z-index:258489344;mso-position-horizontal-relative:page;mso-position-vertical-relative:page" coordorigin="13149,12065" coordsize="51,51" path="m13149,12116r51,l13200,12065r-51,l13149,12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3" style="position:absolute;margin-left:558.35pt;margin-top:312.85pt;width:1.45pt;height:1.55pt;z-index:258490368;mso-position-horizontal-relative:page;mso-position-vertical-relative:page" coordorigin="19698,11037" coordsize="51,56" path="m19698,11092r51,l19749,11037r-51,l19698,110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4" style="position:absolute;margin-left:558.35pt;margin-top:312.85pt;width:1.45pt;height:1.45pt;z-index:258491392;mso-position-horizontal-relative:page;mso-position-vertical-relative:page" coordorigin="19698,11037" coordsize="51,51" path="m19698,11088r51,l19749,11037r-51,l19698,1108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5" style="position:absolute;margin-left:558.35pt;margin-top:314.4pt;width:1.45pt;height:27.6pt;z-index:258492416;mso-position-horizontal-relative:page;mso-position-vertical-relative:page" coordorigin="19698,11092" coordsize="51,974" path="m19698,12065r51,l19749,11092r-51,l19698,120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6" type="#_x0000_t202" style="position:absolute;margin-left:463.3pt;margin-top:343.55pt;width:9.7pt;height:13.65pt;z-index:25849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7" type="#_x0000_t202" style="position:absolute;margin-left:468.85pt;margin-top:343.55pt;width:4.2pt;height:13.65pt;z-index:25849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8" style="position:absolute;margin-left:374.15pt;margin-top:342pt;width:184.2pt;height:1.45pt;z-index:258495488;mso-position-horizontal-relative:page;mso-position-vertical-relative:page" coordorigin="13200,12065" coordsize="6499,51" path="m13200,12116r6498,l19698,12065r-6498,l13200,1211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699" style="position:absolute;margin-left:372.7pt;margin-top:343.55pt;width:.7pt;height:12.6pt;z-index:258496512;mso-position-horizontal-relative:page;mso-position-vertical-relative:page" coordorigin="13149,12120" coordsize="26,445" path="m13149,12565r26,l13175,12120r-26,l13149,125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0" style="position:absolute;margin-left:201.7pt;margin-top:343.55pt;width:.7pt;height:12.6pt;z-index:258497536;mso-position-horizontal-relative:page;mso-position-vertical-relative:page" coordorigin="7117,12120" coordsize="26,445" path="m7117,12565r25,l7142,12120r-25,l7117,125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1" type="#_x0000_t202" style="position:absolute;margin-left:248.65pt;margin-top:357pt;width:4.2pt;height:13.65pt;z-index:25849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2" type="#_x0000_t202" style="position:absolute;margin-left:280.55pt;margin-top:357pt;width:4.2pt;height:13.65pt;z-index:25849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3" style="position:absolute;margin-left:78.95pt;margin-top:343.55pt;width:1.45pt;height:12.6pt;z-index:258500608;mso-position-horizontal-relative:page;mso-position-vertical-relative:page" coordorigin="2786,12120" coordsize="51,445" path="m2786,12565r51,l2837,12120r-51,l2786,125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4" style="position:absolute;margin-left:78.95pt;margin-top:356.15pt;width:1.45pt;height:.7pt;z-index:258501632;mso-position-horizontal-relative:page;mso-position-vertical-relative:page" coordorigin="2786,12565" coordsize="51,26" path="m2786,12590r51,l2837,12565r-51,l2786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5" style="position:absolute;margin-left:80.4pt;margin-top:356.15pt;width:121.3pt;height:.7pt;z-index:258502656;mso-position-horizontal-relative:page;mso-position-vertical-relative:page" coordorigin="2837,12565" coordsize="4280,26" path="m2837,12590r4280,l7117,12565r-4280,l2837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6" style="position:absolute;margin-left:201.7pt;margin-top:356.15pt;width:.7pt;height:.7pt;z-index:258503680;mso-position-horizontal-relative:page;mso-position-vertical-relative:page" coordorigin="7117,12565" coordsize="26,26" path="m7117,12590r25,l7142,12565r-25,l7117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7" style="position:absolute;margin-left:202.45pt;margin-top:356.15pt;width:170.3pt;height:.7pt;z-index:258504704;mso-position-horizontal-relative:page;mso-position-vertical-relative:page" coordorigin="7142,12565" coordsize="6008,26" path="m7142,12590r6007,l13149,12565r-6007,l7142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8" style="position:absolute;margin-left:372.7pt;margin-top:356.15pt;width:.7pt;height:.7pt;z-index:258505728;mso-position-horizontal-relative:page;mso-position-vertical-relative:page" coordorigin="13149,12565" coordsize="26,26" path="m13149,12590r26,l13175,12565r-26,l13149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09" style="position:absolute;margin-left:558.35pt;margin-top:342pt;width:1.45pt;height:1.55pt;z-index:258506752;mso-position-horizontal-relative:page;mso-position-vertical-relative:page" coordorigin="19698,12065" coordsize="51,56" path="m19698,12120r51,l19749,12065r-51,l19698,1212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0" style="position:absolute;margin-left:558.35pt;margin-top:343.55pt;width:1.45pt;height:12.6pt;z-index:258507776;mso-position-horizontal-relative:page;mso-position-vertical-relative:page" coordorigin="19698,12120" coordsize="51,445" path="m19698,12565r51,l19749,12120r-51,l19698,1256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1" style="position:absolute;margin-left:373.45pt;margin-top:356.15pt;width:184.9pt;height:.7pt;z-index:258508800;mso-position-horizontal-relative:page;mso-position-vertical-relative:page" coordorigin="13175,12565" coordsize="6524,26" path="m13175,12590r6523,l19698,12565r-6523,l13175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2" style="position:absolute;margin-left:372.7pt;margin-top:356.9pt;width:.7pt;height:151.8pt;z-index:258509824;mso-position-horizontal-relative:page;mso-position-vertical-relative:page" coordorigin="13149,12590" coordsize="26,5356" path="m13149,17946r26,l13175,12590r-26,l13149,179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3" style="position:absolute;margin-left:201.7pt;margin-top:356.9pt;width:.7pt;height:151.8pt;z-index:258510848;mso-position-horizontal-relative:page;mso-position-vertical-relative:page" coordorigin="7117,12590" coordsize="26,5356" path="m7117,17946r25,l7142,12590r-25,l7117,179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4" style="position:absolute;margin-left:78.95pt;margin-top:356.9pt;width:1.45pt;height:151.8pt;z-index:258511872;mso-position-horizontal-relative:page;mso-position-vertical-relative:page" coordorigin="2786,12590" coordsize="51,5356" path="m2786,17946r51,l2837,12590r-51,l2786,179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5" style="position:absolute;margin-left:78.95pt;margin-top:508.7pt;width:1.45pt;height:.7pt;z-index:258512896;mso-position-horizontal-relative:page;mso-position-vertical-relative:page" coordorigin="2786,17946" coordsize="51,26" path="m2786,17971r51,l2837,17946r-51,l2786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6" style="position:absolute;margin-left:80.4pt;margin-top:508.7pt;width:121.3pt;height:.7pt;z-index:258513920;mso-position-horizontal-relative:page;mso-position-vertical-relative:page" coordorigin="2837,17946" coordsize="4280,26" path="m2837,17971r4280,l7117,17946r-4280,l2837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7" style="position:absolute;margin-left:201.7pt;margin-top:508.7pt;width:.7pt;height:.7pt;z-index:258514944;mso-position-horizontal-relative:page;mso-position-vertical-relative:page" coordorigin="7117,17946" coordsize="26,26" path="m7117,17971r25,l7142,17946r-25,l7117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8" style="position:absolute;margin-left:202.45pt;margin-top:508.7pt;width:170.3pt;height:.7pt;z-index:258515968;mso-position-horizontal-relative:page;mso-position-vertical-relative:page" coordorigin="7142,17946" coordsize="6008,26" path="m7142,17971r6007,l13149,17946r-6007,l7142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19" style="position:absolute;margin-left:372.7pt;margin-top:508.7pt;width:.7pt;height:.7pt;z-index:258516992;mso-position-horizontal-relative:page;mso-position-vertical-relative:page" coordorigin="13149,17946" coordsize="26,26" path="m13149,17971r26,l13175,17946r-26,l13149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0" type="#_x0000_t202" style="position:absolute;margin-left:425.3pt;margin-top:496.1pt;width:4.2pt;height:13.65pt;z-index:25851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1" style="position:absolute;margin-left:558.35pt;margin-top:356.15pt;width:1.45pt;height:.7pt;z-index:258519040;mso-position-horizontal-relative:page;mso-position-vertical-relative:page" coordorigin="19698,12565" coordsize="51,26" path="m19698,12590r51,l19749,12565r-51,l19698,125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2" style="position:absolute;margin-left:558.35pt;margin-top:356.9pt;width:1.45pt;height:151.8pt;z-index:258520064;mso-position-horizontal-relative:page;mso-position-vertical-relative:page" coordorigin="19698,12590" coordsize="51,5356" path="m19698,17946r51,l19749,12590r-51,l19698,1794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3" style="position:absolute;margin-left:373.45pt;margin-top:508.7pt;width:184.9pt;height:.7pt;z-index:258521088;mso-position-horizontal-relative:page;mso-position-vertical-relative:page" coordorigin="13175,17946" coordsize="6524,26" path="m13175,17971r6523,l19698,17946r-6523,l13175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4" type="#_x0000_t202" style="position:absolute;margin-left:252.85pt;margin-top:623.4pt;width:4.2pt;height:13.65pt;z-index:25852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44" w:lineRule="exact"/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5" style="position:absolute;margin-left:78.95pt;margin-top:509.4pt;width:1.45pt;height:126.5pt;z-index:258523136;mso-position-horizontal-relative:page;mso-position-vertical-relative:page" coordorigin="2786,17971" coordsize="51,4462" path="m2786,22433r51,l2837,17971r-51,l2786,22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6" style="position:absolute;margin-left:78.95pt;margin-top:635.9pt;width:1.45pt;height:1.45pt;z-index:258524160;mso-position-horizontal-relative:page;mso-position-vertical-relative:page" coordorigin="2786,22433" coordsize="51,51" path="m2786,22484r51,l2837,22433r-51,l2786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7" style="position:absolute;margin-left:78.95pt;margin-top:635.9pt;width:1.45pt;height:1.45pt;z-index:258525184;mso-position-horizontal-relative:page;mso-position-vertical-relative:page" coordorigin="2786,22433" coordsize="51,51" path="m2786,22484r51,l2837,22433r-51,l2786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8" style="position:absolute;margin-left:80.4pt;margin-top:635.9pt;width:121.3pt;height:1.45pt;z-index:258526208;mso-position-horizontal-relative:page;mso-position-vertical-relative:page" coordorigin="2837,22433" coordsize="4280,51" path="m2837,22484r4280,l7117,22433r-4280,l2837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29" style="position:absolute;margin-left:201.7pt;margin-top:509.4pt;width:.7pt;height:126.5pt;z-index:258527232;mso-position-horizontal-relative:page;mso-position-vertical-relative:page" coordorigin="7117,17971" coordsize="26,4462" path="m7117,22433r25,l7142,17971r-25,l7117,22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0" style="position:absolute;margin-left:201.7pt;margin-top:635.9pt;width:1.45pt;height:1.45pt;z-index:258528256;mso-position-horizontal-relative:page;mso-position-vertical-relative:page" coordorigin="7117,22433" coordsize="51,51" path="m7117,22484r50,l7167,22433r-50,l7117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1" style="position:absolute;margin-left:203.15pt;margin-top:635.9pt;width:169.55pt;height:1.45pt;z-index:258529280;mso-position-horizontal-relative:page;mso-position-vertical-relative:page" coordorigin="7167,22433" coordsize="5982,51" path="m7167,22484r5982,l13149,22433r-5982,l7167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2" style="position:absolute;margin-left:372.7pt;margin-top:509.4pt;width:.7pt;height:126.5pt;z-index:258530304;mso-position-horizontal-relative:page;mso-position-vertical-relative:page" coordorigin="13149,17971" coordsize="26,4462" path="m13149,22433r26,l13175,17971r-26,l13149,22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3" style="position:absolute;margin-left:372.7pt;margin-top:635.9pt;width:1.45pt;height:1.45pt;z-index:258531328;mso-position-horizontal-relative:page;mso-position-vertical-relative:page" coordorigin="13149,22433" coordsize="51,51" path="m13149,22484r51,l13200,22433r-51,l13149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4" style="position:absolute;margin-left:374.15pt;margin-top:635.9pt;width:184.2pt;height:1.45pt;z-index:258532352;mso-position-horizontal-relative:page;mso-position-vertical-relative:page" coordorigin="13200,22433" coordsize="6499,51" path="m13200,22484r6498,l19698,22433r-6498,l13200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5" style="position:absolute;margin-left:558.35pt;margin-top:508.7pt;width:1.45pt;height:.7pt;z-index:258533376;mso-position-horizontal-relative:page;mso-position-vertical-relative:page" coordorigin="19698,17946" coordsize="51,26" path="m19698,17971r51,l19749,17946r-51,l19698,179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6" style="position:absolute;margin-left:558.35pt;margin-top:509.4pt;width:1.45pt;height:126.5pt;z-index:258534400;mso-position-horizontal-relative:page;mso-position-vertical-relative:page" coordorigin="19698,17971" coordsize="51,4462" path="m19698,22433r51,l19749,17971r-51,l19698,224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7" style="position:absolute;margin-left:558.35pt;margin-top:635.9pt;width:1.45pt;height:1.45pt;z-index:258535424;mso-position-horizontal-relative:page;mso-position-vertical-relative:page" coordorigin="19698,22433" coordsize="51,51" path="m19698,22484r51,l19749,22433r-51,l19698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8" style="position:absolute;margin-left:558.35pt;margin-top:635.9pt;width:1.45pt;height:1.45pt;z-index:258536448;mso-position-horizontal-relative:page;mso-position-vertical-relative:page" coordorigin="19698,22433" coordsize="51,51" path="m19698,22484r51,l19749,22433r-51,l19698,2248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739" type="#_x0000_t202" style="position:absolute;margin-left:85.1pt;margin-top:637.6pt;width:4.4pt;height:14.9pt;z-index:25853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3420"/>
        </w:tabs>
        <w:spacing w:after="7" w:line="249" w:lineRule="exact"/>
        <w:ind w:right="-113"/>
      </w:pPr>
      <w:r>
        <w:tab/>
      </w:r>
      <w:r>
        <w:rPr>
          <w:color w:val="000000"/>
        </w:rPr>
        <w:t xml:space="preserve">В соответствии с техническими  ре- </w:t>
      </w:r>
      <w:r>
        <w:rPr>
          <w:color w:val="000000"/>
          <w:spacing w:val="13642"/>
        </w:rPr>
        <w:t xml:space="preserve"> </w:t>
      </w:r>
      <w:r>
        <w:tab/>
      </w:r>
      <w:r>
        <w:rPr>
          <w:color w:val="000000"/>
        </w:rPr>
        <w:t xml:space="preserve">гламентами, СанПиН, Федеральным </w:t>
      </w:r>
    </w:p>
    <w:p w:rsidR="00923E4B" w:rsidRDefault="00923E4B">
      <w:pPr>
        <w:tabs>
          <w:tab w:val="left" w:pos="859"/>
          <w:tab w:val="left" w:pos="1251"/>
          <w:tab w:val="left" w:pos="2225"/>
          <w:tab w:val="left" w:pos="2989"/>
          <w:tab w:val="left" w:pos="3420"/>
        </w:tabs>
        <w:spacing w:line="244" w:lineRule="exact"/>
        <w:ind w:right="-113"/>
      </w:pPr>
      <w:r>
        <w:rPr>
          <w:color w:val="000000"/>
        </w:rPr>
        <w:t xml:space="preserve">Отступ </w:t>
      </w:r>
      <w:r>
        <w:tab/>
      </w:r>
      <w:r>
        <w:rPr>
          <w:color w:val="000000"/>
        </w:rPr>
        <w:t xml:space="preserve">от </w:t>
      </w:r>
      <w:r>
        <w:tab/>
      </w:r>
      <w:r>
        <w:rPr>
          <w:color w:val="000000"/>
        </w:rPr>
        <w:t xml:space="preserve">красных </w:t>
      </w:r>
      <w:r>
        <w:tab/>
      </w:r>
      <w:r>
        <w:rPr>
          <w:color w:val="000000"/>
        </w:rPr>
        <w:t xml:space="preserve">линий </w:t>
      </w:r>
      <w:r>
        <w:tab/>
      </w:r>
      <w:r>
        <w:rPr>
          <w:color w:val="000000"/>
        </w:rPr>
        <w:t xml:space="preserve">не </w:t>
      </w:r>
      <w:r>
        <w:tab/>
      </w:r>
      <w:r>
        <w:rPr>
          <w:color w:val="000000"/>
        </w:rPr>
        <w:t xml:space="preserve">законом от 22 июля 2008 г. № 123 – </w:t>
      </w:r>
    </w:p>
    <w:p w:rsidR="00923E4B" w:rsidRDefault="00923E4B">
      <w:pPr>
        <w:spacing w:line="20" w:lineRule="exact"/>
        <w:sectPr w:rsidR="00923E4B">
          <w:pgSz w:w="11906" w:h="16838"/>
          <w:pgMar w:top="3311" w:right="848" w:bottom="0" w:left="4150" w:header="720" w:footer="720" w:gutter="0"/>
          <w:cols w:space="720"/>
        </w:sectPr>
      </w:pPr>
    </w:p>
    <w:p w:rsidR="00923E4B" w:rsidRDefault="00923E4B">
      <w:pPr>
        <w:spacing w:before="10" w:line="244" w:lineRule="exact"/>
        <w:ind w:right="-113"/>
      </w:pPr>
      <w:r>
        <w:rPr>
          <w:color w:val="000000"/>
        </w:rPr>
        <w:lastRenderedPageBreak/>
        <w:t xml:space="preserve">ФЗ «Технический регламент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1590" w:bottom="0" w:left="7570" w:header="720" w:footer="720" w:gutter="0"/>
          <w:cols w:space="720"/>
        </w:sectPr>
      </w:pPr>
    </w:p>
    <w:p w:rsidR="00923E4B" w:rsidRDefault="00923E4B">
      <w:pPr>
        <w:tabs>
          <w:tab w:val="left" w:pos="552"/>
          <w:tab w:val="left" w:pos="775"/>
          <w:tab w:val="left" w:pos="821"/>
          <w:tab w:val="left" w:pos="1599"/>
          <w:tab w:val="left" w:pos="2369"/>
          <w:tab w:val="left" w:pos="2456"/>
        </w:tabs>
        <w:spacing w:before="3562" w:line="249" w:lineRule="exact"/>
        <w:ind w:right="-113"/>
      </w:pPr>
      <w:r>
        <w:lastRenderedPageBreak/>
        <w:tab/>
      </w:r>
      <w:r>
        <w:tab/>
      </w: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  <w:r>
        <w:rPr>
          <w:color w:val="000000"/>
          <w:spacing w:val="7016"/>
        </w:rPr>
        <w:t xml:space="preserve"> </w:t>
      </w:r>
      <w:r>
        <w:rPr>
          <w:color w:val="000000"/>
        </w:rPr>
        <w:t xml:space="preserve">цию </w:t>
      </w:r>
      <w:r>
        <w:tab/>
      </w:r>
      <w:r>
        <w:rPr>
          <w:color w:val="000000"/>
        </w:rPr>
        <w:t xml:space="preserve">и </w:t>
      </w:r>
      <w:r>
        <w:tab/>
      </w:r>
      <w:r>
        <w:tab/>
      </w:r>
      <w:r>
        <w:rPr>
          <w:color w:val="000000"/>
        </w:rPr>
        <w:t xml:space="preserve">нормы </w:t>
      </w:r>
      <w:r>
        <w:tab/>
      </w:r>
      <w:r>
        <w:rPr>
          <w:color w:val="000000"/>
        </w:rPr>
        <w:t xml:space="preserve">расчета </w:t>
      </w:r>
      <w:r>
        <w:tab/>
      </w:r>
      <w:r>
        <w:rPr>
          <w:color w:val="000000"/>
        </w:rPr>
        <w:t xml:space="preserve">количества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66" w:bottom="0" w:left="7570" w:header="720" w:footer="720" w:gutter="0"/>
          <w:cols w:space="720"/>
        </w:sectPr>
      </w:pPr>
    </w:p>
    <w:p w:rsidR="00923E4B" w:rsidRDefault="00923E4B">
      <w:pPr>
        <w:spacing w:before="7" w:line="244" w:lineRule="exact"/>
        <w:ind w:right="-113"/>
      </w:pPr>
      <w:r>
        <w:rPr>
          <w:color w:val="000000"/>
        </w:rPr>
        <w:lastRenderedPageBreak/>
        <w:t xml:space="preserve">машино-мест </w:t>
      </w:r>
    </w:p>
    <w:p w:rsidR="00923E4B" w:rsidRDefault="00923E4B">
      <w:pPr>
        <w:spacing w:before="7" w:line="244" w:lineRule="exact"/>
        <w:ind w:right="-113"/>
      </w:pPr>
      <w:r>
        <w:br w:type="column"/>
      </w:r>
      <w:r>
        <w:rPr>
          <w:color w:val="000000"/>
        </w:rPr>
        <w:lastRenderedPageBreak/>
        <w:t xml:space="preserve">осуществлять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7570" w:header="720" w:footer="720" w:gutter="0"/>
          <w:cols w:num="2" w:space="720" w:equalWidth="0">
            <w:col w:w="1317" w:space="309"/>
            <w:col w:w="1353"/>
          </w:cols>
        </w:sectPr>
      </w:pPr>
    </w:p>
    <w:p w:rsidR="00923E4B" w:rsidRDefault="00923E4B">
      <w:pPr>
        <w:tabs>
          <w:tab w:val="left" w:pos="775"/>
          <w:tab w:val="left" w:pos="2369"/>
        </w:tabs>
        <w:spacing w:before="1541" w:after="7" w:line="249" w:lineRule="exact"/>
        <w:ind w:right="-113"/>
      </w:pPr>
      <w:r>
        <w:lastRenderedPageBreak/>
        <w:tab/>
      </w:r>
      <w:r>
        <w:rPr>
          <w:color w:val="000000"/>
        </w:rPr>
        <w:t xml:space="preserve">строительство, </w:t>
      </w:r>
      <w:r>
        <w:tab/>
      </w:r>
      <w:r>
        <w:rPr>
          <w:color w:val="000000"/>
        </w:rPr>
        <w:t xml:space="preserve">реконструк- </w:t>
      </w:r>
      <w:r>
        <w:rPr>
          <w:color w:val="000000"/>
          <w:spacing w:val="7016"/>
        </w:rPr>
        <w:t xml:space="preserve"> </w:t>
      </w:r>
      <w:r w:rsidRPr="00ED091F">
        <w:rPr>
          <w:color w:val="000000"/>
          <w:spacing w:val="3"/>
        </w:rPr>
        <w:t>цию осуществлять по утвержденно-</w:t>
      </w:r>
      <w:r w:rsidRPr="00ED091F">
        <w:rPr>
          <w:color w:val="000000"/>
          <w:spacing w:val="29"/>
        </w:rPr>
        <w:t xml:space="preserve"> </w:t>
      </w:r>
    </w:p>
    <w:p w:rsidR="00923E4B" w:rsidRDefault="00923E4B">
      <w:pPr>
        <w:spacing w:after="10" w:line="248" w:lineRule="exact"/>
        <w:ind w:right="-113"/>
      </w:pPr>
      <w:r w:rsidRPr="00ED091F">
        <w:rPr>
          <w:color w:val="000000"/>
          <w:spacing w:val="1"/>
        </w:rPr>
        <w:t xml:space="preserve">му проекту планировки и межевания </w:t>
      </w:r>
      <w:r>
        <w:rPr>
          <w:color w:val="000000"/>
          <w:spacing w:val="7010"/>
        </w:rPr>
        <w:t xml:space="preserve"> </w:t>
      </w:r>
      <w:r w:rsidRPr="00ED091F">
        <w:rPr>
          <w:color w:val="000000"/>
          <w:spacing w:val="2"/>
        </w:rPr>
        <w:t>территории, в соответствии с требо-</w:t>
      </w:r>
      <w:r w:rsidRPr="00ED091F">
        <w:rPr>
          <w:color w:val="000000"/>
          <w:spacing w:val="32"/>
        </w:rPr>
        <w:t xml:space="preserve"> </w:t>
      </w:r>
    </w:p>
    <w:p w:rsidR="00923E4B" w:rsidRDefault="00923E4B">
      <w:pPr>
        <w:tabs>
          <w:tab w:val="left" w:pos="420"/>
          <w:tab w:val="left" w:pos="890"/>
          <w:tab w:val="left" w:pos="1637"/>
          <w:tab w:val="left" w:pos="2928"/>
        </w:tabs>
        <w:spacing w:after="10" w:line="248" w:lineRule="exact"/>
        <w:ind w:right="-113"/>
      </w:pPr>
      <w:r w:rsidRPr="00ED091F">
        <w:rPr>
          <w:color w:val="000000"/>
          <w:spacing w:val="1"/>
        </w:rPr>
        <w:t>ваниями к размещению таких объек-</w:t>
      </w:r>
      <w:r w:rsidRPr="00ED091F">
        <w:rPr>
          <w:color w:val="000000"/>
          <w:spacing w:val="13"/>
        </w:rPr>
        <w:t xml:space="preserve"> </w:t>
      </w:r>
      <w:r>
        <w:rPr>
          <w:color w:val="000000"/>
          <w:spacing w:val="7016"/>
        </w:rPr>
        <w:t xml:space="preserve"> </w:t>
      </w:r>
      <w:r>
        <w:rPr>
          <w:color w:val="000000"/>
        </w:rPr>
        <w:t xml:space="preserve">тов </w:t>
      </w:r>
      <w:r>
        <w:tab/>
      </w:r>
      <w:r>
        <w:rPr>
          <w:color w:val="000000"/>
        </w:rPr>
        <w:t xml:space="preserve">СП, </w:t>
      </w:r>
      <w:r>
        <w:tab/>
      </w:r>
      <w:r>
        <w:rPr>
          <w:color w:val="000000"/>
        </w:rPr>
        <w:t xml:space="preserve">СНиП, </w:t>
      </w:r>
      <w:r>
        <w:tab/>
      </w:r>
      <w:r>
        <w:rPr>
          <w:color w:val="000000"/>
        </w:rPr>
        <w:t xml:space="preserve">технических </w:t>
      </w:r>
      <w:r>
        <w:tab/>
      </w:r>
      <w:r>
        <w:rPr>
          <w:color w:val="000000"/>
        </w:rPr>
        <w:t xml:space="preserve">регла- </w:t>
      </w:r>
    </w:p>
    <w:p w:rsidR="00923E4B" w:rsidRDefault="00923E4B">
      <w:pPr>
        <w:spacing w:line="244" w:lineRule="exact"/>
        <w:ind w:right="-113"/>
      </w:pPr>
      <w:r>
        <w:rPr>
          <w:color w:val="000000"/>
        </w:rPr>
        <w:t xml:space="preserve">ментов, СанПиН, и др. документов.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66" w:bottom="0" w:left="7570" w:header="720" w:footer="720" w:gutter="0"/>
          <w:cols w:space="720"/>
        </w:sectPr>
      </w:pPr>
    </w:p>
    <w:p w:rsidR="00923E4B" w:rsidRDefault="00923E4B">
      <w:pPr>
        <w:spacing w:before="1590" w:line="270" w:lineRule="exact"/>
        <w:ind w:right="-11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МЕЛЬНЫХ УЧАСТКОВ И ОБЪЕКТОВ КАПИТАЛЬНОГО СТРОИТЕЛЬСТВА: </w:t>
      </w:r>
      <w:r>
        <w:rPr>
          <w:color w:val="000000"/>
          <w:sz w:val="24"/>
          <w:szCs w:val="24"/>
        </w:rPr>
        <w:t xml:space="preserve">нет.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632" w:bottom="0" w:left="183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0778" type="#_x0000_t202" style="position:absolute;margin-left:19.55pt;margin-top:821.4pt;width:4.4pt;height:14.7pt;z-index:25857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9" type="#_x0000_t202" style="position:absolute;margin-left:43.3pt;margin-top:18.35pt;width:4.95pt;height:16.95pt;z-index:25857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0" type="#_x0000_t202" style="position:absolute;margin-left:338.4pt;margin-top:383.5pt;width:4.95pt;height:16.95pt;z-index:25858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1" type="#_x0000_t202" style="position:absolute;margin-left:28.55pt;margin-top:583pt;width:12.45pt;height:3.9pt;z-index:2585815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2" type="#_x0000_t202" style="position:absolute;margin-left:42.6pt;margin-top:610.7pt;width:14.7pt;height:4.4pt;z-index:2585825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3" type="#_x0000_t202" style="position:absolute;margin-left:28.55pt;margin-top:671.55pt;width:12.45pt;height:3.9pt;z-index:2585835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4" type="#_x0000_t202" style="position:absolute;margin-left:42.6pt;margin-top:698.05pt;width:14.7pt;height:4.4pt;z-index:2585845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5" type="#_x0000_t202" style="position:absolute;margin-left:28.55pt;margin-top:754.85pt;width:12.45pt;height:3.9pt;z-index:2585856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6" type="#_x0000_t202" style="position:absolute;margin-left:42.6pt;margin-top:782.9pt;width:14.7pt;height:4.4pt;z-index:2585866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7" type="#_x0000_t202" style="position:absolute;margin-left:73.9pt;margin-top:774.9pt;width:2.9pt;height:8.05pt;z-index:25858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8" type="#_x0000_t202" style="position:absolute;margin-left:102.1pt;margin-top:774.9pt;width:2.9pt;height:8.05pt;z-index:25858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9" type="#_x0000_t202" style="position:absolute;margin-left:130.3pt;margin-top:774.9pt;width:2.9pt;height:8.05pt;z-index:25858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0" type="#_x0000_t202" style="position:absolute;margin-left:158.5pt;margin-top:774.9pt;width:2.9pt;height:8.05pt;z-index:25859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1" type="#_x0000_t202" style="position:absolute;margin-left:193.3pt;margin-top:774.9pt;width:2.9pt;height:8.05pt;z-index:25859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2" type="#_x0000_t202" style="position:absolute;margin-left:230.3pt;margin-top:774.9pt;width:2.9pt;height:8.05pt;z-index:25859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3" type="#_x0000_t202" style="position:absolute;margin-left:575.9pt;margin-top:776.05pt;width:3.9pt;height:12.45pt;z-index:25859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4" type="#_x0000_t202" style="position:absolute;margin-left:73.9pt;margin-top:790.85pt;width:2.9pt;height:8.05pt;z-index:25859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5" type="#_x0000_t202" style="position:absolute;margin-left:102.1pt;margin-top:790.85pt;width:2.9pt;height:8.05pt;z-index:25859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6" type="#_x0000_t202" style="position:absolute;margin-left:130.3pt;margin-top:790.85pt;width:2.9pt;height:8.05pt;z-index:25859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7" type="#_x0000_t202" style="position:absolute;margin-left:158.5pt;margin-top:790.85pt;width:2.9pt;height:8.05pt;z-index:25859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8" type="#_x0000_t202" style="position:absolute;margin-left:193.3pt;margin-top:790.85pt;width:2.9pt;height:8.05pt;z-index:25859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9" type="#_x0000_t202" style="position:absolute;margin-left:230.3pt;margin-top:790.85pt;width:2.9pt;height:8.05pt;z-index:25859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0" type="#_x0000_t202" style="position:absolute;margin-left:81.95pt;margin-top:804.85pt;width:3.45pt;height:10.3pt;z-index:25860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1" type="#_x0000_t202" style="position:absolute;margin-left:114.7pt;margin-top:804.85pt;width:3.45pt;height:10.3pt;z-index:25860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2" type="#_x0000_t202" style="position:absolute;margin-left:138.7pt;margin-top:804.85pt;width:3.45pt;height:10.3pt;z-index:25860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3" type="#_x0000_t202" style="position:absolute;margin-left:169.3pt;margin-top:804.85pt;width:3.45pt;height:10.3pt;z-index:25860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4" type="#_x0000_t202" style="position:absolute;margin-left:203.4pt;margin-top:804.85pt;width:3.45pt;height:10.3pt;z-index:25860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5" type="#_x0000_t202" style="position:absolute;margin-left:238.3pt;margin-top:804.85pt;width:3.45pt;height:10.3pt;z-index:25860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6" type="#_x0000_t202" style="position:absolute;margin-left:25.55pt;margin-top:15.85pt;width:556.4pt;height:806.85pt;z-index:25860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2"/>
                    <w:gridCol w:w="61"/>
                    <w:gridCol w:w="191"/>
                    <w:gridCol w:w="43"/>
                    <w:gridCol w:w="334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520"/>
                    <w:gridCol w:w="43"/>
                    <w:gridCol w:w="787"/>
                    <w:gridCol w:w="43"/>
                    <w:gridCol w:w="599"/>
                    <w:gridCol w:w="43"/>
                    <w:gridCol w:w="6047"/>
                    <w:gridCol w:w="43"/>
                    <w:gridCol w:w="529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4492" w:type="dxa"/>
                          <w:right w:w="3967" w:type="dxa"/>
                        </w:tcMar>
                      </w:tcPr>
                      <w:p w:rsidR="00AA7298" w:rsidRDefault="00AA7298">
                        <w:pPr>
                          <w:spacing w:before="7061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ПРИЛОЖЕНИЯ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349F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D349F5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349F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D349F5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D349F5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D349F5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D349F5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74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45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0807" type="#_x0000_t202" style="position:absolute;margin-left:85.1pt;margin-top:14.25pt;width:4.4pt;height:14.7pt;z-index:25860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8" type="#_x0000_t202" style="position:absolute;margin-left:95.65pt;margin-top:39.85pt;width:4.4pt;height:14.7pt;z-index:25860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9" type="#_x0000_t202" style="position:absolute;margin-left:331.3pt;margin-top:53.65pt;width:4.4pt;height:318.5pt;z-index:25861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after="6"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 w:rsidP="00923E4B">
      <w:pPr>
        <w:spacing w:line="20" w:lineRule="exact"/>
        <w:sectPr w:rsidR="00923E4B" w:rsidSect="00AA7298">
          <w:pgSz w:w="11906" w:h="16838"/>
          <w:pgMar w:top="1134" w:right="850" w:bottom="0" w:left="1701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1003" type="#_x0000_t202" style="position:absolute;margin-left:238.3pt;margin-top:804.85pt;width:3.45pt;height:10.3pt;z-index:-24450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4" type="#_x0000_t202" style="position:absolute;margin-left:203.4pt;margin-top:804.85pt;width:3.45pt;height:10.3pt;z-index:-24450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5" type="#_x0000_t202" style="position:absolute;margin-left:169.3pt;margin-top:804.85pt;width:3.45pt;height:10.3pt;z-index:-24450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6" type="#_x0000_t202" style="position:absolute;margin-left:138.7pt;margin-top:804.85pt;width:3.45pt;height:10.3pt;z-index:-24450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7" type="#_x0000_t202" style="position:absolute;margin-left:114.7pt;margin-top:804.85pt;width:3.45pt;height:10.3pt;z-index:-24450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8" type="#_x0000_t202" style="position:absolute;margin-left:81.95pt;margin-top:804.85pt;width:3.45pt;height:10.3pt;z-index:-24450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9" type="#_x0000_t202" style="position:absolute;margin-left:230.3pt;margin-top:790.85pt;width:2.9pt;height:8.05pt;z-index:-24450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0" type="#_x0000_t202" style="position:absolute;margin-left:193.3pt;margin-top:790.85pt;width:2.9pt;height:8.05pt;z-index:-24449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1" type="#_x0000_t202" style="position:absolute;margin-left:158.5pt;margin-top:790.85pt;width:2.9pt;height:8.05pt;z-index:-24449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2" type="#_x0000_t202" style="position:absolute;margin-left:130.3pt;margin-top:790.85pt;width:2.9pt;height:8.05pt;z-index:-24449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3" type="#_x0000_t202" style="position:absolute;margin-left:102.1pt;margin-top:790.85pt;width:2.9pt;height:8.05pt;z-index:-24449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4" type="#_x0000_t202" style="position:absolute;margin-left:73.9pt;margin-top:790.85pt;width:2.9pt;height:8.05pt;z-index:-24449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5" type="#_x0000_t202" style="position:absolute;margin-left:575.9pt;margin-top:776.05pt;width:3.9pt;height:12.45pt;z-index:-24449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6" type="#_x0000_t202" style="position:absolute;margin-left:230.3pt;margin-top:774.9pt;width:2.9pt;height:8.05pt;z-index:-24449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7" type="#_x0000_t202" style="position:absolute;margin-left:193.3pt;margin-top:774.9pt;width:2.9pt;height:8.05pt;z-index:-24449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8" type="#_x0000_t202" style="position:absolute;margin-left:158.5pt;margin-top:774.9pt;width:2.9pt;height:8.05pt;z-index:-24449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9" type="#_x0000_t202" style="position:absolute;margin-left:130.3pt;margin-top:774.9pt;width:2.9pt;height:8.05pt;z-index:-24449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0" type="#_x0000_t202" style="position:absolute;margin-left:102.1pt;margin-top:774.9pt;width:2.9pt;height:8.05pt;z-index:-24448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1" type="#_x0000_t202" style="position:absolute;margin-left:73.9pt;margin-top:774.9pt;width:2.9pt;height:8.05pt;z-index:-24448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2" type="#_x0000_t202" style="position:absolute;margin-left:42.6pt;margin-top:782.9pt;width:14.7pt;height:4.4pt;z-index:-2444871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3" type="#_x0000_t202" style="position:absolute;margin-left:28.55pt;margin-top:754.85pt;width:12.45pt;height:3.9pt;z-index:-244486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4" type="#_x0000_t202" style="position:absolute;margin-left:42.6pt;margin-top:698.05pt;width:14.7pt;height:4.4pt;z-index:-244485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5" type="#_x0000_t202" style="position:absolute;margin-left:28.55pt;margin-top:671.55pt;width:12.45pt;height:3.9pt;z-index:-244484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6" type="#_x0000_t202" style="position:absolute;margin-left:42.6pt;margin-top:610.7pt;width:14.7pt;height:4.4pt;z-index:-244483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7" type="#_x0000_t202" style="position:absolute;margin-left:28.55pt;margin-top:583pt;width:12.45pt;height:3.9pt;z-index:-2444820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8" type="#_x0000_t202" style="position:absolute;margin-left:338.4pt;margin-top:383.5pt;width:4.95pt;height:16.95pt;z-index:-24448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9" type="#_x0000_t202" style="position:absolute;margin-left:43.3pt;margin-top:18.35pt;width:4.95pt;height:16.95pt;z-index:-24448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0" type="#_x0000_t202" style="position:absolute;margin-left:25.55pt;margin-top:15.85pt;width:556.4pt;height:806.85pt;z-index:-24447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2"/>
                    <w:gridCol w:w="61"/>
                    <w:gridCol w:w="192"/>
                    <w:gridCol w:w="43"/>
                    <w:gridCol w:w="337"/>
                    <w:gridCol w:w="43"/>
                    <w:gridCol w:w="520"/>
                    <w:gridCol w:w="43"/>
                    <w:gridCol w:w="315"/>
                    <w:gridCol w:w="190"/>
                    <w:gridCol w:w="55"/>
                    <w:gridCol w:w="520"/>
                    <w:gridCol w:w="43"/>
                    <w:gridCol w:w="520"/>
                    <w:gridCol w:w="43"/>
                    <w:gridCol w:w="355"/>
                    <w:gridCol w:w="430"/>
                    <w:gridCol w:w="43"/>
                    <w:gridCol w:w="178"/>
                    <w:gridCol w:w="420"/>
                    <w:gridCol w:w="43"/>
                    <w:gridCol w:w="3568"/>
                    <w:gridCol w:w="1248"/>
                    <w:gridCol w:w="441"/>
                    <w:gridCol w:w="792"/>
                    <w:gridCol w:w="43"/>
                    <w:gridCol w:w="529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21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824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 w:val="restart"/>
                        <w:tcMar>
                          <w:left w:w="482" w:type="dxa"/>
                          <w:right w:w="219" w:type="dxa"/>
                        </w:tcMar>
                      </w:tcPr>
                      <w:p w:rsidR="00AA7298" w:rsidRDefault="00AA7298">
                        <w:pPr>
                          <w:spacing w:before="9033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5 </w:t>
                        </w:r>
                      </w:p>
                      <w:p w:rsidR="00AA7298" w:rsidRDefault="00AA7298">
                        <w:pPr>
                          <w:spacing w:before="520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6 </w:t>
                        </w:r>
                      </w:p>
                    </w:tc>
                    <w:tc>
                      <w:tcPr>
                        <w:tcW w:w="2380" w:type="dxa"/>
                        <w:gridSpan w:val="10"/>
                        <w:vMerge w:val="restart"/>
                        <w:tcMar>
                          <w:left w:w="219" w:type="dxa"/>
                          <w:right w:w="101" w:type="dxa"/>
                        </w:tcMar>
                      </w:tcPr>
                      <w:p w:rsidR="00AA7298" w:rsidRDefault="00AA7298">
                        <w:pPr>
                          <w:spacing w:before="9033" w:after="10" w:line="272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Характеристика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объекта территори-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ального планирова-</w:t>
                        </w:r>
                        <w:r w:rsidRPr="00363E8C">
                          <w:rPr>
                            <w:color w:val="000000"/>
                            <w:spacing w:val="17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</w:t>
                        </w:r>
                      </w:p>
                    </w:tc>
                    <w:tc>
                      <w:tcPr>
                        <w:tcW w:w="7086" w:type="dxa"/>
                        <w:gridSpan w:val="8"/>
                        <w:tcMar>
                          <w:left w:w="5060" w:type="dxa"/>
                          <w:right w:w="167" w:type="dxa"/>
                        </w:tcMar>
                      </w:tcPr>
                      <w:p w:rsidR="00AA7298" w:rsidRDefault="00AA7298">
                        <w:pPr>
                          <w:spacing w:before="437" w:line="269" w:lineRule="exact"/>
                          <w:ind w:right="-113"/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Приложение №1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671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tcMar>
                          <w:left w:w="4023" w:type="dxa"/>
                          <w:right w:w="476" w:type="dxa"/>
                        </w:tcMar>
                      </w:tcPr>
                      <w:p w:rsidR="00AA7298" w:rsidRDefault="00AA7298">
                        <w:pPr>
                          <w:spacing w:before="119" w:line="224" w:lineRule="exact"/>
                          <w:ind w:right="-113"/>
                        </w:pPr>
                        <w:r w:rsidRPr="00363E8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к муниципальному контракту</w:t>
                        </w:r>
                        <w:r w:rsidRPr="00363E8C">
                          <w:rPr>
                            <w:color w:val="000000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28-ОК/12 от 14.05.2012г.</w:t>
                        </w:r>
                        <w:r w:rsidRPr="00363E8C">
                          <w:rPr>
                            <w:color w:val="000000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504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tcMar>
                          <w:left w:w="162" w:type="dxa"/>
                          <w:right w:w="128" w:type="dxa"/>
                        </w:tcMar>
                      </w:tcPr>
                      <w:p w:rsidR="00AA7298" w:rsidRDefault="00AA7298">
                        <w:pPr>
                          <w:spacing w:before="3148" w:after="10" w:line="270" w:lineRule="exact"/>
                          <w:ind w:right="-113"/>
                        </w:pPr>
                        <w:r w:rsidRPr="00363E8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Определяется конкурсом на право заключения муниципального</w:t>
                        </w:r>
                        <w:r w:rsidRPr="00363E8C">
                          <w:rPr>
                            <w:color w:val="000000"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контракта в соответствии с Федеральным законом от 21.07.2005</w:t>
                        </w:r>
                        <w:r w:rsidRPr="00363E8C">
                          <w:rPr>
                            <w:color w:val="000000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732"/>
                            <w:tab w:val="left" w:pos="1495"/>
                            <w:tab w:val="left" w:pos="2537"/>
                            <w:tab w:val="left" w:pos="3228"/>
                            <w:tab w:val="left" w:pos="3713"/>
                            <w:tab w:val="left" w:pos="5609"/>
                            <w:tab w:val="left" w:pos="5868"/>
                          </w:tabs>
                          <w:spacing w:after="10" w:line="270" w:lineRule="exact"/>
                          <w:ind w:right="-113"/>
                        </w:pPr>
                        <w:r w:rsidRPr="00363E8C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г. № 94-ФЗ «О размещении заказов на поставки товаров, выпол-</w:t>
                        </w:r>
                        <w:r w:rsidRPr="00363E8C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оказание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услуг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государственных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муници-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пальных нужд»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98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403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62" w:type="dxa"/>
                          <w:right w:w="66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741"/>
                          </w:tabs>
                          <w:spacing w:before="536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сельского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01.01.2011 г.– 2150 человек. 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66" w:type="dxa"/>
                          <w:right w:w="66" w:type="dxa"/>
                        </w:tcMar>
                      </w:tcPr>
                      <w:p w:rsidR="00AA7298" w:rsidRDefault="00AA7298">
                        <w:pPr>
                          <w:spacing w:before="53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поселения 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162" w:type="dxa"/>
                        </w:tcMar>
                      </w:tcPr>
                      <w:p w:rsidR="00AA7298" w:rsidRDefault="00AA7298">
                        <w:pPr>
                          <w:spacing w:before="53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</w:p>
                    </w:tc>
                    <w:tc>
                      <w:tcPr>
                        <w:tcW w:w="1364" w:type="dxa"/>
                        <w:gridSpan w:val="3"/>
                        <w:tcMar>
                          <w:left w:w="66" w:type="dxa"/>
                          <w:right w:w="135" w:type="dxa"/>
                        </w:tcMar>
                      </w:tcPr>
                      <w:p w:rsidR="00AA7298" w:rsidRDefault="00AA7298">
                        <w:pPr>
                          <w:spacing w:before="536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состоянию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15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 w:val="restart"/>
                        <w:tcMar>
                          <w:left w:w="6003" w:type="dxa"/>
                          <w:right w:w="145" w:type="dxa"/>
                        </w:tcMar>
                      </w:tcPr>
                      <w:p w:rsidR="00AA7298" w:rsidRDefault="00AA7298">
                        <w:pPr>
                          <w:spacing w:before="166" w:line="265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с.Троицк,</w:t>
                        </w:r>
                        <w:r w:rsidRPr="00363E8C">
                          <w:rPr>
                            <w:color w:val="000000"/>
                            <w:spacing w:val="6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2"/>
                    </w:trPr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63E8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63E8C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 w:val="restart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999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380" w:type="dxa"/>
                        <w:gridSpan w:val="10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 w:val="restart"/>
                        <w:tcMar>
                          <w:left w:w="162" w:type="dxa"/>
                          <w:right w:w="140" w:type="dxa"/>
                        </w:tcMar>
                      </w:tcPr>
                      <w:p w:rsidR="00AA7298" w:rsidRDefault="00AA7298">
                        <w:pPr>
                          <w:tabs>
                            <w:tab w:val="left" w:pos="240"/>
                            <w:tab w:val="left" w:pos="922"/>
                            <w:tab w:val="left" w:pos="4054"/>
                            <w:tab w:val="left" w:pos="4769"/>
                          </w:tabs>
                          <w:spacing w:before="146" w:after="10" w:line="270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7"/>
                            <w:sz w:val="24"/>
                            <w:szCs w:val="24"/>
                          </w:rPr>
                          <w:t>В</w:t>
                        </w:r>
                        <w:r w:rsidRPr="00363E8C">
                          <w:rPr>
                            <w:color w:val="000000"/>
                            <w:spacing w:val="1"/>
                            <w:w w:val="8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63E8C">
                          <w:rPr>
                            <w:color w:val="000000"/>
                            <w:w w:val="88"/>
                            <w:sz w:val="24"/>
                            <w:szCs w:val="24"/>
                          </w:rPr>
                          <w:t>состав</w:t>
                        </w:r>
                        <w:r w:rsidRPr="00363E8C">
                          <w:rPr>
                            <w:color w:val="000000"/>
                            <w:spacing w:val="3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63E8C">
                          <w:rPr>
                            <w:color w:val="000000"/>
                            <w:w w:val="92"/>
                            <w:sz w:val="24"/>
                            <w:szCs w:val="24"/>
                          </w:rPr>
                          <w:t>Троицкого сельского поселения</w:t>
                        </w:r>
                        <w:r w:rsidRPr="00363E8C">
                          <w:rPr>
                            <w:color w:val="000000"/>
                            <w:spacing w:val="15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входят</w:t>
                        </w:r>
                        <w:r w:rsidRPr="00363E8C">
                          <w:rPr>
                            <w:color w:val="000000"/>
                            <w:spacing w:val="1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63E8C">
                          <w:rPr>
                            <w:color w:val="000000"/>
                            <w:w w:val="92"/>
                            <w:sz w:val="24"/>
                            <w:szCs w:val="24"/>
                          </w:rPr>
                          <w:t>следующие населен-</w:t>
                        </w:r>
                        <w:r w:rsidRPr="00363E8C">
                          <w:rPr>
                            <w:color w:val="000000"/>
                            <w:spacing w:val="12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91"/>
                            <w:sz w:val="24"/>
                            <w:szCs w:val="24"/>
                          </w:rPr>
                          <w:t xml:space="preserve">ные пункты: </w:t>
                        </w:r>
                      </w:p>
                      <w:p w:rsidR="00AA7298" w:rsidRDefault="00AA7298">
                        <w:pPr>
                          <w:tabs>
                            <w:tab w:val="left" w:pos="984"/>
                          </w:tabs>
                          <w:spacing w:after="10" w:line="265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с.Троицк,</w:t>
                        </w:r>
                        <w:r w:rsidRPr="00363E8C">
                          <w:rPr>
                            <w:color w:val="000000"/>
                            <w:spacing w:val="5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площадь_236 га., количество жителей 916 чел.</w:t>
                        </w:r>
                        <w:r w:rsidRPr="00363E8C">
                          <w:rPr>
                            <w:color w:val="000000"/>
                            <w:spacing w:val="51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д. Дмитриевка, площадь 138 га., количество жителей 84 чел.</w:t>
                        </w:r>
                        <w:r w:rsidRPr="00363E8C">
                          <w:rPr>
                            <w:color w:val="000000"/>
                            <w:spacing w:val="57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д. Заблагар, площадь 157 га., количество жителей 253 чел.</w:t>
                        </w:r>
                        <w:r w:rsidRPr="00363E8C">
                          <w:rPr>
                            <w:color w:val="000000"/>
                            <w:spacing w:val="40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участок Мостовка, площадь, 71 га., количество жителей 46 чел.</w:t>
                        </w:r>
                        <w:r w:rsidRPr="00363E8C">
                          <w:rPr>
                            <w:color w:val="000000"/>
                            <w:spacing w:val="57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д. Сорты, площадь_213 га., количество жителей 611 чел.</w:t>
                        </w:r>
                        <w:r w:rsidRPr="00363E8C">
                          <w:rPr>
                            <w:color w:val="000000"/>
                            <w:spacing w:val="56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2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заимка Замазчикова, площадь 25 га., количество жителей 100 чел.</w:t>
                        </w:r>
                        <w:r w:rsidRPr="00363E8C">
                          <w:rPr>
                            <w:color w:val="000000"/>
                            <w:spacing w:val="63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90"/>
                            <w:sz w:val="24"/>
                            <w:szCs w:val="24"/>
                          </w:rPr>
                          <w:t>заимка Шабалина, площадь 75 га., количество жителей 33 чел.</w:t>
                        </w:r>
                        <w:r w:rsidRPr="00363E8C">
                          <w:rPr>
                            <w:color w:val="000000"/>
                            <w:spacing w:val="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63E8C">
                          <w:rPr>
                            <w:color w:val="000000"/>
                            <w:w w:val="89"/>
                            <w:sz w:val="24"/>
                            <w:szCs w:val="24"/>
                          </w:rPr>
                          <w:t>заимка Щербакова, площадь 94 га., количество жителей  181 чел.</w:t>
                        </w:r>
                        <w:r w:rsidRPr="00363E8C">
                          <w:rPr>
                            <w:color w:val="000000"/>
                            <w:spacing w:val="67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08"/>
                    </w:trPr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727" w:type="dxa"/>
                        <w:gridSpan w:val="7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19" w:type="dxa"/>
                          <w:right w:w="229" w:type="dxa"/>
                        </w:tcMar>
                      </w:tcPr>
                      <w:p w:rsidR="00AA7298" w:rsidRDefault="00AA7298">
                        <w:pPr>
                          <w:spacing w:before="2192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Материалы, </w:t>
                        </w:r>
                      </w:p>
                    </w:tc>
                    <w:tc>
                      <w:tcPr>
                        <w:tcW w:w="653" w:type="dxa"/>
                        <w:gridSpan w:val="3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229" w:type="dxa"/>
                          <w:right w:w="177" w:type="dxa"/>
                        </w:tcMar>
                      </w:tcPr>
                      <w:p w:rsidR="00AA7298" w:rsidRDefault="00AA7298">
                        <w:pPr>
                          <w:spacing w:before="2192" w:line="265" w:lineRule="exact"/>
                          <w:ind w:right="-113"/>
                        </w:pPr>
                        <w:r w:rsidRPr="00363E8C">
                          <w:rPr>
                            <w:color w:val="000000"/>
                            <w:w w:val="94"/>
                            <w:sz w:val="24"/>
                            <w:szCs w:val="24"/>
                          </w:rPr>
                          <w:t>о-</w:t>
                        </w:r>
                        <w:r w:rsidRPr="00363E8C">
                          <w:rPr>
                            <w:color w:val="000000"/>
                            <w:spacing w:val="1"/>
                            <w:w w:val="9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vMerge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727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653" w:type="dxa"/>
                        <w:gridSpan w:val="3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63E8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727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653" w:type="dxa"/>
                        <w:gridSpan w:val="3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727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653" w:type="dxa"/>
                        <w:gridSpan w:val="3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63E8C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63E8C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881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1727" w:type="dxa"/>
                        <w:gridSpan w:val="7"/>
                        <w:vMerge/>
                      </w:tcPr>
                      <w:p w:rsidR="00AA7298" w:rsidRDefault="00AA7298"/>
                    </w:tc>
                    <w:tc>
                      <w:tcPr>
                        <w:tcW w:w="653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7086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63E8C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63E8C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75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57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gridSpan w:val="4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1031" type="#_x0000_t202" style="position:absolute;margin-left:379.3pt;margin-top:535.8pt;width:4.4pt;height:14.7pt;z-index:-24447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2" style="position:absolute;margin-left:230.75pt;margin-top:549.5pt;width:339.35pt;height:13.8pt;z-index:-244476928;mso-position-horizontal-relative:page;mso-position-vertical-relative:page" coordorigin="8141,19385" coordsize="11972,487" path="m8141,19872r11972,l20113,19385r-11972,l8141,19872xe" stroked="f" strokeweight="1pt">
            <v:stroke miterlimit="10" joinstyle="miter"/>
            <w10:wrap anchorx="page" anchory="page"/>
          </v:shape>
        </w:pict>
      </w:r>
      <w:r>
        <w:pict>
          <v:shape id="_x0000_s11033" style="position:absolute;margin-left:230.75pt;margin-top:469.55pt;width:339.35pt;height:13.8pt;z-index:-244475904;mso-position-horizontal-relative:page;mso-position-vertical-relative:page" coordorigin="8141,16566" coordsize="11972,487" path="m8141,17052r11972,l20113,16566r-11972,l8141,17052xe" stroked="f" strokeweight="1pt">
            <v:stroke miterlimit="10" joinstyle="miter"/>
            <w10:wrap anchorx="page" anchory="page"/>
          </v:shape>
        </w:pict>
      </w:r>
      <w:r>
        <w:pict>
          <v:shape id="_x0000_s11034" style="position:absolute;margin-left:114.6pt;margin-top:400.1pt;width:108.25pt;height:13.8pt;z-index:-244474880;mso-position-horizontal-relative:page;mso-position-vertical-relative:page" coordorigin="4043,14114" coordsize="3819,487" path="m4043,14601r3819,l7862,14114r-3819,l4043,14601xe" stroked="f" strokeweight="1pt">
            <v:stroke miterlimit="10" joinstyle="miter"/>
            <w10:wrap anchorx="page" anchory="page"/>
          </v:shape>
        </w:pict>
      </w:r>
      <w:r>
        <w:pict>
          <v:shape id="_x0000_s11035" style="position:absolute;margin-left:230.75pt;margin-top:303pt;width:339.35pt;height:13.8pt;z-index:-244473856;mso-position-horizontal-relative:page;mso-position-vertical-relative:page" coordorigin="8141,10690" coordsize="11972,487" path="m8141,11176r11972,l20113,10690r-11972,l8141,11176xe" stroked="f" strokeweight="1pt">
            <v:stroke miterlimit="10" joinstyle="miter"/>
            <w10:wrap anchorx="page" anchory="page"/>
          </v:shape>
        </w:pict>
      </w:r>
      <w:r>
        <w:pict>
          <v:shape id="_x0000_s11036" style="position:absolute;margin-left:230.75pt;margin-top:247.3pt;width:339.35pt;height:13.8pt;z-index:-244472832;mso-position-horizontal-relative:page;mso-position-vertical-relative:page" coordorigin="8141,8725" coordsize="11972,487" path="m8141,9212r11972,l20113,8725r-11972,l8141,9212xe" stroked="f" strokeweight="1pt">
            <v:stroke miterlimit="10" joinstyle="miter"/>
            <w10:wrap anchorx="page" anchory="page"/>
          </v:shape>
        </w:pict>
      </w:r>
      <w:r>
        <w:pict>
          <v:shape id="_x0000_s11037" style="position:absolute;margin-left:230.75pt;margin-top:191.15pt;width:339.35pt;height:13.8pt;z-index:-244471808;mso-position-horizontal-relative:page;mso-position-vertical-relative:page" coordorigin="8141,6744" coordsize="11972,487" path="m8141,7231r11972,l20113,6744r-11972,l8141,7231xe" stroked="f" strokeweight="1pt">
            <v:stroke miterlimit="10" joinstyle="miter"/>
            <w10:wrap anchorx="page" anchory="page"/>
          </v:shape>
        </w:pict>
      </w:r>
      <w:r>
        <w:pict>
          <v:shape id="_x0000_s11038" style="position:absolute;margin-left:230.75pt;margin-top:205.45pt;width:339.35pt;height:13.8pt;z-index:-244470784;mso-position-horizontal-relative:page;mso-position-vertical-relative:page" coordorigin="8141,7248" coordsize="11972,487" path="m8141,7735r11972,l20113,7248r-11972,l8141,7735xe" stroked="f" strokeweight="1pt">
            <v:stroke miterlimit="10" joinstyle="miter"/>
            <w10:wrap anchorx="page" anchory="page"/>
          </v:shape>
        </w:pict>
      </w:r>
      <w:r>
        <w:pict>
          <v:shape id="_x0000_s11039" style="position:absolute;margin-left:83.65pt;margin-top:100.2pt;width:484.8pt;height:16.2pt;z-index:-244469760;mso-position-horizontal-relative:page;mso-position-vertical-relative:page" coordorigin="2951,3535" coordsize="17103,572" path="m2951,4107r17103,l20054,3535r-17103,l2951,4107xe" stroked="f" strokeweight="1pt">
            <v:stroke miterlimit="10" joinstyle="miter"/>
            <w10:wrap anchorx="page" anchory="page"/>
          </v:shape>
        </w:pict>
      </w:r>
      <w:r>
        <w:pict>
          <v:shape id="_x0000_s11040" type="#_x0000_t202" style="position:absolute;margin-left:232.2pt;margin-top:469.65pt;width:263.45pt;height:14.7pt;z-index:-24446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Местоположение Троицкого сельского поселения: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1" type="#_x0000_t202" style="position:absolute;margin-left:232.2pt;margin-top:303.1pt;width:341.1pt;height:14.7pt;z-index:-24446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6"/>
                      <w:sz w:val="24"/>
                      <w:szCs w:val="24"/>
                    </w:rPr>
                    <w:t>Администрация  муниципального образования «Заларинский район</w:t>
                  </w:r>
                  <w:r w:rsidRPr="00363E8C">
                    <w:rPr>
                      <w:color w:val="000000"/>
                      <w:spacing w:val="57"/>
                      <w:w w:val="96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2" type="#_x0000_t202" style="position:absolute;margin-left:301.3pt;margin-top:100.4pt;width:53.85pt;height:17.2pt;z-index:-24446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5" w:lineRule="exact"/>
                  </w:pPr>
                  <w:r w:rsidRPr="00363E8C">
                    <w:rPr>
                      <w:b/>
                      <w:bCs/>
                      <w:color w:val="000000"/>
                      <w:w w:val="97"/>
                      <w:sz w:val="28"/>
                      <w:szCs w:val="28"/>
                    </w:rPr>
                    <w:t>Задание</w:t>
                  </w:r>
                  <w:r w:rsidRPr="00363E8C">
                    <w:rPr>
                      <w:color w:val="000000"/>
                      <w:spacing w:val="5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3" type="#_x0000_t202" style="position:absolute;margin-left:491.15pt;margin-top:469.65pt;width:4.4pt;height:14.7pt;z-index:-24446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4" style="position:absolute;margin-left:230.75pt;margin-top:483.35pt;width:339.35pt;height:14.75pt;z-index:-244464640;mso-position-horizontal-relative:page;mso-position-vertical-relative:page" coordorigin="8141,17052" coordsize="11972,521" path="m8141,17573r11972,l20113,17052r-11972,l8141,17573xe" stroked="f" strokeweight="1pt">
            <v:stroke miterlimit="10" joinstyle="miter"/>
            <w10:wrap anchorx="page" anchory="page"/>
          </v:shape>
        </w:pict>
      </w:r>
      <w:r>
        <w:pict>
          <v:shape id="_x0000_s11045" type="#_x0000_t202" style="position:absolute;margin-left:568.7pt;margin-top:303.1pt;width:4.4pt;height:14.7pt;z-index:-24446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6" style="position:absolute;margin-left:230.75pt;margin-top:316.8pt;width:339.35pt;height:13.8pt;z-index:-244462592;mso-position-horizontal-relative:page;mso-position-vertical-relative:page" coordorigin="8141,11176" coordsize="11972,487" path="m8141,11663r11972,l20113,11176r-11972,l8141,11663xe" stroked="f" strokeweight="1pt">
            <v:stroke miterlimit="10" joinstyle="miter"/>
            <w10:wrap anchorx="page" anchory="page"/>
          </v:shape>
        </w:pict>
      </w:r>
      <w:r>
        <w:pict>
          <v:shape id="_x0000_s11047" style="position:absolute;margin-left:83.65pt;margin-top:116.4pt;width:484.7pt;height:16.2pt;z-index:-244461568;mso-position-horizontal-relative:page;mso-position-vertical-relative:page" coordorigin="2951,4107" coordsize="17099,572" path="m2951,4678r17098,l20049,4107r-17098,l2951,4678xe" stroked="f" strokeweight="1pt">
            <v:stroke miterlimit="10" joinstyle="miter"/>
            <w10:wrap anchorx="page" anchory="page"/>
          </v:shape>
        </w:pict>
      </w:r>
      <w:r>
        <w:pict>
          <v:shape id="_x0000_s10810" style="position:absolute;margin-left:83.65pt;margin-top:132.6pt;width:484.7pt;height:16.2pt;z-index:258612224;mso-position-horizontal-relative:page;mso-position-vertical-relative:page" coordorigin="2951,4678" coordsize="17099,572" path="m2951,5250r17098,l20049,4678r-17098,l2951,5250xe" stroked="f" strokeweight="1pt">
            <v:stroke miterlimit="10" joinstyle="miter"/>
            <w10:wrap anchorx="page" anchory="page"/>
          </v:shape>
        </w:pict>
      </w:r>
      <w:r>
        <w:pict>
          <v:shape id="_x0000_s10811" type="#_x0000_t202" style="position:absolute;margin-left:100.45pt;margin-top:132.7pt;width:456pt;height:17.2pt;z-index:25861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5" w:lineRule="exact"/>
                  </w:pPr>
                  <w:r w:rsidRPr="00363E8C">
                    <w:rPr>
                      <w:b/>
                      <w:bCs/>
                      <w:color w:val="000000"/>
                      <w:w w:val="98"/>
                      <w:sz w:val="28"/>
                      <w:szCs w:val="28"/>
                    </w:rPr>
                    <w:t>муниципального образования Заларинского района Иркутской области</w:t>
                  </w:r>
                  <w:r w:rsidRPr="00363E8C">
                    <w:rPr>
                      <w:b/>
                      <w:bCs/>
                      <w:color w:val="000000"/>
                      <w:spacing w:val="62"/>
                      <w:w w:val="98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2" style="position:absolute;margin-left:84.5pt;margin-top:148.8pt;width:484.3pt;height:13.8pt;z-index:258614272;mso-position-horizontal-relative:page;mso-position-vertical-relative:page" coordorigin="2981,5250" coordsize="17086,487" path="m2981,5737r17085,l20066,5250r-17085,l2981,5737xe" stroked="f" strokeweight="1pt">
            <v:stroke miterlimit="10" joinstyle="miter"/>
            <w10:wrap anchorx="page" anchory="page"/>
          </v:shape>
        </w:pict>
      </w:r>
      <w:r>
        <w:pict>
          <v:shape id="_x0000_s10813" style="position:absolute;margin-left:114.6pt;margin-top:163.1pt;width:108.25pt;height:13.8pt;z-index:258615296;mso-position-horizontal-relative:page;mso-position-vertical-relative:page" coordorigin="4043,5754" coordsize="3819,487" path="m4043,6240r3819,l7862,5754r-3819,l4043,6240xe" stroked="f" strokeweight="1pt">
            <v:stroke miterlimit="10" joinstyle="miter"/>
            <w10:wrap anchorx="page" anchory="page"/>
          </v:shape>
        </w:pict>
      </w:r>
      <w:r>
        <w:pict>
          <v:shape id="_x0000_s10814" type="#_x0000_t202" style="position:absolute;margin-left:120.95pt;margin-top:163.2pt;width:99.95pt;height:14.7pt;z-index:25861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Наименование раз-</w:t>
                  </w:r>
                  <w:r w:rsidRPr="00363E8C">
                    <w:rPr>
                      <w:color w:val="000000"/>
                      <w:spacing w:val="12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5" style="position:absolute;margin-left:114.6pt;margin-top:176.9pt;width:108.25pt;height:13.8pt;z-index:258617344;mso-position-horizontal-relative:page;mso-position-vertical-relative:page" coordorigin="4043,6240" coordsize="3819,487" path="m4043,6727r3819,l7862,6240r-3819,l4043,6727xe" stroked="f" strokeweight="1pt">
            <v:stroke miterlimit="10" joinstyle="miter"/>
            <w10:wrap anchorx="page" anchory="page"/>
          </v:shape>
        </w:pict>
      </w:r>
      <w:r>
        <w:pict>
          <v:shape id="_x0000_s10816" style="position:absolute;margin-left:114.6pt;margin-top:191.15pt;width:108.25pt;height:13.8pt;z-index:258618368;mso-position-horizontal-relative:page;mso-position-vertical-relative:page" coordorigin="4043,6744" coordsize="3819,487" path="m4043,7231r3819,l7862,6744r-3819,l4043,7231xe" stroked="f" strokeweight="1pt">
            <v:stroke miterlimit="10" joinstyle="miter"/>
            <w10:wrap anchorx="page" anchory="page"/>
          </v:shape>
        </w:pict>
      </w:r>
      <w:r>
        <w:pict>
          <v:shape id="_x0000_s10817" style="position:absolute;margin-left:114.6pt;margin-top:205.45pt;width:108.25pt;height:13.8pt;z-index:258619392;mso-position-horizontal-relative:page;mso-position-vertical-relative:page" coordorigin="4043,7248" coordsize="3819,487" path="m4043,7735r3819,l7862,7248r-3819,l4043,7735xe" stroked="f" strokeweight="1pt">
            <v:stroke miterlimit="10" joinstyle="miter"/>
            <w10:wrap anchorx="page" anchory="page"/>
          </v:shape>
        </w:pict>
      </w:r>
      <w:r>
        <w:pict>
          <v:shape id="_x0000_s10818" type="#_x0000_t202" style="position:absolute;margin-left:116.05pt;margin-top:205.55pt;width:87.25pt;height:14.7pt;z-index:25862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Вид градострои-</w:t>
                  </w:r>
                  <w:r w:rsidRPr="00363E8C">
                    <w:rPr>
                      <w:color w:val="000000"/>
                      <w:spacing w:val="13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9" style="position:absolute;margin-left:114.6pt;margin-top:219.25pt;width:108.25pt;height:13.8pt;z-index:258621440;mso-position-horizontal-relative:page;mso-position-vertical-relative:page" coordorigin="4043,7735" coordsize="3819,487" path="m4043,8222r3819,l7862,7735r-3819,l4043,8222xe" stroked="f" strokeweight="1pt">
            <v:stroke miterlimit="10" joinstyle="miter"/>
            <w10:wrap anchorx="page" anchory="page"/>
          </v:shape>
        </w:pict>
      </w:r>
      <w:r>
        <w:pict>
          <v:shape id="_x0000_s10820" type="#_x0000_t202" style="position:absolute;margin-left:116.05pt;margin-top:219.35pt;width:103.25pt;height:14.7pt;z-index:25862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тельной документа-</w:t>
                  </w:r>
                  <w:r w:rsidRPr="00363E8C">
                    <w:rPr>
                      <w:color w:val="000000"/>
                      <w:spacing w:val="5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1" style="position:absolute;margin-left:114.6pt;margin-top:233.05pt;width:108.25pt;height:13.8pt;z-index:258623488;mso-position-horizontal-relative:page;mso-position-vertical-relative:page" coordorigin="4043,8222" coordsize="3819,487" path="m4043,8708r3819,l7862,8222r-3819,l4043,8708xe" stroked="f" strokeweight="1pt">
            <v:stroke miterlimit="10" joinstyle="miter"/>
            <w10:wrap anchorx="page" anchory="page"/>
          </v:shape>
        </w:pict>
      </w:r>
      <w:r>
        <w:pict>
          <v:shape id="_x0000_s10822" style="position:absolute;margin-left:114.6pt;margin-top:247.3pt;width:108.25pt;height:13.8pt;z-index:258624512;mso-position-horizontal-relative:page;mso-position-vertical-relative:page" coordorigin="4043,8725" coordsize="3819,487" path="m4043,9212r3819,l7862,8725r-3819,l4043,9212xe" stroked="f" strokeweight="1pt">
            <v:stroke miterlimit="10" joinstyle="miter"/>
            <w10:wrap anchorx="page" anchory="page"/>
          </v:shape>
        </w:pict>
      </w:r>
      <w:r>
        <w:pict>
          <v:shape id="_x0000_s10823" style="position:absolute;margin-left:230.75pt;margin-top:330.6pt;width:339.35pt;height:13.8pt;z-index:258625536;mso-position-horizontal-relative:page;mso-position-vertical-relative:page" coordorigin="8141,11663" coordsize="11972,487" path="m8141,12150r11972,l20113,11663r-11972,l8141,12150xe" stroked="f" strokeweight="1pt">
            <v:stroke miterlimit="10" joinstyle="miter"/>
            <w10:wrap anchorx="page" anchory="page"/>
          </v:shape>
        </w:pict>
      </w:r>
      <w:r>
        <w:pict>
          <v:shape id="_x0000_s10824" type="#_x0000_t202" style="position:absolute;margin-left:116.05pt;margin-top:247.4pt;width:101.15pt;height:14.7pt;z-index:25862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Основание для раз-</w:t>
                  </w:r>
                  <w:r w:rsidRPr="00363E8C">
                    <w:rPr>
                      <w:color w:val="000000"/>
                      <w:spacing w:val="12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5" type="#_x0000_t202" style="position:absolute;margin-left:232.2pt;margin-top:330.7pt;width:340.85pt;height:14.7pt;z-index:25862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5"/>
                      <w:sz w:val="24"/>
                      <w:szCs w:val="24"/>
                    </w:rPr>
                    <w:t>самоуправления № 5  от 30 декабря 2011 года с  Троицким сельским</w:t>
                  </w:r>
                  <w:r w:rsidRPr="00363E8C">
                    <w:rPr>
                      <w:color w:val="000000"/>
                      <w:spacing w:val="66"/>
                      <w:w w:val="95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6" style="position:absolute;margin-left:114.6pt;margin-top:261.1pt;width:108.25pt;height:13.8pt;z-index:258628608;mso-position-horizontal-relative:page;mso-position-vertical-relative:page" coordorigin="4043,9212" coordsize="3819,487" path="m4043,9699r3819,l7862,9212r-3819,l4043,9699xe" stroked="f" strokeweight="1pt">
            <v:stroke miterlimit="10" joinstyle="miter"/>
            <w10:wrap anchorx="page" anchory="page"/>
          </v:shape>
        </w:pict>
      </w:r>
      <w:r>
        <w:pict>
          <v:shape id="_x0000_s10827" style="position:absolute;margin-left:230.75pt;margin-top:344.4pt;width:339.35pt;height:13.8pt;z-index:258629632;mso-position-horizontal-relative:page;mso-position-vertical-relative:page" coordorigin="8141,12150" coordsize="11972,487" path="m8141,12637r11972,l20113,12150r-11972,l8141,12637xe" stroked="f" strokeweight="1pt">
            <v:stroke miterlimit="10" joinstyle="miter"/>
            <w10:wrap anchorx="page" anchory="page"/>
          </v:shape>
        </w:pict>
      </w:r>
      <w:r>
        <w:pict>
          <v:shape id="_x0000_s10828" type="#_x0000_t202" style="position:absolute;margin-left:116.05pt;margin-top:261.2pt;width:107.05pt;height:14.7pt;z-index:25863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работки градострои-</w:t>
                  </w:r>
                  <w:r w:rsidRPr="00363E8C">
                    <w:rPr>
                      <w:color w:val="000000"/>
                      <w:spacing w:val="13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9" type="#_x0000_t202" style="position:absolute;margin-left:232.2pt;margin-top:344.5pt;width:340.2pt;height:14.7pt;z-index:25863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3"/>
                      <w:sz w:val="24"/>
                      <w:szCs w:val="24"/>
                    </w:rPr>
                    <w:t>поселением»  и  Комиссия по подготовке Правил, сформированная на</w:t>
                  </w:r>
                  <w:r w:rsidRPr="00363E8C">
                    <w:rPr>
                      <w:color w:val="000000"/>
                      <w:spacing w:val="49"/>
                      <w:w w:val="93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0" style="position:absolute;margin-left:114.6pt;margin-top:274.9pt;width:108.25pt;height:13.8pt;z-index:258632704;mso-position-horizontal-relative:page;mso-position-vertical-relative:page" coordorigin="4043,9699" coordsize="3819,487" path="m4043,10186r3819,l7862,9699r-3819,l4043,10186xe" stroked="f" strokeweight="1pt">
            <v:stroke miterlimit="10" joinstyle="miter"/>
            <w10:wrap anchorx="page" anchory="page"/>
          </v:shape>
        </w:pict>
      </w:r>
      <w:r>
        <w:pict>
          <v:shape id="_x0000_s10831" style="position:absolute;margin-left:230.75pt;margin-top:358.2pt;width:339.35pt;height:13.8pt;z-index:258633728;mso-position-horizontal-relative:page;mso-position-vertical-relative:page" coordorigin="8141,12637" coordsize="11972,487" path="m8141,13124r11972,l20113,12637r-11972,l8141,13124xe" stroked="f" strokeweight="1pt">
            <v:stroke miterlimit="10" joinstyle="miter"/>
            <w10:wrap anchorx="page" anchory="page"/>
          </v:shape>
        </w:pict>
      </w:r>
      <w:r>
        <w:pict>
          <v:shape id="_x0000_s10832" type="#_x0000_t202" style="position:absolute;margin-left:116.05pt;margin-top:275pt;width:103.25pt;height:14.7pt;z-index:25863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тельной документа-</w:t>
                  </w:r>
                  <w:r w:rsidRPr="00363E8C">
                    <w:rPr>
                      <w:color w:val="000000"/>
                      <w:spacing w:val="5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3" type="#_x0000_t202" style="position:absolute;margin-left:232.2pt;margin-top:358.3pt;width:51.5pt;height:14.7pt;z-index:25863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7"/>
                      <w:sz w:val="24"/>
                      <w:szCs w:val="24"/>
                    </w:rPr>
                    <w:t>основании</w:t>
                  </w:r>
                  <w:r w:rsidRPr="00363E8C">
                    <w:rPr>
                      <w:color w:val="000000"/>
                      <w:spacing w:val="10"/>
                      <w:w w:val="8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4" type="#_x0000_t202" style="position:absolute;margin-left:302.75pt;margin-top:358.3pt;width:43pt;height:14.7pt;z-index:25863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8"/>
                      <w:sz w:val="24"/>
                      <w:szCs w:val="24"/>
                    </w:rPr>
                    <w:t xml:space="preserve">решения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5" type="#_x0000_t202" style="position:absolute;margin-left:414pt;margin-top:358.3pt;width:79.85pt;height:14.7pt;z-index:25863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8"/>
                      <w:sz w:val="24"/>
                      <w:szCs w:val="24"/>
                    </w:rPr>
                    <w:t>муниципального</w:t>
                  </w:r>
                  <w:r w:rsidRPr="00363E8C">
                    <w:rPr>
                      <w:color w:val="000000"/>
                      <w:spacing w:val="5"/>
                      <w:w w:val="8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6" type="#_x0000_t202" style="position:absolute;margin-left:512.9pt;margin-top:358.3pt;width:59.55pt;height:14.7pt;z-index:25863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7"/>
                      <w:sz w:val="24"/>
                      <w:szCs w:val="24"/>
                    </w:rPr>
                    <w:t>образования</w:t>
                  </w:r>
                  <w:r w:rsidRPr="00363E8C">
                    <w:rPr>
                      <w:color w:val="000000"/>
                      <w:spacing w:val="5"/>
                      <w:w w:val="8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7" style="position:absolute;margin-left:230.75pt;margin-top:163.1pt;width:339.35pt;height:13.8pt;z-index:258639872;mso-position-horizontal-relative:page;mso-position-vertical-relative:page" coordorigin="8141,5754" coordsize="11972,487" path="m8141,6240r11972,l20113,5754r-11972,l8141,6240xe" stroked="f" strokeweight="1pt">
            <v:stroke miterlimit="10" joinstyle="miter"/>
            <w10:wrap anchorx="page" anchory="page"/>
          </v:shape>
        </w:pict>
      </w:r>
      <w:r>
        <w:pict>
          <v:shape id="_x0000_s10838" style="position:absolute;margin-left:230.75pt;margin-top:219.25pt;width:339.35pt;height:13.8pt;z-index:258640896;mso-position-horizontal-relative:page;mso-position-vertical-relative:page" coordorigin="8141,7735" coordsize="11972,487" path="m8141,8222r11972,l20113,7735r-11972,l8141,8222xe" stroked="f" strokeweight="1pt">
            <v:stroke miterlimit="10" joinstyle="miter"/>
            <w10:wrap anchorx="page" anchory="page"/>
          </v:shape>
        </w:pict>
      </w:r>
      <w:r>
        <w:pict>
          <v:shape id="_x0000_s10839" style="position:absolute;margin-left:230.75pt;margin-top:261.1pt;width:339.35pt;height:13.8pt;z-index:258641920;mso-position-horizontal-relative:page;mso-position-vertical-relative:page" coordorigin="8141,9212" coordsize="11972,487" path="m8141,9699r11972,l20113,9212r-11972,l8141,9699xe" stroked="f" strokeweight="1pt">
            <v:stroke miterlimit="10" joinstyle="miter"/>
            <w10:wrap anchorx="page" anchory="page"/>
          </v:shape>
        </w:pict>
      </w:r>
      <w:r>
        <w:pict>
          <v:shape id="_x0000_s10840" style="position:absolute;margin-left:114.6pt;margin-top:288.7pt;width:108.25pt;height:13.8pt;z-index:258642944;mso-position-horizontal-relative:page;mso-position-vertical-relative:page" coordorigin="4043,10186" coordsize="3819,487" path="m4043,10673r3819,l7862,10186r-3819,l4043,10673xe" stroked="f" strokeweight="1pt">
            <v:stroke miterlimit="10" joinstyle="miter"/>
            <w10:wrap anchorx="page" anchory="page"/>
          </v:shape>
        </w:pict>
      </w:r>
      <w:r>
        <w:pict>
          <v:shape id="_x0000_s10841" style="position:absolute;margin-left:114.6pt;margin-top:303pt;width:108.25pt;height:13.8pt;z-index:258643968;mso-position-horizontal-relative:page;mso-position-vertical-relative:page" coordorigin="4043,10690" coordsize="3819,487" path="m4043,11176r3819,l7862,10690r-3819,l4043,11176xe" stroked="f" strokeweight="1pt">
            <v:stroke miterlimit="10" joinstyle="miter"/>
            <w10:wrap anchorx="page" anchory="page"/>
          </v:shape>
        </w:pict>
      </w:r>
      <w:r>
        <w:pict>
          <v:shape id="_x0000_s10842" type="#_x0000_t202" style="position:absolute;margin-left:364.8pt;margin-top:358.3pt;width:30.05pt;height:14.7pt;z-index:25864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6"/>
                      <w:sz w:val="24"/>
                      <w:szCs w:val="24"/>
                    </w:rPr>
                    <w:t>главы</w:t>
                  </w:r>
                  <w:r w:rsidRPr="00363E8C">
                    <w:rPr>
                      <w:color w:val="000000"/>
                      <w:spacing w:val="5"/>
                      <w:w w:val="86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3" style="position:absolute;margin-left:230.75pt;margin-top:372pt;width:339.35pt;height:13.8pt;z-index:258646016;mso-position-horizontal-relative:page;mso-position-vertical-relative:page" coordorigin="8141,13124" coordsize="11972,487" path="m8141,13611r11972,l20113,13124r-11972,l8141,13611xe" stroked="f" strokeweight="1pt">
            <v:stroke miterlimit="10" joinstyle="miter"/>
            <w10:wrap anchorx="page" anchory="page"/>
          </v:shape>
        </w:pict>
      </w:r>
      <w:r>
        <w:pict>
          <v:shape id="_x0000_s10844" style="position:absolute;margin-left:230.75pt;margin-top:498.1pt;width:339.35pt;height:13.8pt;z-index:258647040;mso-position-horizontal-relative:page;mso-position-vertical-relative:page" coordorigin="8141,17573" coordsize="11972,487" path="m8141,18060r11972,l20113,17573r-11972,l8141,18060xe" stroked="f" strokeweight="1pt">
            <v:stroke miterlimit="10" joinstyle="miter"/>
            <w10:wrap anchorx="page" anchory="page"/>
          </v:shape>
        </w:pict>
      </w:r>
      <w:r>
        <w:pict>
          <v:shape id="_x0000_s10845" type="#_x0000_t202" style="position:absolute;margin-left:133.7pt;margin-top:177pt;width:74.4pt;height:14.7pt;z-index:25864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делов задания</w:t>
                  </w:r>
                  <w:r w:rsidRPr="00363E8C">
                    <w:rPr>
                      <w:color w:val="000000"/>
                      <w:spacing w:val="6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6" type="#_x0000_t202" style="position:absolute;margin-left:325.3pt;margin-top:163.2pt;width:154.55pt;height:14.7pt;z-index:25864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Содержание разделов задания</w:t>
                  </w:r>
                  <w:r w:rsidRPr="00363E8C">
                    <w:rPr>
                      <w:color w:val="000000"/>
                      <w:spacing w:val="14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7" type="#_x0000_t202" style="position:absolute;margin-left:232.2pt;margin-top:219.35pt;width:179.75pt;height:14.7pt;z-index:25865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ного образования (далее Правила)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8" type="#_x0000_t202" style="position:absolute;margin-left:232.2pt;margin-top:261.2pt;width:71.75pt;height:14.7pt;z-index:25865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2012 г. №35,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9" type="#_x0000_t202" style="position:absolute;margin-left:116.05pt;margin-top:303.1pt;width:48.55pt;height:14.7pt;z-index:25865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Заказчик</w:t>
                  </w:r>
                  <w:r w:rsidRPr="00363E8C">
                    <w:rPr>
                      <w:color w:val="000000"/>
                      <w:spacing w:val="2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0" type="#_x0000_t202" style="position:absolute;margin-left:232.2pt;margin-top:372.1pt;width:126.8pt;height:14.7pt;z-index:25865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88"/>
                      <w:sz w:val="24"/>
                      <w:szCs w:val="24"/>
                    </w:rPr>
                    <w:t>от_______________20___г.</w:t>
                  </w:r>
                  <w:r w:rsidRPr="00363E8C">
                    <w:rPr>
                      <w:color w:val="000000"/>
                      <w:spacing w:val="6"/>
                      <w:w w:val="8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1" type="#_x0000_t202" style="position:absolute;margin-left:250.2pt;margin-top:498.35pt;width:74.4pt;height:14.7pt;z-index:25865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ской области.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2" type="#_x0000_t202" style="position:absolute;margin-left:19.55pt;margin-top:821.4pt;width:4.4pt;height:14.7pt;z-index:25865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3" type="#_x0000_t202" style="position:absolute;margin-left:85.1pt;margin-top:14.25pt;width:4.4pt;height:14.7pt;z-index:25865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4" type="#_x0000_t202" style="position:absolute;margin-left:411.1pt;margin-top:53.65pt;width:3.9pt;height:12.45pt;z-index:25865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5" type="#_x0000_t202" style="position:absolute;margin-left:465.25pt;margin-top:76.55pt;width:3.9pt;height:12.45pt;z-index:25865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6" style="position:absolute;margin-left:425.3pt;margin-top:86.5pt;width:39.95pt;height:.5pt;z-index:258659328;mso-position-horizontal-relative:page;mso-position-vertical-relative:page" coordorigin="15003,3053" coordsize="1410,17" path="m15003,3070r1410,l16413,3053r-1410,l15003,30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57" style="position:absolute;margin-left:479.65pt;margin-top:86.5pt;width:51.6pt;height:.5pt;z-index:258660352;mso-position-horizontal-relative:page;mso-position-vertical-relative:page" coordorigin="16921,3053" coordsize="1821,17" path="m16921,3070r1820,l18741,3053r-1820,l16921,307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58" type="#_x0000_t202" style="position:absolute;margin-left:282pt;margin-top:549.6pt;width:4.4pt;height:14.7pt;z-index:25866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9" type="#_x0000_t202" style="position:absolute;margin-left:516.85pt;margin-top:563.4pt;width:3.9pt;height:14.7pt;z-index:25866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spacing w:val="-1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0" type="#_x0000_t202" style="position:absolute;margin-left:279pt;margin-top:618.6pt;width:3.95pt;height:14.7pt;z-index:25866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1" style="position:absolute;margin-left:230.75pt;margin-top:743.15pt;width:339.35pt;height:13.8pt;z-index:258664448;mso-position-horizontal-relative:page;mso-position-vertical-relative:page" coordorigin="8141,26217" coordsize="11972,487" path="m8141,26704r11972,l20113,26217r-11972,l8141,26704xe" stroked="f" strokeweight="1pt">
            <v:stroke miterlimit="10" joinstyle="miter"/>
            <w10:wrap anchorx="page" anchory="page"/>
          </v:shape>
        </w:pict>
      </w:r>
      <w:r>
        <w:pict>
          <v:shape id="_x0000_s10862" type="#_x0000_t202" style="position:absolute;margin-left:232.2pt;margin-top:743.25pt;width:4.4pt;height:14.7pt;z-index:25866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3" type="#_x0000_t202" style="position:absolute;margin-left:180pt;margin-top:743.25pt;width:27pt;height:14.7pt;z-index:25866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5"/>
                      <w:sz w:val="24"/>
                      <w:szCs w:val="24"/>
                    </w:rPr>
                    <w:t>пред</w:t>
                  </w:r>
                  <w:r w:rsidRPr="00363E8C">
                    <w:rPr>
                      <w:color w:val="000000"/>
                      <w:spacing w:val="1"/>
                      <w:w w:val="95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4" type="#_x0000_t202" style="position:absolute;margin-left:90.5pt;margin-top:743.25pt;width:4.4pt;height:14.7pt;z-index:25866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5" style="position:absolute;margin-left:79.45pt;margin-top:162.6pt;width:.5pt;height:.5pt;z-index:258668544;mso-position-horizontal-relative:page;mso-position-vertical-relative:page" coordorigin="2803,5737" coordsize="17,17" path="m2803,5754r17,l2820,5737r-17,l2803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66" style="position:absolute;margin-left:79.45pt;margin-top:162.6pt;width:.5pt;height:.5pt;z-index:258669568;mso-position-horizontal-relative:page;mso-position-vertical-relative:page" coordorigin="2803,5737" coordsize="17,17" path="m2803,5754r17,l2820,5737r-17,l2803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67" type="#_x0000_t202" style="position:absolute;margin-left:85.9pt;margin-top:148.9pt;width:4.4pt;height:14.7pt;z-index:25867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8" style="position:absolute;margin-left:83.65pt;margin-top:163.1pt;width:23.05pt;height:13.8pt;z-index:258671616;mso-position-horizontal-relative:page;mso-position-vertical-relative:page" coordorigin="2951,5754" coordsize="813,487" path="m2951,6240r813,l3764,5754r-813,l2951,6240xe" stroked="f" strokeweight="1pt">
            <v:stroke miterlimit="10" joinstyle="miter"/>
            <w10:wrap anchorx="page" anchory="page"/>
          </v:shape>
        </w:pict>
      </w:r>
      <w:r>
        <w:pict>
          <v:shape id="_x0000_s10869" type="#_x0000_t202" style="position:absolute;margin-left:85.1pt;margin-top:163.2pt;width:6.2pt;height:14.7pt;z-index:25867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79"/>
                      <w:sz w:val="24"/>
                      <w:szCs w:val="24"/>
                    </w:rPr>
                    <w:t xml:space="preserve"> </w:t>
                  </w:r>
                  <w:r w:rsidRPr="00363E8C">
                    <w:rPr>
                      <w:color w:val="000000"/>
                      <w:spacing w:val="1"/>
                      <w:w w:val="7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0" type="#_x0000_t202" style="position:absolute;margin-left:90pt;margin-top:163.2pt;width:14.55pt;height:14.7pt;z-index:25867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1"/>
                      <w:sz w:val="24"/>
                      <w:szCs w:val="24"/>
                    </w:rPr>
                    <w:t xml:space="preserve">№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1" style="position:absolute;margin-left:79.9pt;margin-top:162.6pt;width:30.5pt;height:.5pt;z-index:258674688;mso-position-horizontal-relative:page;mso-position-vertical-relative:page" coordorigin="2820,5737" coordsize="1076,17" path="m2820,5754r1075,l3895,5737r-1075,l2820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72" style="position:absolute;margin-left:79.45pt;margin-top:163.1pt;width:.5pt;height:27.6pt;z-index:258675712;mso-position-horizontal-relative:page;mso-position-vertical-relative:page" coordorigin="2803,5754" coordsize="17,974" path="m2803,6727r17,l2820,5754r-17,l2803,67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73" style="position:absolute;margin-left:79.45pt;margin-top:190.7pt;width:.5pt;height:.5pt;z-index:258676736;mso-position-horizontal-relative:page;mso-position-vertical-relative:page" coordorigin="2803,6727" coordsize="17,17" path="m2803,6744r17,l2820,6727r-17,l2803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74" style="position:absolute;margin-left:83.65pt;margin-top:176.9pt;width:23.05pt;height:13.8pt;z-index:258677760;mso-position-horizontal-relative:page;mso-position-vertical-relative:page" coordorigin="2951,6240" coordsize="813,487" path="m2951,6727r813,l3764,6240r-813,l2951,6727xe" stroked="f" strokeweight="1pt">
            <v:stroke miterlimit="10" joinstyle="miter"/>
            <w10:wrap anchorx="page" anchory="page"/>
          </v:shape>
        </w:pict>
      </w:r>
      <w:r>
        <w:pict>
          <v:shape id="_x0000_s10875" type="#_x0000_t202" style="position:absolute;margin-left:85.1pt;margin-top:177pt;width:20.75pt;height:14.7pt;z-index:25867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п/п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6" type="#_x0000_t202" style="position:absolute;margin-left:101.3pt;margin-top:177pt;width:4.4pt;height:14.7pt;z-index:25867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7" style="position:absolute;margin-left:110.4pt;margin-top:162.6pt;width:.5pt;height:.5pt;z-index:258680832;mso-position-horizontal-relative:page;mso-position-vertical-relative:page" coordorigin="3895,5737" coordsize="17,17" path="m3895,5754r17,l3912,5737r-17,l3895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78" style="position:absolute;margin-left:110.9pt;margin-top:162.6pt;width:115.7pt;height:.5pt;z-index:258681856;mso-position-horizontal-relative:page;mso-position-vertical-relative:page" coordorigin="3912,5737" coordsize="4081,17" path="m3912,5754r4081,l7993,5737r-4081,l3912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79" style="position:absolute;margin-left:110.4pt;margin-top:163.1pt;width:.5pt;height:27.6pt;z-index:258682880;mso-position-horizontal-relative:page;mso-position-vertical-relative:page" coordorigin="3895,5754" coordsize="17,974" path="m3895,6727r17,l3912,5754r-17,l3895,67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0" style="position:absolute;margin-left:83.65pt;margin-top:191.15pt;width:23.05pt;height:13.8pt;z-index:258683904;mso-position-horizontal-relative:page;mso-position-vertical-relative:page" coordorigin="2951,6744" coordsize="813,487" path="m2951,7231r813,l3764,6744r-813,l2951,7231xe" stroked="f" strokeweight="1pt">
            <v:stroke miterlimit="10" joinstyle="miter"/>
            <w10:wrap anchorx="page" anchory="page"/>
          </v:shape>
        </w:pict>
      </w:r>
      <w:r>
        <w:pict>
          <v:shape id="_x0000_s10881" type="#_x0000_t202" style="position:absolute;margin-left:92.15pt;margin-top:191.3pt;width:10.4pt;height:14.9pt;z-index:258684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2" type="#_x0000_t202" style="position:absolute;margin-left:98.15pt;margin-top:191.5pt;width:4.4pt;height:14.7pt;z-index:258685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3" style="position:absolute;margin-left:79.9pt;margin-top:190.7pt;width:30.5pt;height:.5pt;z-index:258686976;mso-position-horizontal-relative:page;mso-position-vertical-relative:page" coordorigin="2820,6727" coordsize="1076,17" path="m2820,6744r1075,l3895,6727r-1075,l2820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4" style="position:absolute;margin-left:79.45pt;margin-top:191.15pt;width:.5pt;height:13.8pt;z-index:258688000;mso-position-horizontal-relative:page;mso-position-vertical-relative:page" coordorigin="2803,6744" coordsize="17,487" path="m2803,7231r17,l2820,6744r-17,l2803,72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5" style="position:absolute;margin-left:79.45pt;margin-top:204.95pt;width:.5pt;height:.5pt;z-index:258689024;mso-position-horizontal-relative:page;mso-position-vertical-relative:page" coordorigin="2803,7231" coordsize="17,17" path="m2803,7248r17,l2820,7231r-17,l2803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6" style="position:absolute;margin-left:110.4pt;margin-top:190.7pt;width:.5pt;height:.5pt;z-index:258690048;mso-position-horizontal-relative:page;mso-position-vertical-relative:page" coordorigin="3895,6727" coordsize="17,17" path="m3895,6744r17,l3912,6727r-17,l3895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7" type="#_x0000_t202" style="position:absolute;margin-left:203.65pt;margin-top:177pt;width:4.4pt;height:14.7pt;z-index:25869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8" style="position:absolute;margin-left:226.55pt;margin-top:162.6pt;width:.5pt;height:.5pt;z-index:258692096;mso-position-horizontal-relative:page;mso-position-vertical-relative:page" coordorigin="7993,5737" coordsize="17,17" path="m7993,5754r17,l8010,5737r-17,l7993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89" type="#_x0000_t202" style="position:absolute;margin-left:475.55pt;margin-top:163.2pt;width:4.4pt;height:14.7pt;z-index:25869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0" style="position:absolute;margin-left:227.05pt;margin-top:162.6pt;width:346.8pt;height:.5pt;z-index:258694144;mso-position-horizontal-relative:page;mso-position-vertical-relative:page" coordorigin="8010,5737" coordsize="12235,17" path="m8010,5754r12234,l20244,5737r-12234,l8010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91" style="position:absolute;margin-left:226.55pt;margin-top:163.1pt;width:.5pt;height:27.6pt;z-index:258695168;mso-position-horizontal-relative:page;mso-position-vertical-relative:page" coordorigin="7993,5754" coordsize="17,974" path="m7993,6727r17,l8010,5754r-17,l7993,67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92" type="#_x0000_t202" style="position:absolute;margin-left:165.7pt;margin-top:191.3pt;width:10.4pt;height:14.9pt;z-index:25869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3" type="#_x0000_t202" style="position:absolute;margin-left:171.7pt;margin-top:191.5pt;width:4.4pt;height:14.7pt;z-index:25869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4" style="position:absolute;margin-left:110.9pt;margin-top:190.7pt;width:115.7pt;height:.5pt;z-index:258698240;mso-position-horizontal-relative:page;mso-position-vertical-relative:page" coordorigin="3912,6727" coordsize="4081,17" path="m3912,6744r4081,l7993,6727r-4081,l3912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95" style="position:absolute;margin-left:110.4pt;margin-top:191.15pt;width:.5pt;height:13.8pt;z-index:258699264;mso-position-horizontal-relative:page;mso-position-vertical-relative:page" coordorigin="3895,6744" coordsize="17,487" path="m3895,7231r17,l3912,6744r-17,l3895,72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896" style="position:absolute;margin-left:83.65pt;margin-top:205.45pt;width:23.05pt;height:13.8pt;z-index:258700288;mso-position-horizontal-relative:page;mso-position-vertical-relative:page" coordorigin="2951,7248" coordsize="813,487" path="m2951,7735r813,l3764,7248r-813,l2951,7735xe" stroked="f" strokeweight="1pt">
            <v:stroke miterlimit="10" joinstyle="miter"/>
            <w10:wrap anchorx="page" anchory="page"/>
          </v:shape>
        </w:pict>
      </w:r>
      <w:r>
        <w:pict>
          <v:shape id="_x0000_s10897" type="#_x0000_t202" style="position:absolute;margin-left:85.1pt;margin-top:205.55pt;width:10.4pt;height:14.7pt;z-index:25870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8" type="#_x0000_t202" style="position:absolute;margin-left:91.1pt;margin-top:205.55pt;width:4.4pt;height:14.7pt;z-index:25870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9" style="position:absolute;margin-left:79.9pt;margin-top:204.95pt;width:30.5pt;height:.5pt;z-index:258703360;mso-position-horizontal-relative:page;mso-position-vertical-relative:page" coordorigin="2820,7231" coordsize="1076,17" path="m2820,7248r1075,l3895,7231r-1075,l2820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0" style="position:absolute;margin-left:79.45pt;margin-top:205.45pt;width:.5pt;height:41.4pt;z-index:258704384;mso-position-horizontal-relative:page;mso-position-vertical-relative:page" coordorigin="2803,7248" coordsize="17,1461" path="m2803,8708r17,l2820,7248r-17,l2803,8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1" style="position:absolute;margin-left:79.45pt;margin-top:246.85pt;width:.5pt;height:.5pt;z-index:258705408;mso-position-horizontal-relative:page;mso-position-vertical-relative:page" coordorigin="2803,8708" coordsize="17,18" path="m2803,8725r17,l2820,8708r-17,l2803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2" style="position:absolute;margin-left:110.4pt;margin-top:204.95pt;width:.5pt;height:.5pt;z-index:258706432;mso-position-horizontal-relative:page;mso-position-vertical-relative:page" coordorigin="3895,7231" coordsize="17,17" path="m3895,7248r17,l3912,7231r-17,l3895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3" style="position:absolute;margin-left:226.55pt;margin-top:190.7pt;width:.5pt;height:.5pt;z-index:258707456;mso-position-horizontal-relative:page;mso-position-vertical-relative:page" coordorigin="7993,6727" coordsize="17,17" path="m7993,6744r17,l8010,6727r-17,l7993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4" style="position:absolute;margin-left:573.85pt;margin-top:162.6pt;width:.5pt;height:.5pt;z-index:258708480;mso-position-horizontal-relative:page;mso-position-vertical-relative:page" coordorigin="20244,5737" coordsize="17,17" path="m20244,5754r17,l20261,5737r-17,l20244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5" style="position:absolute;margin-left:573.85pt;margin-top:162.6pt;width:.5pt;height:.5pt;z-index:258709504;mso-position-horizontal-relative:page;mso-position-vertical-relative:page" coordorigin="20244,5737" coordsize="17,17" path="m20244,5754r17,l20261,5737r-17,l20244,575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6" style="position:absolute;margin-left:573.85pt;margin-top:163.1pt;width:.5pt;height:27.6pt;z-index:258710528;mso-position-horizontal-relative:page;mso-position-vertical-relative:page" coordorigin="20244,5754" coordsize="17,974" path="m20244,6727r17,l20261,5754r-17,l20244,672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07" type="#_x0000_t202" style="position:absolute;margin-left:232.2pt;margin-top:191.3pt;width:10.4pt;height:14.9pt;z-index:25871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9" w:lineRule="exact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8" type="#_x0000_t202" style="position:absolute;margin-left:238.2pt;margin-top:191.5pt;width:4.4pt;height:14.7pt;z-index:25871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9" style="position:absolute;margin-left:227.05pt;margin-top:190.7pt;width:346.8pt;height:.5pt;z-index:258713600;mso-position-horizontal-relative:page;mso-position-vertical-relative:page" coordorigin="8010,6727" coordsize="12235,17" path="m8010,6744r12234,l20244,6727r-12234,l8010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0" style="position:absolute;margin-left:226.55pt;margin-top:191.15pt;width:.5pt;height:13.8pt;z-index:258714624;mso-position-horizontal-relative:page;mso-position-vertical-relative:page" coordorigin="7993,6744" coordsize="17,487" path="m7993,7231r17,l8010,6744r-17,l7993,72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1" style="position:absolute;margin-left:110.9pt;margin-top:204.95pt;width:115.7pt;height:.5pt;z-index:258715648;mso-position-horizontal-relative:page;mso-position-vertical-relative:page" coordorigin="3912,7231" coordsize="4081,17" path="m3912,7248r4081,l7993,7231r-4081,l3912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2" style="position:absolute;margin-left:110.4pt;margin-top:205.45pt;width:.5pt;height:41.4pt;z-index:258716672;mso-position-horizontal-relative:page;mso-position-vertical-relative:page" coordorigin="3895,7248" coordsize="17,1461" path="m3895,8708r17,l3912,7248r-17,l3895,8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3" style="position:absolute;margin-left:83.65pt;margin-top:247.3pt;width:23.05pt;height:13.8pt;z-index:258717696;mso-position-horizontal-relative:page;mso-position-vertical-relative:page" coordorigin="2951,8725" coordsize="813,487" path="m2951,9212r813,l3764,8725r-813,l2951,9212xe" stroked="f" strokeweight="1pt">
            <v:stroke miterlimit="10" joinstyle="miter"/>
            <w10:wrap anchorx="page" anchory="page"/>
          </v:shape>
        </w:pict>
      </w:r>
      <w:r>
        <w:pict>
          <v:shape id="_x0000_s10914" type="#_x0000_t202" style="position:absolute;margin-left:85.1pt;margin-top:247.45pt;width:10.4pt;height:14.7pt;z-index:25871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5" type="#_x0000_t202" style="position:absolute;margin-left:91.1pt;margin-top:247.45pt;width:4.4pt;height:14.7pt;z-index:25871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6" style="position:absolute;margin-left:79.9pt;margin-top:246.85pt;width:30.5pt;height:.5pt;z-index:258720768;mso-position-horizontal-relative:page;mso-position-vertical-relative:page" coordorigin="2820,8708" coordsize="1076,18" path="m2820,8725r1075,l3895,8708r-1075,l2820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7" style="position:absolute;margin-left:79.45pt;margin-top:247.3pt;width:.5pt;height:55.2pt;z-index:258721792;mso-position-horizontal-relative:page;mso-position-vertical-relative:page" coordorigin="2803,8725" coordsize="17,1948" path="m2803,10673r17,l2820,8725r-17,l2803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8" style="position:absolute;margin-left:79.45pt;margin-top:302.5pt;width:.5pt;height:.5pt;z-index:258722816;mso-position-horizontal-relative:page;mso-position-vertical-relative:page" coordorigin="2803,10673" coordsize="17,17" path="m2803,10690r17,l2820,10673r-17,l2803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19" style="position:absolute;margin-left:110.4pt;margin-top:246.85pt;width:.5pt;height:.5pt;z-index:258723840;mso-position-horizontal-relative:page;mso-position-vertical-relative:page" coordorigin="3895,8708" coordsize="17,18" path="m3895,8725r17,l3912,8708r-17,l3895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0" type="#_x0000_t202" style="position:absolute;margin-left:116.05pt;margin-top:233.15pt;width:23.3pt;height:14.7pt;z-index:25872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ции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1" type="#_x0000_t202" style="position:absolute;margin-left:137.75pt;margin-top:233.15pt;width:4.4pt;height:14.7pt;z-index:25872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2" style="position:absolute;margin-left:226.55pt;margin-top:204.95pt;width:.5pt;height:.5pt;z-index:258726912;mso-position-horizontal-relative:page;mso-position-vertical-relative:page" coordorigin="7993,7231" coordsize="17,17" path="m7993,7248r17,l8010,7231r-17,l7993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3" style="position:absolute;margin-left:573.85pt;margin-top:190.7pt;width:.5pt;height:.5pt;z-index:258727936;mso-position-horizontal-relative:page;mso-position-vertical-relative:page" coordorigin="20244,6727" coordsize="17,17" path="m20244,6744r17,l20261,6727r-17,l20244,674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4" style="position:absolute;margin-left:573.85pt;margin-top:191.15pt;width:.5pt;height:13.8pt;z-index:258728960;mso-position-horizontal-relative:page;mso-position-vertical-relative:page" coordorigin="20244,6744" coordsize="17,487" path="m20244,7231r17,l20261,6744r-17,l20244,723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5" style="position:absolute;margin-left:227.05pt;margin-top:204.95pt;width:346.8pt;height:.5pt;z-index:258729984;mso-position-horizontal-relative:page;mso-position-vertical-relative:page" coordorigin="8010,7231" coordsize="12235,17" path="m8010,7248r12234,l20244,7231r-12234,l8010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6" style="position:absolute;margin-left:226.55pt;margin-top:205.45pt;width:.5pt;height:41.4pt;z-index:258731008;mso-position-horizontal-relative:page;mso-position-vertical-relative:page" coordorigin="7993,7248" coordsize="17,1461" path="m7993,8708r17,l8010,7248r-17,l7993,8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7" style="position:absolute;margin-left:110.9pt;margin-top:246.85pt;width:115.7pt;height:.5pt;z-index:258732032;mso-position-horizontal-relative:page;mso-position-vertical-relative:page" coordorigin="3912,8708" coordsize="4081,18" path="m3912,8725r4081,l7993,8708r-4081,l3912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8" style="position:absolute;margin-left:110.4pt;margin-top:247.3pt;width:.5pt;height:55.2pt;z-index:258733056;mso-position-horizontal-relative:page;mso-position-vertical-relative:page" coordorigin="3895,8725" coordsize="17,1948" path="m3895,10673r17,l3912,8725r-17,l3895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29" style="position:absolute;margin-left:83.65pt;margin-top:303pt;width:23.05pt;height:13.8pt;z-index:258734080;mso-position-horizontal-relative:page;mso-position-vertical-relative:page" coordorigin="2951,10690" coordsize="813,487" path="m2951,11176r813,l3764,10690r-813,l2951,11176xe" stroked="f" strokeweight="1pt">
            <v:stroke miterlimit="10" joinstyle="miter"/>
            <w10:wrap anchorx="page" anchory="page"/>
          </v:shape>
        </w:pict>
      </w:r>
      <w:r>
        <w:pict>
          <v:shape id="_x0000_s10930" type="#_x0000_t202" style="position:absolute;margin-left:85.1pt;margin-top:303.1pt;width:10.4pt;height:14.7pt;z-index:25873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1" type="#_x0000_t202" style="position:absolute;margin-left:91.1pt;margin-top:303.1pt;width:4.4pt;height:14.7pt;z-index:25873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2" style="position:absolute;margin-left:79.9pt;margin-top:302.5pt;width:30.5pt;height:.5pt;z-index:258737152;mso-position-horizontal-relative:page;mso-position-vertical-relative:page" coordorigin="2820,10673" coordsize="1076,17" path="m2820,10690r1075,l3895,10673r-1075,l2820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33" style="position:absolute;margin-left:79.45pt;margin-top:303pt;width:.5pt;height:96.6pt;z-index:258738176;mso-position-horizontal-relative:page;mso-position-vertical-relative:page" coordorigin="2803,10690" coordsize="17,3408" path="m2803,14098r17,l2820,10690r-17,l2803,14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34" style="position:absolute;margin-left:79.45pt;margin-top:399.6pt;width:.5pt;height:.5pt;z-index:258739200;mso-position-horizontal-relative:page;mso-position-vertical-relative:page" coordorigin="2803,14097" coordsize="17,18" path="m2803,14114r17,l2820,14097r-17,l2803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35" style="position:absolute;margin-left:110.4pt;margin-top:302.5pt;width:.5pt;height:.5pt;z-index:258740224;mso-position-horizontal-relative:page;mso-position-vertical-relative:page" coordorigin="3895,10673" coordsize="17,17" path="m3895,10690r17,l3912,10673r-17,l3895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36" type="#_x0000_t202" style="position:absolute;margin-left:116.05pt;margin-top:288.8pt;width:23.1pt;height:14.7pt;z-index:25874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63E8C">
                    <w:rPr>
                      <w:color w:val="000000"/>
                      <w:w w:val="97"/>
                      <w:sz w:val="24"/>
                      <w:szCs w:val="24"/>
                    </w:rPr>
                    <w:t>ции</w:t>
                  </w:r>
                  <w:r w:rsidRPr="00363E8C">
                    <w:rPr>
                      <w:color w:val="000000"/>
                      <w:spacing w:val="1"/>
                      <w:w w:val="9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7" type="#_x0000_t202" style="position:absolute;margin-left:134.9pt;margin-top:288.85pt;width:4.4pt;height:14.7pt;z-index:25874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8" style="position:absolute;margin-left:226.55pt;margin-top:246.85pt;width:.5pt;height:.5pt;z-index:258743296;mso-position-horizontal-relative:page;mso-position-vertical-relative:page" coordorigin="7993,8708" coordsize="17,18" path="m7993,8725r17,l8010,8708r-17,l7993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39" style="position:absolute;margin-left:573.85pt;margin-top:204.95pt;width:.5pt;height:.5pt;z-index:258744320;mso-position-horizontal-relative:page;mso-position-vertical-relative:page" coordorigin="20244,7231" coordsize="17,17" path="m20244,7248r17,l20261,7231r-17,l20244,724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0" style="position:absolute;margin-left:573.85pt;margin-top:205.45pt;width:.5pt;height:41.4pt;z-index:258745344;mso-position-horizontal-relative:page;mso-position-vertical-relative:page" coordorigin="20244,7248" coordsize="17,1461" path="m20244,8708r17,l20261,7248r-17,l20244,87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1" style="position:absolute;margin-left:227.05pt;margin-top:246.85pt;width:346.8pt;height:.5pt;z-index:258746368;mso-position-horizontal-relative:page;mso-position-vertical-relative:page" coordorigin="8010,8708" coordsize="12235,18" path="m8010,8725r12234,l20244,8708r-12234,l8010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2" style="position:absolute;margin-left:226.55pt;margin-top:247.3pt;width:.5pt;height:55.2pt;z-index:258747392;mso-position-horizontal-relative:page;mso-position-vertical-relative:page" coordorigin="7993,8725" coordsize="17,1948" path="m7993,10673r17,l8010,8725r-17,l7993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3" type="#_x0000_t202" style="position:absolute;margin-left:160.3pt;margin-top:303.1pt;width:4.4pt;height:14.7pt;z-index:25874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4" style="position:absolute;margin-left:110.9pt;margin-top:302.5pt;width:115.7pt;height:.5pt;z-index:258749440;mso-position-horizontal-relative:page;mso-position-vertical-relative:page" coordorigin="3912,10673" coordsize="4081,17" path="m3912,10690r4081,l7993,10673r-4081,l3912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5" style="position:absolute;margin-left:110.4pt;margin-top:303pt;width:.5pt;height:96.6pt;z-index:258750464;mso-position-horizontal-relative:page;mso-position-vertical-relative:page" coordorigin="3895,10690" coordsize="17,3408" path="m3895,14098r17,l3912,10690r-17,l3895,14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46" style="position:absolute;margin-left:83.65pt;margin-top:400.1pt;width:23.05pt;height:13.8pt;z-index:258751488;mso-position-horizontal-relative:page;mso-position-vertical-relative:page" coordorigin="2951,14114" coordsize="813,487" path="m2951,14601r813,l3764,14114r-813,l2951,14601xe" stroked="f" strokeweight="1pt">
            <v:stroke miterlimit="10" joinstyle="miter"/>
            <w10:wrap anchorx="page" anchory="page"/>
          </v:shape>
        </w:pict>
      </w:r>
      <w:r>
        <w:pict>
          <v:shape id="_x0000_s10947" type="#_x0000_t202" style="position:absolute;margin-left:85.1pt;margin-top:400.2pt;width:10.4pt;height:14.7pt;z-index:25875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4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8" type="#_x0000_t202" style="position:absolute;margin-left:91.1pt;margin-top:400.2pt;width:4.4pt;height:14.7pt;z-index:25875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9" style="position:absolute;margin-left:79.9pt;margin-top:399.6pt;width:30.5pt;height:.5pt;z-index:258754560;mso-position-horizontal-relative:page;mso-position-vertical-relative:page" coordorigin="2820,14097" coordsize="1076,18" path="m2820,14114r1075,l3895,14097r-1075,l2820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0" style="position:absolute;margin-left:79.45pt;margin-top:400.1pt;width:.5pt;height:69pt;z-index:258755584;mso-position-horizontal-relative:page;mso-position-vertical-relative:page" coordorigin="2803,14114" coordsize="17,2435" path="m2803,16549r17,l2820,14114r-17,l2803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1" style="position:absolute;margin-left:79.45pt;margin-top:469.1pt;width:.5pt;height:.5pt;z-index:258756608;mso-position-horizontal-relative:page;mso-position-vertical-relative:page" coordorigin="2803,16549" coordsize="17,18" path="m2803,16566r17,l2820,16549r-17,l2803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2" style="position:absolute;margin-left:110.4pt;margin-top:399.6pt;width:.5pt;height:.5pt;z-index:258757632;mso-position-horizontal-relative:page;mso-position-vertical-relative:page" coordorigin="3895,14097" coordsize="17,18" path="m3895,14114r17,l3912,14097r-17,l3895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3" style="position:absolute;margin-left:226.55pt;margin-top:302.5pt;width:.5pt;height:.5pt;z-index:258758656;mso-position-horizontal-relative:page;mso-position-vertical-relative:page" coordorigin="7993,10673" coordsize="17,17" path="m7993,10690r17,l8010,10673r-17,l7993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4" style="position:absolute;margin-left:573.85pt;margin-top:246.85pt;width:.5pt;height:.5pt;z-index:258759680;mso-position-horizontal-relative:page;mso-position-vertical-relative:page" coordorigin="20244,8708" coordsize="17,18" path="m20244,8725r17,l20261,8708r-17,l20244,87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5" style="position:absolute;margin-left:573.85pt;margin-top:247.3pt;width:.5pt;height:55.2pt;z-index:258760704;mso-position-horizontal-relative:page;mso-position-vertical-relative:page" coordorigin="20244,8725" coordsize="17,1948" path="m20244,10673r17,l20261,8725r-17,l20244,1067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6" style="position:absolute;margin-left:227.05pt;margin-top:302.5pt;width:346.8pt;height:.5pt;z-index:258761728;mso-position-horizontal-relative:page;mso-position-vertical-relative:page" coordorigin="8010,10673" coordsize="12235,17" path="m8010,10690r12234,l20244,10673r-12234,l8010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7" style="position:absolute;margin-left:226.55pt;margin-top:303pt;width:.5pt;height:96.6pt;z-index:258762752;mso-position-horizontal-relative:page;mso-position-vertical-relative:page" coordorigin="7993,10690" coordsize="17,3408" path="m7993,14098r17,l8010,10690r-17,l7993,14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58" type="#_x0000_t202" style="position:absolute;margin-left:171.85pt;margin-top:400.2pt;width:4.4pt;height:14.7pt;z-index:25876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9" style="position:absolute;margin-left:110.9pt;margin-top:399.6pt;width:115.7pt;height:.5pt;z-index:258764800;mso-position-horizontal-relative:page;mso-position-vertical-relative:page" coordorigin="3912,14097" coordsize="4081,18" path="m3912,14114r4081,l7993,14097r-4081,l3912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0" style="position:absolute;margin-left:110.4pt;margin-top:400.1pt;width:.5pt;height:69pt;z-index:258765824;mso-position-horizontal-relative:page;mso-position-vertical-relative:page" coordorigin="3895,14114" coordsize="17,2435" path="m3895,16549r17,l3912,14114r-17,l3895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1" type="#_x0000_t202" style="position:absolute;margin-left:90.5pt;margin-top:469.65pt;width:4.4pt;height:14.7pt;z-index:25876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2" style="position:absolute;margin-left:79.9pt;margin-top:469.1pt;width:30.5pt;height:.5pt;z-index:258767872;mso-position-horizontal-relative:page;mso-position-vertical-relative:page" coordorigin="2820,16549" coordsize="1076,18" path="m2820,16566r1075,l3895,16549r-1075,l2820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3" style="position:absolute;margin-left:79.45pt;margin-top:469.55pt;width:.5pt;height:273.1pt;z-index:258768896;mso-position-horizontal-relative:page;mso-position-vertical-relative:page" coordorigin="2803,16566" coordsize="17,9636" path="m2803,26201r17,l2820,16566r-17,l2803,262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4" style="position:absolute;margin-left:79.45pt;margin-top:742.7pt;width:.5pt;height:.5pt;z-index:258769920;mso-position-horizontal-relative:page;mso-position-vertical-relative:page" coordorigin="2803,26201" coordsize="17,17" path="m2803,26217r17,l2820,26201r-17,l2803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5" style="position:absolute;margin-left:110.4pt;margin-top:469.1pt;width:.5pt;height:.5pt;z-index:258770944;mso-position-horizontal-relative:page;mso-position-vertical-relative:page" coordorigin="3895,16549" coordsize="17,18" path="m3895,16566r17,l3912,16549r-17,l3895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6" style="position:absolute;margin-left:226.55pt;margin-top:399.6pt;width:.5pt;height:.5pt;z-index:258771968;mso-position-horizontal-relative:page;mso-position-vertical-relative:page" coordorigin="7993,14097" coordsize="17,18" path="m7993,14114r17,l8010,14097r-17,l7993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67" style="position:absolute;margin-left:230.75pt;margin-top:385.8pt;width:339.35pt;height:13.8pt;z-index:258772992;mso-position-horizontal-relative:page;mso-position-vertical-relative:page" coordorigin="8141,13611" coordsize="11972,487" path="m8141,14098r11972,l20113,13611r-11972,l8141,14098xe" stroked="f" strokeweight="1pt">
            <v:stroke miterlimit="10" joinstyle="miter"/>
            <w10:wrap anchorx="page" anchory="page"/>
          </v:shape>
        </w:pict>
      </w:r>
      <w:r>
        <w:pict>
          <v:shape id="_x0000_s10968" type="#_x0000_t202" style="position:absolute;margin-left:232.2pt;margin-top:385.9pt;width:4.4pt;height:14.7pt;z-index:25877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9" style="position:absolute;margin-left:573.85pt;margin-top:302.5pt;width:.5pt;height:.5pt;z-index:258775040;mso-position-horizontal-relative:page;mso-position-vertical-relative:page" coordorigin="20244,10673" coordsize="17,17" path="m20244,10690r17,l20261,10673r-17,l20244,1069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0" style="position:absolute;margin-left:573.85pt;margin-top:303pt;width:.5pt;height:96.6pt;z-index:258776064;mso-position-horizontal-relative:page;mso-position-vertical-relative:page" coordorigin="20244,10690" coordsize="17,3408" path="m20244,14098r17,l20261,10690r-17,l20244,140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1" style="position:absolute;margin-left:227.05pt;margin-top:399.6pt;width:346.8pt;height:.5pt;z-index:258777088;mso-position-horizontal-relative:page;mso-position-vertical-relative:page" coordorigin="8010,14097" coordsize="12235,18" path="m8010,14114r12234,l20244,14097r-12234,l8010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2" style="position:absolute;margin-left:226.55pt;margin-top:400.1pt;width:.5pt;height:69pt;z-index:258778112;mso-position-horizontal-relative:page;mso-position-vertical-relative:page" coordorigin="7993,14114" coordsize="17,2435" path="m7993,16549r17,l8010,14114r-17,l7993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3" style="position:absolute;margin-left:110.9pt;margin-top:469.1pt;width:115.7pt;height:.5pt;z-index:258779136;mso-position-horizontal-relative:page;mso-position-vertical-relative:page" coordorigin="3912,16549" coordsize="4081,18" path="m3912,16566r4081,l7993,16549r-4081,l3912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4" style="position:absolute;margin-left:110.4pt;margin-top:469.55pt;width:.5pt;height:273.1pt;z-index:258780160;mso-position-horizontal-relative:page;mso-position-vertical-relative:page" coordorigin="3895,16566" coordsize="17,9636" path="m3895,26201r17,l3912,16566r-17,l3895,262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5" style="position:absolute;margin-left:79.9pt;margin-top:742.7pt;width:30.5pt;height:.5pt;z-index:258781184;mso-position-horizontal-relative:page;mso-position-vertical-relative:page" coordorigin="2820,26201" coordsize="1076,17" path="m2820,26217r1075,l3895,26201r-1075,l2820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6" style="position:absolute;margin-left:79.45pt;margin-top:743.15pt;width:.5pt;height:13.8pt;z-index:258782208;mso-position-horizontal-relative:page;mso-position-vertical-relative:page" coordorigin="2803,26217" coordsize="17,487" path="m2803,26704r17,l2820,26217r-17,l2803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7" style="position:absolute;margin-left:79.45pt;margin-top:756.95pt;width:.5pt;height:.5pt;z-index:258783232;mso-position-horizontal-relative:page;mso-position-vertical-relative:page" coordorigin="2803,26704" coordsize="17,17" path="m2803,26721r17,l2820,26704r-17,l2803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8" style="position:absolute;margin-left:79.45pt;margin-top:756.95pt;width:.5pt;height:.5pt;z-index:258784256;mso-position-horizontal-relative:page;mso-position-vertical-relative:page" coordorigin="2803,26704" coordsize="17,17" path="m2803,26721r17,l2820,26704r-17,l2803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79" style="position:absolute;margin-left:79.9pt;margin-top:756.95pt;width:30.5pt;height:.5pt;z-index:258785280;mso-position-horizontal-relative:page;mso-position-vertical-relative:page" coordorigin="2820,26704" coordsize="1076,17" path="m2820,26721r1075,l3895,26704r-1075,l2820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0" style="position:absolute;margin-left:110.4pt;margin-top:742.7pt;width:.5pt;height:.5pt;z-index:258786304;mso-position-horizontal-relative:page;mso-position-vertical-relative:page" coordorigin="3895,26201" coordsize="17,17" path="m3895,26217r17,l3912,26201r-17,l3895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1" style="position:absolute;margin-left:226.55pt;margin-top:469.1pt;width:.5pt;height:.5pt;z-index:258787328;mso-position-horizontal-relative:page;mso-position-vertical-relative:page" coordorigin="7993,16549" coordsize="17,18" path="m7993,16566r17,l8010,16549r-17,l7993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2" type="#_x0000_t202" style="position:absolute;margin-left:311.75pt;margin-top:455.4pt;width:4.4pt;height:14.7pt;z-index:25878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3" style="position:absolute;margin-left:573.85pt;margin-top:399.6pt;width:.5pt;height:.5pt;z-index:258789376;mso-position-horizontal-relative:page;mso-position-vertical-relative:page" coordorigin="20244,14097" coordsize="17,18" path="m20244,14114r17,l20261,14097r-17,l20244,1411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4" style="position:absolute;margin-left:573.85pt;margin-top:400.1pt;width:.5pt;height:69pt;z-index:258790400;mso-position-horizontal-relative:page;mso-position-vertical-relative:page" coordorigin="20244,14114" coordsize="17,2435" path="m20244,16549r17,l20261,14114r-17,l20244,1654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5" style="position:absolute;margin-left:227.05pt;margin-top:469.1pt;width:346.8pt;height:.5pt;z-index:258791424;mso-position-horizontal-relative:page;mso-position-vertical-relative:page" coordorigin="8010,16549" coordsize="12235,18" path="m8010,16566r12234,l20244,16549r-12234,l8010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6" style="position:absolute;margin-left:226.55pt;margin-top:469.55pt;width:.5pt;height:273.1pt;z-index:258792448;mso-position-horizontal-relative:page;mso-position-vertical-relative:page" coordorigin="7993,16566" coordsize="17,9636" path="m7993,26201r17,l8010,16566r-17,l7993,262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7" style="position:absolute;margin-left:110.9pt;margin-top:742.7pt;width:115.7pt;height:.5pt;z-index:258793472;mso-position-horizontal-relative:page;mso-position-vertical-relative:page" coordorigin="3912,26201" coordsize="4081,17" path="m3912,26217r4081,l7993,26201r-4081,l3912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8" style="position:absolute;margin-left:110.4pt;margin-top:743.15pt;width:.5pt;height:13.8pt;z-index:258794496;mso-position-horizontal-relative:page;mso-position-vertical-relative:page" coordorigin="3895,26217" coordsize="17,487" path="m3895,26704r17,l3912,26217r-17,l3895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89" style="position:absolute;margin-left:110.4pt;margin-top:756.95pt;width:.5pt;height:.5pt;z-index:258795520;mso-position-horizontal-relative:page;mso-position-vertical-relative:page" coordorigin="3895,26704" coordsize="17,17" path="m3895,26721r17,l3912,26704r-17,l3895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0" style="position:absolute;margin-left:110.9pt;margin-top:756.95pt;width:115.7pt;height:.5pt;z-index:258796544;mso-position-horizontal-relative:page;mso-position-vertical-relative:page" coordorigin="3912,26704" coordsize="4081,17" path="m3912,26721r4081,l7993,26704r-4081,l3912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1" style="position:absolute;margin-left:226.55pt;margin-top:742.7pt;width:.5pt;height:.5pt;z-index:258797568;mso-position-horizontal-relative:page;mso-position-vertical-relative:page" coordorigin="7993,26201" coordsize="17,17" path="m7993,26217r17,l8010,26201r-17,l7993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2" type="#_x0000_t202" style="position:absolute;margin-left:232.2pt;margin-top:729pt;width:4.4pt;height:14.7pt;z-index:25879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3" style="position:absolute;margin-left:573.85pt;margin-top:469.1pt;width:.5pt;height:.5pt;z-index:258799616;mso-position-horizontal-relative:page;mso-position-vertical-relative:page" coordorigin="20244,16549" coordsize="17,18" path="m20244,16566r17,l20261,16549r-17,l20244,16566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4" style="position:absolute;margin-left:573.85pt;margin-top:469.55pt;width:.5pt;height:273.1pt;z-index:258800640;mso-position-horizontal-relative:page;mso-position-vertical-relative:page" coordorigin="20244,16566" coordsize="17,9636" path="m20244,26201r17,l20261,16566r-17,l20244,2620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5" style="position:absolute;margin-left:227.05pt;margin-top:742.7pt;width:346.8pt;height:.5pt;z-index:258801664;mso-position-horizontal-relative:page;mso-position-vertical-relative:page" coordorigin="8010,26201" coordsize="12235,17" path="m8010,26217r12234,l20244,26201r-12234,l8010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6" style="position:absolute;margin-left:226.55pt;margin-top:743.15pt;width:.5pt;height:13.8pt;z-index:258802688;mso-position-horizontal-relative:page;mso-position-vertical-relative:page" coordorigin="7993,26217" coordsize="17,487" path="m7993,26704r17,l8010,26217r-17,l7993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7" style="position:absolute;margin-left:226.55pt;margin-top:756.95pt;width:.5pt;height:.5pt;z-index:258803712;mso-position-horizontal-relative:page;mso-position-vertical-relative:page" coordorigin="7993,26704" coordsize="17,17" path="m7993,26721r17,l8010,26704r-17,l7993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8" style="position:absolute;margin-left:227.05pt;margin-top:756.95pt;width:346.8pt;height:.5pt;z-index:258804736;mso-position-horizontal-relative:page;mso-position-vertical-relative:page" coordorigin="8010,26704" coordsize="12235,17" path="m8010,26721r12234,l20244,26704r-12234,l8010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0999" style="position:absolute;margin-left:573.85pt;margin-top:742.7pt;width:.5pt;height:.5pt;z-index:258805760;mso-position-horizontal-relative:page;mso-position-vertical-relative:page" coordorigin="20244,26201" coordsize="17,17" path="m20244,26217r17,l20261,26201r-17,l20244,2621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00" style="position:absolute;margin-left:573.85pt;margin-top:743.15pt;width:.5pt;height:13.8pt;z-index:258806784;mso-position-horizontal-relative:page;mso-position-vertical-relative:page" coordorigin="20244,26217" coordsize="17,487" path="m20244,26704r17,l20261,26217r-17,l20244,2670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01" style="position:absolute;margin-left:573.85pt;margin-top:756.95pt;width:.5pt;height:.5pt;z-index:258807808;mso-position-horizontal-relative:page;mso-position-vertical-relative:page" coordorigin="20244,26704" coordsize="17,17" path="m20244,26721r17,l20261,26704r-17,l20244,2672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02" style="position:absolute;margin-left:573.85pt;margin-top:756.95pt;width:.5pt;height:.5pt;z-index:258808832;mso-position-horizontal-relative:page;mso-position-vertical-relative:page" coordorigin="20244,26704" coordsize="17,17" path="m20244,26721r17,l20261,26704r-17,l20244,26721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spacing w:line="315" w:lineRule="exact"/>
        <w:ind w:right="-113"/>
      </w:pPr>
      <w:r w:rsidRPr="00363E8C">
        <w:rPr>
          <w:b/>
          <w:bCs/>
          <w:color w:val="000000"/>
          <w:w w:val="98"/>
          <w:sz w:val="28"/>
          <w:szCs w:val="28"/>
        </w:rPr>
        <w:t>на разработку проекта правил землепользования и застройки Троицкого</w:t>
      </w:r>
      <w:r w:rsidRPr="00363E8C">
        <w:rPr>
          <w:b/>
          <w:bCs/>
          <w:color w:val="000000"/>
          <w:spacing w:val="57"/>
          <w:w w:val="98"/>
          <w:sz w:val="28"/>
          <w:szCs w:val="28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2310" w:right="717" w:bottom="0" w:left="1925" w:header="720" w:footer="720" w:gutter="0"/>
          <w:cols w:space="720"/>
        </w:sectPr>
      </w:pPr>
    </w:p>
    <w:p w:rsidR="00923E4B" w:rsidRDefault="00923E4B">
      <w:pPr>
        <w:spacing w:before="1466" w:line="265" w:lineRule="exact"/>
        <w:ind w:right="-113"/>
      </w:pPr>
      <w:r w:rsidRPr="00363E8C">
        <w:rPr>
          <w:color w:val="000000"/>
          <w:spacing w:val="2"/>
          <w:sz w:val="24"/>
          <w:szCs w:val="24"/>
        </w:rPr>
        <w:lastRenderedPageBreak/>
        <w:t>Правила землепользования и застройки Троицкого муниципаль-</w:t>
      </w:r>
      <w:r w:rsidRPr="00363E8C">
        <w:rPr>
          <w:color w:val="000000"/>
          <w:spacing w:val="6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64" w:bottom="0" w:left="4644" w:header="720" w:footer="720" w:gutter="0"/>
          <w:cols w:space="720"/>
        </w:sectPr>
      </w:pPr>
    </w:p>
    <w:p w:rsidR="00923E4B" w:rsidRDefault="00923E4B">
      <w:pPr>
        <w:tabs>
          <w:tab w:val="left" w:pos="1027"/>
          <w:tab w:val="left" w:pos="1833"/>
          <w:tab w:val="left" w:pos="2894"/>
          <w:tab w:val="left" w:pos="4687"/>
          <w:tab w:val="left" w:pos="5042"/>
          <w:tab w:val="left" w:pos="5283"/>
          <w:tab w:val="left" w:pos="5655"/>
          <w:tab w:val="left" w:pos="5894"/>
        </w:tabs>
        <w:spacing w:before="572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Решения </w:t>
      </w:r>
      <w:r>
        <w:tab/>
      </w:r>
      <w:r>
        <w:rPr>
          <w:color w:val="000000"/>
          <w:sz w:val="24"/>
          <w:szCs w:val="24"/>
        </w:rPr>
        <w:t xml:space="preserve">органа </w:t>
      </w:r>
      <w:r>
        <w:tab/>
      </w:r>
      <w:r>
        <w:rPr>
          <w:color w:val="000000"/>
          <w:sz w:val="24"/>
          <w:szCs w:val="24"/>
        </w:rPr>
        <w:t xml:space="preserve">местного </w:t>
      </w:r>
      <w:r>
        <w:tab/>
      </w:r>
      <w:r>
        <w:rPr>
          <w:color w:val="000000"/>
          <w:sz w:val="24"/>
          <w:szCs w:val="24"/>
        </w:rPr>
        <w:t xml:space="preserve">самоуправления </w:t>
      </w:r>
      <w:r>
        <w:tab/>
      </w:r>
      <w:r>
        <w:rPr>
          <w:color w:val="000000"/>
          <w:sz w:val="24"/>
          <w:szCs w:val="24"/>
        </w:rPr>
        <w:t xml:space="preserve">от </w:t>
      </w:r>
      <w:r>
        <w:tab/>
      </w:r>
      <w:r>
        <w:rPr>
          <w:color w:val="000000"/>
          <w:sz w:val="24"/>
          <w:szCs w:val="24"/>
        </w:rPr>
        <w:t xml:space="preserve">« </w:t>
      </w:r>
      <w:r>
        <w:tab/>
      </w:r>
      <w:r>
        <w:rPr>
          <w:color w:val="000000"/>
          <w:sz w:val="24"/>
          <w:szCs w:val="24"/>
        </w:rPr>
        <w:t xml:space="preserve">13 </w:t>
      </w:r>
      <w:r>
        <w:tab/>
      </w:r>
      <w:r>
        <w:rPr>
          <w:color w:val="000000"/>
          <w:sz w:val="24"/>
          <w:szCs w:val="24"/>
        </w:rPr>
        <w:t xml:space="preserve">» </w:t>
      </w:r>
      <w:r>
        <w:tab/>
      </w:r>
      <w:r>
        <w:rPr>
          <w:color w:val="000000"/>
          <w:sz w:val="24"/>
          <w:szCs w:val="24"/>
        </w:rPr>
        <w:t xml:space="preserve">февраля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67" w:bottom="0" w:left="4644" w:header="720" w:footer="720" w:gutter="0"/>
          <w:cols w:space="720"/>
        </w:sectPr>
      </w:pPr>
    </w:p>
    <w:p w:rsidR="00923E4B" w:rsidRDefault="00923E4B">
      <w:pPr>
        <w:spacing w:before="1124" w:line="265" w:lineRule="exact"/>
        <w:ind w:right="-113"/>
      </w:pPr>
      <w:r w:rsidRPr="00363E8C">
        <w:rPr>
          <w:color w:val="000000"/>
          <w:w w:val="89"/>
          <w:sz w:val="24"/>
          <w:szCs w:val="24"/>
        </w:rPr>
        <w:lastRenderedPageBreak/>
        <w:t>на основании заключенного соглашения о передаче полномочий органов</w:t>
      </w:r>
      <w:r w:rsidRPr="00363E8C">
        <w:rPr>
          <w:color w:val="000000"/>
          <w:spacing w:val="56"/>
          <w:w w:val="89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81" w:bottom="0" w:left="4644" w:header="720" w:footer="720" w:gutter="0"/>
          <w:cols w:space="720"/>
        </w:sectPr>
      </w:pPr>
    </w:p>
    <w:p w:rsidR="00923E4B" w:rsidRDefault="00923E4B">
      <w:pPr>
        <w:spacing w:before="1400" w:line="265" w:lineRule="exact"/>
        <w:ind w:right="-113"/>
      </w:pPr>
      <w:r w:rsidRPr="00363E8C">
        <w:rPr>
          <w:color w:val="000000"/>
          <w:w w:val="98"/>
          <w:sz w:val="24"/>
          <w:szCs w:val="24"/>
        </w:rPr>
        <w:lastRenderedPageBreak/>
        <w:t>Подрядчик</w:t>
      </w:r>
      <w:r w:rsidRPr="00363E8C">
        <w:rPr>
          <w:color w:val="000000"/>
          <w:spacing w:val="1"/>
          <w:w w:val="98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409" w:bottom="0" w:left="2321" w:header="720" w:footer="720" w:gutter="0"/>
          <w:cols w:space="720"/>
        </w:sectPr>
      </w:pPr>
    </w:p>
    <w:p w:rsidR="00923E4B" w:rsidRDefault="00923E4B">
      <w:pPr>
        <w:tabs>
          <w:tab w:val="left" w:pos="360"/>
        </w:tabs>
        <w:spacing w:before="1392" w:line="294" w:lineRule="exact"/>
        <w:ind w:right="-113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− </w:t>
      </w:r>
      <w:r>
        <w:tab/>
      </w:r>
      <w:r>
        <w:rPr>
          <w:color w:val="000000"/>
          <w:sz w:val="24"/>
          <w:szCs w:val="24"/>
        </w:rPr>
        <w:t xml:space="preserve">Муниципальное образование «Заларинский район» Иркут-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96" w:bottom="0" w:left="4644" w:header="720" w:footer="720" w:gutter="0"/>
          <w:cols w:space="720"/>
        </w:sectPr>
      </w:pPr>
    </w:p>
    <w:p w:rsidR="00923E4B" w:rsidRDefault="00923E4B">
      <w:pPr>
        <w:spacing w:before="485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Численность </w:t>
      </w:r>
    </w:p>
    <w:p w:rsidR="00923E4B" w:rsidRDefault="00923E4B">
      <w:pPr>
        <w:spacing w:before="485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населения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4644" w:header="720" w:footer="720" w:gutter="0"/>
          <w:cols w:num="2" w:space="720" w:equalWidth="0">
            <w:col w:w="1382" w:space="133"/>
            <w:col w:w="1104"/>
          </w:cols>
        </w:sectPr>
      </w:pPr>
    </w:p>
    <w:p w:rsidR="00923E4B" w:rsidRDefault="00923E4B">
      <w:pPr>
        <w:tabs>
          <w:tab w:val="left" w:pos="1056"/>
        </w:tabs>
        <w:spacing w:before="286" w:after="10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Площадь </w:t>
      </w:r>
      <w:r>
        <w:tab/>
      </w:r>
      <w:r>
        <w:rPr>
          <w:color w:val="000000"/>
          <w:sz w:val="24"/>
          <w:szCs w:val="24"/>
        </w:rPr>
        <w:t>Троицкого сельского поселения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22768,37 га. </w:t>
      </w:r>
    </w:p>
    <w:p w:rsidR="00923E4B" w:rsidRDefault="00923E4B">
      <w:pPr>
        <w:tabs>
          <w:tab w:val="left" w:pos="2004"/>
          <w:tab w:val="left" w:pos="2688"/>
          <w:tab w:val="left" w:pos="4397"/>
        </w:tabs>
        <w:spacing w:line="270" w:lineRule="exact"/>
        <w:ind w:right="-113"/>
        <w:rPr>
          <w:color w:val="000000"/>
          <w:spacing w:val="41"/>
          <w:w w:val="89"/>
          <w:sz w:val="24"/>
          <w:szCs w:val="24"/>
        </w:rPr>
      </w:pPr>
      <w:r w:rsidRPr="00363E8C">
        <w:rPr>
          <w:color w:val="000000"/>
          <w:w w:val="91"/>
          <w:sz w:val="24"/>
          <w:szCs w:val="24"/>
        </w:rPr>
        <w:t xml:space="preserve">Административный </w:t>
      </w:r>
      <w:r>
        <w:tab/>
      </w:r>
      <w:r w:rsidRPr="00363E8C">
        <w:rPr>
          <w:color w:val="000000"/>
          <w:w w:val="90"/>
          <w:sz w:val="24"/>
          <w:szCs w:val="24"/>
        </w:rPr>
        <w:t>центр</w:t>
      </w:r>
      <w:r w:rsidRPr="00363E8C">
        <w:rPr>
          <w:color w:val="000000"/>
          <w:spacing w:val="1"/>
          <w:w w:val="90"/>
          <w:sz w:val="24"/>
          <w:szCs w:val="24"/>
        </w:rPr>
        <w:t xml:space="preserve"> </w:t>
      </w:r>
      <w:r>
        <w:tab/>
      </w:r>
      <w:r w:rsidRPr="00363E8C">
        <w:rPr>
          <w:color w:val="000000"/>
          <w:w w:val="90"/>
          <w:sz w:val="24"/>
          <w:szCs w:val="24"/>
        </w:rPr>
        <w:t>муниципального</w:t>
      </w:r>
      <w:r w:rsidRPr="00363E8C">
        <w:rPr>
          <w:color w:val="000000"/>
          <w:spacing w:val="15"/>
          <w:w w:val="90"/>
          <w:sz w:val="24"/>
          <w:szCs w:val="24"/>
        </w:rPr>
        <w:t xml:space="preserve"> </w:t>
      </w:r>
      <w:r>
        <w:tab/>
      </w:r>
      <w:r w:rsidRPr="00363E8C">
        <w:rPr>
          <w:color w:val="000000"/>
          <w:w w:val="90"/>
          <w:sz w:val="24"/>
          <w:szCs w:val="24"/>
        </w:rPr>
        <w:t>образования</w:t>
      </w:r>
      <w:r w:rsidRPr="00363E8C">
        <w:rPr>
          <w:color w:val="000000"/>
          <w:spacing w:val="3"/>
          <w:w w:val="90"/>
          <w:sz w:val="24"/>
          <w:szCs w:val="24"/>
        </w:rPr>
        <w:t xml:space="preserve"> </w:t>
      </w:r>
      <w:r>
        <w:rPr>
          <w:color w:val="000000"/>
          <w:spacing w:val="11342"/>
          <w:sz w:val="24"/>
          <w:szCs w:val="24"/>
        </w:rPr>
        <w:t xml:space="preserve"> </w:t>
      </w:r>
      <w:r w:rsidRPr="00363E8C">
        <w:rPr>
          <w:color w:val="000000"/>
          <w:w w:val="89"/>
          <w:sz w:val="24"/>
          <w:szCs w:val="24"/>
        </w:rPr>
        <w:t>площадь 236 га., количество жителей 916  чел.</w:t>
      </w:r>
      <w:r w:rsidRPr="00363E8C">
        <w:rPr>
          <w:color w:val="000000"/>
          <w:spacing w:val="41"/>
          <w:w w:val="89"/>
          <w:sz w:val="24"/>
          <w:szCs w:val="24"/>
        </w:rPr>
        <w:t xml:space="preserve"> </w:t>
      </w:r>
    </w:p>
    <w:p w:rsidR="00923E4B" w:rsidRDefault="00923E4B" w:rsidP="00923E4B">
      <w:pPr>
        <w:tabs>
          <w:tab w:val="left" w:pos="2004"/>
          <w:tab w:val="left" w:pos="2688"/>
          <w:tab w:val="left" w:pos="4397"/>
        </w:tabs>
        <w:spacing w:line="20" w:lineRule="exact"/>
        <w:ind w:right="-113"/>
        <w:sectPr w:rsidR="00923E4B" w:rsidSect="00AA7298">
          <w:type w:val="continuous"/>
          <w:pgSz w:w="11906" w:h="16838"/>
          <w:pgMar w:top="1134" w:right="1398" w:bottom="0" w:left="464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1126" type="#_x0000_t202" style="position:absolute;margin-left:238.3pt;margin-top:804.85pt;width:3.45pt;height:10.3pt;z-index:-24437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7" type="#_x0000_t202" style="position:absolute;margin-left:203.4pt;margin-top:804.85pt;width:3.45pt;height:10.3pt;z-index:-24437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8" type="#_x0000_t202" style="position:absolute;margin-left:169.3pt;margin-top:804.85pt;width:3.45pt;height:10.3pt;z-index:-24437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9" type="#_x0000_t202" style="position:absolute;margin-left:138.7pt;margin-top:804.85pt;width:3.45pt;height:10.3pt;z-index:-24437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0" type="#_x0000_t202" style="position:absolute;margin-left:114.7pt;margin-top:804.85pt;width:3.45pt;height:10.3pt;z-index:-24437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1" type="#_x0000_t202" style="position:absolute;margin-left:81.95pt;margin-top:804.85pt;width:3.45pt;height:10.3pt;z-index:-24437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2" type="#_x0000_t202" style="position:absolute;margin-left:230.3pt;margin-top:790.85pt;width:2.9pt;height:8.05pt;z-index:-24437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3" type="#_x0000_t202" style="position:absolute;margin-left:193.3pt;margin-top:790.85pt;width:2.9pt;height:8.05pt;z-index:-24437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4" type="#_x0000_t202" style="position:absolute;margin-left:158.5pt;margin-top:790.85pt;width:2.9pt;height:8.05pt;z-index:-24437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5" type="#_x0000_t202" style="position:absolute;margin-left:130.3pt;margin-top:790.85pt;width:2.9pt;height:8.05pt;z-index:-24437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6" type="#_x0000_t202" style="position:absolute;margin-left:102.1pt;margin-top:790.85pt;width:2.9pt;height:8.05pt;z-index:-24436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7" type="#_x0000_t202" style="position:absolute;margin-left:73.9pt;margin-top:790.85pt;width:2.9pt;height:8.05pt;z-index:-24436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8" type="#_x0000_t202" style="position:absolute;margin-left:575.9pt;margin-top:776.05pt;width:3.9pt;height:12.45pt;z-index:-24436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9" type="#_x0000_t202" style="position:absolute;margin-left:230.3pt;margin-top:774.9pt;width:2.9pt;height:8.05pt;z-index:-24436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0" type="#_x0000_t202" style="position:absolute;margin-left:193.3pt;margin-top:774.9pt;width:2.9pt;height:8.05pt;z-index:-24436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1" type="#_x0000_t202" style="position:absolute;margin-left:158.5pt;margin-top:774.9pt;width:2.9pt;height:8.05pt;z-index:-24436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2" type="#_x0000_t202" style="position:absolute;margin-left:130.3pt;margin-top:774.9pt;width:2.9pt;height:8.05pt;z-index:-24436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3" type="#_x0000_t202" style="position:absolute;margin-left:102.1pt;margin-top:774.9pt;width:2.9pt;height:8.05pt;z-index:-24436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4" type="#_x0000_t202" style="position:absolute;margin-left:73.9pt;margin-top:774.9pt;width:2.9pt;height:8.05pt;z-index:-24436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5" type="#_x0000_t202" style="position:absolute;margin-left:42.6pt;margin-top:782.9pt;width:14.7pt;height:4.4pt;z-index:-2443601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6" type="#_x0000_t202" style="position:absolute;margin-left:28.55pt;margin-top:754.85pt;width:12.45pt;height:3.9pt;z-index:-2443591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7" type="#_x0000_t202" style="position:absolute;margin-left:42.6pt;margin-top:698.05pt;width:14.7pt;height:4.4pt;z-index:-2443581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8" type="#_x0000_t202" style="position:absolute;margin-left:28.55pt;margin-top:671.55pt;width:12.45pt;height:3.9pt;z-index:-2443571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9" type="#_x0000_t202" style="position:absolute;margin-left:42.6pt;margin-top:610.7pt;width:14.7pt;height:4.4pt;z-index:-2443560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0" type="#_x0000_t202" style="position:absolute;margin-left:28.55pt;margin-top:583pt;width:12.45pt;height:3.9pt;z-index:-2443550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1" type="#_x0000_t202" style="position:absolute;margin-left:338.4pt;margin-top:383.5pt;width:4.95pt;height:16.95pt;z-index:-24435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2" type="#_x0000_t202" style="position:absolute;margin-left:43.3pt;margin-top:18.35pt;width:4.95pt;height:16.95pt;z-index:-24435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3" type="#_x0000_t202" style="position:absolute;margin-left:25.55pt;margin-top:15.85pt;width:556.4pt;height:806.85pt;z-index:-24435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42"/>
                    <w:gridCol w:w="61"/>
                    <w:gridCol w:w="192"/>
                    <w:gridCol w:w="43"/>
                    <w:gridCol w:w="341"/>
                    <w:gridCol w:w="43"/>
                    <w:gridCol w:w="520"/>
                    <w:gridCol w:w="43"/>
                    <w:gridCol w:w="508"/>
                    <w:gridCol w:w="55"/>
                    <w:gridCol w:w="520"/>
                    <w:gridCol w:w="43"/>
                    <w:gridCol w:w="520"/>
                    <w:gridCol w:w="43"/>
                    <w:gridCol w:w="787"/>
                    <w:gridCol w:w="43"/>
                    <w:gridCol w:w="192"/>
                    <w:gridCol w:w="406"/>
                    <w:gridCol w:w="43"/>
                    <w:gridCol w:w="6042"/>
                    <w:gridCol w:w="43"/>
                    <w:gridCol w:w="527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6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 w:val="restart"/>
                        <w:tcMar>
                          <w:left w:w="482" w:type="dxa"/>
                          <w:right w:w="410" w:type="dxa"/>
                        </w:tcMar>
                      </w:tcPr>
                      <w:p w:rsidR="00AA7298" w:rsidRDefault="00AA7298">
                        <w:pPr>
                          <w:spacing w:before="5268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7 </w:t>
                        </w:r>
                      </w:p>
                    </w:tc>
                    <w:tc>
                      <w:tcPr>
                        <w:tcW w:w="2203" w:type="dxa"/>
                        <w:gridSpan w:val="8"/>
                        <w:vMerge w:val="restart"/>
                        <w:tcMar>
                          <w:left w:w="28" w:type="dxa"/>
                          <w:right w:w="93" w:type="dxa"/>
                        </w:tcMar>
                      </w:tcPr>
                      <w:p w:rsidR="00AA7298" w:rsidRDefault="00AA7298">
                        <w:pPr>
                          <w:spacing w:before="446" w:line="270" w:lineRule="exact"/>
                          <w:ind w:right="-113"/>
                        </w:pPr>
                        <w:r w:rsidRPr="003C22CE">
                          <w:rPr>
                            <w:color w:val="000000"/>
                            <w:w w:val="96"/>
                            <w:sz w:val="24"/>
                            <w:szCs w:val="24"/>
                          </w:rPr>
                          <w:t>ставляемые заказчи-</w:t>
                        </w:r>
                        <w:r w:rsidRPr="003C22CE">
                          <w:rPr>
                            <w:color w:val="000000"/>
                            <w:spacing w:val="13"/>
                            <w:w w:val="9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w w:val="95"/>
                            <w:sz w:val="24"/>
                            <w:szCs w:val="24"/>
                          </w:rPr>
                          <w:t>ком</w:t>
                        </w:r>
                        <w:r w:rsidRPr="003C22CE">
                          <w:rPr>
                            <w:color w:val="000000"/>
                            <w:spacing w:val="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before="20" w:after="10" w:line="270" w:lineRule="exact"/>
                          <w:ind w:right="210"/>
                        </w:pPr>
                        <w:r w:rsidRPr="003C22CE"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6.1 Материалы о</w:t>
                        </w:r>
                        <w:r w:rsidRPr="003C22CE">
                          <w:rPr>
                            <w:color w:val="000000"/>
                            <w:spacing w:val="6"/>
                            <w:w w:val="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w w:val="98"/>
                            <w:sz w:val="24"/>
                            <w:szCs w:val="24"/>
                          </w:rPr>
                          <w:t>современном ис-</w:t>
                        </w:r>
                        <w:r w:rsidRPr="003C22CE">
                          <w:rPr>
                            <w:color w:val="000000"/>
                            <w:spacing w:val="6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line="270" w:lineRule="exact"/>
                          <w:ind w:right="210"/>
                        </w:pPr>
                        <w:r w:rsidRPr="003C22CE">
                          <w:rPr>
                            <w:color w:val="000000"/>
                            <w:w w:val="96"/>
                            <w:sz w:val="24"/>
                            <w:szCs w:val="24"/>
                          </w:rPr>
                          <w:t xml:space="preserve">пользовании </w:t>
                        </w:r>
                        <w:r w:rsidRPr="003C22CE">
                          <w:rPr>
                            <w:color w:val="000000"/>
                            <w:spacing w:val="9"/>
                            <w:w w:val="9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w w:val="96"/>
                            <w:sz w:val="24"/>
                            <w:szCs w:val="24"/>
                          </w:rPr>
                          <w:t>территории</w:t>
                        </w:r>
                        <w:r w:rsidRPr="003C22CE">
                          <w:rPr>
                            <w:color w:val="000000"/>
                            <w:spacing w:val="10"/>
                            <w:w w:val="9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1783"/>
                          </w:tabs>
                          <w:spacing w:before="3166" w:after="10" w:line="270" w:lineRule="exact"/>
                          <w:ind w:right="-59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ния к проектным </w:t>
                        </w:r>
                      </w:p>
                      <w:p w:rsidR="00AA7298" w:rsidRDefault="00AA7298">
                        <w:pPr>
                          <w:spacing w:line="265" w:lineRule="exact"/>
                          <w:ind w:right="-59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решениям  </w:t>
                        </w:r>
                      </w:p>
                    </w:tc>
                    <w:tc>
                      <w:tcPr>
                        <w:tcW w:w="7072" w:type="dxa"/>
                        <w:gridSpan w:val="5"/>
                        <w:vMerge w:val="restart"/>
                        <w:tcMar>
                          <w:left w:w="148" w:type="dxa"/>
                          <w:right w:w="12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708"/>
                            <w:tab w:val="left" w:pos="751"/>
                            <w:tab w:val="left" w:pos="2215"/>
                            <w:tab w:val="left" w:pos="3622"/>
                            <w:tab w:val="left" w:pos="5217"/>
                          </w:tabs>
                          <w:spacing w:before="8856" w:after="10" w:line="273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- о регулировании землепользования и застройки органа-</w:t>
                        </w:r>
                        <w:r w:rsidRPr="003C22CE">
                          <w:rPr>
                            <w:color w:val="000000"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sz w:val="24"/>
                            <w:szCs w:val="24"/>
                          </w:rPr>
                          <w:t>ми местного управления, в том числе существующей застройки в</w:t>
                        </w:r>
                        <w:r w:rsidRPr="003C22CE">
                          <w:rPr>
                            <w:color w:val="000000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целях реконструкции объектов капитального строительства, раз-</w:t>
                        </w:r>
                        <w:r w:rsidRPr="003C22CE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вития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застроенных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территорий,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комплексного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строительства, </w:t>
                        </w:r>
                      </w:p>
                      <w:p w:rsidR="00AA7298" w:rsidRDefault="00AA7298">
                        <w:pPr>
                          <w:tabs>
                            <w:tab w:val="left" w:pos="1255"/>
                          </w:tabs>
                          <w:spacing w:after="10"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выявления </w:t>
                        </w: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свободных от прав третьих лиц земельных участков</w:t>
                        </w:r>
                        <w:r w:rsidRPr="003C22CE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для строительства;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14"/>
                            <w:tab w:val="left" w:pos="1284"/>
                            <w:tab w:val="left" w:pos="2518"/>
                            <w:tab w:val="left" w:pos="3242"/>
                            <w:tab w:val="left" w:pos="4805"/>
                            <w:tab w:val="left" w:pos="6451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изменении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видов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разрешенного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использования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зе-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мельных участков и объектов капитального строительства физи-</w:t>
                        </w:r>
                        <w:r w:rsidRPr="003C22CE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ческими и юридическими лицами;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65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о подготовке документации по планировке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о проведении публичных слушаний по вопросам земле-</w:t>
                        </w:r>
                        <w:r w:rsidRPr="003C22CE">
                          <w:rPr>
                            <w:color w:val="000000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пользования и застройки; </w:t>
                        </w:r>
                      </w:p>
                      <w:p w:rsidR="00AA7298" w:rsidRDefault="00AA7298">
                        <w:pPr>
                          <w:tabs>
                            <w:tab w:val="left" w:pos="76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z w:val="24"/>
                            <w:szCs w:val="24"/>
                          </w:rPr>
                          <w:t>- о внесении изменений в правила землепользования и за-</w:t>
                        </w:r>
                        <w:r w:rsidRPr="003C22CE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стройки;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о регулировании иных вопросов землепользования и за-</w:t>
                        </w:r>
                        <w:r w:rsidRPr="003C22CE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стройки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2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1.2. На картах градостроительного зонирования террито-</w:t>
                        </w:r>
                        <w:r w:rsidRPr="003C22CE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рии Троицкого сельского поселения выделяются границы терри-</w:t>
                        </w:r>
                        <w:r w:rsidRPr="003C22CE">
                          <w:rPr>
                            <w:color w:val="000000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ториальных зон.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3C22CE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Границы территориальных зон должны отвечать требова-</w:t>
                        </w:r>
                        <w:r w:rsidRPr="003C22CE">
                          <w:rPr>
                            <w:color w:val="000000"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3C22CE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нию принадлежности каждого земельного участка только к од-</w:t>
                        </w:r>
                        <w:r w:rsidRPr="003C22CE">
                          <w:rPr>
                            <w:color w:val="000000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492"/>
                            <w:tab w:val="left" w:pos="605"/>
                            <w:tab w:val="left" w:pos="2481"/>
                            <w:tab w:val="left" w:pos="3106"/>
                            <w:tab w:val="left" w:pos="4752"/>
                            <w:tab w:val="left" w:pos="5575"/>
                          </w:tabs>
                          <w:spacing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территориальной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зоне.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Формирование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одного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земельного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22C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3C22CE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87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22C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3C22CE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3C22CE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72" w:type="dxa"/>
                        <w:gridSpan w:val="3"/>
                        <w:vMerge/>
                      </w:tcPr>
                      <w:p w:rsidR="00AA7298" w:rsidRDefault="00AA7298"/>
                    </w:tc>
                    <w:tc>
                      <w:tcPr>
                        <w:tcW w:w="2203" w:type="dxa"/>
                        <w:gridSpan w:val="8"/>
                        <w:vMerge/>
                      </w:tcPr>
                      <w:p w:rsidR="00AA7298" w:rsidRDefault="00AA7298"/>
                    </w:tc>
                    <w:tc>
                      <w:tcPr>
                        <w:tcW w:w="7072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3C22CE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3C22CE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76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57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1154" type="#_x0000_t202" style="position:absolute;margin-left:534.25pt;margin-top:281.4pt;width:28.65pt;height:14.7pt;z-index:-24435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Град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5" style="position:absolute;margin-left:230.75pt;margin-top:211.8pt;width:339.35pt;height:13.8pt;z-index:-244349952;mso-position-horizontal-relative:page;mso-position-vertical-relative:page" coordorigin="8141,7472" coordsize="11972,487" path="m8141,7959r11972,l20113,7472r-11972,l8141,7959xe" stroked="f" strokeweight="1pt">
            <v:stroke miterlimit="10" joinstyle="miter"/>
            <w10:wrap anchorx="page" anchory="page"/>
          </v:shape>
        </w:pict>
      </w:r>
      <w:r>
        <w:pict>
          <v:shape id="_x0000_s11156" style="position:absolute;margin-left:114.6pt;margin-top:211.8pt;width:108.25pt;height:13.8pt;z-index:-244348928;mso-position-horizontal-relative:page;mso-position-vertical-relative:page" coordorigin="4043,7472" coordsize="3819,487" path="m4043,7959r3819,l7862,7472r-3819,l4043,7959xe" stroked="f" strokeweight="1pt">
            <v:stroke miterlimit="10" joinstyle="miter"/>
            <w10:wrap anchorx="page" anchory="page"/>
          </v:shape>
        </w:pict>
      </w:r>
      <w:r>
        <w:pict>
          <v:shape id="_x0000_s11157" style="position:absolute;margin-left:230.75pt;margin-top:68.3pt;width:339.35pt;height:14.65pt;z-index:-244347904;mso-position-horizontal-relative:page;mso-position-vertical-relative:page" coordorigin="8141,2409" coordsize="11972,517" path="m8141,2926r11972,l20113,2409r-11972,l8141,2926xe" stroked="f" strokeweight="1pt">
            <v:stroke miterlimit="10" joinstyle="miter"/>
            <w10:wrap anchorx="page" anchory="page"/>
          </v:shape>
        </w:pict>
      </w:r>
      <w:r>
        <w:pict>
          <v:shape id="_x0000_s11158" type="#_x0000_t202" style="position:absolute;margin-left:356.05pt;margin-top:281.4pt;width:176.2pt;height:14.7pt;z-index:-24434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891"/>
                      <w:tab w:val="left" w:pos="1781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Правил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должен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соответствовать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9" type="#_x0000_t202" style="position:absolute;margin-left:267.6pt;margin-top:281.4pt;width:86.45pt;height:14.7pt;z-index:-24434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837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Состав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проекта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0" type="#_x0000_t202" style="position:absolute;margin-left:232.2pt;margin-top:211.9pt;width:341.1pt;height:14.7pt;z-index:-24434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C22CE">
                    <w:rPr>
                      <w:color w:val="000000"/>
                      <w:spacing w:val="4"/>
                      <w:sz w:val="24"/>
                      <w:szCs w:val="24"/>
                    </w:rPr>
                    <w:t>- проект схемы территориального планирования Иркутской об-</w:t>
                  </w:r>
                  <w:r w:rsidRPr="003C22CE">
                    <w:rPr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1" type="#_x0000_t202" style="position:absolute;margin-left:116.05pt;margin-top:211.9pt;width:90.2pt;height:14.7pt;z-index:-24434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6.2 Материалы 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2" type="#_x0000_t202" style="position:absolute;margin-left:232.2pt;margin-top:68pt;width:341.1pt;height:16.1pt;z-index:-24434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372"/>
                      <w:tab w:val="left" w:pos="1577"/>
                      <w:tab w:val="left" w:pos="3552"/>
                      <w:tab w:val="left" w:pos="4390"/>
                      <w:tab w:val="left" w:pos="6427"/>
                    </w:tabs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−</w:t>
                  </w:r>
                  <w:r>
                    <w:tab/>
                  </w:r>
                  <w:r w:rsidRPr="003C22CE">
                    <w:rPr>
                      <w:color w:val="000000"/>
                      <w:w w:val="98"/>
                      <w:sz w:val="24"/>
                      <w:szCs w:val="24"/>
                    </w:rPr>
                    <w:t>материалы</w:t>
                  </w:r>
                  <w:r w:rsidRPr="003C22CE">
                    <w:rPr>
                      <w:color w:val="000000"/>
                      <w:spacing w:val="9"/>
                      <w:w w:val="98"/>
                      <w:sz w:val="24"/>
                      <w:szCs w:val="24"/>
                    </w:rPr>
                    <w:t xml:space="preserve">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землепользования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(схемы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землепользования,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от-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3" type="#_x0000_t202" style="position:absolute;margin-left:236.15pt;margin-top:211.9pt;width:4.4pt;height:14.7pt;z-index:-24434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4" style="position:absolute;margin-left:230.75pt;margin-top:225.6pt;width:339.35pt;height:13.8pt;z-index:-244340736;mso-position-horizontal-relative:page;mso-position-vertical-relative:page" coordorigin="8141,7959" coordsize="11972,487" path="m8141,8446r11972,l20113,7959r-11972,l8141,8446xe" stroked="f" strokeweight="1pt">
            <v:stroke miterlimit="10" joinstyle="miter"/>
            <w10:wrap anchorx="page" anchory="page"/>
          </v:shape>
        </w:pict>
      </w:r>
      <w:r>
        <w:pict>
          <v:shape id="_x0000_s11165" type="#_x0000_t202" style="position:absolute;margin-left:232.2pt;margin-top:225.7pt;width:36.1pt;height:14.7pt;z-index:-24433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ласти;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6" style="position:absolute;margin-left:230.75pt;margin-top:239.4pt;width:339.35pt;height:13.8pt;z-index:-244338688;mso-position-horizontal-relative:page;mso-position-vertical-relative:page" coordorigin="8141,8446" coordsize="11972,487" path="m8141,8933r11972,l20113,8446r-11972,l8141,8933xe" stroked="f" strokeweight="1pt">
            <v:stroke miterlimit="10" joinstyle="miter"/>
            <w10:wrap anchorx="page" anchory="page"/>
          </v:shape>
        </w:pict>
      </w:r>
      <w:r>
        <w:pict>
          <v:shape id="_x0000_s11167" style="position:absolute;margin-left:114.6pt;margin-top:225.6pt;width:108.25pt;height:13.8pt;z-index:-244337664;mso-position-horizontal-relative:page;mso-position-vertical-relative:page" coordorigin="4043,7959" coordsize="3819,487" path="m4043,8446r3819,l7862,7959r-3819,l4043,8446xe" stroked="f" strokeweight="1pt">
            <v:stroke miterlimit="10" joinstyle="miter"/>
            <w10:wrap anchorx="page" anchory="page"/>
          </v:shape>
        </w:pict>
      </w:r>
      <w:r>
        <w:pict>
          <v:shape id="_x0000_s11168" type="#_x0000_t202" style="position:absolute;margin-left:238.2pt;margin-top:69.2pt;width:4.75pt;height:14.8pt;z-index:-24433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9" style="position:absolute;margin-left:230.75pt;margin-top:82.9pt;width:339.35pt;height:23.9pt;z-index:-244335616;mso-position-horizontal-relative:page;mso-position-vertical-relative:page" coordorigin="8141,2926" coordsize="11972,843" path="m8141,3768r11972,l20113,2926r-11972,l8141,3768xe" stroked="f" strokeweight="1pt">
            <v:stroke miterlimit="10" joinstyle="miter"/>
            <w10:wrap anchorx="page" anchory="page"/>
          </v:shape>
        </w:pict>
      </w:r>
      <w:r>
        <w:pict>
          <v:shape id="_x0000_s11170" style="position:absolute;margin-left:230.75pt;margin-top:106.8pt;width:339.35pt;height:14.65pt;z-index:-244334592;mso-position-horizontal-relative:page;mso-position-vertical-relative:page" coordorigin="8141,3768" coordsize="11972,517" path="m8141,4285r11972,l20113,3768r-11972,l8141,4285xe" stroked="f" strokeweight="1pt">
            <v:stroke miterlimit="10" joinstyle="miter"/>
            <w10:wrap anchorx="page" anchory="page"/>
          </v:shape>
        </w:pict>
      </w:r>
      <w:r>
        <w:pict>
          <v:shape id="_x0000_s11171" type="#_x0000_t202" style="position:absolute;margin-left:232.2pt;margin-top:106.5pt;width:340.95pt;height:16.1pt;z-index:-24433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360"/>
                    </w:tabs>
                    <w:spacing w:line="294" w:lineRule="exact"/>
                  </w:pPr>
                  <w:r w:rsidRPr="003C22CE">
                    <w:rPr>
                      <w:rFonts w:ascii="Arial" w:eastAsia="Arial" w:hAnsi="Arial" w:cs="Arial"/>
                      <w:color w:val="000000"/>
                      <w:w w:val="90"/>
                      <w:sz w:val="24"/>
                      <w:szCs w:val="24"/>
                    </w:rPr>
                    <w:t xml:space="preserve">− </w:t>
                  </w:r>
                  <w:r>
                    <w:tab/>
                  </w:r>
                  <w:r w:rsidRPr="003C22CE">
                    <w:rPr>
                      <w:color w:val="000000"/>
                      <w:spacing w:val="1"/>
                      <w:sz w:val="24"/>
                      <w:szCs w:val="24"/>
                    </w:rPr>
                    <w:t>сведения об имеющихся памятниках истории, культуры и ар-</w:t>
                  </w:r>
                  <w:r w:rsidRPr="003C22CE">
                    <w:rPr>
                      <w:color w:val="000000"/>
                      <w:spacing w:val="7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2" style="position:absolute;margin-left:230.75pt;margin-top:121.45pt;width:339.35pt;height:13.8pt;z-index:-244332544;mso-position-horizontal-relative:page;mso-position-vertical-relative:page" coordorigin="8141,4285" coordsize="11972,487" path="m8141,4771r11972,l20113,4285r-11972,l8141,4771xe" stroked="f" strokeweight="1pt">
            <v:stroke miterlimit="10" joinstyle="miter"/>
            <w10:wrap anchorx="page" anchory="page"/>
          </v:shape>
        </w:pict>
      </w:r>
      <w:r>
        <w:pict>
          <v:shape id="_x0000_s11173" type="#_x0000_t202" style="position:absolute;margin-left:250.2pt;margin-top:121.55pt;width:324.6pt;height:14.7pt;z-index:-24433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C22CE">
                    <w:rPr>
                      <w:color w:val="000000"/>
                      <w:spacing w:val="5"/>
                      <w:sz w:val="24"/>
                      <w:szCs w:val="24"/>
                    </w:rPr>
                    <w:t>хитектуры и их охранных зон (Службы по охране объектов</w:t>
                  </w:r>
                  <w:r w:rsidRPr="003C22CE">
                    <w:rPr>
                      <w:color w:val="000000"/>
                      <w:spacing w:val="3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4" style="position:absolute;margin-left:230.75pt;margin-top:135.25pt;width:339.35pt;height:23.75pt;z-index:-244330496;mso-position-horizontal-relative:page;mso-position-vertical-relative:page" coordorigin="8141,4771" coordsize="11972,839" path="m8141,5610r11972,l20113,4771r-11972,l8141,5610xe" stroked="f" strokeweight="1pt">
            <v:stroke miterlimit="10" joinstyle="miter"/>
            <w10:wrap anchorx="page" anchory="page"/>
          </v:shape>
        </w:pict>
      </w:r>
      <w:r>
        <w:pict>
          <v:shape id="_x0000_s11175" style="position:absolute;margin-left:230.75pt;margin-top:159pt;width:339.35pt;height:14.65pt;z-index:-244329472;mso-position-horizontal-relative:page;mso-position-vertical-relative:page" coordorigin="8141,5610" coordsize="11972,517" path="m8141,6126r11972,l20113,5610r-11972,l8141,6126xe" stroked="f" strokeweight="1pt">
            <v:stroke miterlimit="10" joinstyle="miter"/>
            <w10:wrap anchorx="page" anchory="page"/>
          </v:shape>
        </w:pict>
      </w:r>
      <w:r>
        <w:pict>
          <v:shape id="_x0000_s11048" style="position:absolute;margin-left:230.75pt;margin-top:173.65pt;width:339.35pt;height:13.8pt;z-index:258856960;mso-position-horizontal-relative:page;mso-position-vertical-relative:page" coordorigin="8141,6126" coordsize="11972,487" path="m8141,6613r11972,l20113,6126r-11972,l8141,6613xe" stroked="f" strokeweight="1pt">
            <v:stroke miterlimit="10" joinstyle="miter"/>
            <w10:wrap anchorx="page" anchory="page"/>
          </v:shape>
        </w:pict>
      </w:r>
      <w:r>
        <w:pict>
          <v:shape id="_x0000_s11049" style="position:absolute;margin-left:230.75pt;margin-top:253.2pt;width:339.35pt;height:13.8pt;z-index:258857984;mso-position-horizontal-relative:page;mso-position-vertical-relative:page" coordorigin="8141,8933" coordsize="11972,487" path="m8141,9420r11972,l20113,8933r-11972,l8141,9420xe" stroked="f" strokeweight="1pt">
            <v:stroke miterlimit="10" joinstyle="miter"/>
            <w10:wrap anchorx="page" anchory="page"/>
          </v:shape>
        </w:pict>
      </w:r>
      <w:r>
        <w:pict>
          <v:shape id="_x0000_s11050" type="#_x0000_t202" style="position:absolute;margin-left:250.2pt;margin-top:173.75pt;width:322.7pt;height:14.7pt;z-index:25885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3C22CE">
                    <w:rPr>
                      <w:color w:val="000000"/>
                      <w:spacing w:val="5"/>
                      <w:sz w:val="24"/>
                      <w:szCs w:val="24"/>
                    </w:rPr>
                    <w:t>ной власти и местного самоуправления по вопросам земле-</w:t>
                  </w:r>
                  <w:r w:rsidRPr="003C22CE">
                    <w:rPr>
                      <w:color w:val="000000"/>
                      <w:spacing w:val="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1" type="#_x0000_t202" style="position:absolute;margin-left:232.2pt;margin-top:253.3pt;width:57.2pt;height:14.7pt;z-index:25886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го района;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2" style="position:absolute;margin-left:230.75pt;margin-top:187.45pt;width:339.35pt;height:13.9pt;z-index:258861056;mso-position-horizontal-relative:page;mso-position-vertical-relative:page" coordorigin="8141,6613" coordsize="11972,491" path="m8141,7104r11972,l20113,6613r-11972,l8141,7104xe" stroked="f" strokeweight="1pt">
            <v:stroke miterlimit="10" joinstyle="miter"/>
            <w10:wrap anchorx="page" anchory="page"/>
          </v:shape>
        </w:pict>
      </w:r>
      <w:r>
        <w:pict>
          <v:shape id="_x0000_s11053" style="position:absolute;margin-left:114.6pt;margin-top:239.4pt;width:108.25pt;height:13.8pt;z-index:258862080;mso-position-horizontal-relative:page;mso-position-vertical-relative:page" coordorigin="4043,8446" coordsize="3819,487" path="m4043,8933r3819,l7862,8446r-3819,l4043,8933xe" stroked="f" strokeweight="1pt">
            <v:stroke miterlimit="10" joinstyle="miter"/>
            <w10:wrap anchorx="page" anchory="page"/>
          </v:shape>
        </w:pict>
      </w:r>
      <w:r>
        <w:pict>
          <v:shape id="_x0000_s11054" style="position:absolute;margin-left:230.75pt;margin-top:267pt;width:339.35pt;height:13.8pt;z-index:258863104;mso-position-horizontal-relative:page;mso-position-vertical-relative:page" coordorigin="8141,9420" coordsize="11972,487" path="m8141,9907r11972,l20113,9420r-11972,l8141,9907xe" stroked="f" strokeweight="1pt">
            <v:stroke miterlimit="10" joinstyle="miter"/>
            <w10:wrap anchorx="page" anchory="page"/>
          </v:shape>
        </w:pict>
      </w:r>
      <w:r>
        <w:pict>
          <v:shape id="_x0000_s11055" type="#_x0000_t202" style="position:absolute;margin-left:250.2pt;margin-top:135.45pt;width:223.4pt;height:14.7pt;z-index:25886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культурного наследия Иркутской области)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6" type="#_x0000_t202" style="position:absolute;margin-left:250.2pt;margin-top:187.65pt;width:132.2pt;height:14.7pt;z-index:25886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пользования и застройки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7" type="#_x0000_t202" style="position:absolute;margin-left:116.05pt;margin-top:239.5pt;width:106.55pt;height:14.7pt;z-index:25886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которых обязателен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8" type="#_x0000_t202" style="position:absolute;margin-left:232.2pt;margin-top:267.1pt;width:308.25pt;height:14.7pt;z-index:25886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- проект генерального  плана муниципального образования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9" type="#_x0000_t202" style="position:absolute;margin-left:19.55pt;margin-top:821.4pt;width:4.4pt;height:14.7pt;z-index:25886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0" type="#_x0000_t202" style="position:absolute;margin-left:85.1pt;margin-top:14.25pt;width:4.4pt;height:14.7pt;z-index:25886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1" type="#_x0000_t202" style="position:absolute;margin-left:250.2pt;margin-top:83.15pt;width:34.3pt;height:14.7pt;z-index:25887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воды)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2" type="#_x0000_t202" style="position:absolute;margin-left:290.9pt;margin-top:516pt;width:4.35pt;height:14.7pt;z-index:25887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3" type="#_x0000_t202" style="position:absolute;margin-left:267.6pt;margin-top:626.4pt;width:4.4pt;height:14.7pt;z-index:25887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4" type="#_x0000_t202" style="position:absolute;margin-left:319.45pt;margin-top:709.2pt;width:7.3pt;height:14.7pt;z-index:25887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5" style="position:absolute;margin-left:79.45pt;margin-top:39.7pt;width:.5pt;height:.5pt;z-index:258874368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66" style="position:absolute;margin-left:79.45pt;margin-top:39.7pt;width:.5pt;height:.5pt;z-index:258875392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67" style="position:absolute;margin-left:79.9pt;margin-top:39.7pt;width:30.5pt;height:.5pt;z-index:258876416;mso-position-horizontal-relative:page;mso-position-vertical-relative:page" coordorigin="2820,1402" coordsize="1076,17" path="m2820,1419r1075,l3895,1402r-1075,l282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68" style="position:absolute;margin-left:79.45pt;margin-top:40.2pt;width:.5pt;height:27.6pt;z-index:258877440;mso-position-horizontal-relative:page;mso-position-vertical-relative:page" coordorigin="2803,1419" coordsize="17,974" path="m2803,2392r17,l2820,1419r-17,l2803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69" style="position:absolute;margin-left:79.45pt;margin-top:67.8pt;width:.5pt;height:.5pt;z-index:258878464;mso-position-horizontal-relative:page;mso-position-vertical-relative:page" coordorigin="2803,2392" coordsize="17,17" path="m2803,2409r17,l2820,2392r-17,l2803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0" style="position:absolute;margin-left:110.4pt;margin-top:39.7pt;width:.5pt;height:.5pt;z-index:258879488;mso-position-horizontal-relative:page;mso-position-vertical-relative:page" coordorigin="3895,1402" coordsize="17,17" path="m3895,1419r17,l3912,1402r-17,l3895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1" style="position:absolute;margin-left:110.9pt;margin-top:39.7pt;width:115.7pt;height:.5pt;z-index:258880512;mso-position-horizontal-relative:page;mso-position-vertical-relative:page" coordorigin="3912,1402" coordsize="4081,17" path="m3912,1419r4081,l7993,1402r-4081,l3912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2" style="position:absolute;margin-left:110.4pt;margin-top:40.2pt;width:.5pt;height:27.6pt;z-index:258881536;mso-position-horizontal-relative:page;mso-position-vertical-relative:page" coordorigin="3895,1419" coordsize="17,974" path="m3895,2392r17,l3912,1419r-17,l3895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3" type="#_x0000_t202" style="position:absolute;margin-left:85.1pt;margin-top:68.4pt;width:4.4pt;height:14.7pt;z-index:25888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4" style="position:absolute;margin-left:79.9pt;margin-top:67.8pt;width:30.5pt;height:.5pt;z-index:258883584;mso-position-horizontal-relative:page;mso-position-vertical-relative:page" coordorigin="2820,2392" coordsize="1076,17" path="m2820,2409r1075,l3895,2392r-1075,l2820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5" style="position:absolute;margin-left:79.45pt;margin-top:68.3pt;width:.5pt;height:143.05pt;z-index:258884608;mso-position-horizontal-relative:page;mso-position-vertical-relative:page" coordorigin="2803,2409" coordsize="17,5047" path="m2803,7455r17,l2820,2409r-17,l2803,74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6" style="position:absolute;margin-left:79.45pt;margin-top:211.3pt;width:.5pt;height:.5pt;z-index:258885632;mso-position-horizontal-relative:page;mso-position-vertical-relative:page" coordorigin="2803,7455" coordsize="17,17" path="m2803,7472r17,l2820,7455r-17,l2803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7" style="position:absolute;margin-left:110.4pt;margin-top:67.8pt;width:.5pt;height:.5pt;z-index:258886656;mso-position-horizontal-relative:page;mso-position-vertical-relative:page" coordorigin="3895,2392" coordsize="17,17" path="m3895,2409r17,l3912,2392r-17,l3895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78" type="#_x0000_t202" style="position:absolute;margin-left:134.9pt;margin-top:54.1pt;width:4.4pt;height:14.7pt;z-index:25888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9" style="position:absolute;margin-left:226.55pt;margin-top:39.7pt;width:.5pt;height:.5pt;z-index:258888704;mso-position-horizontal-relative:page;mso-position-vertical-relative:page" coordorigin="7993,1402" coordsize="17,17" path="m7993,1419r17,l8010,1402r-17,l799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0" style="position:absolute;margin-left:227.05pt;margin-top:39.7pt;width:346.8pt;height:.5pt;z-index:258889728;mso-position-horizontal-relative:page;mso-position-vertical-relative:page" coordorigin="8010,1402" coordsize="12235,17" path="m8010,1419r12234,l20244,1402r-12234,l801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1" style="position:absolute;margin-left:226.55pt;margin-top:40.2pt;width:.5pt;height:27.6pt;z-index:258890752;mso-position-horizontal-relative:page;mso-position-vertical-relative:page" coordorigin="7993,1419" coordsize="17,974" path="m7993,2392r17,l8010,1419r-17,l7993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2" style="position:absolute;margin-left:110.9pt;margin-top:67.8pt;width:115.7pt;height:.5pt;z-index:258891776;mso-position-horizontal-relative:page;mso-position-vertical-relative:page" coordorigin="3912,2392" coordsize="4081,17" path="m3912,2409r4081,l7993,2392r-4081,l3912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3" style="position:absolute;margin-left:110.4pt;margin-top:68.3pt;width:.5pt;height:143.05pt;z-index:258892800;mso-position-horizontal-relative:page;mso-position-vertical-relative:page" coordorigin="3895,2409" coordsize="17,5047" path="m3895,7455r17,l3912,2409r-17,l3895,74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4" type="#_x0000_t202" style="position:absolute;margin-left:85.1pt;margin-top:211.9pt;width:4.4pt;height:14.7pt;z-index:25889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5" style="position:absolute;margin-left:79.9pt;margin-top:211.3pt;width:30.5pt;height:.5pt;z-index:258894848;mso-position-horizontal-relative:page;mso-position-vertical-relative:page" coordorigin="2820,7455" coordsize="1076,17" path="m2820,7472r1075,l3895,7455r-1075,l2820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6" style="position:absolute;margin-left:79.45pt;margin-top:211.8pt;width:.5pt;height:69pt;z-index:258895872;mso-position-horizontal-relative:page;mso-position-vertical-relative:page" coordorigin="2803,7472" coordsize="17,2435" path="m2803,9907r17,l2820,7472r-17,l2803,99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7" style="position:absolute;margin-left:79.45pt;margin-top:280.8pt;width:.5pt;height:.5pt;z-index:258896896;mso-position-horizontal-relative:page;mso-position-vertical-relative:page" coordorigin="2803,9906" coordsize="17,18" path="m2803,9923r17,l2820,9906r-17,l2803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8" style="position:absolute;margin-left:110.4pt;margin-top:211.3pt;width:.5pt;height:.5pt;z-index:258897920;mso-position-horizontal-relative:page;mso-position-vertical-relative:page" coordorigin="3895,7455" coordsize="17,17" path="m3895,7472r17,l3912,7455r-17,l3895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89" style="position:absolute;margin-left:226.55pt;margin-top:67.8pt;width:.5pt;height:.5pt;z-index:258898944;mso-position-horizontal-relative:page;mso-position-vertical-relative:page" coordorigin="7993,2392" coordsize="17,17" path="m7993,2409r17,l8010,2392r-17,l7993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0" style="position:absolute;margin-left:573.85pt;margin-top:39.7pt;width:.5pt;height:.5pt;z-index:258899968;mso-position-horizontal-relative:page;mso-position-vertical-relative:page" coordorigin="20244,1402" coordsize="17,17" path="m20244,1419r17,l20261,1402r-17,l20244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1" style="position:absolute;margin-left:573.85pt;margin-top:39.7pt;width:.5pt;height:.5pt;z-index:258900992;mso-position-horizontal-relative:page;mso-position-vertical-relative:page" coordorigin="20244,1402" coordsize="17,17" path="m20244,1419r17,l20261,1402r-17,l20244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2" style="position:absolute;margin-left:573.85pt;margin-top:40.2pt;width:.5pt;height:27.6pt;z-index:258902016;mso-position-horizontal-relative:page;mso-position-vertical-relative:page" coordorigin="20244,1419" coordsize="17,974" path="m20244,2392r17,l20261,1419r-17,l20244,239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3" style="position:absolute;margin-left:227.05pt;margin-top:67.8pt;width:346.8pt;height:.5pt;z-index:258903040;mso-position-horizontal-relative:page;mso-position-vertical-relative:page" coordorigin="8010,2392" coordsize="12235,17" path="m8010,2409r12234,l20244,2392r-12234,l8010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4" style="position:absolute;margin-left:226.55pt;margin-top:68.3pt;width:.5pt;height:143.05pt;z-index:258904064;mso-position-horizontal-relative:page;mso-position-vertical-relative:page" coordorigin="7993,2409" coordsize="17,5047" path="m7993,7455r17,l8010,2409r-17,l7993,74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5" style="position:absolute;margin-left:110.9pt;margin-top:211.3pt;width:115.7pt;height:.5pt;z-index:258905088;mso-position-horizontal-relative:page;mso-position-vertical-relative:page" coordorigin="3912,7455" coordsize="4081,17" path="m3912,7472r4081,l7993,7455r-4081,l3912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6" style="position:absolute;margin-left:110.4pt;margin-top:211.8pt;width:.5pt;height:69pt;z-index:258906112;mso-position-horizontal-relative:page;mso-position-vertical-relative:page" coordorigin="3895,7472" coordsize="17,2435" path="m3895,9907r17,l3912,7472r-17,l3895,99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7" type="#_x0000_t202" style="position:absolute;margin-left:91.1pt;margin-top:281.4pt;width:4.4pt;height:14.7pt;z-index:25890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8" style="position:absolute;margin-left:79.9pt;margin-top:280.8pt;width:30.5pt;height:.5pt;z-index:258908160;mso-position-horizontal-relative:page;mso-position-vertical-relative:page" coordorigin="2820,9906" coordsize="1076,18" path="m2820,9923r1075,l3895,9906r-1075,l2820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099" style="position:absolute;margin-left:79.45pt;margin-top:281.3pt;width:.5pt;height:483pt;z-index:258909184;mso-position-horizontal-relative:page;mso-position-vertical-relative:page" coordorigin="2803,9923" coordsize="17,17040" path="m2803,26962r17,l2820,9923r-17,l2803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0" style="position:absolute;margin-left:79.45pt;margin-top:764.3pt;width:.5pt;height:.5pt;z-index:258910208;mso-position-horizontal-relative:page;mso-position-vertical-relative:page" coordorigin="2803,26962" coordsize="17,18" path="m2803,26980r17,l2820,26962r-17,l2803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1" style="position:absolute;margin-left:79.45pt;margin-top:764.3pt;width:.5pt;height:.5pt;z-index:258911232;mso-position-horizontal-relative:page;mso-position-vertical-relative:page" coordorigin="2803,26962" coordsize="17,18" path="m2803,26980r17,l2820,26962r-17,l2803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2" style="position:absolute;margin-left:79.9pt;margin-top:764.3pt;width:30.5pt;height:.5pt;z-index:258912256;mso-position-horizontal-relative:page;mso-position-vertical-relative:page" coordorigin="2820,26962" coordsize="1076,18" path="m2820,26980r1075,l3895,26962r-1075,l2820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3" style="position:absolute;margin-left:110.4pt;margin-top:280.8pt;width:.5pt;height:.5pt;z-index:258913280;mso-position-horizontal-relative:page;mso-position-vertical-relative:page" coordorigin="3895,9906" coordsize="17,18" path="m3895,9923r17,l3912,9906r-17,l3895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4" style="position:absolute;margin-left:226.55pt;margin-top:211.3pt;width:.5pt;height:.5pt;z-index:258914304;mso-position-horizontal-relative:page;mso-position-vertical-relative:page" coordorigin="7993,7455" coordsize="17,17" path="m7993,7472r17,l8010,7455r-17,l7993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5" style="position:absolute;margin-left:573.85pt;margin-top:67.8pt;width:.5pt;height:.5pt;z-index:258915328;mso-position-horizontal-relative:page;mso-position-vertical-relative:page" coordorigin="20244,2392" coordsize="17,17" path="m20244,2409r17,l20261,2392r-17,l20244,240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6" style="position:absolute;margin-left:573.85pt;margin-top:68.3pt;width:.5pt;height:143.05pt;z-index:258916352;mso-position-horizontal-relative:page;mso-position-vertical-relative:page" coordorigin="20244,2409" coordsize="17,5047" path="m20244,7455r17,l20261,2409r-17,l20244,745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7" style="position:absolute;margin-left:227.05pt;margin-top:211.3pt;width:346.8pt;height:.5pt;z-index:258917376;mso-position-horizontal-relative:page;mso-position-vertical-relative:page" coordorigin="8010,7455" coordsize="12235,17" path="m8010,7472r12234,l20244,7455r-12234,l8010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8" style="position:absolute;margin-left:226.55pt;margin-top:211.8pt;width:.5pt;height:69pt;z-index:258918400;mso-position-horizontal-relative:page;mso-position-vertical-relative:page" coordorigin="7993,7472" coordsize="17,2435" path="m7993,9907r17,l8010,7472r-17,l7993,99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09" style="position:absolute;margin-left:110.9pt;margin-top:280.8pt;width:115.7pt;height:.5pt;z-index:258919424;mso-position-horizontal-relative:page;mso-position-vertical-relative:page" coordorigin="3912,9906" coordsize="4081,18" path="m3912,9923r4081,l7993,9906r-4081,l3912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0" style="position:absolute;margin-left:110.4pt;margin-top:281.3pt;width:.5pt;height:483pt;z-index:258920448;mso-position-horizontal-relative:page;mso-position-vertical-relative:page" coordorigin="3895,9923" coordsize="17,17040" path="m3895,26962r17,l3912,9923r-17,l3895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1" style="position:absolute;margin-left:110.4pt;margin-top:764.3pt;width:.5pt;height:.5pt;z-index:258921472;mso-position-horizontal-relative:page;mso-position-vertical-relative:page" coordorigin="3895,26962" coordsize="17,18" path="m3895,26980r17,l3912,26962r-17,l3895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2" style="position:absolute;margin-left:110.9pt;margin-top:764.3pt;width:115.7pt;height:.5pt;z-index:258922496;mso-position-horizontal-relative:page;mso-position-vertical-relative:page" coordorigin="3912,26962" coordsize="4081,18" path="m3912,26980r4081,l7993,26962r-4081,l3912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3" style="position:absolute;margin-left:226.55pt;margin-top:280.8pt;width:.5pt;height:.5pt;z-index:258923520;mso-position-horizontal-relative:page;mso-position-vertical-relative:page" coordorigin="7993,9906" coordsize="17,18" path="m7993,9923r17,l8010,9906r-17,l7993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4" type="#_x0000_t202" style="position:absolute;margin-left:236.15pt;margin-top:267.1pt;width:4.4pt;height:14.7pt;z-index:25892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5" type="#_x0000_t202" style="position:absolute;margin-left:535.9pt;margin-top:267.1pt;width:4.4pt;height:14.7pt;z-index:25892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6" style="position:absolute;margin-left:573.85pt;margin-top:211.3pt;width:.5pt;height:.5pt;z-index:258926592;mso-position-horizontal-relative:page;mso-position-vertical-relative:page" coordorigin="20244,7455" coordsize="17,17" path="m20244,7472r17,l20261,7455r-17,l20244,747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7" style="position:absolute;margin-left:573.85pt;margin-top:211.8pt;width:.5pt;height:69pt;z-index:258927616;mso-position-horizontal-relative:page;mso-position-vertical-relative:page" coordorigin="20244,7472" coordsize="17,2435" path="m20244,9907r17,l20261,7472r-17,l20244,990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8" style="position:absolute;margin-left:227.05pt;margin-top:280.8pt;width:346.8pt;height:.5pt;z-index:258928640;mso-position-horizontal-relative:page;mso-position-vertical-relative:page" coordorigin="8010,9906" coordsize="12235,18" path="m8010,9923r12234,l20244,9906r-12234,l8010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19" style="position:absolute;margin-left:226.55pt;margin-top:281.3pt;width:.5pt;height:483pt;z-index:258929664;mso-position-horizontal-relative:page;mso-position-vertical-relative:page" coordorigin="7993,9923" coordsize="17,17040" path="m7993,26962r17,l8010,9923r-17,l7993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0" style="position:absolute;margin-left:226.55pt;margin-top:764.3pt;width:.5pt;height:.5pt;z-index:258930688;mso-position-horizontal-relative:page;mso-position-vertical-relative:page" coordorigin="7993,26962" coordsize="17,18" path="m7993,26980r17,l8010,26962r-17,l7993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1" style="position:absolute;margin-left:227.05pt;margin-top:764.3pt;width:346.8pt;height:.5pt;z-index:258931712;mso-position-horizontal-relative:page;mso-position-vertical-relative:page" coordorigin="8010,26962" coordsize="12235,18" path="m8010,26980r12234,l20244,26962r-12234,l8010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2" style="position:absolute;margin-left:573.85pt;margin-top:280.8pt;width:.5pt;height:.5pt;z-index:258932736;mso-position-horizontal-relative:page;mso-position-vertical-relative:page" coordorigin="20244,9906" coordsize="17,18" path="m20244,9923r17,l20261,9906r-17,l20244,9923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3" style="position:absolute;margin-left:573.85pt;margin-top:281.3pt;width:.5pt;height:483pt;z-index:258933760;mso-position-horizontal-relative:page;mso-position-vertical-relative:page" coordorigin="20244,9923" coordsize="17,17040" path="m20244,26962r17,l20261,9923r-17,l20244,26962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4" style="position:absolute;margin-left:573.85pt;margin-top:764.3pt;width:.5pt;height:.5pt;z-index:258934784;mso-position-horizontal-relative:page;mso-position-vertical-relative:page" coordorigin="20244,26962" coordsize="17,18" path="m20244,26980r17,l20261,26962r-17,l20244,26980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25" style="position:absolute;margin-left:573.85pt;margin-top:764.3pt;width:.5pt;height:.5pt;z-index:258935808;mso-position-horizontal-relative:page;mso-position-vertical-relative:page" coordorigin="20244,26962" coordsize="17,18" path="m20244,26980r17,l20261,26962r-17,l20244,26980xe" fillcolor="black" stroked="f" strokeweight="1pt">
            <v:stroke miterlimit="10" joinstyle="miter"/>
            <w10:wrap anchorx="page" anchory="page"/>
          </v:shape>
        </w:pict>
      </w:r>
    </w:p>
    <w:p w:rsidR="00923E4B" w:rsidRDefault="00923E4B">
      <w:pPr>
        <w:tabs>
          <w:tab w:val="left" w:pos="360"/>
        </w:tabs>
        <w:spacing w:line="294" w:lineRule="exact"/>
        <w:ind w:right="-113"/>
      </w:pPr>
      <w:r w:rsidRPr="003C22CE">
        <w:rPr>
          <w:rFonts w:ascii="Arial" w:eastAsia="Arial" w:hAnsi="Arial" w:cs="Arial"/>
          <w:color w:val="000000"/>
          <w:w w:val="90"/>
          <w:sz w:val="24"/>
          <w:szCs w:val="24"/>
        </w:rPr>
        <w:t xml:space="preserve">− </w:t>
      </w:r>
      <w:r>
        <w:tab/>
      </w:r>
      <w:r w:rsidRPr="003C22CE">
        <w:rPr>
          <w:color w:val="000000"/>
          <w:spacing w:val="2"/>
          <w:sz w:val="24"/>
          <w:szCs w:val="24"/>
        </w:rPr>
        <w:t>законодательные и другие документы органов государствен-</w:t>
      </w:r>
      <w:r w:rsidRPr="003C22CE">
        <w:rPr>
          <w:color w:val="000000"/>
          <w:spacing w:val="13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pgSz w:w="11906" w:h="16838"/>
          <w:pgMar w:top="3154" w:right="464" w:bottom="0" w:left="4644" w:header="720" w:footer="720" w:gutter="0"/>
          <w:cols w:space="720"/>
        </w:sectPr>
      </w:pPr>
    </w:p>
    <w:p w:rsidR="00923E4B" w:rsidRDefault="00923E4B">
      <w:pPr>
        <w:spacing w:before="1046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документы, учет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823" w:bottom="0" w:left="2321" w:header="720" w:footer="720" w:gutter="0"/>
          <w:cols w:space="720"/>
        </w:sectPr>
      </w:pPr>
    </w:p>
    <w:p w:rsidR="00923E4B" w:rsidRDefault="00923E4B">
      <w:pPr>
        <w:spacing w:before="10" w:line="265" w:lineRule="exact"/>
        <w:ind w:right="-113"/>
      </w:pPr>
      <w:r w:rsidRPr="003C22CE">
        <w:rPr>
          <w:color w:val="000000"/>
          <w:spacing w:val="2"/>
          <w:sz w:val="24"/>
          <w:szCs w:val="24"/>
        </w:rPr>
        <w:lastRenderedPageBreak/>
        <w:t>- проект схемы территориального планирования муниципально-</w:t>
      </w:r>
      <w:r w:rsidRPr="003C22CE">
        <w:rPr>
          <w:color w:val="000000"/>
          <w:spacing w:val="23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61" w:bottom="0" w:left="4644" w:header="720" w:footer="720" w:gutter="0"/>
          <w:cols w:space="720"/>
        </w:sectPr>
      </w:pPr>
    </w:p>
    <w:p w:rsidR="00923E4B" w:rsidRDefault="00923E4B">
      <w:pPr>
        <w:spacing w:before="572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Основные </w:t>
      </w:r>
    </w:p>
    <w:p w:rsidR="00923E4B" w:rsidRDefault="00923E4B">
      <w:pPr>
        <w:spacing w:before="572" w:line="265" w:lineRule="exact"/>
        <w:ind w:right="-113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требов </w:t>
      </w:r>
    </w:p>
    <w:p w:rsidR="00923E4B" w:rsidRDefault="00923E4B">
      <w:pPr>
        <w:tabs>
          <w:tab w:val="left" w:pos="6528"/>
        </w:tabs>
        <w:spacing w:before="572" w:after="10" w:line="270" w:lineRule="exact"/>
        <w:ind w:right="-113"/>
      </w:pPr>
      <w:r>
        <w:br w:type="column"/>
      </w:r>
      <w:r>
        <w:lastRenderedPageBreak/>
        <w:tab/>
      </w:r>
      <w:r>
        <w:rPr>
          <w:color w:val="000000"/>
          <w:sz w:val="24"/>
          <w:szCs w:val="24"/>
        </w:rPr>
        <w:t xml:space="preserve">о- </w:t>
      </w:r>
      <w:r>
        <w:rPr>
          <w:color w:val="000000"/>
          <w:spacing w:val="13471"/>
          <w:sz w:val="24"/>
          <w:szCs w:val="24"/>
        </w:rPr>
        <w:t xml:space="preserve"> </w:t>
      </w:r>
      <w:r w:rsidRPr="003C22CE">
        <w:rPr>
          <w:color w:val="000000"/>
          <w:spacing w:val="3"/>
          <w:sz w:val="24"/>
          <w:szCs w:val="24"/>
        </w:rPr>
        <w:t>строительному кодексу Российской Федерации и Рекомендаци-</w:t>
      </w:r>
      <w:r w:rsidRPr="003C22CE">
        <w:rPr>
          <w:color w:val="000000"/>
          <w:spacing w:val="26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ям.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0" w:bottom="0" w:left="2321" w:header="720" w:footer="720" w:gutter="0"/>
          <w:cols w:num="3" w:space="720" w:equalWidth="0">
            <w:col w:w="1102" w:space="0"/>
            <w:col w:w="753" w:space="480"/>
            <w:col w:w="6801"/>
          </w:cols>
        </w:sectPr>
      </w:pPr>
    </w:p>
    <w:p w:rsidR="00923E4B" w:rsidRDefault="00923E4B">
      <w:pPr>
        <w:tabs>
          <w:tab w:val="left" w:pos="708"/>
        </w:tabs>
        <w:spacing w:before="10" w:after="10" w:line="265" w:lineRule="exact"/>
        <w:ind w:right="-113"/>
      </w:pPr>
      <w:r>
        <w:lastRenderedPageBreak/>
        <w:tab/>
      </w:r>
      <w:r>
        <w:rPr>
          <w:color w:val="000000"/>
          <w:sz w:val="24"/>
          <w:szCs w:val="24"/>
        </w:rPr>
        <w:t xml:space="preserve">1. Проект Правил включает в себя: </w:t>
      </w:r>
    </w:p>
    <w:p w:rsidR="00923E4B" w:rsidRDefault="00923E4B">
      <w:pPr>
        <w:tabs>
          <w:tab w:val="left" w:pos="708"/>
          <w:tab w:val="left" w:pos="934"/>
          <w:tab w:val="left" w:pos="1920"/>
          <w:tab w:val="left" w:pos="3302"/>
          <w:tab w:val="left" w:pos="4166"/>
          <w:tab w:val="left" w:pos="6173"/>
          <w:tab w:val="left" w:pos="6449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- </w:t>
      </w:r>
      <w:r>
        <w:tab/>
      </w:r>
      <w:r>
        <w:rPr>
          <w:color w:val="000000"/>
          <w:sz w:val="24"/>
          <w:szCs w:val="24"/>
        </w:rPr>
        <w:t xml:space="preserve">порядок </w:t>
      </w:r>
      <w:r>
        <w:tab/>
      </w:r>
      <w:r>
        <w:rPr>
          <w:color w:val="000000"/>
          <w:sz w:val="24"/>
          <w:szCs w:val="24"/>
        </w:rPr>
        <w:t xml:space="preserve">применения </w:t>
      </w:r>
      <w:r>
        <w:tab/>
      </w:r>
      <w:r>
        <w:rPr>
          <w:color w:val="000000"/>
          <w:sz w:val="24"/>
          <w:szCs w:val="24"/>
        </w:rPr>
        <w:t xml:space="preserve">правил </w:t>
      </w:r>
      <w:r>
        <w:tab/>
      </w:r>
      <w:r>
        <w:rPr>
          <w:color w:val="000000"/>
          <w:sz w:val="24"/>
          <w:szCs w:val="24"/>
        </w:rPr>
        <w:t xml:space="preserve">землепользования </w:t>
      </w:r>
      <w:r>
        <w:tab/>
      </w:r>
      <w:r>
        <w:rPr>
          <w:color w:val="000000"/>
          <w:sz w:val="24"/>
          <w:szCs w:val="24"/>
        </w:rPr>
        <w:t xml:space="preserve">и </w:t>
      </w:r>
      <w:r>
        <w:tab/>
      </w:r>
      <w:r>
        <w:rPr>
          <w:color w:val="000000"/>
          <w:sz w:val="24"/>
          <w:szCs w:val="24"/>
        </w:rPr>
        <w:t xml:space="preserve">за- </w:t>
      </w:r>
      <w:r>
        <w:rPr>
          <w:color w:val="000000"/>
          <w:spacing w:val="134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стройки и внесения изменений в указанные правила;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3C22CE">
        <w:rPr>
          <w:color w:val="000000"/>
          <w:sz w:val="24"/>
          <w:szCs w:val="24"/>
        </w:rPr>
        <w:t>- карту градостроительного зонирования, выполненных на</w:t>
      </w:r>
      <w:r w:rsidRPr="003C22CE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3471"/>
          <w:sz w:val="24"/>
          <w:szCs w:val="24"/>
        </w:rPr>
        <w:t xml:space="preserve"> </w:t>
      </w:r>
      <w:r w:rsidRPr="003C22CE">
        <w:rPr>
          <w:color w:val="000000"/>
          <w:spacing w:val="2"/>
          <w:sz w:val="24"/>
          <w:szCs w:val="24"/>
        </w:rPr>
        <w:t>топографических планах в М 1:2000 или 1:5000 (уточняется Ис-</w:t>
      </w:r>
      <w:r w:rsidRPr="003C22CE">
        <w:rPr>
          <w:color w:val="000000"/>
          <w:spacing w:val="28"/>
          <w:sz w:val="24"/>
          <w:szCs w:val="24"/>
        </w:rPr>
        <w:t xml:space="preserve"> </w:t>
      </w:r>
    </w:p>
    <w:p w:rsidR="00923E4B" w:rsidRDefault="00923E4B">
      <w:pPr>
        <w:spacing w:after="10" w:line="265" w:lineRule="exact"/>
        <w:ind w:right="-113"/>
      </w:pPr>
      <w:r>
        <w:rPr>
          <w:color w:val="000000"/>
          <w:sz w:val="24"/>
          <w:szCs w:val="24"/>
        </w:rPr>
        <w:t xml:space="preserve">полнителем самостоятельно); </w:t>
      </w:r>
    </w:p>
    <w:p w:rsidR="00923E4B" w:rsidRDefault="00923E4B">
      <w:pPr>
        <w:tabs>
          <w:tab w:val="left" w:pos="708"/>
        </w:tabs>
        <w:spacing w:after="10" w:line="265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- градостроительные регламенты. </w:t>
      </w:r>
    </w:p>
    <w:p w:rsidR="00923E4B" w:rsidRDefault="00923E4B">
      <w:pPr>
        <w:tabs>
          <w:tab w:val="left" w:pos="708"/>
        </w:tabs>
        <w:spacing w:after="10" w:line="270" w:lineRule="exact"/>
        <w:ind w:right="-113"/>
      </w:pPr>
      <w:r>
        <w:tab/>
      </w:r>
      <w:r w:rsidRPr="003C22CE">
        <w:rPr>
          <w:color w:val="000000"/>
          <w:spacing w:val="3"/>
          <w:sz w:val="24"/>
          <w:szCs w:val="24"/>
        </w:rPr>
        <w:t>1.1. Порядок применения правил землепользования и за-</w:t>
      </w:r>
      <w:r w:rsidRPr="003C22CE"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3469"/>
          <w:sz w:val="24"/>
          <w:szCs w:val="24"/>
        </w:rPr>
        <w:t xml:space="preserve"> </w:t>
      </w:r>
      <w:r w:rsidRPr="003C22CE">
        <w:rPr>
          <w:color w:val="000000"/>
          <w:spacing w:val="6"/>
          <w:sz w:val="24"/>
          <w:szCs w:val="24"/>
        </w:rPr>
        <w:t>стройки и внесения в них изменений включает в себя положе-</w:t>
      </w:r>
      <w:r w:rsidRPr="003C22CE">
        <w:rPr>
          <w:color w:val="000000"/>
          <w:spacing w:val="4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ния: </w:t>
      </w:r>
    </w:p>
    <w:p w:rsidR="00923E4B" w:rsidRDefault="00923E4B" w:rsidP="00923E4B">
      <w:pPr>
        <w:spacing w:line="20" w:lineRule="exact"/>
        <w:ind w:right="-113"/>
        <w:sectPr w:rsidR="00923E4B" w:rsidSect="00AA7298">
          <w:type w:val="continuous"/>
          <w:pgSz w:w="11906" w:h="16838"/>
          <w:pgMar w:top="1134" w:right="463" w:bottom="0" w:left="4644" w:header="720" w:footer="720" w:gutter="0"/>
          <w:cols w:space="720"/>
        </w:sectPr>
      </w:pPr>
    </w:p>
    <w:p w:rsidR="00923E4B" w:rsidRDefault="004C600D" w:rsidP="00923E4B">
      <w:pPr>
        <w:spacing w:line="20" w:lineRule="exact"/>
      </w:pPr>
      <w:r>
        <w:lastRenderedPageBreak/>
        <w:pict>
          <v:shape id="_x0000_s11271" type="#_x0000_t202" style="position:absolute;margin-left:238.3pt;margin-top:804.85pt;width:3.45pt;height:10.3pt;z-index:-24423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2" type="#_x0000_t202" style="position:absolute;margin-left:203.4pt;margin-top:804.85pt;width:3.45pt;height:10.3pt;z-index:-24422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3" type="#_x0000_t202" style="position:absolute;margin-left:169.3pt;margin-top:804.85pt;width:3.45pt;height:10.3pt;z-index:-24422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4" type="#_x0000_t202" style="position:absolute;margin-left:138.7pt;margin-top:804.85pt;width:3.45pt;height:10.3pt;z-index:-24422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5" type="#_x0000_t202" style="position:absolute;margin-left:114.7pt;margin-top:804.85pt;width:3.45pt;height:10.3pt;z-index:-24422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6" type="#_x0000_t202" style="position:absolute;margin-left:81.95pt;margin-top:804.85pt;width:3.45pt;height:10.3pt;z-index:-24422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78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7" type="#_x0000_t202" style="position:absolute;margin-left:230.3pt;margin-top:790.85pt;width:2.9pt;height:8.05pt;z-index:-24422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8" type="#_x0000_t202" style="position:absolute;margin-left:193.3pt;margin-top:790.85pt;width:2.9pt;height:8.05pt;z-index:-24422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9" type="#_x0000_t202" style="position:absolute;margin-left:158.5pt;margin-top:790.85pt;width:2.9pt;height:8.05pt;z-index:-24422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0" type="#_x0000_t202" style="position:absolute;margin-left:130.3pt;margin-top:790.85pt;width:2.9pt;height:8.05pt;z-index:-24422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1" type="#_x0000_t202" style="position:absolute;margin-left:102.1pt;margin-top:790.85pt;width:2.9pt;height:8.05pt;z-index:-24421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2" type="#_x0000_t202" style="position:absolute;margin-left:73.9pt;margin-top:790.85pt;width:2.9pt;height:8.05pt;z-index:-24421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3" type="#_x0000_t202" style="position:absolute;margin-left:575.9pt;margin-top:776.05pt;width:3.9pt;height:12.45pt;z-index:-24421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4" type="#_x0000_t202" style="position:absolute;margin-left:230.3pt;margin-top:774.9pt;width:2.9pt;height:8.05pt;z-index:-24421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5" type="#_x0000_t202" style="position:absolute;margin-left:193.3pt;margin-top:774.9pt;width:2.9pt;height:8.05pt;z-index:-24421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6" type="#_x0000_t202" style="position:absolute;margin-left:158.5pt;margin-top:774.9pt;width:2.9pt;height:8.05pt;z-index:-24421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7" type="#_x0000_t202" style="position:absolute;margin-left:130.3pt;margin-top:774.9pt;width:2.9pt;height:8.05pt;z-index:-24421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8" type="#_x0000_t202" style="position:absolute;margin-left:102.1pt;margin-top:774.9pt;width:2.9pt;height:8.05pt;z-index:-24421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9" type="#_x0000_t202" style="position:absolute;margin-left:73.9pt;margin-top:774.9pt;width:2.9pt;height:8.05pt;z-index:-24421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132" w:lineRule="exact"/>
                  </w:pPr>
                  <w:r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0" type="#_x0000_t202" style="position:absolute;margin-left:42.6pt;margin-top:782.9pt;width:14.7pt;height:4.4pt;z-index:-2442106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1" type="#_x0000_t202" style="position:absolute;margin-left:28.55pt;margin-top:754.85pt;width:12.45pt;height:3.9pt;z-index:-2442096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2" type="#_x0000_t202" style="position:absolute;margin-left:42.6pt;margin-top:698.05pt;width:14.7pt;height:4.4pt;z-index:-2442086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3" type="#_x0000_t202" style="position:absolute;margin-left:28.55pt;margin-top:671.55pt;width:12.45pt;height:3.9pt;z-index:-2442076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4" type="#_x0000_t202" style="position:absolute;margin-left:42.6pt;margin-top:610.7pt;width:14.7pt;height:4.4pt;z-index:-2442065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5" type="#_x0000_t202" style="position:absolute;margin-left:28.55pt;margin-top:583pt;width:12.45pt;height:3.9pt;z-index:-2442055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:rsidR="00AA7298" w:rsidRDefault="00AA7298">
                  <w:pPr>
                    <w:spacing w:line="220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6" type="#_x0000_t202" style="position:absolute;margin-left:338.4pt;margin-top:383.5pt;width:4.95pt;height:16.95pt;z-index:-24420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7" type="#_x0000_t202" style="position:absolute;margin-left:43.3pt;margin-top:18.35pt;width:4.95pt;height:16.95pt;z-index:-24420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311" w:lineRule="exact"/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8" type="#_x0000_t202" style="position:absolute;margin-left:25.55pt;margin-top:15.85pt;width:556.4pt;height:806.85pt;z-index:-24420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tbl>
                  <w:tblPr>
                    <w:tblW w:w="11100" w:type="dxa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4"/>
                    <w:gridCol w:w="61"/>
                    <w:gridCol w:w="192"/>
                    <w:gridCol w:w="43"/>
                    <w:gridCol w:w="342"/>
                    <w:gridCol w:w="43"/>
                    <w:gridCol w:w="519"/>
                    <w:gridCol w:w="43"/>
                    <w:gridCol w:w="507"/>
                    <w:gridCol w:w="55"/>
                    <w:gridCol w:w="519"/>
                    <w:gridCol w:w="43"/>
                    <w:gridCol w:w="518"/>
                    <w:gridCol w:w="43"/>
                    <w:gridCol w:w="786"/>
                    <w:gridCol w:w="43"/>
                    <w:gridCol w:w="598"/>
                    <w:gridCol w:w="43"/>
                    <w:gridCol w:w="6044"/>
                    <w:gridCol w:w="43"/>
                    <w:gridCol w:w="528"/>
                    <w:gridCol w:w="43"/>
                  </w:tblGrid>
                  <w:tr w:rsidR="00AA7298">
                    <w:trPr>
                      <w:trHeight w:hRule="exact" w:val="43"/>
                    </w:trPr>
                    <w:tc>
                      <w:tcPr>
                        <w:tcW w:w="664" w:type="dxa"/>
                        <w:gridSpan w:val="5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1157"/>
                    </w:trPr>
                    <w:tc>
                      <w:tcPr>
                        <w:tcW w:w="664" w:type="dxa"/>
                        <w:gridSpan w:val="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 w:val="restart"/>
                        <w:tcMar>
                          <w:left w:w="3424" w:type="dxa"/>
                          <w:right w:w="128" w:type="dxa"/>
                        </w:tcMar>
                      </w:tcPr>
                      <w:p w:rsidR="00AA7298" w:rsidRDefault="00AA7298">
                        <w:pPr>
                          <w:tabs>
                            <w:tab w:val="left" w:pos="840"/>
                            <w:tab w:val="left" w:pos="903"/>
                            <w:tab w:val="left" w:pos="1251"/>
                            <w:tab w:val="left" w:pos="1454"/>
                            <w:tab w:val="left" w:pos="1800"/>
                            <w:tab w:val="left" w:pos="2547"/>
                            <w:tab w:val="left" w:pos="3660"/>
                            <w:tab w:val="left" w:pos="3773"/>
                            <w:tab w:val="left" w:pos="4863"/>
                            <w:tab w:val="left" w:pos="5355"/>
                            <w:tab w:val="left" w:pos="5580"/>
                            <w:tab w:val="left" w:pos="6447"/>
                            <w:tab w:val="left" w:pos="6619"/>
                          </w:tabs>
                          <w:spacing w:before="446" w:line="273" w:lineRule="exact"/>
                          <w:ind w:right="-111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из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нескольких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земельных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участков,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расположенных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различных территориальных зонах, не допускается. Территори-</w:t>
                        </w:r>
                        <w:r w:rsidRPr="00C32AC8">
                          <w:rPr>
                            <w:color w:val="000000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альные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зоны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устанавливаются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применительно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одному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зе-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мельному участку.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22"/>
                            <w:tab w:val="left" w:pos="1743"/>
                            <w:tab w:val="left" w:pos="3874"/>
                            <w:tab w:val="left" w:pos="5244"/>
                          </w:tabs>
                          <w:spacing w:before="3332" w:after="10" w:line="272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анализ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градостроительных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материалов,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фиксирующих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z w:val="24"/>
                            <w:szCs w:val="24"/>
                          </w:rPr>
                          <w:t>существующую ситуацию и динамику изменений использования</w:t>
                        </w:r>
                        <w:r w:rsidRPr="00C32AC8">
                          <w:rPr>
                            <w:color w:val="000000"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z w:val="24"/>
                            <w:szCs w:val="24"/>
                          </w:rPr>
                          <w:t>территории поселения с целью определения тенденции развития,</w:t>
                        </w:r>
                        <w:r w:rsidRPr="00C32AC8">
                          <w:rPr>
                            <w:color w:val="000000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32AC8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в том числе, анализ ранее разработанной и утвержденной градо-</w:t>
                        </w:r>
                        <w:r w:rsidRPr="00C32AC8">
                          <w:rPr>
                            <w:color w:val="000000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строительной документации;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893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 w:rsidRPr="00C32AC8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анализ региональной законодательной базы и муници-</w:t>
                        </w:r>
                        <w:r w:rsidRPr="00C32AC8">
                          <w:rPr>
                            <w:color w:val="000000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пальной нормативной правовой базы по вопросам землепользо-</w:t>
                        </w:r>
                        <w:r w:rsidRPr="00C32AC8">
                          <w:rPr>
                            <w:color w:val="000000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вания и застройки;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26"/>
                            <w:tab w:val="left" w:pos="2378"/>
                            <w:tab w:val="left" w:pos="3226"/>
                            <w:tab w:val="left" w:pos="4366"/>
                            <w:tab w:val="left" w:pos="5374"/>
                            <w:tab w:val="left" w:pos="5640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комплексная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оценка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основных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проблем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выявление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пространственного развития территории;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32AC8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 подготовка карт градостроительного зонирования и раз-</w:t>
                        </w:r>
                        <w:r w:rsidRPr="00C32AC8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работка градостроительных регламентов;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903"/>
                            <w:tab w:val="left" w:pos="2170"/>
                            <w:tab w:val="left" w:pos="3053"/>
                            <w:tab w:val="left" w:pos="4543"/>
                            <w:tab w:val="left" w:pos="5240"/>
                          </w:tabs>
                          <w:spacing w:line="270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подготовка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текстов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процедурных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норм, </w:t>
                        </w:r>
                        <w:r>
                          <w:tab/>
                        </w:r>
                        <w:r w:rsidRPr="00C32AC8"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регламентиру-</w:t>
                        </w:r>
                        <w:r w:rsidRPr="00C32AC8">
                          <w:rPr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ющих различные аспекты землепользования и застройки; </w:t>
                        </w:r>
                      </w:p>
                      <w:p w:rsidR="00AA7298" w:rsidRDefault="00AA7298">
                        <w:pPr>
                          <w:spacing w:before="1133" w:after="10" w:line="270" w:lineRule="exact"/>
                          <w:ind w:right="-113"/>
                        </w:pPr>
                        <w:r w:rsidRPr="00C32AC8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согласования в соответствующем масштабе в полном объёме в 4</w:t>
                        </w:r>
                        <w:r w:rsidRPr="00C32AC8">
                          <w:rPr>
                            <w:color w:val="000000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7"/>
                            <w:sz w:val="24"/>
                            <w:szCs w:val="24"/>
                          </w:rPr>
                          <w:t>экз.  и в электронном виде на компакт-дисках в формате про-</w:t>
                        </w:r>
                        <w:r w:rsidRPr="00C32AC8">
                          <w:rPr>
                            <w:color w:val="000000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65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граммы «Панорама».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</w:tabs>
                          <w:spacing w:after="10" w:line="270" w:lineRule="exact"/>
                          <w:ind w:right="-113"/>
                        </w:pPr>
                        <w:r>
                          <w:tab/>
                        </w:r>
                        <w:r w:rsidRPr="00C32AC8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Для проведения публичных слушаний Исполнитель под-</w:t>
                        </w:r>
                        <w:r w:rsidRPr="00C32AC8">
                          <w:rPr>
                            <w:color w:val="000000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готавливает демонстрационный выставочный материал (количе-</w:t>
                        </w:r>
                        <w:r w:rsidRPr="00C32AC8">
                          <w:rPr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spacing w:after="10" w:line="270" w:lineRule="exact"/>
                          <w:ind w:right="-113"/>
                        </w:pPr>
                        <w:r w:rsidRPr="00C32AC8">
                          <w:rPr>
                            <w:color w:val="000000"/>
                            <w:spacing w:val="3"/>
                            <w:sz w:val="24"/>
                            <w:szCs w:val="24"/>
                          </w:rPr>
                          <w:t>ство экземпляров уточнить) в электронном виде и на бумажном</w:t>
                        </w:r>
                        <w:r w:rsidRPr="00C32AC8"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носителе.  </w:t>
                        </w:r>
                      </w:p>
                      <w:p w:rsidR="00AA7298" w:rsidRDefault="00AA7298">
                        <w:pPr>
                          <w:tabs>
                            <w:tab w:val="left" w:pos="708"/>
                            <w:tab w:val="left" w:pos="1116"/>
                            <w:tab w:val="left" w:pos="1351"/>
                            <w:tab w:val="left" w:pos="2475"/>
                            <w:tab w:val="left" w:pos="2496"/>
                            <w:tab w:val="left" w:pos="2508"/>
                            <w:tab w:val="left" w:pos="2750"/>
                            <w:tab w:val="left" w:pos="3777"/>
                            <w:tab w:val="left" w:pos="4188"/>
                            <w:tab w:val="left" w:pos="5042"/>
                            <w:tab w:val="left" w:pos="5417"/>
                            <w:tab w:val="left" w:pos="6178"/>
                            <w:tab w:val="left" w:pos="6423"/>
                            <w:tab w:val="left" w:pos="6617"/>
                          </w:tabs>
                          <w:spacing w:after="10" w:line="273" w:lineRule="exact"/>
                          <w:ind w:right="-113"/>
                        </w:pP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По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результатам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проведения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публичных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слушаний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со-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гласования, Комиссия передаёт Муниципальному заказчику до-</w:t>
                        </w:r>
                        <w:r w:rsidRPr="00C32AC8">
                          <w:rPr>
                            <w:color w:val="000000"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работанный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текстовой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графический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материалы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документа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br/>
                        </w:r>
                        <w:r w:rsidRPr="00C32AC8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полном объёме в 4 экз.</w:t>
                        </w:r>
                        <w:r w:rsidRPr="00C32AC8">
                          <w:rPr>
                            <w:color w:val="000000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C32AC8">
                          <w:rPr>
                            <w:color w:val="000000"/>
                            <w:sz w:val="24"/>
                            <w:szCs w:val="24"/>
                          </w:rPr>
                          <w:t>и в электронном виде на компакт-дисках</w:t>
                        </w:r>
                        <w:r w:rsidRPr="00C32AC8">
                          <w:rPr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A7298" w:rsidRDefault="00AA7298">
                        <w:pPr>
                          <w:tabs>
                            <w:tab w:val="left" w:pos="252"/>
                            <w:tab w:val="left" w:pos="1255"/>
                            <w:tab w:val="left" w:pos="2561"/>
                            <w:tab w:val="left" w:pos="4008"/>
                            <w:tab w:val="left" w:pos="5095"/>
                            <w:tab w:val="left" w:pos="5993"/>
                          </w:tabs>
                          <w:spacing w:line="270" w:lineRule="exact"/>
                          <w:ind w:right="-113"/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формате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программы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«Панорама».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(включая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формат </w:t>
                        </w:r>
                        <w:r>
                          <w:tab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обмена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данными). </w:t>
                        </w:r>
                      </w:p>
                      <w:p w:rsidR="00AA7298" w:rsidRDefault="00AA7298">
                        <w:pPr>
                          <w:spacing w:before="375" w:line="270" w:lineRule="exact"/>
                          <w:ind w:left="34" w:right="-108"/>
                        </w:pPr>
                        <w:r w:rsidRPr="00C32AC8"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Определяется в соответствии со ст. 31, 32 Градостроительного</w:t>
                        </w:r>
                        <w:r w:rsidRPr="00C32AC8">
                          <w:rPr>
                            <w:color w:val="000000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br/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кодекса Российской Федерации.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9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420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2A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Взам. инв. №</w:t>
                        </w:r>
                        <w:r w:rsidRPr="00C32AC8">
                          <w:rPr>
                            <w:color w:val="000000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1951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2A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 xml:space="preserve">Подп. и 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79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398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 w:val="restart"/>
                        <w:tcMar>
                          <w:left w:w="16" w:type="dxa"/>
                        </w:tcMar>
                        <w:textDirection w:val="btLr"/>
                      </w:tcPr>
                      <w:p w:rsidR="00AA7298" w:rsidRDefault="00AA7298">
                        <w:pPr>
                          <w:spacing w:line="220" w:lineRule="exact"/>
                          <w:jc w:val="center"/>
                        </w:pPr>
                        <w:r w:rsidRPr="00C32AC8">
                          <w:rPr>
                            <w:color w:val="000000"/>
                            <w:spacing w:val="4"/>
                            <w:sz w:val="19"/>
                            <w:szCs w:val="19"/>
                          </w:rPr>
                          <w:t>Инв. № подл.</w:t>
                        </w:r>
                        <w:r w:rsidRPr="00C32AC8">
                          <w:rPr>
                            <w:color w:val="000000"/>
                            <w:spacing w:val="6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10348" w:type="dxa"/>
                        <w:gridSpan w:val="15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7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 w:val="restart"/>
                        <w:tcMar>
                          <w:left w:w="1898" w:type="dxa"/>
                          <w:right w:w="1828" w:type="dxa"/>
                        </w:tcMar>
                      </w:tcPr>
                      <w:p w:rsidR="00AA7298" w:rsidRDefault="00AA7298">
                        <w:pPr>
                          <w:spacing w:before="285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091-12-11-ПЗЗ-ТМ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tcMar>
                          <w:left w:w="52" w:type="dxa"/>
                          <w:right w:w="4" w:type="dxa"/>
                        </w:tcMar>
                      </w:tcPr>
                      <w:p w:rsidR="00AA7298" w:rsidRDefault="00AA7298">
                        <w:pPr>
                          <w:spacing w:before="24" w:line="220" w:lineRule="exact"/>
                          <w:ind w:right="-113"/>
                        </w:pPr>
                        <w:r w:rsidRPr="00C32AC8">
                          <w:rPr>
                            <w:color w:val="000000"/>
                            <w:spacing w:val="5"/>
                            <w:sz w:val="19"/>
                            <w:szCs w:val="19"/>
                          </w:rPr>
                          <w:t>Лист</w:t>
                        </w:r>
                        <w:r w:rsidRPr="00C32AC8">
                          <w:rPr>
                            <w:color w:val="000000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 w:val="restart"/>
                        <w:tcMar>
                          <w:left w:w="122" w:type="dxa"/>
                          <w:right w:w="49" w:type="dxa"/>
                        </w:tcMar>
                      </w:tcPr>
                      <w:p w:rsidR="00AA7298" w:rsidRDefault="00AA7298">
                        <w:pPr>
                          <w:spacing w:before="170" w:line="311" w:lineRule="exact"/>
                          <w:ind w:right="-113"/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 xml:space="preserve">77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3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100" w:type="dxa"/>
                          <w:right w:w="63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Изм.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 w:val="restart"/>
                        <w:tcMar>
                          <w:left w:w="4" w:type="dxa"/>
                          <w:right w:w="0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57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Кол.уч. </w:t>
                        </w:r>
                      </w:p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91" w:type="dxa"/>
                          <w:right w:w="54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Лист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 w:val="restart"/>
                        <w:tcMar>
                          <w:left w:w="43" w:type="dxa"/>
                          <w:right w:w="6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№ док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 w:val="restart"/>
                        <w:tcMar>
                          <w:left w:w="189" w:type="dxa"/>
                          <w:right w:w="157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Подп.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 w:val="restart"/>
                        <w:tcMar>
                          <w:left w:w="139" w:type="dxa"/>
                          <w:right w:w="95" w:type="dxa"/>
                        </w:tcMar>
                      </w:tcPr>
                      <w:p w:rsidR="00AA7298" w:rsidRDefault="00AA7298">
                        <w:pPr>
                          <w:spacing w:before="46" w:line="178" w:lineRule="exact"/>
                          <w:ind w:right="-113"/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Дата </w:t>
                        </w:r>
                      </w:p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285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vMerge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  <w:tr w:rsidR="00AA7298">
                    <w:trPr>
                      <w:trHeight w:hRule="exact" w:val="43"/>
                    </w:trPr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235" w:type="dxa"/>
                        <w:gridSpan w:val="2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3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08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5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0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787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99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6052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523" w:type="dxa"/>
                        <w:shd w:val="clear" w:color="auto" w:fill="000000"/>
                      </w:tcPr>
                      <w:p w:rsidR="00AA7298" w:rsidRDefault="00AA7298"/>
                    </w:tc>
                    <w:tc>
                      <w:tcPr>
                        <w:tcW w:w="43" w:type="dxa"/>
                        <w:shd w:val="clear" w:color="auto" w:fill="000000"/>
                      </w:tcPr>
                      <w:p w:rsidR="00AA7298" w:rsidRDefault="00AA7298"/>
                    </w:tc>
                  </w:tr>
                </w:tbl>
                <w:p w:rsidR="00AA7298" w:rsidRDefault="00AA7298"/>
              </w:txbxContent>
            </v:textbox>
            <w10:wrap anchorx="page" anchory="page"/>
          </v:shape>
        </w:pict>
      </w:r>
      <w:r>
        <w:pict>
          <v:shape id="_x0000_s11299" style="position:absolute;margin-left:114.6pt;margin-top:708.5pt;width:108.25pt;height:13.8pt;z-index:-244201472;mso-position-horizontal-relative:page;mso-position-vertical-relative:page" coordorigin="4043,24994" coordsize="3819,487" path="m4043,25481r3819,l7862,24994r-3819,l4043,25481xe" stroked="f" strokeweight="1pt">
            <v:stroke miterlimit="10" joinstyle="miter"/>
            <w10:wrap anchorx="page" anchory="page"/>
          </v:shape>
        </w:pict>
      </w:r>
      <w:r>
        <w:pict>
          <v:shape id="_x0000_s11300" style="position:absolute;margin-left:230.75pt;margin-top:455.15pt;width:339.35pt;height:13.8pt;z-index:-244200448;mso-position-horizontal-relative:page;mso-position-vertical-relative:page" coordorigin="8141,16057" coordsize="11972,487" path="m8141,16544r11972,l20113,16057r-11972,l8141,16544xe" stroked="f" strokeweight="1pt">
            <v:stroke miterlimit="10" joinstyle="miter"/>
            <w10:wrap anchorx="page" anchory="page"/>
          </v:shape>
        </w:pict>
      </w:r>
      <w:r>
        <w:pict>
          <v:shape id="_x0000_s11301" style="position:absolute;margin-left:114.6pt;margin-top:455.15pt;width:108.25pt;height:13.8pt;z-index:-244199424;mso-position-horizontal-relative:page;mso-position-vertical-relative:page" coordorigin="4043,16057" coordsize="3819,487" path="m4043,16544r3819,l7862,16057r-3819,l4043,16544xe" stroked="f" strokeweight="1pt">
            <v:stroke miterlimit="10" joinstyle="miter"/>
            <w10:wrap anchorx="page" anchory="page"/>
          </v:shape>
        </w:pict>
      </w:r>
      <w:r>
        <w:pict>
          <v:shape id="_x0000_s11302" style="position:absolute;margin-left:114.6pt;margin-top:261.5pt;width:108.25pt;height:13.8pt;z-index:-244198400;mso-position-horizontal-relative:page;mso-position-vertical-relative:page" coordorigin="4043,9225" coordsize="3819,487" path="m4043,9712r3819,l7862,9225r-3819,l4043,9712xe" stroked="f" strokeweight="1pt">
            <v:stroke miterlimit="10" joinstyle="miter"/>
            <w10:wrap anchorx="page" anchory="page"/>
          </v:shape>
        </w:pict>
      </w:r>
      <w:r>
        <w:pict>
          <v:shape id="_x0000_s11303" type="#_x0000_t202" style="position:absolute;margin-left:497.4pt;margin-top:95.5pt;width:4.4pt;height:14.7pt;z-index:-24419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4" type="#_x0000_t202" style="position:absolute;margin-left:4in;margin-top:95.5pt;width:4.4pt;height:14.7pt;z-index:-24419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5" type="#_x0000_t202" style="position:absolute;margin-left:267.6pt;margin-top:95.5pt;width:18.35pt;height:14.7pt;z-index:-24419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На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6" type="#_x0000_t202" style="position:absolute;margin-left:116.05pt;margin-top:455.25pt;width:98.8pt;height:14.7pt;z-index:-24419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C32AC8">
                    <w:rPr>
                      <w:color w:val="000000"/>
                      <w:w w:val="99"/>
                      <w:sz w:val="24"/>
                      <w:szCs w:val="24"/>
                    </w:rPr>
                    <w:t>Этапы, последова-</w:t>
                  </w:r>
                  <w:r w:rsidRPr="00C32AC8">
                    <w:rPr>
                      <w:color w:val="000000"/>
                      <w:spacing w:val="6"/>
                      <w:w w:val="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7" type="#_x0000_t202" style="position:absolute;margin-left:294.5pt;margin-top:95.5pt;width:200.85pt;height:14.7pt;z-index:-24419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tabs>
                      <w:tab w:val="left" w:pos="1191"/>
                      <w:tab w:val="left" w:pos="1872"/>
                    </w:tabs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отдельной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карте </w:t>
                  </w:r>
                  <w:r>
                    <w:tab/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градостроительного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8" style="position:absolute;margin-left:114.6pt;margin-top:468.95pt;width:108.25pt;height:13.8pt;z-index:-244192256;mso-position-horizontal-relative:page;mso-position-vertical-relative:page" coordorigin="4043,16544" coordsize="3819,487" path="m4043,17031r3819,l7862,16544r-3819,l4043,17031xe" stroked="f" strokeweight="1pt">
            <v:stroke miterlimit="10" joinstyle="miter"/>
            <w10:wrap anchorx="page" anchory="page"/>
          </v:shape>
        </w:pict>
      </w:r>
      <w:r>
        <w:pict>
          <v:shape id="_x0000_s11309" type="#_x0000_t202" style="position:absolute;margin-left:116.05pt;margin-top:469.05pt;width:96.45pt;height:14.7pt;z-index:-24419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тельность и сроки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0" style="position:absolute;margin-left:114.6pt;margin-top:482.75pt;width:108.25pt;height:13.8pt;z-index:-244190208;mso-position-horizontal-relative:page;mso-position-vertical-relative:page" coordorigin="4043,17031" coordsize="3819,487" path="m4043,17518r3819,l7862,17031r-3819,l4043,17518xe" stroked="f" strokeweight="1pt">
            <v:stroke miterlimit="10" joinstyle="miter"/>
            <w10:wrap anchorx="page" anchory="page"/>
          </v:shape>
        </w:pict>
      </w:r>
      <w:r>
        <w:pict>
          <v:shape id="_x0000_s11311" style="position:absolute;margin-left:114.6pt;margin-top:497.05pt;width:108.25pt;height:13.8pt;z-index:-244189184;mso-position-horizontal-relative:page;mso-position-vertical-relative:page" coordorigin="4043,17535" coordsize="3819,487" path="m4043,18022r3819,l7862,17535r-3819,l4043,18022xe" stroked="f" strokeweight="1pt">
            <v:stroke miterlimit="10" joinstyle="miter"/>
            <w10:wrap anchorx="page" anchory="page"/>
          </v:shape>
        </w:pict>
      </w:r>
      <w:r>
        <w:pict>
          <v:shape id="_x0000_s11312" type="#_x0000_t202" style="position:absolute;margin-left:116.05pt;margin-top:497.15pt;width:103.7pt;height:14.7pt;z-index:-24418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 w:rsidRPr="00C32AC8">
                    <w:rPr>
                      <w:color w:val="000000"/>
                      <w:w w:val="98"/>
                      <w:sz w:val="24"/>
                      <w:szCs w:val="24"/>
                    </w:rPr>
                    <w:t>Требования к выда-</w:t>
                  </w:r>
                  <w:r w:rsidRPr="00C32AC8">
                    <w:rPr>
                      <w:color w:val="000000"/>
                      <w:spacing w:val="7"/>
                      <w:w w:val="9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3" style="position:absolute;margin-left:114.6pt;margin-top:510.85pt;width:108.25pt;height:13.8pt;z-index:-244187136;mso-position-horizontal-relative:page;mso-position-vertical-relative:page" coordorigin="4043,18022" coordsize="3819,487" path="m4043,18509r3819,l7862,18022r-3819,l4043,18509xe" stroked="f" strokeweight="1pt">
            <v:stroke miterlimit="10" joinstyle="miter"/>
            <w10:wrap anchorx="page" anchory="page"/>
          </v:shape>
        </w:pict>
      </w:r>
      <w:r>
        <w:pict>
          <v:shape id="_x0000_s11176" type="#_x0000_t202" style="position:absolute;margin-left:19.55pt;margin-top:821.4pt;width:4.4pt;height:14.7pt;z-index:25898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7" type="#_x0000_t202" style="position:absolute;margin-left:85.1pt;margin-top:14.25pt;width:4.4pt;height:14.7pt;z-index:25899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8" type="#_x0000_t202" style="position:absolute;margin-left:354.25pt;margin-top:648.95pt;width:4.4pt;height:14.7pt;z-index:25899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9" style="position:absolute;margin-left:230.75pt;margin-top:690.25pt;width:339.35pt;height:13.8pt;z-index:258992128;mso-position-horizontal-relative:page;mso-position-vertical-relative:page" coordorigin="8141,24351" coordsize="11972,487" path="m8141,24837r11972,l20113,24351r-11972,l8141,24837xe" stroked="f" strokeweight="1pt">
            <v:stroke miterlimit="10" joinstyle="miter"/>
            <w10:wrap anchorx="page" anchory="page"/>
          </v:shape>
        </w:pict>
      </w:r>
      <w:r>
        <w:pict>
          <v:shape id="_x0000_s11180" type="#_x0000_t202" style="position:absolute;margin-left:232.2pt;margin-top:690.35pt;width:4.4pt;height:14.7pt;z-index:25899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1" type="#_x0000_t202" style="position:absolute;margin-left:399.25pt;margin-top:722.4pt;width:4.4pt;height:14.7pt;z-index:25899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2" style="position:absolute;margin-left:114.6pt;margin-top:722.3pt;width:108.25pt;height:13.8pt;z-index:258995200;mso-position-horizontal-relative:page;mso-position-vertical-relative:page" coordorigin="4043,25481" coordsize="3819,487" path="m4043,25968r3819,l7862,25481r-3819,l4043,25968xe" stroked="f" strokeweight="1pt">
            <v:stroke miterlimit="10" joinstyle="miter"/>
            <w10:wrap anchorx="page" anchory="page"/>
          </v:shape>
        </w:pict>
      </w:r>
      <w:r>
        <w:pict>
          <v:shape id="_x0000_s11183" type="#_x0000_t202" style="position:absolute;margin-left:116.05pt;margin-top:722.4pt;width:23pt;height:14.7pt;z-index:25899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ния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4" type="#_x0000_t202" style="position:absolute;margin-left:134.5pt;margin-top:722.4pt;width:7.3pt;height:14.7pt;z-index:25899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5" style="position:absolute;margin-left:79.45pt;margin-top:39.7pt;width:.5pt;height:.5pt;z-index:258998272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86" style="position:absolute;margin-left:79.45pt;margin-top:39.7pt;width:.5pt;height:.5pt;z-index:258999296;mso-position-horizontal-relative:page;mso-position-vertical-relative:page" coordorigin="2803,1402" coordsize="17,17" path="m2803,1419r17,l2820,1402r-17,l280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87" style="position:absolute;margin-left:79.9pt;margin-top:39.7pt;width:30.5pt;height:.5pt;z-index:259000320;mso-position-horizontal-relative:page;mso-position-vertical-relative:page" coordorigin="2820,1402" coordsize="1076,17" path="m2820,1419r1075,l3895,1402r-1075,l282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88" style="position:absolute;margin-left:79.45pt;margin-top:40.2pt;width:.5pt;height:220.8pt;z-index:259001344;mso-position-horizontal-relative:page;mso-position-vertical-relative:page" coordorigin="2803,1419" coordsize="17,7790" path="m2803,9208r17,l2820,1419r-17,l2803,92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89" style="position:absolute;margin-left:79.45pt;margin-top:261pt;width:.5pt;height:.5pt;z-index:259002368;mso-position-horizontal-relative:page;mso-position-vertical-relative:page" coordorigin="2803,9208" coordsize="17,17" path="m2803,9225r17,l2820,9208r-17,l2803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0" style="position:absolute;margin-left:110.4pt;margin-top:39.7pt;width:.5pt;height:.5pt;z-index:259003392;mso-position-horizontal-relative:page;mso-position-vertical-relative:page" coordorigin="3895,1402" coordsize="17,17" path="m3895,1419r17,l3912,1402r-17,l3895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1" style="position:absolute;margin-left:110.9pt;margin-top:39.7pt;width:115.7pt;height:.5pt;z-index:259004416;mso-position-horizontal-relative:page;mso-position-vertical-relative:page" coordorigin="3912,1402" coordsize="4081,17" path="m3912,1419r4081,l7993,1402r-4081,l3912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2" style="position:absolute;margin-left:110.4pt;margin-top:40.2pt;width:.5pt;height:220.8pt;z-index:259005440;mso-position-horizontal-relative:page;mso-position-vertical-relative:page" coordorigin="3895,1419" coordsize="17,7790" path="m3895,9208r17,l3912,1419r-17,l3895,92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3" style="position:absolute;margin-left:83.65pt;margin-top:261.5pt;width:23.05pt;height:13.8pt;z-index:259006464;mso-position-horizontal-relative:page;mso-position-vertical-relative:page" coordorigin="2951,9225" coordsize="813,487" path="m2951,9712r813,l3764,9225r-813,l2951,9712xe" stroked="f" strokeweight="1pt">
            <v:stroke miterlimit="10" joinstyle="miter"/>
            <w10:wrap anchorx="page" anchory="page"/>
          </v:shape>
        </w:pict>
      </w:r>
      <w:r>
        <w:pict>
          <v:shape id="_x0000_s11194" type="#_x0000_t202" style="position:absolute;margin-left:85.1pt;margin-top:261.6pt;width:10.4pt;height:14.7pt;z-index:25900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8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5" type="#_x0000_t202" style="position:absolute;margin-left:91.1pt;margin-top:261.6pt;width:4.4pt;height:14.7pt;z-index:25900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6" style="position:absolute;margin-left:79.9pt;margin-top:261pt;width:30.5pt;height:.5pt;z-index:259009536;mso-position-horizontal-relative:page;mso-position-vertical-relative:page" coordorigin="2820,9208" coordsize="1076,17" path="m2820,9225r1075,l3895,9208r-1075,l2820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7" style="position:absolute;margin-left:79.45pt;margin-top:261.5pt;width:.5pt;height:193.2pt;z-index:259010560;mso-position-horizontal-relative:page;mso-position-vertical-relative:page" coordorigin="2803,9225" coordsize="17,6816" path="m2803,16041r17,l2820,9225r-17,l2803,160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8" style="position:absolute;margin-left:79.45pt;margin-top:454.7pt;width:.5pt;height:.5pt;z-index:259011584;mso-position-horizontal-relative:page;mso-position-vertical-relative:page" coordorigin="2803,16041" coordsize="17,17" path="m2803,16057r17,l2820,16041r-17,l2803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199" style="position:absolute;margin-left:110.4pt;margin-top:261pt;width:.5pt;height:.5pt;z-index:259012608;mso-position-horizontal-relative:page;mso-position-vertical-relative:page" coordorigin="3895,9208" coordsize="17,17" path="m3895,9225r17,l3912,9208r-17,l3895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0" style="position:absolute;margin-left:226.55pt;margin-top:39.7pt;width:.5pt;height:.5pt;z-index:259013632;mso-position-horizontal-relative:page;mso-position-vertical-relative:page" coordorigin="7993,1402" coordsize="17,17" path="m7993,1419r17,l8010,1402r-17,l7993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1" style="position:absolute;margin-left:227.05pt;margin-top:39.7pt;width:346.8pt;height:.5pt;z-index:259014656;mso-position-horizontal-relative:page;mso-position-vertical-relative:page" coordorigin="8010,1402" coordsize="12235,17" path="m8010,1419r12234,l20244,1402r-12234,l8010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2" style="position:absolute;margin-left:226.55pt;margin-top:40.2pt;width:.5pt;height:220.8pt;z-index:259015680;mso-position-horizontal-relative:page;mso-position-vertical-relative:page" coordorigin="7993,1419" coordsize="17,7790" path="m7993,9208r17,l8010,1419r-17,l7993,92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3" type="#_x0000_t202" style="position:absolute;margin-left:191.4pt;margin-top:261.6pt;width:4.4pt;height:14.7pt;z-index:25901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4" style="position:absolute;margin-left:110.9pt;margin-top:261pt;width:115.7pt;height:.5pt;z-index:259017728;mso-position-horizontal-relative:page;mso-position-vertical-relative:page" coordorigin="3912,9208" coordsize="4081,17" path="m3912,9225r4081,l7993,9208r-4081,l3912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5" style="position:absolute;margin-left:110.4pt;margin-top:261.5pt;width:.5pt;height:193.2pt;z-index:259018752;mso-position-horizontal-relative:page;mso-position-vertical-relative:page" coordorigin="3895,9225" coordsize="17,6816" path="m3895,16041r17,l3912,9225r-17,l3895,160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06" style="position:absolute;margin-left:83.65pt;margin-top:455.15pt;width:23.05pt;height:13.8pt;z-index:259019776;mso-position-horizontal-relative:page;mso-position-vertical-relative:page" coordorigin="2951,16057" coordsize="813,487" path="m2951,16544r813,l3764,16057r-813,l2951,16544xe" stroked="f" strokeweight="1pt">
            <v:stroke miterlimit="10" joinstyle="miter"/>
            <w10:wrap anchorx="page" anchory="page"/>
          </v:shape>
        </w:pict>
      </w:r>
      <w:r>
        <w:pict>
          <v:shape id="_x0000_s11207" type="#_x0000_t202" style="position:absolute;margin-left:85.1pt;margin-top:455.25pt;width:16.4pt;height:14.7pt;z-index:25902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10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8" type="#_x0000_t202" style="position:absolute;margin-left:97.1pt;margin-top:455.25pt;width:4.4pt;height:14.7pt;z-index:25902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9" style="position:absolute;margin-left:79.9pt;margin-top:454.7pt;width:30.5pt;height:.5pt;z-index:259022848;mso-position-horizontal-relative:page;mso-position-vertical-relative:page" coordorigin="2820,16041" coordsize="1076,17" path="m2820,16057r1075,l3895,16041r-1075,l2820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0" style="position:absolute;margin-left:79.45pt;margin-top:455.15pt;width:.5pt;height:41.4pt;z-index:259023872;mso-position-horizontal-relative:page;mso-position-vertical-relative:page" coordorigin="2803,16057" coordsize="17,1461" path="m2803,17518r17,l2820,16057r-17,l2803,17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1" style="position:absolute;margin-left:79.45pt;margin-top:496.55pt;width:.5pt;height:.5pt;z-index:259024896;mso-position-horizontal-relative:page;mso-position-vertical-relative:page" coordorigin="2803,17518" coordsize="17,17" path="m2803,17535r17,l2820,17518r-17,l2803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2" style="position:absolute;margin-left:110.4pt;margin-top:454.7pt;width:.5pt;height:.5pt;z-index:259025920;mso-position-horizontal-relative:page;mso-position-vertical-relative:page" coordorigin="3895,16041" coordsize="17,17" path="m3895,16057r17,l3912,16041r-17,l3895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3" style="position:absolute;margin-left:226.55pt;margin-top:261pt;width:.5pt;height:.5pt;z-index:259026944;mso-position-horizontal-relative:page;mso-position-vertical-relative:page" coordorigin="7993,9208" coordsize="17,17" path="m7993,9225r17,l8010,9208r-17,l7993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4" type="#_x0000_t202" style="position:absolute;margin-left:567.35pt;margin-top:247.3pt;width:4.4pt;height:14.7pt;z-index:25902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5" style="position:absolute;margin-left:573.85pt;margin-top:39.7pt;width:.5pt;height:.5pt;z-index:259028992;mso-position-horizontal-relative:page;mso-position-vertical-relative:page" coordorigin="20244,1402" coordsize="17,17" path="m20244,1419r17,l20261,1402r-17,l20244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6" style="position:absolute;margin-left:573.85pt;margin-top:39.7pt;width:.5pt;height:.5pt;z-index:259030016;mso-position-horizontal-relative:page;mso-position-vertical-relative:page" coordorigin="20244,1402" coordsize="17,17" path="m20244,1419r17,l20261,1402r-17,l20244,1419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7" style="position:absolute;margin-left:573.85pt;margin-top:40.2pt;width:.5pt;height:220.8pt;z-index:259031040;mso-position-horizontal-relative:page;mso-position-vertical-relative:page" coordorigin="20244,1419" coordsize="17,7790" path="m20244,9208r17,l20261,1419r-17,l20244,920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18" type="#_x0000_t202" style="position:absolute;margin-left:271.55pt;margin-top:261.6pt;width:4.4pt;height:14.7pt;z-index:25903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9" style="position:absolute;margin-left:227.05pt;margin-top:261pt;width:346.8pt;height:.5pt;z-index:259033088;mso-position-horizontal-relative:page;mso-position-vertical-relative:page" coordorigin="8010,9208" coordsize="12235,17" path="m8010,9225r12234,l20244,9208r-12234,l8010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0" style="position:absolute;margin-left:226.55pt;margin-top:261.5pt;width:.5pt;height:193.2pt;z-index:259034112;mso-position-horizontal-relative:page;mso-position-vertical-relative:page" coordorigin="7993,9225" coordsize="17,6816" path="m7993,16041r17,l8010,9225r-17,l7993,160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1" style="position:absolute;margin-left:110.9pt;margin-top:454.7pt;width:115.7pt;height:.5pt;z-index:259035136;mso-position-horizontal-relative:page;mso-position-vertical-relative:page" coordorigin="3912,16041" coordsize="4081,17" path="m3912,16057r4081,l7993,16041r-4081,l3912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2" style="position:absolute;margin-left:110.4pt;margin-top:455.15pt;width:.5pt;height:41.4pt;z-index:259036160;mso-position-horizontal-relative:page;mso-position-vertical-relative:page" coordorigin="3895,16057" coordsize="17,1461" path="m3895,17518r17,l3912,16057r-17,l3895,17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3" style="position:absolute;margin-left:83.65pt;margin-top:497.05pt;width:23.05pt;height:13.8pt;z-index:259037184;mso-position-horizontal-relative:page;mso-position-vertical-relative:page" coordorigin="2951,17535" coordsize="813,487" path="m2951,18022r813,l3764,17535r-813,l2951,18022xe" stroked="f" strokeweight="1pt">
            <v:stroke miterlimit="10" joinstyle="miter"/>
            <w10:wrap anchorx="page" anchory="page"/>
          </v:shape>
        </w:pict>
      </w:r>
      <w:r>
        <w:pict>
          <v:shape id="_x0000_s11224" type="#_x0000_t202" style="position:absolute;margin-left:85.1pt;margin-top:497.15pt;width:16.4pt;height:14.7pt;z-index:25903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11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5" type="#_x0000_t202" style="position:absolute;margin-left:97.1pt;margin-top:497.15pt;width:4.4pt;height:14.7pt;z-index:25903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6" style="position:absolute;margin-left:79.9pt;margin-top:496.55pt;width:30.5pt;height:.5pt;z-index:259040256;mso-position-horizontal-relative:page;mso-position-vertical-relative:page" coordorigin="2820,17518" coordsize="1076,17" path="m2820,17535r1075,l3895,17518r-1075,l2820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7" style="position:absolute;margin-left:79.45pt;margin-top:497.05pt;width:.5pt;height:210.95pt;z-index:259041280;mso-position-horizontal-relative:page;mso-position-vertical-relative:page" coordorigin="2803,17535" coordsize="17,7443" path="m2803,24977r17,l2820,17535r-17,l2803,24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8" style="position:absolute;margin-left:79.45pt;margin-top:708pt;width:.5pt;height:.5pt;z-index:259042304;mso-position-horizontal-relative:page;mso-position-vertical-relative:page" coordorigin="2803,24977" coordsize="17,17" path="m2803,24994r17,l2820,24977r-17,l2803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29" style="position:absolute;margin-left:110.4pt;margin-top:496.55pt;width:.5pt;height:.5pt;z-index:259043328;mso-position-horizontal-relative:page;mso-position-vertical-relative:page" coordorigin="3895,17518" coordsize="17,17" path="m3895,17535r17,l3912,17518r-17,l3895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0" type="#_x0000_t202" style="position:absolute;margin-left:210pt;margin-top:482.85pt;width:4.4pt;height:14.7pt;z-index:25904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1" style="position:absolute;margin-left:226.55pt;margin-top:454.7pt;width:.5pt;height:.5pt;z-index:259045376;mso-position-horizontal-relative:page;mso-position-vertical-relative:page" coordorigin="7993,16041" coordsize="17,17" path="m7993,16057r17,l8010,16041r-17,l7993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2" type="#_x0000_t202" style="position:absolute;margin-left:527.65pt;margin-top:441pt;width:4.4pt;height:14.7pt;z-index:25904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3" style="position:absolute;margin-left:573.85pt;margin-top:261pt;width:.5pt;height:.5pt;z-index:259047424;mso-position-horizontal-relative:page;mso-position-vertical-relative:page" coordorigin="20244,9208" coordsize="17,17" path="m20244,9225r17,l20261,9208r-17,l20244,922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4" style="position:absolute;margin-left:573.85pt;margin-top:261.5pt;width:.5pt;height:193.2pt;z-index:259048448;mso-position-horizontal-relative:page;mso-position-vertical-relative:page" coordorigin="20244,9225" coordsize="17,6816" path="m20244,16041r17,l20261,9225r-17,l20244,16041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5" type="#_x0000_t202" style="position:absolute;margin-left:415.45pt;margin-top:455.25pt;width:4.4pt;height:14.7pt;z-index:25904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6" style="position:absolute;margin-left:227.05pt;margin-top:454.7pt;width:346.8pt;height:.5pt;z-index:259050496;mso-position-horizontal-relative:page;mso-position-vertical-relative:page" coordorigin="8010,16041" coordsize="12235,17" path="m8010,16057r12234,l20244,16041r-12234,l8010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7" style="position:absolute;margin-left:226.55pt;margin-top:455.15pt;width:.5pt;height:41.4pt;z-index:259051520;mso-position-horizontal-relative:page;mso-position-vertical-relative:page" coordorigin="7993,16057" coordsize="17,1461" path="m7993,17518r17,l8010,16057r-17,l7993,17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8" style="position:absolute;margin-left:110.9pt;margin-top:496.55pt;width:115.7pt;height:.5pt;z-index:259052544;mso-position-horizontal-relative:page;mso-position-vertical-relative:page" coordorigin="3912,17518" coordsize="4081,17" path="m3912,17535r4081,l7993,17518r-4081,l3912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39" style="position:absolute;margin-left:110.4pt;margin-top:497.05pt;width:.5pt;height:210.95pt;z-index:259053568;mso-position-horizontal-relative:page;mso-position-vertical-relative:page" coordorigin="3895,17535" coordsize="17,7443" path="m3895,24977r17,l3912,17535r-17,l3895,24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0" style="position:absolute;margin-left:83.65pt;margin-top:708.5pt;width:23.05pt;height:13.8pt;z-index:259054592;mso-position-horizontal-relative:page;mso-position-vertical-relative:page" coordorigin="2951,24994" coordsize="813,487" path="m2951,25481r813,l3764,24994r-813,l2951,25481xe" stroked="f" strokeweight="1pt">
            <v:stroke miterlimit="10" joinstyle="miter"/>
            <w10:wrap anchorx="page" anchory="page"/>
          </v:shape>
        </w:pict>
      </w:r>
      <w:r>
        <w:pict>
          <v:shape id="_x0000_s11241" type="#_x0000_t202" style="position:absolute;margin-left:89.15pt;margin-top:708.6pt;width:16.4pt;height:14.7pt;z-index:25905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12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2" type="#_x0000_t202" style="position:absolute;margin-left:101.15pt;margin-top:708.6pt;width:4.4pt;height:14.7pt;z-index:25905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3" style="position:absolute;margin-left:79.9pt;margin-top:708pt;width:30.5pt;height:.5pt;z-index:259057664;mso-position-horizontal-relative:page;mso-position-vertical-relative:page" coordorigin="2820,24977" coordsize="1076,17" path="m2820,24994r1075,l3895,24977r-1075,l2820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4" style="position:absolute;margin-left:79.45pt;margin-top:708.5pt;width:.5pt;height:27.6pt;z-index:259058688;mso-position-horizontal-relative:page;mso-position-vertical-relative:page" coordorigin="2803,24994" coordsize="17,974" path="m2803,25968r17,l2820,24994r-17,l2803,25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5" style="position:absolute;margin-left:79.45pt;margin-top:736.1pt;width:.5pt;height:.5pt;z-index:259059712;mso-position-horizontal-relative:page;mso-position-vertical-relative:page" coordorigin="2803,25968" coordsize="17,17" path="m2803,25985r17,l2820,25968r-17,l2803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6" style="position:absolute;margin-left:79.45pt;margin-top:736.1pt;width:.5pt;height:.5pt;z-index:259060736;mso-position-horizontal-relative:page;mso-position-vertical-relative:page" coordorigin="2803,25968" coordsize="17,17" path="m2803,25985r17,l2820,25968r-17,l2803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7" style="position:absolute;margin-left:79.9pt;margin-top:736.1pt;width:30.5pt;height:.5pt;z-index:259061760;mso-position-horizontal-relative:page;mso-position-vertical-relative:page" coordorigin="2820,25968" coordsize="1076,17" path="m2820,25985r1075,l3895,25968r-1075,l2820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8" style="position:absolute;margin-left:110.4pt;margin-top:708pt;width:.5pt;height:.5pt;z-index:259062784;mso-position-horizontal-relative:page;mso-position-vertical-relative:page" coordorigin="3895,24977" coordsize="17,17" path="m3895,24994r17,l3912,24977r-17,l3895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49" style="position:absolute;margin-left:226.55pt;margin-top:496.55pt;width:.5pt;height:.5pt;z-index:259063808;mso-position-horizontal-relative:page;mso-position-vertical-relative:page" coordorigin="7993,17518" coordsize="17,17" path="m7993,17535r17,l8010,17518r-17,l7993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0" style="position:absolute;margin-left:573.85pt;margin-top:454.7pt;width:.5pt;height:.5pt;z-index:259064832;mso-position-horizontal-relative:page;mso-position-vertical-relative:page" coordorigin="20244,16041" coordsize="17,17" path="m20244,16057r17,l20261,16041r-17,l20244,1605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1" style="position:absolute;margin-left:573.85pt;margin-top:455.15pt;width:.5pt;height:41.4pt;z-index:259065856;mso-position-horizontal-relative:page;mso-position-vertical-relative:page" coordorigin="20244,16057" coordsize="17,1461" path="m20244,17518r17,l20261,16057r-17,l20244,1751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2" style="position:absolute;margin-left:227.05pt;margin-top:496.55pt;width:346.8pt;height:.5pt;z-index:259066880;mso-position-horizontal-relative:page;mso-position-vertical-relative:page" coordorigin="8010,17518" coordsize="12235,17" path="m8010,17535r12234,l20244,17518r-12234,l8010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3" style="position:absolute;margin-left:226.55pt;margin-top:497.05pt;width:.5pt;height:210.95pt;z-index:259067904;mso-position-horizontal-relative:page;mso-position-vertical-relative:page" coordorigin="7993,17535" coordsize="17,7443" path="m7993,24977r17,l8010,17535r-17,l7993,24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4" style="position:absolute;margin-left:110.9pt;margin-top:708pt;width:115.7pt;height:.5pt;z-index:259068928;mso-position-horizontal-relative:page;mso-position-vertical-relative:page" coordorigin="3912,24977" coordsize="4081,17" path="m3912,24994r4081,l7993,24977r-4081,l3912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5" style="position:absolute;margin-left:110.4pt;margin-top:708.5pt;width:.5pt;height:27.6pt;z-index:259069952;mso-position-horizontal-relative:page;mso-position-vertical-relative:page" coordorigin="3895,24994" coordsize="17,974" path="m3895,25968r17,l3912,24994r-17,l3895,25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6" style="position:absolute;margin-left:110.4pt;margin-top:736.1pt;width:.5pt;height:.5pt;z-index:259070976;mso-position-horizontal-relative:page;mso-position-vertical-relative:page" coordorigin="3895,25968" coordsize="17,17" path="m3895,25985r17,l3912,25968r-17,l3895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7" style="position:absolute;margin-left:110.9pt;margin-top:736.1pt;width:115.7pt;height:.5pt;z-index:259072000;mso-position-horizontal-relative:page;mso-position-vertical-relative:page" coordorigin="3912,25968" coordsize="4081,17" path="m3912,25985r4081,l7993,25968r-4081,l3912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8" style="position:absolute;margin-left:226.55pt;margin-top:708pt;width:.5pt;height:.5pt;z-index:259073024;mso-position-horizontal-relative:page;mso-position-vertical-relative:page" coordorigin="7993,24977" coordsize="17,17" path="m7993,24994r17,l8010,24977r-17,l7993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59" style="position:absolute;margin-left:573.85pt;margin-top:496.55pt;width:.5pt;height:.5pt;z-index:259074048;mso-position-horizontal-relative:page;mso-position-vertical-relative:page" coordorigin="20244,17518" coordsize="17,17" path="m20244,17535r17,l20261,17518r-17,l20244,1753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0" style="position:absolute;margin-left:573.85pt;margin-top:497.05pt;width:.5pt;height:210.95pt;z-index:259075072;mso-position-horizontal-relative:page;mso-position-vertical-relative:page" coordorigin="20244,17535" coordsize="17,7443" path="m20244,24977r17,l20261,17535r-17,l20244,24977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1" style="position:absolute;margin-left:227.05pt;margin-top:708pt;width:346.8pt;height:.5pt;z-index:259076096;mso-position-horizontal-relative:page;mso-position-vertical-relative:page" coordorigin="8010,24977" coordsize="12235,17" path="m8010,24994r12234,l20244,24977r-12234,l8010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2" style="position:absolute;margin-left:226.55pt;margin-top:708.5pt;width:.5pt;height:27.6pt;z-index:259077120;mso-position-horizontal-relative:page;mso-position-vertical-relative:page" coordorigin="7993,24994" coordsize="17,974" path="m7993,25968r17,l8010,24994r-17,l7993,25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3" style="position:absolute;margin-left:226.55pt;margin-top:736.1pt;width:.5pt;height:.5pt;z-index:259078144;mso-position-horizontal-relative:page;mso-position-vertical-relative:page" coordorigin="7993,25968" coordsize="17,17" path="m7993,25985r17,l8010,25968r-17,l7993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4" style="position:absolute;margin-left:227.05pt;margin-top:736.1pt;width:346.8pt;height:.5pt;z-index:259079168;mso-position-horizontal-relative:page;mso-position-vertical-relative:page" coordorigin="8010,25968" coordsize="12235,17" path="m8010,25985r12234,l20244,25968r-12234,l8010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5" style="position:absolute;margin-left:573.85pt;margin-top:708pt;width:.5pt;height:.5pt;z-index:259080192;mso-position-horizontal-relative:page;mso-position-vertical-relative:page" coordorigin="20244,24977" coordsize="17,17" path="m20244,24994r17,l20261,24977r-17,l20244,24994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6" style="position:absolute;margin-left:573.85pt;margin-top:708.5pt;width:.5pt;height:27.6pt;z-index:259081216;mso-position-horizontal-relative:page;mso-position-vertical-relative:page" coordorigin="20244,24994" coordsize="17,974" path="m20244,25968r17,l20261,24994r-17,l20244,25968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7" style="position:absolute;margin-left:573.85pt;margin-top:736.1pt;width:.5pt;height:.5pt;z-index:259082240;mso-position-horizontal-relative:page;mso-position-vertical-relative:page" coordorigin="20244,25968" coordsize="17,17" path="m20244,25985r17,l20261,25968r-17,l20244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8" style="position:absolute;margin-left:573.85pt;margin-top:736.1pt;width:.5pt;height:.5pt;z-index:259083264;mso-position-horizontal-relative:page;mso-position-vertical-relative:page" coordorigin="20244,25968" coordsize="17,17" path="m20244,25985r17,l20261,25968r-17,l20244,25985xe" fillcolor="black" stroked="f" strokeweight="1pt">
            <v:stroke miterlimit="10" joinstyle="miter"/>
            <w10:wrap anchorx="page" anchory="page"/>
          </v:shape>
        </w:pict>
      </w:r>
      <w:r>
        <w:pict>
          <v:shape id="_x0000_s11269" style="position:absolute;margin-left:83.65pt;margin-top:748.8pt;width:484.8pt;height:13.8pt;z-index:259084288;mso-position-horizontal-relative:page;mso-position-vertical-relative:page" coordorigin="2951,26416" coordsize="17103,487" path="m2951,26903r17103,l20054,26416r-17103,l2951,26903xe" stroked="f" strokeweight="1pt">
            <v:stroke miterlimit="10" joinstyle="miter"/>
            <w10:wrap anchorx="page" anchory="page"/>
          </v:shape>
        </w:pict>
      </w:r>
      <w:r>
        <w:pict>
          <v:shape id="_x0000_s11270" type="#_x0000_t202" style="position:absolute;margin-left:326.05pt;margin-top:749pt;width:7.4pt;height:14.7pt;z-index:25908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AA7298" w:rsidRDefault="00AA7298">
                  <w:pPr>
                    <w:spacing w:line="26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</w:p>
    <w:p w:rsidR="00923E4B" w:rsidRDefault="00923E4B">
      <w:pPr>
        <w:tabs>
          <w:tab w:val="left" w:pos="5431"/>
        </w:tabs>
        <w:spacing w:after="10" w:line="270" w:lineRule="exact"/>
        <w:ind w:right="-113"/>
      </w:pPr>
      <w:r>
        <w:tab/>
      </w:r>
      <w:r>
        <w:rPr>
          <w:color w:val="000000"/>
          <w:sz w:val="24"/>
          <w:szCs w:val="24"/>
        </w:rPr>
        <w:t xml:space="preserve">зонирования </w:t>
      </w:r>
      <w:r>
        <w:rPr>
          <w:color w:val="000000"/>
          <w:spacing w:val="13472"/>
          <w:sz w:val="24"/>
          <w:szCs w:val="24"/>
        </w:rPr>
        <w:t xml:space="preserve"> </w:t>
      </w:r>
      <w:r w:rsidRPr="00C32AC8">
        <w:rPr>
          <w:color w:val="000000"/>
          <w:spacing w:val="5"/>
          <w:sz w:val="24"/>
          <w:szCs w:val="24"/>
        </w:rPr>
        <w:t>отображаются границы зон  с особыми условиями использова-</w:t>
      </w:r>
      <w:r w:rsidRPr="00C32AC8">
        <w:rPr>
          <w:color w:val="000000"/>
          <w:spacing w:val="-1"/>
          <w:sz w:val="24"/>
          <w:szCs w:val="24"/>
        </w:rPr>
        <w:t xml:space="preserve"> </w:t>
      </w:r>
    </w:p>
    <w:p w:rsidR="00923E4B" w:rsidRDefault="00923E4B">
      <w:pPr>
        <w:tabs>
          <w:tab w:val="left" w:pos="543"/>
          <w:tab w:val="left" w:pos="1956"/>
          <w:tab w:val="left" w:pos="3000"/>
          <w:tab w:val="left" w:pos="4353"/>
          <w:tab w:val="left" w:pos="5453"/>
        </w:tabs>
        <w:spacing w:after="10" w:line="270" w:lineRule="exact"/>
        <w:ind w:right="-113"/>
      </w:pPr>
      <w:r>
        <w:rPr>
          <w:color w:val="000000"/>
          <w:sz w:val="24"/>
          <w:szCs w:val="24"/>
        </w:rPr>
        <w:t xml:space="preserve">ния </w:t>
      </w:r>
      <w:r>
        <w:tab/>
      </w:r>
      <w:r>
        <w:rPr>
          <w:color w:val="000000"/>
          <w:sz w:val="24"/>
          <w:szCs w:val="24"/>
        </w:rPr>
        <w:t xml:space="preserve">территории, </w:t>
      </w:r>
      <w:r>
        <w:tab/>
      </w:r>
      <w:r>
        <w:rPr>
          <w:color w:val="000000"/>
          <w:sz w:val="24"/>
          <w:szCs w:val="24"/>
        </w:rPr>
        <w:t xml:space="preserve">границы </w:t>
      </w:r>
      <w:r>
        <w:tab/>
      </w:r>
      <w:r>
        <w:rPr>
          <w:color w:val="000000"/>
          <w:sz w:val="24"/>
          <w:szCs w:val="24"/>
        </w:rPr>
        <w:t xml:space="preserve">территорий </w:t>
      </w:r>
      <w:r>
        <w:tab/>
      </w:r>
      <w:r>
        <w:rPr>
          <w:color w:val="000000"/>
          <w:sz w:val="24"/>
          <w:szCs w:val="24"/>
        </w:rPr>
        <w:t xml:space="preserve">объектов </w:t>
      </w:r>
      <w:r>
        <w:tab/>
      </w:r>
      <w:r>
        <w:rPr>
          <w:color w:val="000000"/>
          <w:sz w:val="24"/>
          <w:szCs w:val="24"/>
        </w:rPr>
        <w:t xml:space="preserve">культурного </w:t>
      </w:r>
      <w:r>
        <w:rPr>
          <w:color w:val="000000"/>
          <w:spacing w:val="1347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наследия. </w:t>
      </w:r>
    </w:p>
    <w:p w:rsidR="00923E4B" w:rsidRDefault="00923E4B">
      <w:pPr>
        <w:tabs>
          <w:tab w:val="left" w:pos="708"/>
        </w:tabs>
        <w:spacing w:after="10" w:line="274" w:lineRule="exact"/>
        <w:ind w:right="-113"/>
      </w:pPr>
      <w:r>
        <w:tab/>
      </w:r>
      <w:r w:rsidRPr="00C32AC8">
        <w:rPr>
          <w:color w:val="000000"/>
          <w:spacing w:val="3"/>
          <w:sz w:val="24"/>
          <w:szCs w:val="24"/>
        </w:rPr>
        <w:t>1.3. Градостроительные регламенты включают виды раз-</w:t>
      </w:r>
      <w:r w:rsidRPr="00C32AC8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3478"/>
          <w:sz w:val="24"/>
          <w:szCs w:val="24"/>
        </w:rPr>
        <w:t xml:space="preserve"> </w:t>
      </w:r>
      <w:r w:rsidRPr="00C32AC8">
        <w:rPr>
          <w:color w:val="000000"/>
          <w:spacing w:val="2"/>
          <w:sz w:val="24"/>
          <w:szCs w:val="24"/>
        </w:rPr>
        <w:t>решенного использования земельных участков и объектов капи-</w:t>
      </w:r>
      <w:r w:rsidRPr="00C32AC8"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3478"/>
          <w:sz w:val="24"/>
          <w:szCs w:val="24"/>
        </w:rPr>
        <w:t xml:space="preserve"> </w:t>
      </w:r>
      <w:r w:rsidRPr="00C32AC8">
        <w:rPr>
          <w:color w:val="000000"/>
          <w:spacing w:val="2"/>
          <w:sz w:val="24"/>
          <w:szCs w:val="24"/>
        </w:rPr>
        <w:t>тального строительства, предельные (минимальные и (или) мак-</w:t>
      </w:r>
      <w:r w:rsidRPr="00C32AC8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3473"/>
          <w:sz w:val="24"/>
          <w:szCs w:val="24"/>
        </w:rPr>
        <w:t xml:space="preserve"> </w:t>
      </w:r>
      <w:r w:rsidRPr="00C32AC8">
        <w:rPr>
          <w:color w:val="000000"/>
          <w:spacing w:val="1"/>
          <w:sz w:val="24"/>
          <w:szCs w:val="24"/>
        </w:rPr>
        <w:t xml:space="preserve">симальные) размеры земельных участков и предельные парамет- </w:t>
      </w:r>
      <w:r>
        <w:rPr>
          <w:color w:val="000000"/>
          <w:spacing w:val="13472"/>
          <w:sz w:val="24"/>
          <w:szCs w:val="24"/>
        </w:rPr>
        <w:t xml:space="preserve"> </w:t>
      </w:r>
      <w:r w:rsidRPr="00C32AC8">
        <w:rPr>
          <w:color w:val="000000"/>
          <w:spacing w:val="3"/>
          <w:sz w:val="24"/>
          <w:szCs w:val="24"/>
        </w:rPr>
        <w:t>ры разрешенного строительства, реконструкции объектов капи-</w:t>
      </w:r>
      <w:r w:rsidRPr="00C32AC8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3478"/>
          <w:sz w:val="24"/>
          <w:szCs w:val="24"/>
        </w:rPr>
        <w:t xml:space="preserve"> </w:t>
      </w:r>
      <w:r w:rsidRPr="00C32AC8">
        <w:rPr>
          <w:color w:val="000000"/>
          <w:spacing w:val="2"/>
          <w:sz w:val="24"/>
          <w:szCs w:val="24"/>
        </w:rPr>
        <w:t>тального строительства. Ограничения использования земельных</w:t>
      </w:r>
      <w:r w:rsidRPr="00C32AC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3472"/>
          <w:sz w:val="24"/>
          <w:szCs w:val="24"/>
        </w:rPr>
        <w:t xml:space="preserve"> </w:t>
      </w:r>
      <w:r w:rsidRPr="00C32AC8">
        <w:rPr>
          <w:color w:val="000000"/>
          <w:spacing w:val="2"/>
          <w:sz w:val="24"/>
          <w:szCs w:val="24"/>
        </w:rPr>
        <w:t>участков и объектов капитального строительства, устанавливае-</w:t>
      </w:r>
      <w:r w:rsidRPr="00C32AC8">
        <w:rPr>
          <w:color w:val="000000"/>
          <w:sz w:val="24"/>
          <w:szCs w:val="24"/>
        </w:rPr>
        <w:t xml:space="preserve"> </w:t>
      </w:r>
    </w:p>
    <w:p w:rsidR="00923E4B" w:rsidRDefault="00923E4B">
      <w:pPr>
        <w:spacing w:line="265" w:lineRule="exact"/>
        <w:ind w:right="-113"/>
      </w:pPr>
      <w:r>
        <w:rPr>
          <w:color w:val="000000"/>
          <w:sz w:val="24"/>
          <w:szCs w:val="24"/>
        </w:rPr>
        <w:t xml:space="preserve">мые в соответствии с законодательством Российской Федерации. </w:t>
      </w:r>
    </w:p>
    <w:p w:rsidR="00923E4B" w:rsidRDefault="00923E4B">
      <w:pPr>
        <w:spacing w:line="20" w:lineRule="exact"/>
        <w:sectPr w:rsidR="00923E4B">
          <w:pgSz w:w="11906" w:h="16838"/>
          <w:pgMar w:top="1890" w:right="461" w:bottom="0" w:left="4644" w:header="720" w:footer="720" w:gutter="0"/>
          <w:cols w:space="720"/>
        </w:sectPr>
      </w:pPr>
    </w:p>
    <w:p w:rsidR="00923E4B" w:rsidRDefault="00923E4B">
      <w:pPr>
        <w:spacing w:before="20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Состав работы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8014" w:bottom="0" w:left="2321" w:header="720" w:footer="720" w:gutter="0"/>
          <w:cols w:space="720"/>
        </w:sectPr>
      </w:pPr>
    </w:p>
    <w:p w:rsidR="00923E4B" w:rsidRDefault="00923E4B">
      <w:pPr>
        <w:spacing w:before="3608" w:line="265" w:lineRule="exact"/>
        <w:ind w:right="-113"/>
      </w:pPr>
      <w:r w:rsidRPr="00C32AC8">
        <w:rPr>
          <w:color w:val="000000"/>
          <w:w w:val="97"/>
          <w:sz w:val="24"/>
          <w:szCs w:val="24"/>
        </w:rPr>
        <w:lastRenderedPageBreak/>
        <w:t>Согласно календарному плану работ</w:t>
      </w:r>
      <w:r w:rsidRPr="00C32AC8">
        <w:rPr>
          <w:color w:val="000000"/>
          <w:spacing w:val="17"/>
          <w:w w:val="97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3532" w:bottom="0" w:left="4644" w:header="720" w:footer="720" w:gutter="0"/>
          <w:cols w:space="720"/>
        </w:sectPr>
      </w:pPr>
    </w:p>
    <w:p w:rsidR="00923E4B" w:rsidRDefault="00923E4B">
      <w:pPr>
        <w:spacing w:before="286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выполнения работ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639" w:bottom="0" w:left="2321" w:header="720" w:footer="720" w:gutter="0"/>
          <w:cols w:space="720"/>
        </w:sectPr>
      </w:pPr>
    </w:p>
    <w:p w:rsidR="00923E4B" w:rsidRDefault="00923E4B">
      <w:pPr>
        <w:tabs>
          <w:tab w:val="left" w:pos="847"/>
          <w:tab w:val="left" w:pos="1714"/>
          <w:tab w:val="left" w:pos="2935"/>
          <w:tab w:val="left" w:pos="4536"/>
          <w:tab w:val="left" w:pos="5671"/>
        </w:tabs>
        <w:spacing w:before="20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Проект </w:t>
      </w:r>
      <w:r>
        <w:tab/>
      </w:r>
      <w:r>
        <w:rPr>
          <w:color w:val="000000"/>
          <w:sz w:val="24"/>
          <w:szCs w:val="24"/>
        </w:rPr>
        <w:t xml:space="preserve">Правил </w:t>
      </w:r>
      <w:r>
        <w:tab/>
      </w:r>
      <w:r>
        <w:rPr>
          <w:color w:val="000000"/>
          <w:sz w:val="24"/>
          <w:szCs w:val="24"/>
        </w:rPr>
        <w:t xml:space="preserve">передается </w:t>
      </w:r>
      <w:r>
        <w:tab/>
      </w:r>
      <w:r>
        <w:rPr>
          <w:color w:val="000000"/>
          <w:sz w:val="24"/>
          <w:szCs w:val="24"/>
        </w:rPr>
        <w:t xml:space="preserve">Исполнителем </w:t>
      </w:r>
      <w:r>
        <w:tab/>
      </w:r>
      <w:r>
        <w:rPr>
          <w:color w:val="000000"/>
          <w:sz w:val="24"/>
          <w:szCs w:val="24"/>
        </w:rPr>
        <w:t xml:space="preserve">Комиссии </w:t>
      </w:r>
      <w:r>
        <w:tab/>
      </w:r>
      <w:r>
        <w:rPr>
          <w:color w:val="000000"/>
          <w:sz w:val="24"/>
          <w:szCs w:val="24"/>
        </w:rPr>
        <w:t xml:space="preserve">для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468" w:bottom="0" w:left="5352" w:header="720" w:footer="720" w:gutter="0"/>
          <w:cols w:space="720"/>
        </w:sectPr>
      </w:pPr>
    </w:p>
    <w:p w:rsidR="00923E4B" w:rsidRDefault="00923E4B">
      <w:pPr>
        <w:spacing w:before="10" w:line="265" w:lineRule="exact"/>
        <w:ind w:right="-113"/>
      </w:pPr>
      <w:r w:rsidRPr="00C32AC8">
        <w:rPr>
          <w:color w:val="000000"/>
          <w:w w:val="98"/>
          <w:sz w:val="24"/>
          <w:szCs w:val="24"/>
        </w:rPr>
        <w:lastRenderedPageBreak/>
        <w:t>ваемым материалам</w:t>
      </w:r>
      <w:r w:rsidRPr="00C32AC8">
        <w:rPr>
          <w:color w:val="000000"/>
          <w:spacing w:val="10"/>
          <w:w w:val="98"/>
          <w:sz w:val="24"/>
          <w:szCs w:val="24"/>
        </w:rPr>
        <w:t xml:space="preserve"> </w:t>
      </w:r>
    </w:p>
    <w:p w:rsidR="00923E4B" w:rsidRDefault="00923E4B">
      <w:pPr>
        <w:spacing w:line="20" w:lineRule="exact"/>
        <w:sectPr w:rsidR="00923E4B">
          <w:type w:val="continuous"/>
          <w:pgSz w:w="11906" w:h="16838"/>
          <w:pgMar w:top="1134" w:right="7499" w:bottom="0" w:left="2321" w:header="720" w:footer="720" w:gutter="0"/>
          <w:cols w:space="720"/>
        </w:sectPr>
      </w:pPr>
    </w:p>
    <w:p w:rsidR="00923E4B" w:rsidRDefault="00923E4B">
      <w:pPr>
        <w:spacing w:before="3687" w:line="265" w:lineRule="exact"/>
        <w:ind w:right="-113"/>
      </w:pPr>
      <w:r>
        <w:rPr>
          <w:color w:val="000000"/>
          <w:sz w:val="24"/>
          <w:szCs w:val="24"/>
        </w:rPr>
        <w:lastRenderedPageBreak/>
        <w:t xml:space="preserve">Порядок согласова- </w:t>
      </w:r>
    </w:p>
    <w:sectPr w:rsidR="00923E4B" w:rsidSect="00AA7298">
      <w:type w:val="continuous"/>
      <w:pgSz w:w="11906" w:h="16838"/>
      <w:pgMar w:top="1134" w:right="7498" w:bottom="0" w:left="232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96D25"/>
    <w:multiLevelType w:val="hybridMultilevel"/>
    <w:tmpl w:val="D3C0FE40"/>
    <w:lvl w:ilvl="0" w:tplc="5F6E53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ttachedTemplate r:id="rId1"/>
  <w:defaultTabStop w:val="708"/>
  <w:characterSpacingControl w:val="doNotCompress"/>
  <w:savePreviewPicture/>
  <w:compat/>
  <w:rsids>
    <w:rsidRoot w:val="00923E4B"/>
    <w:rsid w:val="0012248A"/>
    <w:rsid w:val="001C1948"/>
    <w:rsid w:val="00386532"/>
    <w:rsid w:val="003A2CA4"/>
    <w:rsid w:val="003F0E77"/>
    <w:rsid w:val="004B7B05"/>
    <w:rsid w:val="004C600D"/>
    <w:rsid w:val="005D463A"/>
    <w:rsid w:val="00657D38"/>
    <w:rsid w:val="00666761"/>
    <w:rsid w:val="006F5B77"/>
    <w:rsid w:val="00703D64"/>
    <w:rsid w:val="007C476D"/>
    <w:rsid w:val="0080022F"/>
    <w:rsid w:val="008473E4"/>
    <w:rsid w:val="00923E4B"/>
    <w:rsid w:val="009C3716"/>
    <w:rsid w:val="00A52CDC"/>
    <w:rsid w:val="00AA7298"/>
    <w:rsid w:val="00B42403"/>
    <w:rsid w:val="00BB33CB"/>
    <w:rsid w:val="00BB5D2E"/>
    <w:rsid w:val="00BF4AF9"/>
    <w:rsid w:val="00C47529"/>
    <w:rsid w:val="00C70DFD"/>
    <w:rsid w:val="00CE5F37"/>
    <w:rsid w:val="00CF700A"/>
    <w:rsid w:val="00D6275E"/>
    <w:rsid w:val="00E55E7C"/>
    <w:rsid w:val="00F07AC9"/>
    <w:rsid w:val="00F6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5,6,7,8,9,10,1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garantf1://12038258.0/" TargetMode="External"/><Relationship Id="rId21" Type="http://schemas.openxmlformats.org/officeDocument/2006/relationships/hyperlink" Target="garantf1://12038258.0/" TargetMode="External"/><Relationship Id="rId42" Type="http://schemas.openxmlformats.org/officeDocument/2006/relationships/hyperlink" Target="garantf1://6080507.0/" TargetMode="External"/><Relationship Id="rId47" Type="http://schemas.openxmlformats.org/officeDocument/2006/relationships/hyperlink" Target="garantf1://6080507.0/" TargetMode="External"/><Relationship Id="rId63" Type="http://schemas.openxmlformats.org/officeDocument/2006/relationships/hyperlink" Target="garantf1://6080507.0/" TargetMode="External"/><Relationship Id="rId68" Type="http://schemas.openxmlformats.org/officeDocument/2006/relationships/hyperlink" Target="garantf1://6080507.0/" TargetMode="External"/><Relationship Id="rId84" Type="http://schemas.openxmlformats.org/officeDocument/2006/relationships/hyperlink" Target="garantf1://6080507.0/" TargetMode="External"/><Relationship Id="rId89" Type="http://schemas.openxmlformats.org/officeDocument/2006/relationships/hyperlink" Target="garantf1://6080507.0/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garantf1://12038258.0/" TargetMode="External"/><Relationship Id="rId29" Type="http://schemas.openxmlformats.org/officeDocument/2006/relationships/image" Target="media/image2.png"/><Relationship Id="rId107" Type="http://schemas.openxmlformats.org/officeDocument/2006/relationships/hyperlink" Target="garantf1://6080507.0/" TargetMode="External"/><Relationship Id="rId11" Type="http://schemas.openxmlformats.org/officeDocument/2006/relationships/hyperlink" Target="garantf1://12038258.0/" TargetMode="External"/><Relationship Id="rId24" Type="http://schemas.openxmlformats.org/officeDocument/2006/relationships/hyperlink" Target="garantf1://12038258.0/" TargetMode="External"/><Relationship Id="rId32" Type="http://schemas.openxmlformats.org/officeDocument/2006/relationships/hyperlink" Target="garantf1://6080507.0/" TargetMode="External"/><Relationship Id="rId37" Type="http://schemas.openxmlformats.org/officeDocument/2006/relationships/hyperlink" Target="garantf1://6080507.0/" TargetMode="External"/><Relationship Id="rId40" Type="http://schemas.openxmlformats.org/officeDocument/2006/relationships/hyperlink" Target="garantf1://6080507.0/" TargetMode="External"/><Relationship Id="rId45" Type="http://schemas.openxmlformats.org/officeDocument/2006/relationships/hyperlink" Target="garantf1://6080507.0/" TargetMode="External"/><Relationship Id="rId53" Type="http://schemas.openxmlformats.org/officeDocument/2006/relationships/hyperlink" Target="garantf1://6080507.0/" TargetMode="External"/><Relationship Id="rId58" Type="http://schemas.openxmlformats.org/officeDocument/2006/relationships/hyperlink" Target="garantf1://6080507.0/" TargetMode="External"/><Relationship Id="rId66" Type="http://schemas.openxmlformats.org/officeDocument/2006/relationships/hyperlink" Target="garantf1://6080507.0/" TargetMode="External"/><Relationship Id="rId74" Type="http://schemas.openxmlformats.org/officeDocument/2006/relationships/hyperlink" Target="garantf1://6080507.0/" TargetMode="External"/><Relationship Id="rId79" Type="http://schemas.openxmlformats.org/officeDocument/2006/relationships/hyperlink" Target="garantf1://6080507.0/" TargetMode="External"/><Relationship Id="rId87" Type="http://schemas.openxmlformats.org/officeDocument/2006/relationships/hyperlink" Target="garantf1://6080507.0/" TargetMode="External"/><Relationship Id="rId102" Type="http://schemas.openxmlformats.org/officeDocument/2006/relationships/hyperlink" Target="garantf1://6080507.0/" TargetMode="External"/><Relationship Id="rId110" Type="http://schemas.openxmlformats.org/officeDocument/2006/relationships/hyperlink" Target="garantf1://6080507.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garantf1://6080507.0/" TargetMode="External"/><Relationship Id="rId82" Type="http://schemas.openxmlformats.org/officeDocument/2006/relationships/hyperlink" Target="garantf1://6080507.0/" TargetMode="External"/><Relationship Id="rId90" Type="http://schemas.openxmlformats.org/officeDocument/2006/relationships/hyperlink" Target="garantf1://6080507.0/" TargetMode="External"/><Relationship Id="rId95" Type="http://schemas.openxmlformats.org/officeDocument/2006/relationships/hyperlink" Target="garantf1://6080507.0/" TargetMode="External"/><Relationship Id="rId19" Type="http://schemas.openxmlformats.org/officeDocument/2006/relationships/hyperlink" Target="garantf1://12038258.0/" TargetMode="External"/><Relationship Id="rId14" Type="http://schemas.openxmlformats.org/officeDocument/2006/relationships/hyperlink" Target="garantf1://12038258.0/" TargetMode="External"/><Relationship Id="rId22" Type="http://schemas.openxmlformats.org/officeDocument/2006/relationships/hyperlink" Target="garantf1://12038258.0/" TargetMode="External"/><Relationship Id="rId27" Type="http://schemas.openxmlformats.org/officeDocument/2006/relationships/hyperlink" Target="garantf1://12038258.0/" TargetMode="External"/><Relationship Id="rId30" Type="http://schemas.openxmlformats.org/officeDocument/2006/relationships/hyperlink" Target="garantf1://6080507.0/" TargetMode="External"/><Relationship Id="rId35" Type="http://schemas.openxmlformats.org/officeDocument/2006/relationships/hyperlink" Target="garantf1://6080507.0/" TargetMode="External"/><Relationship Id="rId43" Type="http://schemas.openxmlformats.org/officeDocument/2006/relationships/hyperlink" Target="garantf1://6080507.0/" TargetMode="External"/><Relationship Id="rId48" Type="http://schemas.openxmlformats.org/officeDocument/2006/relationships/hyperlink" Target="garantf1://6080507.0/" TargetMode="External"/><Relationship Id="rId56" Type="http://schemas.openxmlformats.org/officeDocument/2006/relationships/hyperlink" Target="garantf1://6080507.0/" TargetMode="External"/><Relationship Id="rId64" Type="http://schemas.openxmlformats.org/officeDocument/2006/relationships/hyperlink" Target="garantf1://6080507.0/" TargetMode="External"/><Relationship Id="rId69" Type="http://schemas.openxmlformats.org/officeDocument/2006/relationships/hyperlink" Target="garantf1://6080507.0/" TargetMode="External"/><Relationship Id="rId77" Type="http://schemas.openxmlformats.org/officeDocument/2006/relationships/hyperlink" Target="garantf1://6080507.0/" TargetMode="External"/><Relationship Id="rId100" Type="http://schemas.openxmlformats.org/officeDocument/2006/relationships/hyperlink" Target="garantf1://6080507.0/" TargetMode="External"/><Relationship Id="rId105" Type="http://schemas.openxmlformats.org/officeDocument/2006/relationships/hyperlink" Target="garantf1://6080507.0/" TargetMode="External"/><Relationship Id="rId113" Type="http://schemas.openxmlformats.org/officeDocument/2006/relationships/theme" Target="theme/theme1.xml"/><Relationship Id="rId8" Type="http://schemas.openxmlformats.org/officeDocument/2006/relationships/hyperlink" Target="garantf1://12038258.0/" TargetMode="External"/><Relationship Id="rId51" Type="http://schemas.openxmlformats.org/officeDocument/2006/relationships/hyperlink" Target="garantf1://6080507.0/" TargetMode="External"/><Relationship Id="rId72" Type="http://schemas.openxmlformats.org/officeDocument/2006/relationships/hyperlink" Target="garantf1://6080507.0/" TargetMode="External"/><Relationship Id="rId80" Type="http://schemas.openxmlformats.org/officeDocument/2006/relationships/hyperlink" Target="garantf1://6080507.0/" TargetMode="External"/><Relationship Id="rId85" Type="http://schemas.openxmlformats.org/officeDocument/2006/relationships/hyperlink" Target="garantf1://6080507.0/" TargetMode="External"/><Relationship Id="rId93" Type="http://schemas.openxmlformats.org/officeDocument/2006/relationships/hyperlink" Target="garantf1://6080507.0/" TargetMode="External"/><Relationship Id="rId98" Type="http://schemas.openxmlformats.org/officeDocument/2006/relationships/hyperlink" Target="garantf1://6080507.0/" TargetMode="External"/><Relationship Id="rId3" Type="http://schemas.openxmlformats.org/officeDocument/2006/relationships/styles" Target="styles.xml"/><Relationship Id="rId12" Type="http://schemas.openxmlformats.org/officeDocument/2006/relationships/hyperlink" Target="garantf1://12038258.0/" TargetMode="External"/><Relationship Id="rId17" Type="http://schemas.openxmlformats.org/officeDocument/2006/relationships/hyperlink" Target="garantf1://12038258.0/" TargetMode="External"/><Relationship Id="rId25" Type="http://schemas.openxmlformats.org/officeDocument/2006/relationships/hyperlink" Target="garantf1://12038258.0/" TargetMode="External"/><Relationship Id="rId33" Type="http://schemas.openxmlformats.org/officeDocument/2006/relationships/hyperlink" Target="garantf1://6080507.0/" TargetMode="External"/><Relationship Id="rId38" Type="http://schemas.openxmlformats.org/officeDocument/2006/relationships/hyperlink" Target="garantf1://6080507.0/" TargetMode="External"/><Relationship Id="rId46" Type="http://schemas.openxmlformats.org/officeDocument/2006/relationships/hyperlink" Target="garantf1://6080507.0/" TargetMode="External"/><Relationship Id="rId59" Type="http://schemas.openxmlformats.org/officeDocument/2006/relationships/hyperlink" Target="garantf1://6080507.0/" TargetMode="External"/><Relationship Id="rId67" Type="http://schemas.openxmlformats.org/officeDocument/2006/relationships/hyperlink" Target="garantf1://6080507.0/" TargetMode="External"/><Relationship Id="rId103" Type="http://schemas.openxmlformats.org/officeDocument/2006/relationships/hyperlink" Target="garantf1://6080507.0/" TargetMode="External"/><Relationship Id="rId108" Type="http://schemas.openxmlformats.org/officeDocument/2006/relationships/hyperlink" Target="garantf1://6080507.0/" TargetMode="External"/><Relationship Id="rId20" Type="http://schemas.openxmlformats.org/officeDocument/2006/relationships/hyperlink" Target="garantf1://12038258.0/" TargetMode="External"/><Relationship Id="rId41" Type="http://schemas.openxmlformats.org/officeDocument/2006/relationships/hyperlink" Target="garantf1://6080507.0/" TargetMode="External"/><Relationship Id="rId54" Type="http://schemas.openxmlformats.org/officeDocument/2006/relationships/hyperlink" Target="garantf1://6080507.0/" TargetMode="External"/><Relationship Id="rId62" Type="http://schemas.openxmlformats.org/officeDocument/2006/relationships/hyperlink" Target="garantf1://6080507.0/" TargetMode="External"/><Relationship Id="rId70" Type="http://schemas.openxmlformats.org/officeDocument/2006/relationships/hyperlink" Target="garantf1://6080507.0/" TargetMode="External"/><Relationship Id="rId75" Type="http://schemas.openxmlformats.org/officeDocument/2006/relationships/hyperlink" Target="garantf1://6080507.0/" TargetMode="External"/><Relationship Id="rId83" Type="http://schemas.openxmlformats.org/officeDocument/2006/relationships/hyperlink" Target="garantf1://6080507.0/" TargetMode="External"/><Relationship Id="rId88" Type="http://schemas.openxmlformats.org/officeDocument/2006/relationships/hyperlink" Target="garantf1://6080507.0/" TargetMode="External"/><Relationship Id="rId91" Type="http://schemas.openxmlformats.org/officeDocument/2006/relationships/hyperlink" Target="garantf1://6080507.0/" TargetMode="External"/><Relationship Id="rId96" Type="http://schemas.openxmlformats.org/officeDocument/2006/relationships/hyperlink" Target="garantf1://6080507.0/" TargetMode="External"/><Relationship Id="rId111" Type="http://schemas.openxmlformats.org/officeDocument/2006/relationships/hyperlink" Target="garantf1://6080507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garantf1://12038258.0/" TargetMode="External"/><Relationship Id="rId23" Type="http://schemas.openxmlformats.org/officeDocument/2006/relationships/hyperlink" Target="garantf1://12038258.0/" TargetMode="External"/><Relationship Id="rId28" Type="http://schemas.openxmlformats.org/officeDocument/2006/relationships/hyperlink" Target="garantf1://12038258.0/" TargetMode="External"/><Relationship Id="rId36" Type="http://schemas.openxmlformats.org/officeDocument/2006/relationships/hyperlink" Target="garantf1://6080507.0/" TargetMode="External"/><Relationship Id="rId49" Type="http://schemas.openxmlformats.org/officeDocument/2006/relationships/hyperlink" Target="garantf1://6080507.0/" TargetMode="External"/><Relationship Id="rId57" Type="http://schemas.openxmlformats.org/officeDocument/2006/relationships/hyperlink" Target="garantf1://6080507.0/" TargetMode="External"/><Relationship Id="rId106" Type="http://schemas.openxmlformats.org/officeDocument/2006/relationships/hyperlink" Target="garantf1://6080507.0/" TargetMode="External"/><Relationship Id="rId10" Type="http://schemas.openxmlformats.org/officeDocument/2006/relationships/hyperlink" Target="garantf1://12038258.0/" TargetMode="External"/><Relationship Id="rId31" Type="http://schemas.openxmlformats.org/officeDocument/2006/relationships/hyperlink" Target="garantf1://6080507.0/" TargetMode="External"/><Relationship Id="rId44" Type="http://schemas.openxmlformats.org/officeDocument/2006/relationships/hyperlink" Target="garantf1://6080507.0/" TargetMode="External"/><Relationship Id="rId52" Type="http://schemas.openxmlformats.org/officeDocument/2006/relationships/hyperlink" Target="garantf1://6080507.0/" TargetMode="External"/><Relationship Id="rId60" Type="http://schemas.openxmlformats.org/officeDocument/2006/relationships/hyperlink" Target="garantf1://6080507.0/" TargetMode="External"/><Relationship Id="rId65" Type="http://schemas.openxmlformats.org/officeDocument/2006/relationships/hyperlink" Target="garantf1://6080507.0/" TargetMode="External"/><Relationship Id="rId73" Type="http://schemas.openxmlformats.org/officeDocument/2006/relationships/hyperlink" Target="garantf1://6080507.0/" TargetMode="External"/><Relationship Id="rId78" Type="http://schemas.openxmlformats.org/officeDocument/2006/relationships/hyperlink" Target="garantf1://6080507.0/" TargetMode="External"/><Relationship Id="rId81" Type="http://schemas.openxmlformats.org/officeDocument/2006/relationships/hyperlink" Target="garantf1://6080507.0/" TargetMode="External"/><Relationship Id="rId86" Type="http://schemas.openxmlformats.org/officeDocument/2006/relationships/hyperlink" Target="garantf1://6080507.0/" TargetMode="External"/><Relationship Id="rId94" Type="http://schemas.openxmlformats.org/officeDocument/2006/relationships/hyperlink" Target="garantf1://6080507.0/" TargetMode="External"/><Relationship Id="rId99" Type="http://schemas.openxmlformats.org/officeDocument/2006/relationships/hyperlink" Target="garantf1://6080507.0/" TargetMode="External"/><Relationship Id="rId101" Type="http://schemas.openxmlformats.org/officeDocument/2006/relationships/hyperlink" Target="garantf1://6080507.0/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38258.0/" TargetMode="External"/><Relationship Id="rId13" Type="http://schemas.openxmlformats.org/officeDocument/2006/relationships/hyperlink" Target="garantf1://12038258.0/" TargetMode="External"/><Relationship Id="rId18" Type="http://schemas.openxmlformats.org/officeDocument/2006/relationships/hyperlink" Target="garantf1://12038258.0/" TargetMode="External"/><Relationship Id="rId39" Type="http://schemas.openxmlformats.org/officeDocument/2006/relationships/hyperlink" Target="garantf1://6080507.0/" TargetMode="External"/><Relationship Id="rId109" Type="http://schemas.openxmlformats.org/officeDocument/2006/relationships/hyperlink" Target="garantf1://6080507.0/" TargetMode="External"/><Relationship Id="rId34" Type="http://schemas.openxmlformats.org/officeDocument/2006/relationships/hyperlink" Target="garantf1://6080507.0/" TargetMode="External"/><Relationship Id="rId50" Type="http://schemas.openxmlformats.org/officeDocument/2006/relationships/hyperlink" Target="garantf1://6080507.0/" TargetMode="External"/><Relationship Id="rId55" Type="http://schemas.openxmlformats.org/officeDocument/2006/relationships/hyperlink" Target="garantf1://6080507.0/" TargetMode="External"/><Relationship Id="rId76" Type="http://schemas.openxmlformats.org/officeDocument/2006/relationships/hyperlink" Target="garantf1://6080507.0/" TargetMode="External"/><Relationship Id="rId97" Type="http://schemas.openxmlformats.org/officeDocument/2006/relationships/hyperlink" Target="garantf1://6080507.0/" TargetMode="External"/><Relationship Id="rId104" Type="http://schemas.openxmlformats.org/officeDocument/2006/relationships/hyperlink" Target="garantf1://6080507.0/" TargetMode="External"/><Relationship Id="rId7" Type="http://schemas.openxmlformats.org/officeDocument/2006/relationships/hyperlink" Target="garantf1://12038258.0/" TargetMode="External"/><Relationship Id="rId71" Type="http://schemas.openxmlformats.org/officeDocument/2006/relationships/hyperlink" Target="garantf1://6080507.0/" TargetMode="External"/><Relationship Id="rId92" Type="http://schemas.openxmlformats.org/officeDocument/2006/relationships/hyperlink" Target="garantf1://6080507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oda%20PDF%205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9D1C3-727F-4B81-B0DB-80E491E5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23</TotalTime>
  <Pages>1</Pages>
  <Words>5275</Words>
  <Characters>30069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Formoza</dc:creator>
  <cp:keywords/>
  <dc:description/>
  <cp:lastModifiedBy>User</cp:lastModifiedBy>
  <cp:revision>8</cp:revision>
  <dcterms:created xsi:type="dcterms:W3CDTF">2015-04-29T02:10:00Z</dcterms:created>
  <dcterms:modified xsi:type="dcterms:W3CDTF">2016-11-07T02:31:00Z</dcterms:modified>
</cp:coreProperties>
</file>